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8407D" w:rsidRDefault="0038407D" w:rsidP="0038407D">
      <w:pPr>
        <w:pStyle w:val="BodyText"/>
        <w:framePr w:w="9809" w:h="1701" w:hRule="exact" w:wrap="notBeside" w:vAnchor="page" w:hAnchor="margin" w:y="14516" w:anchorLock="1"/>
      </w:pPr>
      <w:bookmarkStart w:id="0" w:name="_GoBack"/>
      <w:bookmarkEnd w:id="0"/>
    </w:p>
    <w:p w:rsidR="00F84480" w:rsidRDefault="00F84480" w:rsidP="00F84480">
      <w:pPr>
        <w:pStyle w:val="CoverTitle"/>
        <w:rPr>
          <w:color w:val="238561"/>
        </w:rPr>
      </w:pPr>
      <w:r>
        <w:rPr>
          <w:noProof/>
          <w:color w:val="238561"/>
        </w:rPr>
        <w:drawing>
          <wp:anchor distT="0" distB="0" distL="114300" distR="114300" simplePos="0" relativeHeight="251671558" behindDoc="1" locked="0" layoutInCell="1" allowOverlap="1" wp14:anchorId="21D8B9BA" wp14:editId="46ECF4DE">
            <wp:simplePos x="0" y="0"/>
            <wp:positionH relativeFrom="column">
              <wp:posOffset>2752895</wp:posOffset>
            </wp:positionH>
            <wp:positionV relativeFrom="page">
              <wp:posOffset>869315</wp:posOffset>
            </wp:positionV>
            <wp:extent cx="3249930" cy="535940"/>
            <wp:effectExtent l="0" t="0" r="1270" b="0"/>
            <wp:wrapTight wrapText="bothSides">
              <wp:wrapPolygon edited="0">
                <wp:start x="19498" y="0"/>
                <wp:lineTo x="0" y="4607"/>
                <wp:lineTo x="0" y="20986"/>
                <wp:lineTo x="20005" y="20986"/>
                <wp:lineTo x="20089" y="20986"/>
                <wp:lineTo x="21524" y="11261"/>
                <wp:lineTo x="21524" y="9725"/>
                <wp:lineTo x="20005" y="0"/>
                <wp:lineTo x="19498" y="0"/>
              </wp:wrapPolygon>
            </wp:wrapTight>
            <wp:docPr id="9" name="Picture 9" descr="Commonwealth Bank of Australia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CB_Australia_H_RGB.png"/>
                    <pic:cNvPicPr/>
                  </pic:nvPicPr>
                  <pic:blipFill>
                    <a:blip r:embed="rId11"/>
                    <a:stretch>
                      <a:fillRect/>
                    </a:stretch>
                  </pic:blipFill>
                  <pic:spPr>
                    <a:xfrm>
                      <a:off x="0" y="0"/>
                      <a:ext cx="3249930" cy="535940"/>
                    </a:xfrm>
                    <a:prstGeom prst="rect">
                      <a:avLst/>
                    </a:prstGeom>
                  </pic:spPr>
                </pic:pic>
              </a:graphicData>
            </a:graphic>
            <wp14:sizeRelH relativeFrom="page">
              <wp14:pctWidth>0</wp14:pctWidth>
            </wp14:sizeRelH>
            <wp14:sizeRelV relativeFrom="page">
              <wp14:pctHeight>0</wp14:pctHeight>
            </wp14:sizeRelV>
          </wp:anchor>
        </w:drawing>
      </w:r>
      <w:r>
        <w:rPr>
          <w:noProof/>
          <w:color w:val="238561"/>
        </w:rPr>
        <mc:AlternateContent>
          <mc:Choice Requires="wpg">
            <w:drawing>
              <wp:anchor distT="0" distB="0" distL="114300" distR="114300" simplePos="0" relativeHeight="251668486" behindDoc="1" locked="1" layoutInCell="1" allowOverlap="1" wp14:anchorId="1D169B19" wp14:editId="0DF2BD6B">
                <wp:simplePos x="0" y="0"/>
                <wp:positionH relativeFrom="column">
                  <wp:posOffset>-720090</wp:posOffset>
                </wp:positionH>
                <wp:positionV relativeFrom="paragraph">
                  <wp:posOffset>1368017</wp:posOffset>
                </wp:positionV>
                <wp:extent cx="7560000" cy="10296000"/>
                <wp:effectExtent l="0" t="0" r="3175" b="0"/>
                <wp:wrapNone/>
                <wp:docPr id="4" name="Group 4"/>
                <wp:cNvGraphicFramePr/>
                <a:graphic xmlns:a="http://schemas.openxmlformats.org/drawingml/2006/main">
                  <a:graphicData uri="http://schemas.microsoft.com/office/word/2010/wordprocessingGroup">
                    <wpg:wgp>
                      <wpg:cNvGrpSpPr/>
                      <wpg:grpSpPr>
                        <a:xfrm>
                          <a:off x="0" y="0"/>
                          <a:ext cx="7560000" cy="10296000"/>
                          <a:chOff x="0" y="191386"/>
                          <a:chExt cx="7558863" cy="10295906"/>
                        </a:xfrm>
                      </wpg:grpSpPr>
                      <wps:wsp>
                        <wps:cNvPr id="8" name="Rectangle 8" descr="background"/>
                        <wps:cNvSpPr/>
                        <wps:spPr>
                          <a:xfrm>
                            <a:off x="0" y="191386"/>
                            <a:ext cx="7557135" cy="10295906"/>
                          </a:xfrm>
                          <a:prstGeom prst="rect">
                            <a:avLst/>
                          </a:prstGeom>
                          <a:solidFill>
                            <a:srgbClr val="EDE6D6"/>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11" name="Picture 6" descr="background" title="background"/>
                          <pic:cNvPicPr/>
                        </pic:nvPicPr>
                        <pic:blipFill rotWithShape="1">
                          <a:blip r:embed="rId12">
                            <a:extLst>
                              <a:ext uri="{28A0092B-C50C-407E-A947-70E740481C1C}">
                                <a14:useLocalDpi xmlns:a14="http://schemas.microsoft.com/office/drawing/2010/main" val="0"/>
                              </a:ext>
                            </a:extLst>
                          </a:blip>
                          <a:srcRect l="15981" t="6899" r="56400" b="72687"/>
                          <a:stretch/>
                        </pic:blipFill>
                        <pic:spPr bwMode="auto">
                          <a:xfrm>
                            <a:off x="3710763" y="1956391"/>
                            <a:ext cx="3848100" cy="503428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4" name="Picture 7" descr="background" title="background"/>
                          <pic:cNvPicPr/>
                        </pic:nvPicPr>
                        <pic:blipFill rotWithShape="1">
                          <a:blip r:embed="rId12">
                            <a:extLst>
                              <a:ext uri="{28A0092B-C50C-407E-A947-70E740481C1C}">
                                <a14:useLocalDpi xmlns:a14="http://schemas.microsoft.com/office/drawing/2010/main" val="0"/>
                              </a:ext>
                            </a:extLst>
                          </a:blip>
                          <a:srcRect l="5118" t="3036" r="84600" b="92120"/>
                          <a:stretch/>
                        </pic:blipFill>
                        <pic:spPr bwMode="auto">
                          <a:xfrm>
                            <a:off x="723014" y="1967023"/>
                            <a:ext cx="3134995" cy="3005455"/>
                          </a:xfrm>
                          <a:prstGeom prst="rect">
                            <a:avLst/>
                          </a:prstGeom>
                          <a:noFill/>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40B28CEA" id="Group 4" o:spid="_x0000_s1026" style="position:absolute;margin-left:-56.7pt;margin-top:107.7pt;width:595.3pt;height:810.7pt;z-index:-251647994;mso-width-relative:margin;mso-height-relative:margin" coordorigin=",1913" coordsize="75588,1029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OYv4HV+9kPtjgVL1HzrynHvlzPyHNI/jg+/Fjn7/OKr3z0/jPxnEPUX&#10;Mjpi2V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cxfwOr97I&#10;fbHAqXqPnXlOPfLmfkOaR/HB9+LHP3+cVXvnp/GfjOIeouZHTFsq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5i/gdX72Q+2OBUvUfOvKce+XM/Ic0j+OD78WOfv&#10;84qvfPT+M/GcQ9RcyOmLZU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zF/A6v3sh9scCpeo+deU498uZ+Q5pH8cH34sc/f5xVe+en8Z+M4h6i5kdMWyo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mL+B1fvZD7Y4FS9R868px75&#10;cz8hzSP44PvxY5+/ziq989P4z8ZxD1FzI6YtlQ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MX8Dq/eyH2xwKl6j515Tj3y5n5Dmkfxwffixz9/nFV756fxn4ziHq&#10;LmR0xbK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OYv4HV+9&#10;kPtjgVL1HzrynHvlzPyHNI/jg+/Fjn7/ADiq989P4z8ZxD1FzI6YtlQ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HMX8Dq/eyH2xwKl6j515Tj3y5n5Dmkfxwffix&#10;z9/nFV756fxn4ziHqLmR0xbKg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OYv4HV+9kPtjgVL1HzrynHvlzPyHNI/jg+/Fjn7/OKr3z0/jPxnEPUXMjpi2V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xfwOr97IfbHAqXqPnXlO&#10;PfLmfkOaR/HB9+LHP3+cVXvnp/GfjOIeouZHTFs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5i/gdX72Q+2OBUvUfOvKce+XM/Ic0j+OD78WOfv84qvfPT+M/Gc&#10;Q9RcyOmLZU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BzF/A6&#10;v3sh9scCpeo+deU498uZ+Q5pH8cH34sc/f5xVe+en8Z+M4h6i5kdMWy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mL+B1fvZD7Y4FS9R868px75cz8hzSP44Pvx&#10;Y5+/ziq989P4z8ZxD1FzI6Yt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HMX8Dq/eyH2xwKl6j515Tj3y5n5Dmkfxwffixz9/nFV756fxn4ziHqLmR0xbK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OYv4HV+9kPtjgVL1Hzry&#10;nHvlzPyHNI/jg+/Fjn7/ADiq989P4z8ZxD1FzI6Ytl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HMX8Dq/eyH2xwKl6j515Tj3y5n5Dmkfxwffixz9/nFV756fxn&#10;4ziHqLmR0xbK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Yv&#10;4HV+9kPtjgVL1HzrynHvlzPyHNI/jg+/Fjn7/OKr3z0/jPxnEPUXMjpi2V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xfwOr97IfbHAqXqPnXlOPfLmfkOaR/HB&#10;9+LHP3+cVXvnp/GfjOIeouZHTFs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cxfwOr97IfbHAqXqPnXlOPfLmfkMHJ78fJn/zWkf5&#10;MWH53uuv9Mt7fznlfw8z3xuf9EYv8mtfeRPkjWTJAAAAAAAAAAAAABW2uv59IL73cfyE6Hf/ANlv&#10;+3zq5/Kb3+qZBovaX/QbeH5OH8LAy9H3GP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cxfwOr97IfbHAqXqPnXlOPfLmfkMHJ78fJn/wA1pH+TFh+d7rr/AEy3t/OeV/DzPfG5/wBEYv8A&#10;JrX3kT5I1kyQAAAAAAAAAAAAAVtrr+fSC+93H8hOh3/9lv8At86ufym9/qmQaL2l/wBBt4fk4fws&#10;DL0fcY8Y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OYv4HV+9kPtjgVL1HzrynHvlzPyHNI/jg+/&#10;Fjn7/OKr3z0/jPxnEPUXMjpi2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cxfwOr97IfbHAqXqPnXlOPfLmfkOaR/HB9+LHP3+cVXvnp/GfjOIeouZHTFsq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5i/gdX72Q+2OBUvUfOv&#10;Kce+XM/Ic0j+OD78WOfv84qvfPT+M/GcQ9RcyOmLZU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BzF/A6v3sh9scCpeo+deU498uZ+Q5pH8cH34sc/f5xVe+en8Z+&#10;M4h6i5kdMWy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DmL+&#10;B1fvZD7Y4FS9R868px75cz8hzSP44PvxY5+/ziq989P4z8ZxD1FzI6YtlQ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HMX8Dq/eyH2xwKl6j515Tj3y5n5Dmkfxwf&#10;fixz9/nFV756fxn4ziHqLmR0xbK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OYv4HV+9kPtjgVL1HzrynHvlzPyHNI/jg+/Fjn7/ADiq989P4z8ZxD1FzI6YtlQ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HMX8Dq/eyH2xwKl6j&#10;515Tj3y5n5Dmkfxwffixz9/nFV756fxn4ziHqLmR0xbK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OYv4HV+9kPtjgVL1HzrynHvlzPyHNI/jg+/Fjn7/OKr3z0/&#10;jPxnEPUXMjpi2V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xfwOr97IfbHAqXqPnXlOPfLmfkOaR/HB9+LHP3+cVXvnp/GfjOIeouZHTFs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DmL+B1fvZD7Y4FS9R868px75cz8hzSP44Pvx&#10;Y5+/ziq989P4z8ZxD1FzI6YtlQ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HMX8Dq/eyH2xwKl6j515Tj3y5n5Dmkfxwffixz9/nFV756fxn4ziHqLmR0xbKg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OYv4HV+9kPtjgVL1Hzry&#10;nHvlzPyHNI/jg+/Fjn7/ADiq989P4z8ZxD1FzI6Ytl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HMX8Dq/eyH2xwKl6j515Tj3y5n5Dmkfxwffixz9/nFV756fxn&#10;4ziHqLmR0xbK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OYv&#10;4HV+9kPtjgVL1HzrynHvlzPyHNI/jg+/Fjn7/OKr3z0/jPxnEPUXMjpi2V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cxfwOr97IfbHAqXqPnXlOPfLmfkOaR/HB&#10;9+LHP3+cVXvnp/GfjOIeouZHTFsq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5i/gdX72Q+2OBUvUfOvKce+XM/Ic0j+OD78WOfv84qvfPT+M/GcQ9RcyOmLZU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BzF/A6v3sh9scCpeo+&#10;deU498uZ+Q5pH8cH34sc/f5xVe+en8Z+M4h6i5kdMWy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5i/gdX72Q+2OBUvUfOvKce+XM/Ic0j+&#10;OD78WOfv84qvfPT+M/GcQ9RcyOmLZU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BzF/A6v3sh9scCpeo+deU498uZ+Q5pH8cH34sc/f5xVe+en8Z+M4h6i5kdMWy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DmL+B1fvZD7Y4FS9&#10;R868px75cz8hzSP44PvxY5+/ziq989P4z8ZxD1FzI6Ytl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HMX8Dq/eyH2xwKl6j515Tj3y5n5Dmkfxwffixz9/nFV756&#10;fxn4ziHqLmR0xbKg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OYv4HV+9kPtjgVL1HzrynHvlzPyHNI/jg+/Fjn7/ADiq989P4z8ZxD1FzI6Ytl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MX8Dq/eyH2xwKl6j515Tj3y5n5Dm&#10;kfxwffixz9/nFV756fxn4ziHqLmR0xbK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OYv4HV+9kPtjgVL1HzrynHvlzPyHNI/jg+/Fjn7/OKr3z0/jPxnEPUXMjpi&#10;2V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xfwOr97IfbHA&#10;qXqPnXlOPfLmfkOaR/HB9+LHP3+cVXvnp/GfjOIeouZHTFs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5i/gdX72Q+2OBUvUfOvKce+XM/Ic0j+OD78WOfv84qv&#10;fPT+M/GcQ9RcyOmLZU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BzF/A6v3sh9scCpeo+deU498uZ+Q5pH8cH34sc/f5xVe+en8Z+M4h6i5kdMWyo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DmL+B1fvZD7Y4FS9R868px75cz8h&#10;zSP44PvxY5+/ziq989P4z8ZxD1FzI6Ytl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DmL+B1fvZD7Y4FS9R868px75cz8hzSP44PvxY5+/ziq989P4&#10;z8ZxD1FzI6Ytl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HM&#10;X8Dq/eyH2xwKl6j515Tj3y5n5Dmkfxwffixz9/nFV756fxn4ziHqLmR0xbKg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OYv4HV+9kPtjgVL1HzrynHvlzPyHNI/j&#10;g+/Fjn7/ADiq989P4z8ZxD1FzI6Ytl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HMX8Dq/eyH2xwKl6j515Tj3y5n5Dmkfxwffixz9/nFV756fxn4ziHqLmR0xbK&#10;g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OYv4HV+9kPtjgVL&#10;1HzrynHvlzPyHNI/jg+/Fjn7/OKr3z0/jPxnEPUXMjpi2V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xfwOr97IfbHAqXqPnXlOPfLmfkOaR/HB9+LHP3+cVXvn&#10;p/GfjOIeouZHTFsq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5i/gdX72Q+2OBUvUfOvKce+XM/Ic0j+OD78WOfv84qvfPT+M/GcQ9RcyOmLZU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zF/A6v3sh9scCpeo+deU498uZ+Q5p&#10;H8cH34sc/f5xVe+en8Z+M4h6i5kdMWyo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DmL+B1fvZD7Y4FS9R868px75cz8hzSP44PvxY5+/ziq989P4z8ZxD1FzI6Yt&#10;l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HMX8Dq/eyH2xwK&#10;l6j515Tj3y5n5Dmkfxwffixz9/nFV756fxn4ziHqLmR0xbKg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OYv4HV+9kPtjgVL1HzrynHvlzPyHNI/jg+/Fjn7/ADiq&#10;989P4z8ZxD1FzI6Ytl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OYv4HV+&#10;9kPtjgVL1HzrynHvlzPyHNI/jg+/Fjn7/OKr3z0/jPxnEPUXMjpi2V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xfwOr97IfbHAqXqPnXlOPfLmfkOaR/HB9+LHP&#10;3+cVXvnp/GfjOIeouZHTFsq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5i/gdX72Q+2OBUvUfOvKce+XM/Ic0j+OD78WOfv84qvfPT+M/GcQ9RcyOmLZU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zF/A6v3sh9scCpeo+deU49&#10;8uZ+Q5pH8cH34sc/f5xVe+en8Z+M4h6i5kdMWyo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DmL+B1fvZD7Y4FS9R868px75cz8hzSP44PvxY5+/ziq989P4z8ZxD&#10;1FzI6YtlQ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HMX8Dq/&#10;eyH2xwKl6j515Tj3y5n5Dmkfxwffixz9/nFV756fxn4ziHqLmR0xbK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OYv4HV+9kPtjgVL1HzrynHvlzPyHNI/jg+/Fj&#10;n7/OKr3z0/jPxnEPUXMjpi2V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OYv4HV+9kPtjgVL1HzrynHvlzPyHNI/jg+/Fjn7/OKr3z0/jPxnEPUXMj&#10;pi2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&#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OYv4HV+9kPtjgVL1Hzryn&#10;HvlzPyHNI/jg+/Fjn7/OKr3z0/jPxnEPUXMjpi2V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cxfwOr97IfbHAqXqPnXlOPfLmfkOaR/HB9+LHP3+cVXvnp/GfjO&#10;IeouZHTFsq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5i/gd&#10;X72Q+2OBUvUfOvKce+XM/Ic0j+OD78WOfv8AOKr3z0/jPxnEPUXMjpi2V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xfwOr97IfbHAqXqPnXlOPfLmfkOaR/HB9&#10;+LHP3+cVXvnp/GfjOIeouZHTFsq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5i/gdX72Q+2OBUvUfOvKce+XM/Ic0j+OD78WOfv84qvfPT+M/GcQ9RcyOmLZU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BzF/A6v3sh9scCpeo+d&#10;eU498uZ+Q5pH8cH34sc/f5xVe+en8Z+M4h6i5kdMWyo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DmL+B1fvZD7Y4FS9R868px75cz8hzSP44PvxY5+/ziq989P4z&#10;8ZxD1FzI6YtlQ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HMX&#10;8Dq/eyH2xwKl6j515Tj3y5n5Dmkfxwffixz9/nFV756fxn4ziHqLmR0xbKg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OYv4HV+9kPtjgVL1HzrynHvlzPyHNI/jg&#10;+/Fjn7/OKr3z0/jPxnEPUXMjpi2V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mL+B1fvZD7Y4FS9R868px75cz8hzSP44PvxY5+&#10;/wA4qvfPT+M/GcQ9RcyOmLZU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zF/A6v3sh9scCpeo+deU498uZ+Q5pH8cH34sc/f5xVe+en8Z+M4h6i5kdMWyo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DmL+B1fvZD7Y4FS9R868px&#10;75cz8hzSP44PvxY5+/ziq989P4z8ZxD1FzI6YtlQ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HMX8Dq/eyH2xwKl6j515Tj3y5n5Dmkfxwffixz9/nFV756fxn4zi&#10;HqLmR0xbKg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OYv4HV&#10;+9kPtjgVL1HzrynHvlzPyHNI/jg+/Fjn7/OKr3z0/jPxnEPUXMjpi2V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cxfwOr97IfbHAqXqPnXlOPfLmfkOaR/HB9+L&#10;HP3+cVXvnp/GfjOIeouZHTFsq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5i/gdX72Q+2OBUvUfOvKce+XM/Ic0j+OD78WOfv84qvfPT+M/GcQ9RcyOmLZU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zF/A6v3sh9scCpeo+deU&#10;498uZ+Q5pH8cH34sc/f5xVe+en8Z+M4h6i5kdMWyo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mL+B1fvZD7Y4FS9R868px75cz8hzSP44PvxY5+/wA4qvfPT+M/&#10;GcQ9RcyOmLZU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zF/&#10;A6v3sh9scCpeo+deU498uZ+Q5pH8cH34sc/f5xVe+en8Z+M4h6i5kdMWyo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xfwOr97IfbHAqXqPn&#10;XlOPfLmfkOaR/HB9+LHP3+cVXvnp/GfjOIeouZHTFsq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5i/gdX72Q+2OBUvUfOvKce+XM/Ic0j+OD78WOfv84qvfPT+M&#10;/GcQ9RcyOmLZU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zF&#10;/A6v3sh9scCpeo+deU498uZ+Q5pH8cH34sc/f5xVe+en8Z+M4h6i5kdMWyo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mL+B1fvZD7Y4FS9R868px75cz8hzSP44&#10;PvxY5+/ziq989P4z8ZxD1FzI6YtlQ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HMX8Dq/eyH2xwKl6j515Tj3y5n5Dmkfxwffixz9/nFV756fxn4ziHqLmR0xbK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OYv4HV+9kPtjgVL1H&#10;zrynHvlzPyHNI/jg+/Fjn7/OKr3z0/jPxnEPUXMjpi2V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cxfwOr97IfbHAqXqPnXlOPfLmfkOaR/HB9+LHP3+cVXvnp/&#10;GfjOIeouZHTFsq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5&#10;i/gdX72Q+2OBUvUfOvKce+XM/Ic0j+OD78WOfv8AOKr3z0/jPxnEPUXMjpi2V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cxfwOr97IfbHAqXqPnXlOPfLmfkOaR&#10;/HB9+LHP3+cVXvnp/GfjOIeouZHTFsq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5i/gdX72Q+2OBUvUfOvKce+XM/Ic0j+OD78WOfv84qvfPT+M/GcQ9RcyOmLZ&#10;U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BzF/A6v3sh9scCp&#10;eo+deU498uZ+Q5pH8cH34sc/f5xVe+en8Z+M4h6i5kdMWyo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DmL+B1fvZD7Y4FS9R868px75cz8hzSP44PvxY5+/ziq98&#10;9P4z8ZxD1FzI6YtlQ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HMX8Dq/eyH2xwKl6j515Tj3y5n5Dmkfxwffixz9/nFV756fxn4ziHqLmR0xbKg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OYv4HV+9kPtjgVL1HzrynHvlzPyHN&#10;I/jg+/Fjn7/OKr3z0/jPxnEPUXMjpi2V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cxfwOr97IfbHAqXqPnXlOPfLmfkOaR/HB9+LHP3+cVXvnp/GfjOIeouZHTF&#10;sq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5i/gdX72Q+2OB&#10;UvUfOvKce+XM/Ic0j+OD78WOfv8AOKr3z0/jPxnEPUXMjpi2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xfwOr97IfbHAqXqPnXlOPfLmfkOaR/HB9+LHP3+cV&#10;Xvnp/GfjOIeouZHTFsq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HMX8Dq/eyH2xwKl6j515Tj3y5n5Dmkf&#10;xwffixz9/nFV756fxn4ziHqLmR0xbK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OYv4HV+9kPtjgVL1HzrynHvlzPyHNI/jg+/Fjn7/OKr3z0/jPxnEPUXMjpi2V&#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cxfwOr97IfbHAqX&#10;qPnXlOPfLmfkOaR/HB9+LHP3+cVXvnp/GfjOIeouZHTFsq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5i/gdX72Q+2OBUvUfOvKce+XM/Ic0j+OD78WOfv8AOKr3&#10;z0/jPxnEPUXMjpi2V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xfwOr97IfbHAqXqPnXlOPfLmfkOaR/HB9+LHP3+cVXvnp/GfjOIeouZHTFs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5i/gdX72Q+2OBUvUfOvKce+XM/Ic&#10;0j+OD78WOfv84qvfPT+M/GcQ9RcyOmLZU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BzF/A6v3sh9scCpeo+deU498uZ+Q5pH8cH34sc/f5xVe+en8Z+M4h6i5kdM&#10;Wyo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DmL+B1fvZD7Y4&#10;FS9R868px75cz8hzSP44PvxY5+/ziq989P4z8ZxD1FzI6YtlQ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HMX8Dq/eyH2xwKl6j515Tj3y5n5Dmkfxwffixz9/nFV&#10;756fxn4ziHqLmR0xbKg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OYv4HV+9kPtjgVL1HzrynHvlzPyHNI/jg+/Fjn7/OKr3z0/jPxnEPUXMjpi2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cxfwOr97IfbHAqXqPnXlOPfLmfk&#10;OaR/HB9+LHP3+cVXvnp/GfjOIeouZHTFs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5i/gdX72Q+2OBUvUfOvKce+XM/Ic0j+OD78WOfv8AOKr3z0/jPxnEPUXM&#10;jpi2V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xfwOr97If&#10;bHAqXqPnXlOPfLmfkOaR/HB9+LHP3+cVXvnp/GfjOIeouZHTFsq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5i/gdX72Q+2OBUvUfOvKce+XM/Ic0j+OD78WOfv8&#10;4qvfPT+M/GcQ9RcyOmLZU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BzF/A6v3sh9scCpeo+deU498uZ+Q5pH8cH34sc/f5xVe+en8Z+M4h6i5kdMWyo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">
                <v:rect id="Rectangle 8" o:spid="_x0000_s1027" alt="background" style="position:absolute;top:1913;width:75571;height:10295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wR/r4A&#10;AADaAAAADwAAAGRycy9kb3ducmV2LnhtbERPS4vCMBC+L/gfwgh7W1P3sEhtFBEFjz538TY2Y1ts&#10;JqWZrfXfm4Pg8eN7Z/Pe1aqjNlSeDYxHCSji3NuKCwPHw/prAioIssXaMxl4UID5bPCRYWr9nXfU&#10;7aVQMYRDigZKkSbVOuQlOQwj3xBH7upbhxJhW2jb4j2Gu1p/J8mPdlhxbCixoWVJ+W3/7wyctHR/&#10;ff17vBRrWS3Ok257c9qYz2G/mIIS6uUtfrk31kDcGq/EG6BnT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vcEf6+AAAA2gAAAA8AAAAAAAAAAAAAAAAAmAIAAGRycy9kb3ducmV2&#10;LnhtbFBLBQYAAAAABAAEAPUAAACDAwAAAAA=&#10;" fillcolor="#ede6d6" stroked="f"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8" type="#_x0000_t75" alt="background" style="position:absolute;left:37107;top:19563;width:38481;height:503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KgKzCAAAA2wAAAA8AAABkcnMvZG93bnJldi54bWxET0trAjEQvhf6H8IUeqvZtSB1NS5FEJWC&#10;1MfB47AZN0s3kzWJ6/bfN4VCb/PxPWdeDrYVPfnQOFaQjzIQxJXTDdcKTsfVyxuIEJE1to5JwTcF&#10;KBePD3MstLvznvpDrEUK4VCgAhNjV0gZKkMWw8h1xIm7OG8xJuhrqT3eU7ht5TjLJtJiw6nBYEdL&#10;Q9XX4WYV9NPAn7vx9nW9k7Y7m8nHNl69Us9Pw/sMRKQh/ov/3Bud5ufw+0s6QC5+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xyoCswgAAANsAAAAPAAAAAAAAAAAAAAAAAJ8C&#10;AABkcnMvZG93bnJldi54bWxQSwUGAAAAAAQABAD3AAAAjgMAAAAA&#10;">
                  <v:imagedata r:id="rId13" o:title="background" croptop="4521f" cropbottom="47636f" cropleft="10473f" cropright="36962f"/>
                </v:shape>
                <v:shape id="Picture 7" o:spid="_x0000_s1029" type="#_x0000_t75" alt="background" style="position:absolute;left:7230;top:19670;width:31350;height:300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23wSHCAAAA2wAAAA8AAABkcnMvZG93bnJldi54bWxET01rwkAQvQv9D8sUvOnGIiLRVcQSMOCh&#10;2lLqbchOk9Dd2ZBdY+yvdwXB2zze5yzXvTWio9bXjhVMxgkI4sLpmksFX5/ZaA7CB2SNxjEpuJKH&#10;9eplsMRUuwsfqDuGUsQQ9ikqqEJoUil9UZFFP3YNceR+XWsxRNiWUrd4ieHWyLckmUmLNceGChva&#10;VlT8Hc9Wwbs5mY//fZ5/5/bHywNnyaTLlBq+9psFiEB9eIof7p2O86dw/yUeIFc3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dt8EhwgAAANsAAAAPAAAAAAAAAAAAAAAAAJ8C&#10;AABkcnMvZG93bnJldi54bWxQSwUGAAAAAAQABAD3AAAAjgMAAAAA&#10;">
                  <v:imagedata r:id="rId13" o:title="background" croptop="1990f" cropbottom="60372f" cropleft="3354f" cropright="55443f"/>
                </v:shape>
                <w10:anchorlock/>
              </v:group>
            </w:pict>
          </mc:Fallback>
        </mc:AlternateContent>
      </w:r>
    </w:p>
    <w:p w:rsidR="00F84480" w:rsidRPr="00225C6F" w:rsidRDefault="00F84480" w:rsidP="00F84480">
      <w:pPr>
        <w:pStyle w:val="CoverTitle"/>
        <w:rPr>
          <w:b w:val="0"/>
          <w:iCs/>
          <w:color w:val="auto"/>
          <w:spacing w:val="15"/>
          <w:kern w:val="0"/>
          <w:sz w:val="34"/>
          <w:szCs w:val="24"/>
        </w:rPr>
      </w:pPr>
      <w:r w:rsidRPr="00225C6F">
        <w:rPr>
          <w:noProof/>
          <w:color w:val="auto"/>
        </w:rPr>
        <w:drawing>
          <wp:anchor distT="0" distB="360045" distL="114300" distR="114300" simplePos="0" relativeHeight="251669510" behindDoc="0" locked="1" layoutInCell="1" allowOverlap="1" wp14:anchorId="0F138728" wp14:editId="0B7AB77A">
            <wp:simplePos x="0" y="0"/>
            <wp:positionH relativeFrom="page">
              <wp:posOffset>696595</wp:posOffset>
            </wp:positionH>
            <wp:positionV relativeFrom="margin">
              <wp:posOffset>0</wp:posOffset>
            </wp:positionV>
            <wp:extent cx="1727835" cy="813435"/>
            <wp:effectExtent l="0" t="0" r="0" b="0"/>
            <wp:wrapTopAndBottom/>
            <wp:docPr id="15" name="Picture 3" descr="CSIRO Data61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tretch>
                      <a:fillRect/>
                    </a:stretch>
                  </pic:blipFill>
                  <pic:spPr bwMode="auto">
                    <a:xfrm>
                      <a:off x="0" y="0"/>
                      <a:ext cx="1727835" cy="81343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25C6F">
        <w:rPr>
          <w:color w:val="auto"/>
        </w:rPr>
        <w:t>Making Money Smart</w:t>
      </w:r>
      <w:r w:rsidRPr="00225C6F">
        <w:rPr>
          <w:b w:val="0"/>
          <w:iCs/>
          <w:color w:val="auto"/>
          <w:spacing w:val="15"/>
          <w:kern w:val="0"/>
          <w:sz w:val="34"/>
          <w:szCs w:val="24"/>
        </w:rPr>
        <w:t xml:space="preserve">  </w:t>
      </w:r>
    </w:p>
    <w:p w:rsidR="00F84480" w:rsidRPr="00716588" w:rsidRDefault="00F84480" w:rsidP="00F84480">
      <w:pPr>
        <w:pStyle w:val="CoverSubtitle"/>
      </w:pPr>
      <w:r>
        <w:t>Empowering NDIS participants with Blockchain technologies</w:t>
      </w:r>
    </w:p>
    <w:p w:rsidR="00F84480" w:rsidRPr="00716588" w:rsidRDefault="009414D1" w:rsidP="00F84480">
      <w:pPr>
        <w:pStyle w:val="BodyText"/>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alt="Coin" style="position:absolute;margin-left:-9.55pt;margin-top:248pt;width:243.85pt;height:236.2pt;z-index:251673606;mso-wrap-edited:f;mso-width-percent:0;mso-height-percent:0;mso-position-horizontal-relative:margin;mso-position-vertical-relative:margin;mso-width-percent:0;mso-height-percent:0">
            <v:imagedata r:id="rId15" o:title="Coin"/>
            <w10:wrap type="square" anchorx="margin" anchory="margin"/>
          </v:shape>
        </w:pict>
      </w:r>
    </w:p>
    <w:p w:rsidR="00F84480" w:rsidRDefault="00F84480" w:rsidP="00F84480">
      <w:pPr>
        <w:pStyle w:val="TOC2"/>
      </w:pPr>
      <w:r>
        <w:rPr>
          <w:noProof/>
        </w:rPr>
        <mc:AlternateContent>
          <mc:Choice Requires="wpg">
            <w:drawing>
              <wp:anchor distT="0" distB="0" distL="114300" distR="114300" simplePos="0" relativeHeight="251670534" behindDoc="1" locked="1" layoutInCell="1" allowOverlap="1" wp14:anchorId="3229BD0E" wp14:editId="1F5FBDFA">
                <wp:simplePos x="0" y="0"/>
                <wp:positionH relativeFrom="margin">
                  <wp:posOffset>-1500505</wp:posOffset>
                </wp:positionH>
                <wp:positionV relativeFrom="page">
                  <wp:posOffset>8147050</wp:posOffset>
                </wp:positionV>
                <wp:extent cx="8987790" cy="3759200"/>
                <wp:effectExtent l="0" t="0" r="3810" b="0"/>
                <wp:wrapNone/>
                <wp:docPr id="145" name="Group 699"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987790" cy="3759200"/>
                          <a:chOff x="284" y="8841"/>
                          <a:chExt cx="11179" cy="4708"/>
                        </a:xfrm>
                      </wpg:grpSpPr>
                      <wps:wsp>
                        <wps:cNvPr id="146" name="Freeform 31" descr="background"/>
                        <wps:cNvSpPr>
                          <a:spLocks/>
                        </wps:cNvSpPr>
                        <wps:spPr bwMode="auto">
                          <a:xfrm>
                            <a:off x="443" y="8841"/>
                            <a:ext cx="722" cy="479"/>
                          </a:xfrm>
                          <a:custGeom>
                            <a:avLst/>
                            <a:gdLst>
                              <a:gd name="T0" fmla="*/ 25619 w 145"/>
                              <a:gd name="T1" fmla="*/ 2851 h 96"/>
                              <a:gd name="T2" fmla="*/ 25619 w 145"/>
                              <a:gd name="T3" fmla="*/ 2851 h 96"/>
                              <a:gd name="T4" fmla="*/ 25619 w 145"/>
                              <a:gd name="T5" fmla="*/ 2851 h 96"/>
                              <a:gd name="T6" fmla="*/ 11386 w 145"/>
                              <a:gd name="T7" fmla="*/ 11404 h 96"/>
                              <a:gd name="T8" fmla="*/ 2847 w 145"/>
                              <a:gd name="T9" fmla="*/ 14254 h 96"/>
                              <a:gd name="T10" fmla="*/ 0 w 145"/>
                              <a:gd name="T11" fmla="*/ 19956 h 96"/>
                              <a:gd name="T12" fmla="*/ 0 w 145"/>
                              <a:gd name="T13" fmla="*/ 22807 h 96"/>
                              <a:gd name="T14" fmla="*/ 0 w 145"/>
                              <a:gd name="T15" fmla="*/ 28509 h 96"/>
                              <a:gd name="T16" fmla="*/ 0 w 145"/>
                              <a:gd name="T17" fmla="*/ 48465 h 96"/>
                              <a:gd name="T18" fmla="*/ 0 w 145"/>
                              <a:gd name="T19" fmla="*/ 48465 h 96"/>
                              <a:gd name="T20" fmla="*/ 0 w 145"/>
                              <a:gd name="T21" fmla="*/ 48465 h 96"/>
                              <a:gd name="T22" fmla="*/ 0 w 145"/>
                              <a:gd name="T23" fmla="*/ 48465 h 96"/>
                              <a:gd name="T24" fmla="*/ 2847 w 145"/>
                              <a:gd name="T25" fmla="*/ 54167 h 96"/>
                              <a:gd name="T26" fmla="*/ 378591 w 145"/>
                              <a:gd name="T27" fmla="*/ 273685 h 96"/>
                              <a:gd name="T28" fmla="*/ 387131 w 145"/>
                              <a:gd name="T29" fmla="*/ 273685 h 96"/>
                              <a:gd name="T30" fmla="*/ 387131 w 145"/>
                              <a:gd name="T31" fmla="*/ 273685 h 96"/>
                              <a:gd name="T32" fmla="*/ 387131 w 145"/>
                              <a:gd name="T33" fmla="*/ 273685 h 96"/>
                              <a:gd name="T34" fmla="*/ 387131 w 145"/>
                              <a:gd name="T35" fmla="*/ 273685 h 96"/>
                              <a:gd name="T36" fmla="*/ 401364 w 145"/>
                              <a:gd name="T37" fmla="*/ 265132 h 96"/>
                              <a:gd name="T38" fmla="*/ 409903 w 145"/>
                              <a:gd name="T39" fmla="*/ 259431 h 96"/>
                              <a:gd name="T40" fmla="*/ 412750 w 145"/>
                              <a:gd name="T41" fmla="*/ 256580 h 96"/>
                              <a:gd name="T42" fmla="*/ 412750 w 145"/>
                              <a:gd name="T43" fmla="*/ 250878 h 96"/>
                              <a:gd name="T44" fmla="*/ 412750 w 145"/>
                              <a:gd name="T45" fmla="*/ 248027 h 96"/>
                              <a:gd name="T46" fmla="*/ 412750 w 145"/>
                              <a:gd name="T47" fmla="*/ 228071 h 96"/>
                              <a:gd name="T48" fmla="*/ 412750 w 145"/>
                              <a:gd name="T49" fmla="*/ 228071 h 96"/>
                              <a:gd name="T50" fmla="*/ 409903 w 145"/>
                              <a:gd name="T51" fmla="*/ 219518 h 96"/>
                              <a:gd name="T52" fmla="*/ 34159 w 145"/>
                              <a:gd name="T53" fmla="*/ 2851 h 96"/>
                              <a:gd name="T54" fmla="*/ 25619 w 145"/>
                              <a:gd name="T55" fmla="*/ 2851 h 9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45" h="96">
                                <a:moveTo>
                                  <a:pt x="9" y="1"/>
                                </a:moveTo>
                                <a:cubicBezTo>
                                  <a:pt x="9" y="1"/>
                                  <a:pt x="9" y="1"/>
                                  <a:pt x="9" y="1"/>
                                </a:cubicBezTo>
                                <a:cubicBezTo>
                                  <a:pt x="9" y="1"/>
                                  <a:pt x="9" y="1"/>
                                  <a:pt x="9" y="1"/>
                                </a:cubicBezTo>
                                <a:cubicBezTo>
                                  <a:pt x="4" y="4"/>
                                  <a:pt x="4" y="4"/>
                                  <a:pt x="4" y="4"/>
                                </a:cubicBezTo>
                                <a:cubicBezTo>
                                  <a:pt x="1" y="5"/>
                                  <a:pt x="1" y="5"/>
                                  <a:pt x="1" y="5"/>
                                </a:cubicBezTo>
                                <a:cubicBezTo>
                                  <a:pt x="1" y="6"/>
                                  <a:pt x="0" y="6"/>
                                  <a:pt x="0" y="7"/>
                                </a:cubicBezTo>
                                <a:cubicBezTo>
                                  <a:pt x="0" y="7"/>
                                  <a:pt x="0" y="8"/>
                                  <a:pt x="0" y="8"/>
                                </a:cubicBezTo>
                                <a:cubicBezTo>
                                  <a:pt x="0" y="10"/>
                                  <a:pt x="0" y="10"/>
                                  <a:pt x="0" y="10"/>
                                </a:cubicBezTo>
                                <a:cubicBezTo>
                                  <a:pt x="0" y="17"/>
                                  <a:pt x="0" y="17"/>
                                  <a:pt x="0" y="17"/>
                                </a:cubicBezTo>
                                <a:cubicBezTo>
                                  <a:pt x="0" y="17"/>
                                  <a:pt x="0" y="17"/>
                                  <a:pt x="0" y="17"/>
                                </a:cubicBezTo>
                                <a:cubicBezTo>
                                  <a:pt x="0" y="17"/>
                                  <a:pt x="0" y="17"/>
                                  <a:pt x="0" y="17"/>
                                </a:cubicBezTo>
                                <a:cubicBezTo>
                                  <a:pt x="0" y="17"/>
                                  <a:pt x="0" y="17"/>
                                  <a:pt x="0" y="17"/>
                                </a:cubicBezTo>
                                <a:cubicBezTo>
                                  <a:pt x="0" y="18"/>
                                  <a:pt x="0" y="19"/>
                                  <a:pt x="1" y="19"/>
                                </a:cubicBezTo>
                                <a:cubicBezTo>
                                  <a:pt x="133" y="96"/>
                                  <a:pt x="133" y="96"/>
                                  <a:pt x="133" y="96"/>
                                </a:cubicBezTo>
                                <a:cubicBezTo>
                                  <a:pt x="134" y="96"/>
                                  <a:pt x="135" y="96"/>
                                  <a:pt x="136" y="96"/>
                                </a:cubicBezTo>
                                <a:cubicBezTo>
                                  <a:pt x="136" y="96"/>
                                  <a:pt x="136" y="96"/>
                                  <a:pt x="136" y="96"/>
                                </a:cubicBezTo>
                                <a:cubicBezTo>
                                  <a:pt x="136" y="96"/>
                                  <a:pt x="136" y="96"/>
                                  <a:pt x="136" y="96"/>
                                </a:cubicBezTo>
                                <a:cubicBezTo>
                                  <a:pt x="136" y="96"/>
                                  <a:pt x="136" y="96"/>
                                  <a:pt x="136" y="96"/>
                                </a:cubicBezTo>
                                <a:cubicBezTo>
                                  <a:pt x="141" y="93"/>
                                  <a:pt x="141" y="93"/>
                                  <a:pt x="141" y="93"/>
                                </a:cubicBezTo>
                                <a:cubicBezTo>
                                  <a:pt x="144" y="91"/>
                                  <a:pt x="144" y="91"/>
                                  <a:pt x="144" y="91"/>
                                </a:cubicBezTo>
                                <a:cubicBezTo>
                                  <a:pt x="144" y="91"/>
                                  <a:pt x="145" y="91"/>
                                  <a:pt x="145" y="90"/>
                                </a:cubicBezTo>
                                <a:cubicBezTo>
                                  <a:pt x="145" y="90"/>
                                  <a:pt x="145" y="89"/>
                                  <a:pt x="145" y="88"/>
                                </a:cubicBezTo>
                                <a:cubicBezTo>
                                  <a:pt x="145" y="87"/>
                                  <a:pt x="145" y="87"/>
                                  <a:pt x="145" y="87"/>
                                </a:cubicBezTo>
                                <a:cubicBezTo>
                                  <a:pt x="145" y="80"/>
                                  <a:pt x="145" y="80"/>
                                  <a:pt x="145" y="80"/>
                                </a:cubicBezTo>
                                <a:cubicBezTo>
                                  <a:pt x="145" y="80"/>
                                  <a:pt x="145" y="80"/>
                                  <a:pt x="145" y="80"/>
                                </a:cubicBezTo>
                                <a:cubicBezTo>
                                  <a:pt x="145" y="79"/>
                                  <a:pt x="145" y="78"/>
                                  <a:pt x="144" y="77"/>
                                </a:cubicBezTo>
                                <a:cubicBezTo>
                                  <a:pt x="129" y="69"/>
                                  <a:pt x="12" y="1"/>
                                  <a:pt x="12" y="1"/>
                                </a:cubicBezTo>
                                <a:cubicBezTo>
                                  <a:pt x="11" y="0"/>
                                  <a:pt x="10" y="1"/>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7" name="Freeform 39" descr="background"/>
                        <wps:cNvSpPr>
                          <a:spLocks/>
                        </wps:cNvSpPr>
                        <wps:spPr bwMode="auto">
                          <a:xfrm>
                            <a:off x="1380" y="8841"/>
                            <a:ext cx="723" cy="479"/>
                          </a:xfrm>
                          <a:custGeom>
                            <a:avLst/>
                            <a:gdLst>
                              <a:gd name="T0" fmla="*/ 0 w 145"/>
                              <a:gd name="T1" fmla="*/ 228071 h 96"/>
                              <a:gd name="T2" fmla="*/ 0 w 145"/>
                              <a:gd name="T3" fmla="*/ 228071 h 96"/>
                              <a:gd name="T4" fmla="*/ 0 w 145"/>
                              <a:gd name="T5" fmla="*/ 228071 h 96"/>
                              <a:gd name="T6" fmla="*/ 0 w 145"/>
                              <a:gd name="T7" fmla="*/ 245176 h 96"/>
                              <a:gd name="T8" fmla="*/ 0 w 145"/>
                              <a:gd name="T9" fmla="*/ 250878 h 96"/>
                              <a:gd name="T10" fmla="*/ 0 w 145"/>
                              <a:gd name="T11" fmla="*/ 256580 h 96"/>
                              <a:gd name="T12" fmla="*/ 2847 w 145"/>
                              <a:gd name="T13" fmla="*/ 259431 h 96"/>
                              <a:gd name="T14" fmla="*/ 8540 w 145"/>
                              <a:gd name="T15" fmla="*/ 262281 h 96"/>
                              <a:gd name="T16" fmla="*/ 25619 w 145"/>
                              <a:gd name="T17" fmla="*/ 273685 h 96"/>
                              <a:gd name="T18" fmla="*/ 25619 w 145"/>
                              <a:gd name="T19" fmla="*/ 273685 h 96"/>
                              <a:gd name="T20" fmla="*/ 25619 w 145"/>
                              <a:gd name="T21" fmla="*/ 273685 h 96"/>
                              <a:gd name="T22" fmla="*/ 25619 w 145"/>
                              <a:gd name="T23" fmla="*/ 273685 h 96"/>
                              <a:gd name="T24" fmla="*/ 34159 w 145"/>
                              <a:gd name="T25" fmla="*/ 273685 h 96"/>
                              <a:gd name="T26" fmla="*/ 409903 w 145"/>
                              <a:gd name="T27" fmla="*/ 54167 h 96"/>
                              <a:gd name="T28" fmla="*/ 412750 w 145"/>
                              <a:gd name="T29" fmla="*/ 48465 h 96"/>
                              <a:gd name="T30" fmla="*/ 412750 w 145"/>
                              <a:gd name="T31" fmla="*/ 48465 h 96"/>
                              <a:gd name="T32" fmla="*/ 412750 w 145"/>
                              <a:gd name="T33" fmla="*/ 31360 h 96"/>
                              <a:gd name="T34" fmla="*/ 412750 w 145"/>
                              <a:gd name="T35" fmla="*/ 22807 h 96"/>
                              <a:gd name="T36" fmla="*/ 412750 w 145"/>
                              <a:gd name="T37" fmla="*/ 19956 h 96"/>
                              <a:gd name="T38" fmla="*/ 409903 w 145"/>
                              <a:gd name="T39" fmla="*/ 14254 h 96"/>
                              <a:gd name="T40" fmla="*/ 404210 w 145"/>
                              <a:gd name="T41" fmla="*/ 14254 h 96"/>
                              <a:gd name="T42" fmla="*/ 387131 w 145"/>
                              <a:gd name="T43" fmla="*/ 2851 h 96"/>
                              <a:gd name="T44" fmla="*/ 387131 w 145"/>
                              <a:gd name="T45" fmla="*/ 2851 h 96"/>
                              <a:gd name="T46" fmla="*/ 387131 w 145"/>
                              <a:gd name="T47" fmla="*/ 2851 h 96"/>
                              <a:gd name="T48" fmla="*/ 378591 w 145"/>
                              <a:gd name="T49" fmla="*/ 2851 h 96"/>
                              <a:gd name="T50" fmla="*/ 2847 w 145"/>
                              <a:gd name="T51" fmla="*/ 219518 h 96"/>
                              <a:gd name="T52" fmla="*/ 0 w 145"/>
                              <a:gd name="T53" fmla="*/ 22807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5" h="96">
                                <a:moveTo>
                                  <a:pt x="0" y="80"/>
                                </a:moveTo>
                                <a:cubicBezTo>
                                  <a:pt x="0" y="80"/>
                                  <a:pt x="0" y="80"/>
                                  <a:pt x="0" y="80"/>
                                </a:cubicBezTo>
                                <a:cubicBezTo>
                                  <a:pt x="0" y="80"/>
                                  <a:pt x="0" y="80"/>
                                  <a:pt x="0" y="80"/>
                                </a:cubicBezTo>
                                <a:cubicBezTo>
                                  <a:pt x="0" y="86"/>
                                  <a:pt x="0" y="86"/>
                                  <a:pt x="0" y="86"/>
                                </a:cubicBezTo>
                                <a:cubicBezTo>
                                  <a:pt x="0" y="88"/>
                                  <a:pt x="0" y="88"/>
                                  <a:pt x="0" y="88"/>
                                </a:cubicBezTo>
                                <a:cubicBezTo>
                                  <a:pt x="0" y="89"/>
                                  <a:pt x="0" y="90"/>
                                  <a:pt x="0" y="90"/>
                                </a:cubicBezTo>
                                <a:cubicBezTo>
                                  <a:pt x="0" y="91"/>
                                  <a:pt x="1" y="91"/>
                                  <a:pt x="1" y="91"/>
                                </a:cubicBezTo>
                                <a:cubicBezTo>
                                  <a:pt x="3" y="92"/>
                                  <a:pt x="3" y="92"/>
                                  <a:pt x="3" y="92"/>
                                </a:cubicBezTo>
                                <a:cubicBezTo>
                                  <a:pt x="9" y="96"/>
                                  <a:pt x="9" y="96"/>
                                  <a:pt x="9" y="96"/>
                                </a:cubicBezTo>
                                <a:cubicBezTo>
                                  <a:pt x="9" y="96"/>
                                  <a:pt x="9" y="96"/>
                                  <a:pt x="9" y="96"/>
                                </a:cubicBezTo>
                                <a:cubicBezTo>
                                  <a:pt x="9" y="96"/>
                                  <a:pt x="9" y="96"/>
                                  <a:pt x="9" y="96"/>
                                </a:cubicBezTo>
                                <a:cubicBezTo>
                                  <a:pt x="9" y="96"/>
                                  <a:pt x="9" y="96"/>
                                  <a:pt x="9" y="96"/>
                                </a:cubicBezTo>
                                <a:cubicBezTo>
                                  <a:pt x="10" y="96"/>
                                  <a:pt x="11" y="96"/>
                                  <a:pt x="12" y="96"/>
                                </a:cubicBezTo>
                                <a:cubicBezTo>
                                  <a:pt x="144" y="19"/>
                                  <a:pt x="144" y="19"/>
                                  <a:pt x="144" y="19"/>
                                </a:cubicBezTo>
                                <a:cubicBezTo>
                                  <a:pt x="145" y="19"/>
                                  <a:pt x="145" y="18"/>
                                  <a:pt x="145" y="17"/>
                                </a:cubicBezTo>
                                <a:cubicBezTo>
                                  <a:pt x="145" y="17"/>
                                  <a:pt x="145" y="17"/>
                                  <a:pt x="145" y="17"/>
                                </a:cubicBezTo>
                                <a:cubicBezTo>
                                  <a:pt x="145" y="11"/>
                                  <a:pt x="145" y="11"/>
                                  <a:pt x="145" y="11"/>
                                </a:cubicBezTo>
                                <a:cubicBezTo>
                                  <a:pt x="145" y="8"/>
                                  <a:pt x="145" y="8"/>
                                  <a:pt x="145" y="8"/>
                                </a:cubicBezTo>
                                <a:cubicBezTo>
                                  <a:pt x="145" y="8"/>
                                  <a:pt x="145" y="7"/>
                                  <a:pt x="145" y="7"/>
                                </a:cubicBezTo>
                                <a:cubicBezTo>
                                  <a:pt x="144" y="6"/>
                                  <a:pt x="144" y="6"/>
                                  <a:pt x="144" y="5"/>
                                </a:cubicBezTo>
                                <a:cubicBezTo>
                                  <a:pt x="142" y="5"/>
                                  <a:pt x="142" y="5"/>
                                  <a:pt x="142" y="5"/>
                                </a:cubicBezTo>
                                <a:cubicBezTo>
                                  <a:pt x="136" y="1"/>
                                  <a:pt x="136" y="1"/>
                                  <a:pt x="136" y="1"/>
                                </a:cubicBezTo>
                                <a:cubicBezTo>
                                  <a:pt x="136" y="1"/>
                                  <a:pt x="136" y="1"/>
                                  <a:pt x="136" y="1"/>
                                </a:cubicBezTo>
                                <a:cubicBezTo>
                                  <a:pt x="136" y="1"/>
                                  <a:pt x="136" y="1"/>
                                  <a:pt x="136" y="1"/>
                                </a:cubicBezTo>
                                <a:cubicBezTo>
                                  <a:pt x="135" y="1"/>
                                  <a:pt x="134" y="0"/>
                                  <a:pt x="133" y="1"/>
                                </a:cubicBezTo>
                                <a:cubicBezTo>
                                  <a:pt x="118" y="10"/>
                                  <a:pt x="1" y="77"/>
                                  <a:pt x="1" y="77"/>
                                </a:cubicBezTo>
                                <a:cubicBezTo>
                                  <a:pt x="0"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8" name="Freeform 41" descr="background"/>
                        <wps:cNvSpPr>
                          <a:spLocks/>
                        </wps:cNvSpPr>
                        <wps:spPr bwMode="auto">
                          <a:xfrm>
                            <a:off x="2316" y="8841"/>
                            <a:ext cx="723" cy="479"/>
                          </a:xfrm>
                          <a:custGeom>
                            <a:avLst/>
                            <a:gdLst>
                              <a:gd name="T0" fmla="*/ 25619 w 145"/>
                              <a:gd name="T1" fmla="*/ 2851 h 96"/>
                              <a:gd name="T2" fmla="*/ 25619 w 145"/>
                              <a:gd name="T3" fmla="*/ 2851 h 96"/>
                              <a:gd name="T4" fmla="*/ 25619 w 145"/>
                              <a:gd name="T5" fmla="*/ 2851 h 96"/>
                              <a:gd name="T6" fmla="*/ 11386 w 145"/>
                              <a:gd name="T7" fmla="*/ 11404 h 96"/>
                              <a:gd name="T8" fmla="*/ 2847 w 145"/>
                              <a:gd name="T9" fmla="*/ 14254 h 96"/>
                              <a:gd name="T10" fmla="*/ 0 w 145"/>
                              <a:gd name="T11" fmla="*/ 19956 h 96"/>
                              <a:gd name="T12" fmla="*/ 0 w 145"/>
                              <a:gd name="T13" fmla="*/ 22807 h 96"/>
                              <a:gd name="T14" fmla="*/ 0 w 145"/>
                              <a:gd name="T15" fmla="*/ 28509 h 96"/>
                              <a:gd name="T16" fmla="*/ 0 w 145"/>
                              <a:gd name="T17" fmla="*/ 48465 h 96"/>
                              <a:gd name="T18" fmla="*/ 0 w 145"/>
                              <a:gd name="T19" fmla="*/ 48465 h 96"/>
                              <a:gd name="T20" fmla="*/ 0 w 145"/>
                              <a:gd name="T21" fmla="*/ 48465 h 96"/>
                              <a:gd name="T22" fmla="*/ 0 w 145"/>
                              <a:gd name="T23" fmla="*/ 48465 h 96"/>
                              <a:gd name="T24" fmla="*/ 2847 w 145"/>
                              <a:gd name="T25" fmla="*/ 54167 h 96"/>
                              <a:gd name="T26" fmla="*/ 378591 w 145"/>
                              <a:gd name="T27" fmla="*/ 273685 h 96"/>
                              <a:gd name="T28" fmla="*/ 387131 w 145"/>
                              <a:gd name="T29" fmla="*/ 273685 h 96"/>
                              <a:gd name="T30" fmla="*/ 387131 w 145"/>
                              <a:gd name="T31" fmla="*/ 273685 h 96"/>
                              <a:gd name="T32" fmla="*/ 401364 w 145"/>
                              <a:gd name="T33" fmla="*/ 265132 h 96"/>
                              <a:gd name="T34" fmla="*/ 409903 w 145"/>
                              <a:gd name="T35" fmla="*/ 259431 h 96"/>
                              <a:gd name="T36" fmla="*/ 412750 w 145"/>
                              <a:gd name="T37" fmla="*/ 256580 h 96"/>
                              <a:gd name="T38" fmla="*/ 412750 w 145"/>
                              <a:gd name="T39" fmla="*/ 250878 h 96"/>
                              <a:gd name="T40" fmla="*/ 412750 w 145"/>
                              <a:gd name="T41" fmla="*/ 248027 h 96"/>
                              <a:gd name="T42" fmla="*/ 412750 w 145"/>
                              <a:gd name="T43" fmla="*/ 228071 h 96"/>
                              <a:gd name="T44" fmla="*/ 412750 w 145"/>
                              <a:gd name="T45" fmla="*/ 228071 h 96"/>
                              <a:gd name="T46" fmla="*/ 412750 w 145"/>
                              <a:gd name="T47" fmla="*/ 228071 h 96"/>
                              <a:gd name="T48" fmla="*/ 409903 w 145"/>
                              <a:gd name="T49" fmla="*/ 219518 h 96"/>
                              <a:gd name="T50" fmla="*/ 34159 w 145"/>
                              <a:gd name="T51" fmla="*/ 2851 h 96"/>
                              <a:gd name="T52" fmla="*/ 25619 w 145"/>
                              <a:gd name="T53" fmla="*/ 285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5" h="96">
                                <a:moveTo>
                                  <a:pt x="9" y="1"/>
                                </a:moveTo>
                                <a:cubicBezTo>
                                  <a:pt x="9" y="1"/>
                                  <a:pt x="9" y="1"/>
                                  <a:pt x="9" y="1"/>
                                </a:cubicBezTo>
                                <a:cubicBezTo>
                                  <a:pt x="9" y="1"/>
                                  <a:pt x="9" y="1"/>
                                  <a:pt x="9" y="1"/>
                                </a:cubicBezTo>
                                <a:cubicBezTo>
                                  <a:pt x="4" y="4"/>
                                  <a:pt x="4" y="4"/>
                                  <a:pt x="4" y="4"/>
                                </a:cubicBezTo>
                                <a:cubicBezTo>
                                  <a:pt x="1" y="5"/>
                                  <a:pt x="1" y="5"/>
                                  <a:pt x="1" y="5"/>
                                </a:cubicBezTo>
                                <a:cubicBezTo>
                                  <a:pt x="1" y="6"/>
                                  <a:pt x="0" y="6"/>
                                  <a:pt x="0" y="7"/>
                                </a:cubicBezTo>
                                <a:cubicBezTo>
                                  <a:pt x="0" y="7"/>
                                  <a:pt x="0" y="8"/>
                                  <a:pt x="0" y="8"/>
                                </a:cubicBezTo>
                                <a:cubicBezTo>
                                  <a:pt x="0" y="10"/>
                                  <a:pt x="0" y="10"/>
                                  <a:pt x="0" y="10"/>
                                </a:cubicBezTo>
                                <a:cubicBezTo>
                                  <a:pt x="0" y="17"/>
                                  <a:pt x="0" y="17"/>
                                  <a:pt x="0" y="17"/>
                                </a:cubicBezTo>
                                <a:cubicBezTo>
                                  <a:pt x="0" y="17"/>
                                  <a:pt x="0" y="17"/>
                                  <a:pt x="0" y="17"/>
                                </a:cubicBezTo>
                                <a:cubicBezTo>
                                  <a:pt x="0" y="17"/>
                                  <a:pt x="0" y="17"/>
                                  <a:pt x="0" y="17"/>
                                </a:cubicBezTo>
                                <a:cubicBezTo>
                                  <a:pt x="0" y="17"/>
                                  <a:pt x="0" y="17"/>
                                  <a:pt x="0" y="17"/>
                                </a:cubicBezTo>
                                <a:cubicBezTo>
                                  <a:pt x="0" y="18"/>
                                  <a:pt x="0" y="19"/>
                                  <a:pt x="1" y="19"/>
                                </a:cubicBezTo>
                                <a:cubicBezTo>
                                  <a:pt x="133" y="96"/>
                                  <a:pt x="133" y="96"/>
                                  <a:pt x="133" y="96"/>
                                </a:cubicBezTo>
                                <a:cubicBezTo>
                                  <a:pt x="134" y="96"/>
                                  <a:pt x="135" y="96"/>
                                  <a:pt x="136" y="96"/>
                                </a:cubicBezTo>
                                <a:cubicBezTo>
                                  <a:pt x="136" y="96"/>
                                  <a:pt x="136" y="96"/>
                                  <a:pt x="136" y="96"/>
                                </a:cubicBezTo>
                                <a:cubicBezTo>
                                  <a:pt x="141" y="93"/>
                                  <a:pt x="141" y="93"/>
                                  <a:pt x="141" y="93"/>
                                </a:cubicBezTo>
                                <a:cubicBezTo>
                                  <a:pt x="144" y="91"/>
                                  <a:pt x="144" y="91"/>
                                  <a:pt x="144" y="91"/>
                                </a:cubicBezTo>
                                <a:cubicBezTo>
                                  <a:pt x="144" y="91"/>
                                  <a:pt x="144" y="91"/>
                                  <a:pt x="145" y="90"/>
                                </a:cubicBezTo>
                                <a:cubicBezTo>
                                  <a:pt x="145" y="90"/>
                                  <a:pt x="145" y="89"/>
                                  <a:pt x="145" y="88"/>
                                </a:cubicBezTo>
                                <a:cubicBezTo>
                                  <a:pt x="145" y="87"/>
                                  <a:pt x="145" y="87"/>
                                  <a:pt x="145" y="87"/>
                                </a:cubicBezTo>
                                <a:cubicBezTo>
                                  <a:pt x="145" y="80"/>
                                  <a:pt x="145" y="80"/>
                                  <a:pt x="145" y="80"/>
                                </a:cubicBezTo>
                                <a:cubicBezTo>
                                  <a:pt x="145" y="80"/>
                                  <a:pt x="145" y="80"/>
                                  <a:pt x="145" y="80"/>
                                </a:cubicBezTo>
                                <a:cubicBezTo>
                                  <a:pt x="145" y="80"/>
                                  <a:pt x="145" y="80"/>
                                  <a:pt x="145" y="80"/>
                                </a:cubicBezTo>
                                <a:cubicBezTo>
                                  <a:pt x="145" y="79"/>
                                  <a:pt x="145" y="78"/>
                                  <a:pt x="144" y="77"/>
                                </a:cubicBezTo>
                                <a:cubicBezTo>
                                  <a:pt x="129" y="69"/>
                                  <a:pt x="12" y="1"/>
                                  <a:pt x="12" y="1"/>
                                </a:cubicBezTo>
                                <a:cubicBezTo>
                                  <a:pt x="11" y="0"/>
                                  <a:pt x="10" y="1"/>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9" name="Freeform 42" descr="background"/>
                        <wps:cNvSpPr>
                          <a:spLocks/>
                        </wps:cNvSpPr>
                        <wps:spPr bwMode="auto">
                          <a:xfrm>
                            <a:off x="4185" y="8841"/>
                            <a:ext cx="727" cy="479"/>
                          </a:xfrm>
                          <a:custGeom>
                            <a:avLst/>
                            <a:gdLst>
                              <a:gd name="T0" fmla="*/ 25600 w 146"/>
                              <a:gd name="T1" fmla="*/ 2851 h 96"/>
                              <a:gd name="T2" fmla="*/ 25600 w 146"/>
                              <a:gd name="T3" fmla="*/ 2851 h 96"/>
                              <a:gd name="T4" fmla="*/ 25600 w 146"/>
                              <a:gd name="T5" fmla="*/ 2851 h 96"/>
                              <a:gd name="T6" fmla="*/ 14222 w 146"/>
                              <a:gd name="T7" fmla="*/ 11404 h 96"/>
                              <a:gd name="T8" fmla="*/ 5689 w 146"/>
                              <a:gd name="T9" fmla="*/ 14254 h 96"/>
                              <a:gd name="T10" fmla="*/ 2844 w 146"/>
                              <a:gd name="T11" fmla="*/ 19956 h 96"/>
                              <a:gd name="T12" fmla="*/ 0 w 146"/>
                              <a:gd name="T13" fmla="*/ 22807 h 96"/>
                              <a:gd name="T14" fmla="*/ 0 w 146"/>
                              <a:gd name="T15" fmla="*/ 28509 h 96"/>
                              <a:gd name="T16" fmla="*/ 0 w 146"/>
                              <a:gd name="T17" fmla="*/ 48465 h 96"/>
                              <a:gd name="T18" fmla="*/ 0 w 146"/>
                              <a:gd name="T19" fmla="*/ 48465 h 96"/>
                              <a:gd name="T20" fmla="*/ 0 w 146"/>
                              <a:gd name="T21" fmla="*/ 48465 h 96"/>
                              <a:gd name="T22" fmla="*/ 0 w 146"/>
                              <a:gd name="T23" fmla="*/ 48465 h 96"/>
                              <a:gd name="T24" fmla="*/ 5689 w 146"/>
                              <a:gd name="T25" fmla="*/ 54167 h 96"/>
                              <a:gd name="T26" fmla="*/ 381157 w 146"/>
                              <a:gd name="T27" fmla="*/ 273685 h 96"/>
                              <a:gd name="T28" fmla="*/ 389690 w 146"/>
                              <a:gd name="T29" fmla="*/ 273685 h 96"/>
                              <a:gd name="T30" fmla="*/ 389690 w 146"/>
                              <a:gd name="T31" fmla="*/ 273685 h 96"/>
                              <a:gd name="T32" fmla="*/ 403912 w 146"/>
                              <a:gd name="T33" fmla="*/ 265132 h 96"/>
                              <a:gd name="T34" fmla="*/ 409601 w 146"/>
                              <a:gd name="T35" fmla="*/ 259431 h 96"/>
                              <a:gd name="T36" fmla="*/ 415290 w 146"/>
                              <a:gd name="T37" fmla="*/ 256580 h 96"/>
                              <a:gd name="T38" fmla="*/ 415290 w 146"/>
                              <a:gd name="T39" fmla="*/ 250878 h 96"/>
                              <a:gd name="T40" fmla="*/ 415290 w 146"/>
                              <a:gd name="T41" fmla="*/ 248027 h 96"/>
                              <a:gd name="T42" fmla="*/ 415290 w 146"/>
                              <a:gd name="T43" fmla="*/ 228071 h 96"/>
                              <a:gd name="T44" fmla="*/ 415290 w 146"/>
                              <a:gd name="T45" fmla="*/ 228071 h 96"/>
                              <a:gd name="T46" fmla="*/ 415290 w 146"/>
                              <a:gd name="T47" fmla="*/ 228071 h 96"/>
                              <a:gd name="T48" fmla="*/ 409601 w 146"/>
                              <a:gd name="T49" fmla="*/ 219518 h 96"/>
                              <a:gd name="T50" fmla="*/ 36978 w 146"/>
                              <a:gd name="T51" fmla="*/ 2851 h 96"/>
                              <a:gd name="T52" fmla="*/ 25600 w 146"/>
                              <a:gd name="T53" fmla="*/ 285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9" y="1"/>
                                </a:moveTo>
                                <a:cubicBezTo>
                                  <a:pt x="9" y="1"/>
                                  <a:pt x="9" y="1"/>
                                  <a:pt x="9" y="1"/>
                                </a:cubicBezTo>
                                <a:cubicBezTo>
                                  <a:pt x="9" y="1"/>
                                  <a:pt x="9" y="1"/>
                                  <a:pt x="9" y="1"/>
                                </a:cubicBezTo>
                                <a:cubicBezTo>
                                  <a:pt x="5" y="4"/>
                                  <a:pt x="5" y="4"/>
                                  <a:pt x="5" y="4"/>
                                </a:cubicBezTo>
                                <a:cubicBezTo>
                                  <a:pt x="2" y="5"/>
                                  <a:pt x="2" y="5"/>
                                  <a:pt x="2" y="5"/>
                                </a:cubicBezTo>
                                <a:cubicBezTo>
                                  <a:pt x="2" y="6"/>
                                  <a:pt x="1" y="6"/>
                                  <a:pt x="1" y="7"/>
                                </a:cubicBezTo>
                                <a:cubicBezTo>
                                  <a:pt x="1" y="7"/>
                                  <a:pt x="0" y="8"/>
                                  <a:pt x="0" y="8"/>
                                </a:cubicBezTo>
                                <a:cubicBezTo>
                                  <a:pt x="0" y="10"/>
                                  <a:pt x="0" y="10"/>
                                  <a:pt x="0" y="10"/>
                                </a:cubicBezTo>
                                <a:cubicBezTo>
                                  <a:pt x="0" y="17"/>
                                  <a:pt x="0" y="17"/>
                                  <a:pt x="0" y="17"/>
                                </a:cubicBezTo>
                                <a:cubicBezTo>
                                  <a:pt x="0" y="17"/>
                                  <a:pt x="0" y="17"/>
                                  <a:pt x="0" y="17"/>
                                </a:cubicBezTo>
                                <a:cubicBezTo>
                                  <a:pt x="0" y="17"/>
                                  <a:pt x="0" y="17"/>
                                  <a:pt x="0" y="17"/>
                                </a:cubicBezTo>
                                <a:cubicBezTo>
                                  <a:pt x="0" y="17"/>
                                  <a:pt x="0" y="17"/>
                                  <a:pt x="0" y="17"/>
                                </a:cubicBezTo>
                                <a:cubicBezTo>
                                  <a:pt x="0" y="18"/>
                                  <a:pt x="1" y="19"/>
                                  <a:pt x="2" y="19"/>
                                </a:cubicBezTo>
                                <a:cubicBezTo>
                                  <a:pt x="134" y="96"/>
                                  <a:pt x="134" y="96"/>
                                  <a:pt x="134" y="96"/>
                                </a:cubicBezTo>
                                <a:cubicBezTo>
                                  <a:pt x="135" y="96"/>
                                  <a:pt x="136" y="96"/>
                                  <a:pt x="137" y="96"/>
                                </a:cubicBezTo>
                                <a:cubicBezTo>
                                  <a:pt x="137" y="96"/>
                                  <a:pt x="137" y="96"/>
                                  <a:pt x="137" y="96"/>
                                </a:cubicBezTo>
                                <a:cubicBezTo>
                                  <a:pt x="142" y="93"/>
                                  <a:pt x="142" y="93"/>
                                  <a:pt x="142" y="93"/>
                                </a:cubicBezTo>
                                <a:cubicBezTo>
                                  <a:pt x="144" y="91"/>
                                  <a:pt x="144" y="91"/>
                                  <a:pt x="144" y="91"/>
                                </a:cubicBezTo>
                                <a:cubicBezTo>
                                  <a:pt x="145" y="91"/>
                                  <a:pt x="145" y="91"/>
                                  <a:pt x="146" y="90"/>
                                </a:cubicBezTo>
                                <a:cubicBezTo>
                                  <a:pt x="146" y="90"/>
                                  <a:pt x="146" y="89"/>
                                  <a:pt x="146" y="88"/>
                                </a:cubicBezTo>
                                <a:cubicBezTo>
                                  <a:pt x="146" y="87"/>
                                  <a:pt x="146" y="87"/>
                                  <a:pt x="146" y="87"/>
                                </a:cubicBezTo>
                                <a:cubicBezTo>
                                  <a:pt x="146" y="80"/>
                                  <a:pt x="146" y="80"/>
                                  <a:pt x="146" y="80"/>
                                </a:cubicBezTo>
                                <a:cubicBezTo>
                                  <a:pt x="146" y="80"/>
                                  <a:pt x="146" y="80"/>
                                  <a:pt x="146" y="80"/>
                                </a:cubicBezTo>
                                <a:cubicBezTo>
                                  <a:pt x="146" y="80"/>
                                  <a:pt x="146" y="80"/>
                                  <a:pt x="146" y="80"/>
                                </a:cubicBezTo>
                                <a:cubicBezTo>
                                  <a:pt x="146" y="79"/>
                                  <a:pt x="145" y="78"/>
                                  <a:pt x="144" y="77"/>
                                </a:cubicBezTo>
                                <a:cubicBezTo>
                                  <a:pt x="130" y="69"/>
                                  <a:pt x="13" y="1"/>
                                  <a:pt x="13" y="1"/>
                                </a:cubicBezTo>
                                <a:cubicBezTo>
                                  <a:pt x="12" y="0"/>
                                  <a:pt x="10" y="1"/>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0" name="Freeform 46" descr="background"/>
                        <wps:cNvSpPr>
                          <a:spLocks/>
                        </wps:cNvSpPr>
                        <wps:spPr bwMode="auto">
                          <a:xfrm>
                            <a:off x="3093" y="9474"/>
                            <a:ext cx="106" cy="837"/>
                          </a:xfrm>
                          <a:custGeom>
                            <a:avLst/>
                            <a:gdLst>
                              <a:gd name="T0" fmla="*/ 54580 w 21"/>
                              <a:gd name="T1" fmla="*/ 14231 h 168"/>
                              <a:gd name="T2" fmla="*/ 54580 w 21"/>
                              <a:gd name="T3" fmla="*/ 14231 h 168"/>
                              <a:gd name="T4" fmla="*/ 54580 w 21"/>
                              <a:gd name="T5" fmla="*/ 14231 h 168"/>
                              <a:gd name="T6" fmla="*/ 40217 w 21"/>
                              <a:gd name="T7" fmla="*/ 5692 h 168"/>
                              <a:gd name="T8" fmla="*/ 34471 w 21"/>
                              <a:gd name="T9" fmla="*/ 2846 h 168"/>
                              <a:gd name="T10" fmla="*/ 28726 w 21"/>
                              <a:gd name="T11" fmla="*/ 0 h 168"/>
                              <a:gd name="T12" fmla="*/ 25854 w 21"/>
                              <a:gd name="T13" fmla="*/ 2846 h 168"/>
                              <a:gd name="T14" fmla="*/ 20108 w 21"/>
                              <a:gd name="T15" fmla="*/ 5692 h 168"/>
                              <a:gd name="T16" fmla="*/ 2873 w 21"/>
                              <a:gd name="T17" fmla="*/ 14231 h 168"/>
                              <a:gd name="T18" fmla="*/ 2873 w 21"/>
                              <a:gd name="T19" fmla="*/ 14231 h 168"/>
                              <a:gd name="T20" fmla="*/ 0 w 21"/>
                              <a:gd name="T21" fmla="*/ 22769 h 168"/>
                              <a:gd name="T22" fmla="*/ 0 w 21"/>
                              <a:gd name="T23" fmla="*/ 455386 h 168"/>
                              <a:gd name="T24" fmla="*/ 2873 w 21"/>
                              <a:gd name="T25" fmla="*/ 463924 h 168"/>
                              <a:gd name="T26" fmla="*/ 2873 w 21"/>
                              <a:gd name="T27" fmla="*/ 463924 h 168"/>
                              <a:gd name="T28" fmla="*/ 2873 w 21"/>
                              <a:gd name="T29" fmla="*/ 463924 h 168"/>
                              <a:gd name="T30" fmla="*/ 2873 w 21"/>
                              <a:gd name="T31" fmla="*/ 463924 h 168"/>
                              <a:gd name="T32" fmla="*/ 17236 w 21"/>
                              <a:gd name="T33" fmla="*/ 472463 h 168"/>
                              <a:gd name="T34" fmla="*/ 25854 w 21"/>
                              <a:gd name="T35" fmla="*/ 475309 h 168"/>
                              <a:gd name="T36" fmla="*/ 28726 w 21"/>
                              <a:gd name="T37" fmla="*/ 478155 h 168"/>
                              <a:gd name="T38" fmla="*/ 34471 w 21"/>
                              <a:gd name="T39" fmla="*/ 475309 h 168"/>
                              <a:gd name="T40" fmla="*/ 37344 w 21"/>
                              <a:gd name="T41" fmla="*/ 472463 h 168"/>
                              <a:gd name="T42" fmla="*/ 54580 w 21"/>
                              <a:gd name="T43" fmla="*/ 463924 h 168"/>
                              <a:gd name="T44" fmla="*/ 54580 w 21"/>
                              <a:gd name="T45" fmla="*/ 463924 h 168"/>
                              <a:gd name="T46" fmla="*/ 60325 w 21"/>
                              <a:gd name="T47" fmla="*/ 455386 h 168"/>
                              <a:gd name="T48" fmla="*/ 60325 w 21"/>
                              <a:gd name="T49" fmla="*/ 22769 h 168"/>
                              <a:gd name="T50" fmla="*/ 54580 w 21"/>
                              <a:gd name="T51" fmla="*/ 14231 h 16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21" h="168">
                                <a:moveTo>
                                  <a:pt x="19" y="5"/>
                                </a:moveTo>
                                <a:cubicBezTo>
                                  <a:pt x="19" y="5"/>
                                  <a:pt x="19" y="5"/>
                                  <a:pt x="19" y="5"/>
                                </a:cubicBezTo>
                                <a:cubicBezTo>
                                  <a:pt x="19" y="5"/>
                                  <a:pt x="19" y="5"/>
                                  <a:pt x="19" y="5"/>
                                </a:cubicBezTo>
                                <a:cubicBezTo>
                                  <a:pt x="14" y="2"/>
                                  <a:pt x="14" y="2"/>
                                  <a:pt x="14" y="2"/>
                                </a:cubicBezTo>
                                <a:cubicBezTo>
                                  <a:pt x="12" y="1"/>
                                  <a:pt x="12" y="1"/>
                                  <a:pt x="12" y="1"/>
                                </a:cubicBezTo>
                                <a:cubicBezTo>
                                  <a:pt x="11" y="1"/>
                                  <a:pt x="11" y="0"/>
                                  <a:pt x="10" y="0"/>
                                </a:cubicBezTo>
                                <a:cubicBezTo>
                                  <a:pt x="10" y="0"/>
                                  <a:pt x="9" y="1"/>
                                  <a:pt x="9" y="1"/>
                                </a:cubicBezTo>
                                <a:cubicBezTo>
                                  <a:pt x="7" y="2"/>
                                  <a:pt x="7" y="2"/>
                                  <a:pt x="7" y="2"/>
                                </a:cubicBezTo>
                                <a:cubicBezTo>
                                  <a:pt x="1" y="5"/>
                                  <a:pt x="1" y="5"/>
                                  <a:pt x="1" y="5"/>
                                </a:cubicBezTo>
                                <a:cubicBezTo>
                                  <a:pt x="1" y="5"/>
                                  <a:pt x="1" y="5"/>
                                  <a:pt x="1" y="5"/>
                                </a:cubicBezTo>
                                <a:cubicBezTo>
                                  <a:pt x="0" y="6"/>
                                  <a:pt x="0" y="7"/>
                                  <a:pt x="0" y="8"/>
                                </a:cubicBezTo>
                                <a:cubicBezTo>
                                  <a:pt x="0" y="160"/>
                                  <a:pt x="0" y="160"/>
                                  <a:pt x="0" y="160"/>
                                </a:cubicBezTo>
                                <a:cubicBezTo>
                                  <a:pt x="0" y="161"/>
                                  <a:pt x="0" y="162"/>
                                  <a:pt x="1" y="163"/>
                                </a:cubicBezTo>
                                <a:cubicBezTo>
                                  <a:pt x="1" y="163"/>
                                  <a:pt x="1" y="163"/>
                                  <a:pt x="1" y="163"/>
                                </a:cubicBezTo>
                                <a:cubicBezTo>
                                  <a:pt x="1" y="163"/>
                                  <a:pt x="1" y="163"/>
                                  <a:pt x="1" y="163"/>
                                </a:cubicBezTo>
                                <a:cubicBezTo>
                                  <a:pt x="1" y="163"/>
                                  <a:pt x="1" y="163"/>
                                  <a:pt x="1" y="163"/>
                                </a:cubicBezTo>
                                <a:cubicBezTo>
                                  <a:pt x="6" y="166"/>
                                  <a:pt x="6" y="166"/>
                                  <a:pt x="6" y="166"/>
                                </a:cubicBezTo>
                                <a:cubicBezTo>
                                  <a:pt x="9" y="167"/>
                                  <a:pt x="9" y="167"/>
                                  <a:pt x="9" y="167"/>
                                </a:cubicBezTo>
                                <a:cubicBezTo>
                                  <a:pt x="9" y="167"/>
                                  <a:pt x="10" y="168"/>
                                  <a:pt x="10" y="168"/>
                                </a:cubicBezTo>
                                <a:cubicBezTo>
                                  <a:pt x="11" y="168"/>
                                  <a:pt x="11" y="167"/>
                                  <a:pt x="12" y="167"/>
                                </a:cubicBezTo>
                                <a:cubicBezTo>
                                  <a:pt x="13" y="166"/>
                                  <a:pt x="13" y="166"/>
                                  <a:pt x="13" y="166"/>
                                </a:cubicBezTo>
                                <a:cubicBezTo>
                                  <a:pt x="19" y="163"/>
                                  <a:pt x="19" y="163"/>
                                  <a:pt x="19" y="163"/>
                                </a:cubicBezTo>
                                <a:cubicBezTo>
                                  <a:pt x="19" y="163"/>
                                  <a:pt x="19" y="163"/>
                                  <a:pt x="19" y="163"/>
                                </a:cubicBezTo>
                                <a:cubicBezTo>
                                  <a:pt x="20" y="162"/>
                                  <a:pt x="21" y="161"/>
                                  <a:pt x="21" y="160"/>
                                </a:cubicBezTo>
                                <a:cubicBezTo>
                                  <a:pt x="21" y="8"/>
                                  <a:pt x="21" y="8"/>
                                  <a:pt x="21" y="8"/>
                                </a:cubicBezTo>
                                <a:cubicBezTo>
                                  <a:pt x="21" y="7"/>
                                  <a:pt x="20" y="6"/>
                                  <a:pt x="19"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1" name="Freeform 49" descr="background"/>
                        <wps:cNvSpPr>
                          <a:spLocks/>
                        </wps:cNvSpPr>
                        <wps:spPr bwMode="auto">
                          <a:xfrm>
                            <a:off x="5121" y="8841"/>
                            <a:ext cx="728" cy="479"/>
                          </a:xfrm>
                          <a:custGeom>
                            <a:avLst/>
                            <a:gdLst>
                              <a:gd name="T0" fmla="*/ 0 w 146"/>
                              <a:gd name="T1" fmla="*/ 228071 h 96"/>
                              <a:gd name="T2" fmla="*/ 0 w 146"/>
                              <a:gd name="T3" fmla="*/ 228071 h 96"/>
                              <a:gd name="T4" fmla="*/ 0 w 146"/>
                              <a:gd name="T5" fmla="*/ 228071 h 96"/>
                              <a:gd name="T6" fmla="*/ 0 w 146"/>
                              <a:gd name="T7" fmla="*/ 245176 h 96"/>
                              <a:gd name="T8" fmla="*/ 0 w 146"/>
                              <a:gd name="T9" fmla="*/ 250878 h 96"/>
                              <a:gd name="T10" fmla="*/ 2849 w 146"/>
                              <a:gd name="T11" fmla="*/ 256580 h 96"/>
                              <a:gd name="T12" fmla="*/ 5698 w 146"/>
                              <a:gd name="T13" fmla="*/ 259431 h 96"/>
                              <a:gd name="T14" fmla="*/ 8546 w 146"/>
                              <a:gd name="T15" fmla="*/ 262281 h 96"/>
                              <a:gd name="T16" fmla="*/ 25639 w 146"/>
                              <a:gd name="T17" fmla="*/ 273685 h 96"/>
                              <a:gd name="T18" fmla="*/ 25639 w 146"/>
                              <a:gd name="T19" fmla="*/ 273685 h 96"/>
                              <a:gd name="T20" fmla="*/ 25639 w 146"/>
                              <a:gd name="T21" fmla="*/ 273685 h 96"/>
                              <a:gd name="T22" fmla="*/ 25639 w 146"/>
                              <a:gd name="T23" fmla="*/ 273685 h 96"/>
                              <a:gd name="T24" fmla="*/ 34186 w 146"/>
                              <a:gd name="T25" fmla="*/ 273685 h 96"/>
                              <a:gd name="T26" fmla="*/ 410227 w 146"/>
                              <a:gd name="T27" fmla="*/ 54167 h 96"/>
                              <a:gd name="T28" fmla="*/ 415925 w 146"/>
                              <a:gd name="T29" fmla="*/ 48465 h 96"/>
                              <a:gd name="T30" fmla="*/ 415925 w 146"/>
                              <a:gd name="T31" fmla="*/ 48465 h 96"/>
                              <a:gd name="T32" fmla="*/ 415925 w 146"/>
                              <a:gd name="T33" fmla="*/ 31360 h 96"/>
                              <a:gd name="T34" fmla="*/ 415925 w 146"/>
                              <a:gd name="T35" fmla="*/ 22807 h 96"/>
                              <a:gd name="T36" fmla="*/ 413076 w 146"/>
                              <a:gd name="T37" fmla="*/ 19956 h 96"/>
                              <a:gd name="T38" fmla="*/ 410227 w 146"/>
                              <a:gd name="T39" fmla="*/ 14254 h 96"/>
                              <a:gd name="T40" fmla="*/ 407379 w 146"/>
                              <a:gd name="T41" fmla="*/ 14254 h 96"/>
                              <a:gd name="T42" fmla="*/ 390286 w 146"/>
                              <a:gd name="T43" fmla="*/ 2851 h 96"/>
                              <a:gd name="T44" fmla="*/ 390286 w 146"/>
                              <a:gd name="T45" fmla="*/ 2851 h 96"/>
                              <a:gd name="T46" fmla="*/ 390286 w 146"/>
                              <a:gd name="T47" fmla="*/ 2851 h 96"/>
                              <a:gd name="T48" fmla="*/ 381739 w 146"/>
                              <a:gd name="T49" fmla="*/ 2851 h 96"/>
                              <a:gd name="T50" fmla="*/ 5698 w 146"/>
                              <a:gd name="T51" fmla="*/ 219518 h 96"/>
                              <a:gd name="T52" fmla="*/ 0 w 146"/>
                              <a:gd name="T53" fmla="*/ 22807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0" y="80"/>
                                </a:moveTo>
                                <a:cubicBezTo>
                                  <a:pt x="0" y="80"/>
                                  <a:pt x="0" y="80"/>
                                  <a:pt x="0" y="80"/>
                                </a:cubicBezTo>
                                <a:cubicBezTo>
                                  <a:pt x="0" y="80"/>
                                  <a:pt x="0" y="80"/>
                                  <a:pt x="0" y="80"/>
                                </a:cubicBezTo>
                                <a:cubicBezTo>
                                  <a:pt x="0" y="86"/>
                                  <a:pt x="0" y="86"/>
                                  <a:pt x="0" y="86"/>
                                </a:cubicBezTo>
                                <a:cubicBezTo>
                                  <a:pt x="0" y="88"/>
                                  <a:pt x="0" y="88"/>
                                  <a:pt x="0" y="88"/>
                                </a:cubicBezTo>
                                <a:cubicBezTo>
                                  <a:pt x="0" y="89"/>
                                  <a:pt x="0" y="90"/>
                                  <a:pt x="1" y="90"/>
                                </a:cubicBezTo>
                                <a:cubicBezTo>
                                  <a:pt x="1" y="91"/>
                                  <a:pt x="1" y="91"/>
                                  <a:pt x="2" y="91"/>
                                </a:cubicBezTo>
                                <a:cubicBezTo>
                                  <a:pt x="3" y="92"/>
                                  <a:pt x="3" y="92"/>
                                  <a:pt x="3" y="92"/>
                                </a:cubicBezTo>
                                <a:cubicBezTo>
                                  <a:pt x="9" y="96"/>
                                  <a:pt x="9" y="96"/>
                                  <a:pt x="9" y="96"/>
                                </a:cubicBezTo>
                                <a:cubicBezTo>
                                  <a:pt x="9" y="96"/>
                                  <a:pt x="9" y="96"/>
                                  <a:pt x="9" y="96"/>
                                </a:cubicBezTo>
                                <a:cubicBezTo>
                                  <a:pt x="9" y="96"/>
                                  <a:pt x="9" y="96"/>
                                  <a:pt x="9" y="96"/>
                                </a:cubicBezTo>
                                <a:cubicBezTo>
                                  <a:pt x="9" y="96"/>
                                  <a:pt x="9" y="96"/>
                                  <a:pt x="9" y="96"/>
                                </a:cubicBezTo>
                                <a:cubicBezTo>
                                  <a:pt x="10" y="96"/>
                                  <a:pt x="11" y="96"/>
                                  <a:pt x="12" y="96"/>
                                </a:cubicBezTo>
                                <a:cubicBezTo>
                                  <a:pt x="144" y="19"/>
                                  <a:pt x="144" y="19"/>
                                  <a:pt x="144" y="19"/>
                                </a:cubicBezTo>
                                <a:cubicBezTo>
                                  <a:pt x="145" y="19"/>
                                  <a:pt x="146" y="18"/>
                                  <a:pt x="146" y="17"/>
                                </a:cubicBezTo>
                                <a:cubicBezTo>
                                  <a:pt x="146" y="17"/>
                                  <a:pt x="146" y="17"/>
                                  <a:pt x="146" y="17"/>
                                </a:cubicBezTo>
                                <a:cubicBezTo>
                                  <a:pt x="146" y="11"/>
                                  <a:pt x="146" y="11"/>
                                  <a:pt x="146" y="11"/>
                                </a:cubicBezTo>
                                <a:cubicBezTo>
                                  <a:pt x="146" y="8"/>
                                  <a:pt x="146" y="8"/>
                                  <a:pt x="146" y="8"/>
                                </a:cubicBezTo>
                                <a:cubicBezTo>
                                  <a:pt x="146" y="8"/>
                                  <a:pt x="146" y="7"/>
                                  <a:pt x="145" y="7"/>
                                </a:cubicBezTo>
                                <a:cubicBezTo>
                                  <a:pt x="145" y="6"/>
                                  <a:pt x="145" y="6"/>
                                  <a:pt x="144" y="5"/>
                                </a:cubicBezTo>
                                <a:cubicBezTo>
                                  <a:pt x="143" y="5"/>
                                  <a:pt x="143" y="5"/>
                                  <a:pt x="143" y="5"/>
                                </a:cubicBezTo>
                                <a:cubicBezTo>
                                  <a:pt x="137" y="1"/>
                                  <a:pt x="137" y="1"/>
                                  <a:pt x="137" y="1"/>
                                </a:cubicBezTo>
                                <a:cubicBezTo>
                                  <a:pt x="137" y="1"/>
                                  <a:pt x="137" y="1"/>
                                  <a:pt x="137" y="1"/>
                                </a:cubicBezTo>
                                <a:cubicBezTo>
                                  <a:pt x="137" y="1"/>
                                  <a:pt x="137" y="1"/>
                                  <a:pt x="137" y="1"/>
                                </a:cubicBezTo>
                                <a:cubicBezTo>
                                  <a:pt x="136" y="1"/>
                                  <a:pt x="135" y="0"/>
                                  <a:pt x="134" y="1"/>
                                </a:cubicBezTo>
                                <a:cubicBezTo>
                                  <a:pt x="119" y="10"/>
                                  <a:pt x="2" y="77"/>
                                  <a:pt x="2" y="77"/>
                                </a:cubicBezTo>
                                <a:cubicBezTo>
                                  <a:pt x="1" y="78"/>
                                  <a:pt x="0" y="79"/>
                                  <a:pt x="0" y="80"/>
                                </a:cubicBezTo>
                              </a:path>
                            </a:pathLst>
                          </a:custGeom>
                          <a:no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2" name="Freeform 50" descr="background"/>
                        <wps:cNvSpPr>
                          <a:spLocks/>
                        </wps:cNvSpPr>
                        <wps:spPr bwMode="auto">
                          <a:xfrm>
                            <a:off x="6994" y="8841"/>
                            <a:ext cx="728" cy="479"/>
                          </a:xfrm>
                          <a:custGeom>
                            <a:avLst/>
                            <a:gdLst>
                              <a:gd name="T0" fmla="*/ 0 w 146"/>
                              <a:gd name="T1" fmla="*/ 228071 h 96"/>
                              <a:gd name="T2" fmla="*/ 0 w 146"/>
                              <a:gd name="T3" fmla="*/ 228071 h 96"/>
                              <a:gd name="T4" fmla="*/ 0 w 146"/>
                              <a:gd name="T5" fmla="*/ 228071 h 96"/>
                              <a:gd name="T6" fmla="*/ 0 w 146"/>
                              <a:gd name="T7" fmla="*/ 245176 h 96"/>
                              <a:gd name="T8" fmla="*/ 0 w 146"/>
                              <a:gd name="T9" fmla="*/ 250878 h 96"/>
                              <a:gd name="T10" fmla="*/ 2849 w 146"/>
                              <a:gd name="T11" fmla="*/ 256580 h 96"/>
                              <a:gd name="T12" fmla="*/ 5698 w 146"/>
                              <a:gd name="T13" fmla="*/ 259431 h 96"/>
                              <a:gd name="T14" fmla="*/ 8546 w 146"/>
                              <a:gd name="T15" fmla="*/ 262281 h 96"/>
                              <a:gd name="T16" fmla="*/ 25639 w 146"/>
                              <a:gd name="T17" fmla="*/ 273685 h 96"/>
                              <a:gd name="T18" fmla="*/ 25639 w 146"/>
                              <a:gd name="T19" fmla="*/ 273685 h 96"/>
                              <a:gd name="T20" fmla="*/ 25639 w 146"/>
                              <a:gd name="T21" fmla="*/ 273685 h 96"/>
                              <a:gd name="T22" fmla="*/ 25639 w 146"/>
                              <a:gd name="T23" fmla="*/ 273685 h 96"/>
                              <a:gd name="T24" fmla="*/ 34186 w 146"/>
                              <a:gd name="T25" fmla="*/ 273685 h 96"/>
                              <a:gd name="T26" fmla="*/ 410227 w 146"/>
                              <a:gd name="T27" fmla="*/ 54167 h 96"/>
                              <a:gd name="T28" fmla="*/ 415925 w 146"/>
                              <a:gd name="T29" fmla="*/ 48465 h 96"/>
                              <a:gd name="T30" fmla="*/ 415925 w 146"/>
                              <a:gd name="T31" fmla="*/ 48465 h 96"/>
                              <a:gd name="T32" fmla="*/ 415925 w 146"/>
                              <a:gd name="T33" fmla="*/ 31360 h 96"/>
                              <a:gd name="T34" fmla="*/ 415925 w 146"/>
                              <a:gd name="T35" fmla="*/ 22807 h 96"/>
                              <a:gd name="T36" fmla="*/ 413076 w 146"/>
                              <a:gd name="T37" fmla="*/ 19956 h 96"/>
                              <a:gd name="T38" fmla="*/ 410227 w 146"/>
                              <a:gd name="T39" fmla="*/ 14254 h 96"/>
                              <a:gd name="T40" fmla="*/ 407379 w 146"/>
                              <a:gd name="T41" fmla="*/ 14254 h 96"/>
                              <a:gd name="T42" fmla="*/ 390286 w 146"/>
                              <a:gd name="T43" fmla="*/ 2851 h 96"/>
                              <a:gd name="T44" fmla="*/ 390286 w 146"/>
                              <a:gd name="T45" fmla="*/ 2851 h 96"/>
                              <a:gd name="T46" fmla="*/ 390286 w 146"/>
                              <a:gd name="T47" fmla="*/ 2851 h 96"/>
                              <a:gd name="T48" fmla="*/ 381739 w 146"/>
                              <a:gd name="T49" fmla="*/ 2851 h 96"/>
                              <a:gd name="T50" fmla="*/ 5698 w 146"/>
                              <a:gd name="T51" fmla="*/ 219518 h 96"/>
                              <a:gd name="T52" fmla="*/ 0 w 146"/>
                              <a:gd name="T53" fmla="*/ 22807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0" y="80"/>
                                </a:moveTo>
                                <a:cubicBezTo>
                                  <a:pt x="0" y="80"/>
                                  <a:pt x="0" y="80"/>
                                  <a:pt x="0" y="80"/>
                                </a:cubicBezTo>
                                <a:cubicBezTo>
                                  <a:pt x="0" y="80"/>
                                  <a:pt x="0" y="80"/>
                                  <a:pt x="0" y="80"/>
                                </a:cubicBezTo>
                                <a:cubicBezTo>
                                  <a:pt x="0" y="86"/>
                                  <a:pt x="0" y="86"/>
                                  <a:pt x="0" y="86"/>
                                </a:cubicBezTo>
                                <a:cubicBezTo>
                                  <a:pt x="0" y="88"/>
                                  <a:pt x="0" y="88"/>
                                  <a:pt x="0" y="88"/>
                                </a:cubicBezTo>
                                <a:cubicBezTo>
                                  <a:pt x="0" y="89"/>
                                  <a:pt x="0" y="90"/>
                                  <a:pt x="1" y="90"/>
                                </a:cubicBezTo>
                                <a:cubicBezTo>
                                  <a:pt x="1" y="91"/>
                                  <a:pt x="1" y="91"/>
                                  <a:pt x="2" y="91"/>
                                </a:cubicBezTo>
                                <a:cubicBezTo>
                                  <a:pt x="3" y="92"/>
                                  <a:pt x="3" y="92"/>
                                  <a:pt x="3" y="92"/>
                                </a:cubicBezTo>
                                <a:cubicBezTo>
                                  <a:pt x="9" y="96"/>
                                  <a:pt x="9" y="96"/>
                                  <a:pt x="9" y="96"/>
                                </a:cubicBezTo>
                                <a:cubicBezTo>
                                  <a:pt x="9" y="96"/>
                                  <a:pt x="9" y="96"/>
                                  <a:pt x="9" y="96"/>
                                </a:cubicBezTo>
                                <a:cubicBezTo>
                                  <a:pt x="9" y="96"/>
                                  <a:pt x="9" y="96"/>
                                  <a:pt x="9" y="96"/>
                                </a:cubicBezTo>
                                <a:cubicBezTo>
                                  <a:pt x="9" y="96"/>
                                  <a:pt x="9" y="96"/>
                                  <a:pt x="9" y="96"/>
                                </a:cubicBezTo>
                                <a:cubicBezTo>
                                  <a:pt x="10" y="96"/>
                                  <a:pt x="11" y="96"/>
                                  <a:pt x="12" y="96"/>
                                </a:cubicBezTo>
                                <a:cubicBezTo>
                                  <a:pt x="144" y="19"/>
                                  <a:pt x="144" y="19"/>
                                  <a:pt x="144" y="19"/>
                                </a:cubicBezTo>
                                <a:cubicBezTo>
                                  <a:pt x="145" y="19"/>
                                  <a:pt x="146" y="18"/>
                                  <a:pt x="146" y="17"/>
                                </a:cubicBezTo>
                                <a:cubicBezTo>
                                  <a:pt x="146" y="17"/>
                                  <a:pt x="146" y="17"/>
                                  <a:pt x="146" y="17"/>
                                </a:cubicBezTo>
                                <a:cubicBezTo>
                                  <a:pt x="146" y="11"/>
                                  <a:pt x="146" y="11"/>
                                  <a:pt x="146" y="11"/>
                                </a:cubicBezTo>
                                <a:cubicBezTo>
                                  <a:pt x="146" y="8"/>
                                  <a:pt x="146" y="8"/>
                                  <a:pt x="146" y="8"/>
                                </a:cubicBezTo>
                                <a:cubicBezTo>
                                  <a:pt x="146" y="8"/>
                                  <a:pt x="146" y="7"/>
                                  <a:pt x="145" y="7"/>
                                </a:cubicBezTo>
                                <a:cubicBezTo>
                                  <a:pt x="145" y="6"/>
                                  <a:pt x="145" y="6"/>
                                  <a:pt x="144" y="5"/>
                                </a:cubicBezTo>
                                <a:cubicBezTo>
                                  <a:pt x="143" y="5"/>
                                  <a:pt x="143" y="5"/>
                                  <a:pt x="143" y="5"/>
                                </a:cubicBezTo>
                                <a:cubicBezTo>
                                  <a:pt x="137" y="1"/>
                                  <a:pt x="137" y="1"/>
                                  <a:pt x="137" y="1"/>
                                </a:cubicBezTo>
                                <a:cubicBezTo>
                                  <a:pt x="137" y="1"/>
                                  <a:pt x="137" y="1"/>
                                  <a:pt x="137" y="1"/>
                                </a:cubicBezTo>
                                <a:cubicBezTo>
                                  <a:pt x="137" y="1"/>
                                  <a:pt x="137" y="1"/>
                                  <a:pt x="137" y="1"/>
                                </a:cubicBezTo>
                                <a:cubicBezTo>
                                  <a:pt x="136" y="1"/>
                                  <a:pt x="135" y="0"/>
                                  <a:pt x="134" y="1"/>
                                </a:cubicBezTo>
                                <a:cubicBezTo>
                                  <a:pt x="119" y="10"/>
                                  <a:pt x="2" y="77"/>
                                  <a:pt x="2" y="77"/>
                                </a:cubicBezTo>
                                <a:cubicBezTo>
                                  <a:pt x="1" y="78"/>
                                  <a:pt x="0" y="79"/>
                                  <a:pt x="0" y="80"/>
                                </a:cubicBezTo>
                              </a:path>
                            </a:pathLst>
                          </a:custGeom>
                          <a:no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3" name="Freeform 52" descr="background"/>
                        <wps:cNvSpPr>
                          <a:spLocks/>
                        </wps:cNvSpPr>
                        <wps:spPr bwMode="auto">
                          <a:xfrm>
                            <a:off x="6058" y="8841"/>
                            <a:ext cx="727" cy="479"/>
                          </a:xfrm>
                          <a:custGeom>
                            <a:avLst/>
                            <a:gdLst>
                              <a:gd name="T0" fmla="*/ 25600 w 146"/>
                              <a:gd name="T1" fmla="*/ 2851 h 96"/>
                              <a:gd name="T2" fmla="*/ 25600 w 146"/>
                              <a:gd name="T3" fmla="*/ 2851 h 96"/>
                              <a:gd name="T4" fmla="*/ 25600 w 146"/>
                              <a:gd name="T5" fmla="*/ 2851 h 96"/>
                              <a:gd name="T6" fmla="*/ 11378 w 146"/>
                              <a:gd name="T7" fmla="*/ 11404 h 96"/>
                              <a:gd name="T8" fmla="*/ 5689 w 146"/>
                              <a:gd name="T9" fmla="*/ 14254 h 96"/>
                              <a:gd name="T10" fmla="*/ 2844 w 146"/>
                              <a:gd name="T11" fmla="*/ 19956 h 96"/>
                              <a:gd name="T12" fmla="*/ 0 w 146"/>
                              <a:gd name="T13" fmla="*/ 22807 h 96"/>
                              <a:gd name="T14" fmla="*/ 0 w 146"/>
                              <a:gd name="T15" fmla="*/ 28509 h 96"/>
                              <a:gd name="T16" fmla="*/ 0 w 146"/>
                              <a:gd name="T17" fmla="*/ 48465 h 96"/>
                              <a:gd name="T18" fmla="*/ 0 w 146"/>
                              <a:gd name="T19" fmla="*/ 48465 h 96"/>
                              <a:gd name="T20" fmla="*/ 0 w 146"/>
                              <a:gd name="T21" fmla="*/ 48465 h 96"/>
                              <a:gd name="T22" fmla="*/ 0 w 146"/>
                              <a:gd name="T23" fmla="*/ 48465 h 96"/>
                              <a:gd name="T24" fmla="*/ 5689 w 146"/>
                              <a:gd name="T25" fmla="*/ 54167 h 96"/>
                              <a:gd name="T26" fmla="*/ 381157 w 146"/>
                              <a:gd name="T27" fmla="*/ 273685 h 96"/>
                              <a:gd name="T28" fmla="*/ 389690 w 146"/>
                              <a:gd name="T29" fmla="*/ 273685 h 96"/>
                              <a:gd name="T30" fmla="*/ 389690 w 146"/>
                              <a:gd name="T31" fmla="*/ 273685 h 96"/>
                              <a:gd name="T32" fmla="*/ 403912 w 146"/>
                              <a:gd name="T33" fmla="*/ 265132 h 96"/>
                              <a:gd name="T34" fmla="*/ 409601 w 146"/>
                              <a:gd name="T35" fmla="*/ 259431 h 96"/>
                              <a:gd name="T36" fmla="*/ 412446 w 146"/>
                              <a:gd name="T37" fmla="*/ 256580 h 96"/>
                              <a:gd name="T38" fmla="*/ 415290 w 146"/>
                              <a:gd name="T39" fmla="*/ 250878 h 96"/>
                              <a:gd name="T40" fmla="*/ 415290 w 146"/>
                              <a:gd name="T41" fmla="*/ 248027 h 96"/>
                              <a:gd name="T42" fmla="*/ 415290 w 146"/>
                              <a:gd name="T43" fmla="*/ 228071 h 96"/>
                              <a:gd name="T44" fmla="*/ 415290 w 146"/>
                              <a:gd name="T45" fmla="*/ 228071 h 96"/>
                              <a:gd name="T46" fmla="*/ 415290 w 146"/>
                              <a:gd name="T47" fmla="*/ 228071 h 96"/>
                              <a:gd name="T48" fmla="*/ 409601 w 146"/>
                              <a:gd name="T49" fmla="*/ 219518 h 96"/>
                              <a:gd name="T50" fmla="*/ 34133 w 146"/>
                              <a:gd name="T51" fmla="*/ 2851 h 96"/>
                              <a:gd name="T52" fmla="*/ 25600 w 146"/>
                              <a:gd name="T53" fmla="*/ 285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9" y="1"/>
                                </a:moveTo>
                                <a:cubicBezTo>
                                  <a:pt x="9" y="1"/>
                                  <a:pt x="9" y="1"/>
                                  <a:pt x="9" y="1"/>
                                </a:cubicBezTo>
                                <a:cubicBezTo>
                                  <a:pt x="9" y="1"/>
                                  <a:pt x="9" y="1"/>
                                  <a:pt x="9" y="1"/>
                                </a:cubicBezTo>
                                <a:cubicBezTo>
                                  <a:pt x="4" y="4"/>
                                  <a:pt x="4" y="4"/>
                                  <a:pt x="4" y="4"/>
                                </a:cubicBezTo>
                                <a:cubicBezTo>
                                  <a:pt x="2" y="5"/>
                                  <a:pt x="2" y="5"/>
                                  <a:pt x="2" y="5"/>
                                </a:cubicBezTo>
                                <a:cubicBezTo>
                                  <a:pt x="1" y="6"/>
                                  <a:pt x="1" y="6"/>
                                  <a:pt x="1" y="7"/>
                                </a:cubicBezTo>
                                <a:cubicBezTo>
                                  <a:pt x="0" y="7"/>
                                  <a:pt x="0" y="8"/>
                                  <a:pt x="0" y="8"/>
                                </a:cubicBezTo>
                                <a:cubicBezTo>
                                  <a:pt x="0" y="10"/>
                                  <a:pt x="0" y="10"/>
                                  <a:pt x="0" y="10"/>
                                </a:cubicBezTo>
                                <a:cubicBezTo>
                                  <a:pt x="0" y="17"/>
                                  <a:pt x="0" y="17"/>
                                  <a:pt x="0" y="17"/>
                                </a:cubicBezTo>
                                <a:cubicBezTo>
                                  <a:pt x="0" y="17"/>
                                  <a:pt x="0" y="17"/>
                                  <a:pt x="0" y="17"/>
                                </a:cubicBezTo>
                                <a:cubicBezTo>
                                  <a:pt x="0" y="17"/>
                                  <a:pt x="0" y="17"/>
                                  <a:pt x="0" y="17"/>
                                </a:cubicBezTo>
                                <a:cubicBezTo>
                                  <a:pt x="0" y="17"/>
                                  <a:pt x="0" y="17"/>
                                  <a:pt x="0" y="17"/>
                                </a:cubicBezTo>
                                <a:cubicBezTo>
                                  <a:pt x="0" y="18"/>
                                  <a:pt x="1" y="19"/>
                                  <a:pt x="2" y="19"/>
                                </a:cubicBezTo>
                                <a:cubicBezTo>
                                  <a:pt x="134" y="96"/>
                                  <a:pt x="134" y="96"/>
                                  <a:pt x="134" y="96"/>
                                </a:cubicBezTo>
                                <a:cubicBezTo>
                                  <a:pt x="135" y="96"/>
                                  <a:pt x="136" y="96"/>
                                  <a:pt x="137" y="96"/>
                                </a:cubicBezTo>
                                <a:cubicBezTo>
                                  <a:pt x="137" y="96"/>
                                  <a:pt x="137" y="96"/>
                                  <a:pt x="137" y="96"/>
                                </a:cubicBezTo>
                                <a:cubicBezTo>
                                  <a:pt x="142" y="93"/>
                                  <a:pt x="142" y="93"/>
                                  <a:pt x="142" y="93"/>
                                </a:cubicBezTo>
                                <a:cubicBezTo>
                                  <a:pt x="144" y="91"/>
                                  <a:pt x="144" y="91"/>
                                  <a:pt x="144" y="91"/>
                                </a:cubicBezTo>
                                <a:cubicBezTo>
                                  <a:pt x="145" y="91"/>
                                  <a:pt x="145" y="91"/>
                                  <a:pt x="145" y="90"/>
                                </a:cubicBezTo>
                                <a:cubicBezTo>
                                  <a:pt x="146" y="90"/>
                                  <a:pt x="146" y="89"/>
                                  <a:pt x="146" y="88"/>
                                </a:cubicBezTo>
                                <a:cubicBezTo>
                                  <a:pt x="146" y="87"/>
                                  <a:pt x="146" y="87"/>
                                  <a:pt x="146" y="87"/>
                                </a:cubicBezTo>
                                <a:cubicBezTo>
                                  <a:pt x="146" y="80"/>
                                  <a:pt x="146" y="80"/>
                                  <a:pt x="146" y="80"/>
                                </a:cubicBezTo>
                                <a:cubicBezTo>
                                  <a:pt x="146" y="80"/>
                                  <a:pt x="146" y="80"/>
                                  <a:pt x="146" y="80"/>
                                </a:cubicBezTo>
                                <a:cubicBezTo>
                                  <a:pt x="146" y="80"/>
                                  <a:pt x="146" y="80"/>
                                  <a:pt x="146" y="80"/>
                                </a:cubicBezTo>
                                <a:cubicBezTo>
                                  <a:pt x="146" y="79"/>
                                  <a:pt x="145" y="78"/>
                                  <a:pt x="144" y="77"/>
                                </a:cubicBezTo>
                                <a:cubicBezTo>
                                  <a:pt x="129" y="69"/>
                                  <a:pt x="12" y="1"/>
                                  <a:pt x="12" y="1"/>
                                </a:cubicBezTo>
                                <a:cubicBezTo>
                                  <a:pt x="11" y="0"/>
                                  <a:pt x="10" y="1"/>
                                  <a:pt x="9" y="1"/>
                                </a:cubicBezTo>
                              </a:path>
                            </a:pathLst>
                          </a:custGeom>
                          <a:no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4" name="Freeform 53" descr="background"/>
                        <wps:cNvSpPr>
                          <a:spLocks/>
                        </wps:cNvSpPr>
                        <wps:spPr bwMode="auto">
                          <a:xfrm>
                            <a:off x="4966" y="9474"/>
                            <a:ext cx="106" cy="837"/>
                          </a:xfrm>
                          <a:custGeom>
                            <a:avLst/>
                            <a:gdLst>
                              <a:gd name="T0" fmla="*/ 54580 w 21"/>
                              <a:gd name="T1" fmla="*/ 14231 h 168"/>
                              <a:gd name="T2" fmla="*/ 54580 w 21"/>
                              <a:gd name="T3" fmla="*/ 14231 h 168"/>
                              <a:gd name="T4" fmla="*/ 54580 w 21"/>
                              <a:gd name="T5" fmla="*/ 14231 h 168"/>
                              <a:gd name="T6" fmla="*/ 40217 w 21"/>
                              <a:gd name="T7" fmla="*/ 5692 h 168"/>
                              <a:gd name="T8" fmla="*/ 34471 w 21"/>
                              <a:gd name="T9" fmla="*/ 2846 h 168"/>
                              <a:gd name="T10" fmla="*/ 28726 w 21"/>
                              <a:gd name="T11" fmla="*/ 0 h 168"/>
                              <a:gd name="T12" fmla="*/ 22981 w 21"/>
                              <a:gd name="T13" fmla="*/ 2846 h 168"/>
                              <a:gd name="T14" fmla="*/ 20108 w 21"/>
                              <a:gd name="T15" fmla="*/ 5692 h 168"/>
                              <a:gd name="T16" fmla="*/ 2873 w 21"/>
                              <a:gd name="T17" fmla="*/ 14231 h 168"/>
                              <a:gd name="T18" fmla="*/ 2873 w 21"/>
                              <a:gd name="T19" fmla="*/ 14231 h 168"/>
                              <a:gd name="T20" fmla="*/ 0 w 21"/>
                              <a:gd name="T21" fmla="*/ 22769 h 168"/>
                              <a:gd name="T22" fmla="*/ 0 w 21"/>
                              <a:gd name="T23" fmla="*/ 455386 h 168"/>
                              <a:gd name="T24" fmla="*/ 2873 w 21"/>
                              <a:gd name="T25" fmla="*/ 463924 h 168"/>
                              <a:gd name="T26" fmla="*/ 2873 w 21"/>
                              <a:gd name="T27" fmla="*/ 463924 h 168"/>
                              <a:gd name="T28" fmla="*/ 17236 w 21"/>
                              <a:gd name="T29" fmla="*/ 472463 h 168"/>
                              <a:gd name="T30" fmla="*/ 25854 w 21"/>
                              <a:gd name="T31" fmla="*/ 475309 h 168"/>
                              <a:gd name="T32" fmla="*/ 28726 w 21"/>
                              <a:gd name="T33" fmla="*/ 478155 h 168"/>
                              <a:gd name="T34" fmla="*/ 34471 w 21"/>
                              <a:gd name="T35" fmla="*/ 475309 h 168"/>
                              <a:gd name="T36" fmla="*/ 37344 w 21"/>
                              <a:gd name="T37" fmla="*/ 472463 h 168"/>
                              <a:gd name="T38" fmla="*/ 54580 w 21"/>
                              <a:gd name="T39" fmla="*/ 463924 h 168"/>
                              <a:gd name="T40" fmla="*/ 54580 w 21"/>
                              <a:gd name="T41" fmla="*/ 463924 h 168"/>
                              <a:gd name="T42" fmla="*/ 60325 w 21"/>
                              <a:gd name="T43" fmla="*/ 455386 h 168"/>
                              <a:gd name="T44" fmla="*/ 60325 w 21"/>
                              <a:gd name="T45" fmla="*/ 22769 h 168"/>
                              <a:gd name="T46" fmla="*/ 54580 w 21"/>
                              <a:gd name="T47" fmla="*/ 14231 h 168"/>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1" h="168">
                                <a:moveTo>
                                  <a:pt x="19" y="5"/>
                                </a:moveTo>
                                <a:cubicBezTo>
                                  <a:pt x="19" y="5"/>
                                  <a:pt x="19" y="5"/>
                                  <a:pt x="19" y="5"/>
                                </a:cubicBezTo>
                                <a:cubicBezTo>
                                  <a:pt x="19" y="5"/>
                                  <a:pt x="19" y="5"/>
                                  <a:pt x="19" y="5"/>
                                </a:cubicBezTo>
                                <a:cubicBezTo>
                                  <a:pt x="14" y="2"/>
                                  <a:pt x="14" y="2"/>
                                  <a:pt x="14" y="2"/>
                                </a:cubicBezTo>
                                <a:cubicBezTo>
                                  <a:pt x="12" y="1"/>
                                  <a:pt x="12" y="1"/>
                                  <a:pt x="12" y="1"/>
                                </a:cubicBezTo>
                                <a:cubicBezTo>
                                  <a:pt x="11" y="1"/>
                                  <a:pt x="11" y="0"/>
                                  <a:pt x="10" y="0"/>
                                </a:cubicBezTo>
                                <a:cubicBezTo>
                                  <a:pt x="10" y="0"/>
                                  <a:pt x="9" y="1"/>
                                  <a:pt x="8" y="1"/>
                                </a:cubicBezTo>
                                <a:cubicBezTo>
                                  <a:pt x="7" y="2"/>
                                  <a:pt x="7" y="2"/>
                                  <a:pt x="7" y="2"/>
                                </a:cubicBezTo>
                                <a:cubicBezTo>
                                  <a:pt x="1" y="5"/>
                                  <a:pt x="1" y="5"/>
                                  <a:pt x="1" y="5"/>
                                </a:cubicBezTo>
                                <a:cubicBezTo>
                                  <a:pt x="1" y="5"/>
                                  <a:pt x="1" y="5"/>
                                  <a:pt x="1" y="5"/>
                                </a:cubicBezTo>
                                <a:cubicBezTo>
                                  <a:pt x="0" y="6"/>
                                  <a:pt x="0" y="7"/>
                                  <a:pt x="0" y="8"/>
                                </a:cubicBezTo>
                                <a:cubicBezTo>
                                  <a:pt x="0" y="160"/>
                                  <a:pt x="0" y="160"/>
                                  <a:pt x="0" y="160"/>
                                </a:cubicBezTo>
                                <a:cubicBezTo>
                                  <a:pt x="0" y="161"/>
                                  <a:pt x="0" y="162"/>
                                  <a:pt x="1" y="163"/>
                                </a:cubicBezTo>
                                <a:cubicBezTo>
                                  <a:pt x="1" y="163"/>
                                  <a:pt x="1" y="163"/>
                                  <a:pt x="1" y="163"/>
                                </a:cubicBezTo>
                                <a:cubicBezTo>
                                  <a:pt x="6" y="166"/>
                                  <a:pt x="6" y="166"/>
                                  <a:pt x="6" y="166"/>
                                </a:cubicBezTo>
                                <a:cubicBezTo>
                                  <a:pt x="9" y="167"/>
                                  <a:pt x="9" y="167"/>
                                  <a:pt x="9" y="167"/>
                                </a:cubicBezTo>
                                <a:cubicBezTo>
                                  <a:pt x="9" y="167"/>
                                  <a:pt x="10" y="168"/>
                                  <a:pt x="10" y="168"/>
                                </a:cubicBezTo>
                                <a:cubicBezTo>
                                  <a:pt x="11" y="168"/>
                                  <a:pt x="11" y="167"/>
                                  <a:pt x="12" y="167"/>
                                </a:cubicBezTo>
                                <a:cubicBezTo>
                                  <a:pt x="13" y="166"/>
                                  <a:pt x="13" y="166"/>
                                  <a:pt x="13" y="166"/>
                                </a:cubicBezTo>
                                <a:cubicBezTo>
                                  <a:pt x="19" y="163"/>
                                  <a:pt x="19" y="163"/>
                                  <a:pt x="19" y="163"/>
                                </a:cubicBezTo>
                                <a:cubicBezTo>
                                  <a:pt x="19" y="163"/>
                                  <a:pt x="19" y="163"/>
                                  <a:pt x="19" y="163"/>
                                </a:cubicBezTo>
                                <a:cubicBezTo>
                                  <a:pt x="20" y="162"/>
                                  <a:pt x="21" y="161"/>
                                  <a:pt x="21" y="160"/>
                                </a:cubicBezTo>
                                <a:cubicBezTo>
                                  <a:pt x="21" y="8"/>
                                  <a:pt x="21" y="8"/>
                                  <a:pt x="21" y="8"/>
                                </a:cubicBezTo>
                                <a:cubicBezTo>
                                  <a:pt x="21" y="7"/>
                                  <a:pt x="20" y="6"/>
                                  <a:pt x="19"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5" name="Freeform 55" descr="background"/>
                        <wps:cNvSpPr>
                          <a:spLocks/>
                        </wps:cNvSpPr>
                        <wps:spPr bwMode="auto">
                          <a:xfrm>
                            <a:off x="7931" y="8841"/>
                            <a:ext cx="727" cy="479"/>
                          </a:xfrm>
                          <a:custGeom>
                            <a:avLst/>
                            <a:gdLst>
                              <a:gd name="T0" fmla="*/ 25600 w 146"/>
                              <a:gd name="T1" fmla="*/ 2851 h 96"/>
                              <a:gd name="T2" fmla="*/ 25600 w 146"/>
                              <a:gd name="T3" fmla="*/ 2851 h 96"/>
                              <a:gd name="T4" fmla="*/ 25600 w 146"/>
                              <a:gd name="T5" fmla="*/ 2851 h 96"/>
                              <a:gd name="T6" fmla="*/ 11378 w 146"/>
                              <a:gd name="T7" fmla="*/ 11404 h 96"/>
                              <a:gd name="T8" fmla="*/ 5689 w 146"/>
                              <a:gd name="T9" fmla="*/ 14254 h 96"/>
                              <a:gd name="T10" fmla="*/ 0 w 146"/>
                              <a:gd name="T11" fmla="*/ 19956 h 96"/>
                              <a:gd name="T12" fmla="*/ 0 w 146"/>
                              <a:gd name="T13" fmla="*/ 22807 h 96"/>
                              <a:gd name="T14" fmla="*/ 0 w 146"/>
                              <a:gd name="T15" fmla="*/ 28509 h 96"/>
                              <a:gd name="T16" fmla="*/ 0 w 146"/>
                              <a:gd name="T17" fmla="*/ 48465 h 96"/>
                              <a:gd name="T18" fmla="*/ 0 w 146"/>
                              <a:gd name="T19" fmla="*/ 48465 h 96"/>
                              <a:gd name="T20" fmla="*/ 0 w 146"/>
                              <a:gd name="T21" fmla="*/ 48465 h 96"/>
                              <a:gd name="T22" fmla="*/ 0 w 146"/>
                              <a:gd name="T23" fmla="*/ 48465 h 96"/>
                              <a:gd name="T24" fmla="*/ 5689 w 146"/>
                              <a:gd name="T25" fmla="*/ 54167 h 96"/>
                              <a:gd name="T26" fmla="*/ 378312 w 146"/>
                              <a:gd name="T27" fmla="*/ 273685 h 96"/>
                              <a:gd name="T28" fmla="*/ 389690 w 146"/>
                              <a:gd name="T29" fmla="*/ 273685 h 96"/>
                              <a:gd name="T30" fmla="*/ 389690 w 146"/>
                              <a:gd name="T31" fmla="*/ 273685 h 96"/>
                              <a:gd name="T32" fmla="*/ 401068 w 146"/>
                              <a:gd name="T33" fmla="*/ 265132 h 96"/>
                              <a:gd name="T34" fmla="*/ 409601 w 146"/>
                              <a:gd name="T35" fmla="*/ 259431 h 96"/>
                              <a:gd name="T36" fmla="*/ 412446 w 146"/>
                              <a:gd name="T37" fmla="*/ 256580 h 96"/>
                              <a:gd name="T38" fmla="*/ 415290 w 146"/>
                              <a:gd name="T39" fmla="*/ 250878 h 96"/>
                              <a:gd name="T40" fmla="*/ 415290 w 146"/>
                              <a:gd name="T41" fmla="*/ 248027 h 96"/>
                              <a:gd name="T42" fmla="*/ 415290 w 146"/>
                              <a:gd name="T43" fmla="*/ 228071 h 96"/>
                              <a:gd name="T44" fmla="*/ 415290 w 146"/>
                              <a:gd name="T45" fmla="*/ 228071 h 96"/>
                              <a:gd name="T46" fmla="*/ 409601 w 146"/>
                              <a:gd name="T47" fmla="*/ 219518 h 96"/>
                              <a:gd name="T48" fmla="*/ 34133 w 146"/>
                              <a:gd name="T49" fmla="*/ 2851 h 96"/>
                              <a:gd name="T50" fmla="*/ 25600 w 146"/>
                              <a:gd name="T51" fmla="*/ 2851 h 9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46" h="96">
                                <a:moveTo>
                                  <a:pt x="9" y="1"/>
                                </a:moveTo>
                                <a:cubicBezTo>
                                  <a:pt x="9" y="1"/>
                                  <a:pt x="9" y="1"/>
                                  <a:pt x="9" y="1"/>
                                </a:cubicBezTo>
                                <a:cubicBezTo>
                                  <a:pt x="9" y="1"/>
                                  <a:pt x="9" y="1"/>
                                  <a:pt x="9" y="1"/>
                                </a:cubicBezTo>
                                <a:cubicBezTo>
                                  <a:pt x="4" y="4"/>
                                  <a:pt x="4" y="4"/>
                                  <a:pt x="4" y="4"/>
                                </a:cubicBezTo>
                                <a:cubicBezTo>
                                  <a:pt x="2" y="5"/>
                                  <a:pt x="2" y="5"/>
                                  <a:pt x="2" y="5"/>
                                </a:cubicBezTo>
                                <a:cubicBezTo>
                                  <a:pt x="1" y="6"/>
                                  <a:pt x="1" y="6"/>
                                  <a:pt x="0" y="7"/>
                                </a:cubicBezTo>
                                <a:cubicBezTo>
                                  <a:pt x="0" y="7"/>
                                  <a:pt x="0" y="8"/>
                                  <a:pt x="0" y="8"/>
                                </a:cubicBezTo>
                                <a:cubicBezTo>
                                  <a:pt x="0" y="10"/>
                                  <a:pt x="0" y="10"/>
                                  <a:pt x="0" y="10"/>
                                </a:cubicBezTo>
                                <a:cubicBezTo>
                                  <a:pt x="0" y="17"/>
                                  <a:pt x="0" y="17"/>
                                  <a:pt x="0" y="17"/>
                                </a:cubicBezTo>
                                <a:cubicBezTo>
                                  <a:pt x="0" y="17"/>
                                  <a:pt x="0" y="17"/>
                                  <a:pt x="0" y="17"/>
                                </a:cubicBezTo>
                                <a:cubicBezTo>
                                  <a:pt x="0" y="17"/>
                                  <a:pt x="0" y="17"/>
                                  <a:pt x="0" y="17"/>
                                </a:cubicBezTo>
                                <a:cubicBezTo>
                                  <a:pt x="0" y="17"/>
                                  <a:pt x="0" y="17"/>
                                  <a:pt x="0" y="17"/>
                                </a:cubicBezTo>
                                <a:cubicBezTo>
                                  <a:pt x="0" y="18"/>
                                  <a:pt x="1" y="19"/>
                                  <a:pt x="2" y="19"/>
                                </a:cubicBezTo>
                                <a:cubicBezTo>
                                  <a:pt x="133" y="96"/>
                                  <a:pt x="133" y="96"/>
                                  <a:pt x="133" y="96"/>
                                </a:cubicBezTo>
                                <a:cubicBezTo>
                                  <a:pt x="134" y="96"/>
                                  <a:pt x="136" y="96"/>
                                  <a:pt x="137" y="96"/>
                                </a:cubicBezTo>
                                <a:cubicBezTo>
                                  <a:pt x="137" y="96"/>
                                  <a:pt x="137" y="96"/>
                                  <a:pt x="137" y="96"/>
                                </a:cubicBezTo>
                                <a:cubicBezTo>
                                  <a:pt x="141" y="93"/>
                                  <a:pt x="141" y="93"/>
                                  <a:pt x="141" y="93"/>
                                </a:cubicBezTo>
                                <a:cubicBezTo>
                                  <a:pt x="144" y="91"/>
                                  <a:pt x="144" y="91"/>
                                  <a:pt x="144" y="91"/>
                                </a:cubicBezTo>
                                <a:cubicBezTo>
                                  <a:pt x="144" y="91"/>
                                  <a:pt x="145" y="91"/>
                                  <a:pt x="145" y="90"/>
                                </a:cubicBezTo>
                                <a:cubicBezTo>
                                  <a:pt x="145" y="90"/>
                                  <a:pt x="146" y="89"/>
                                  <a:pt x="146" y="88"/>
                                </a:cubicBezTo>
                                <a:cubicBezTo>
                                  <a:pt x="146" y="87"/>
                                  <a:pt x="146" y="87"/>
                                  <a:pt x="146" y="87"/>
                                </a:cubicBezTo>
                                <a:cubicBezTo>
                                  <a:pt x="146" y="80"/>
                                  <a:pt x="146" y="80"/>
                                  <a:pt x="146" y="80"/>
                                </a:cubicBezTo>
                                <a:cubicBezTo>
                                  <a:pt x="146" y="80"/>
                                  <a:pt x="146" y="80"/>
                                  <a:pt x="146" y="80"/>
                                </a:cubicBezTo>
                                <a:cubicBezTo>
                                  <a:pt x="146" y="79"/>
                                  <a:pt x="145" y="78"/>
                                  <a:pt x="144" y="77"/>
                                </a:cubicBezTo>
                                <a:cubicBezTo>
                                  <a:pt x="129" y="69"/>
                                  <a:pt x="12" y="1"/>
                                  <a:pt x="12" y="1"/>
                                </a:cubicBezTo>
                                <a:cubicBezTo>
                                  <a:pt x="11" y="0"/>
                                  <a:pt x="10" y="1"/>
                                  <a:pt x="9" y="1"/>
                                </a:cubicBezTo>
                              </a:path>
                            </a:pathLst>
                          </a:custGeom>
                          <a:no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6" name="Freeform 59" descr="background"/>
                        <wps:cNvSpPr>
                          <a:spLocks/>
                        </wps:cNvSpPr>
                        <wps:spPr bwMode="auto">
                          <a:xfrm>
                            <a:off x="8708" y="9474"/>
                            <a:ext cx="105" cy="837"/>
                          </a:xfrm>
                          <a:custGeom>
                            <a:avLst/>
                            <a:gdLst>
                              <a:gd name="T0" fmla="*/ 56848 w 21"/>
                              <a:gd name="T1" fmla="*/ 14231 h 168"/>
                              <a:gd name="T2" fmla="*/ 56848 w 21"/>
                              <a:gd name="T3" fmla="*/ 14231 h 168"/>
                              <a:gd name="T4" fmla="*/ 56848 w 21"/>
                              <a:gd name="T5" fmla="*/ 14231 h 168"/>
                              <a:gd name="T6" fmla="*/ 42636 w 21"/>
                              <a:gd name="T7" fmla="*/ 5692 h 168"/>
                              <a:gd name="T8" fmla="*/ 34109 w 21"/>
                              <a:gd name="T9" fmla="*/ 2846 h 168"/>
                              <a:gd name="T10" fmla="*/ 31266 w 21"/>
                              <a:gd name="T11" fmla="*/ 0 h 168"/>
                              <a:gd name="T12" fmla="*/ 25581 w 21"/>
                              <a:gd name="T13" fmla="*/ 2846 h 168"/>
                              <a:gd name="T14" fmla="*/ 22739 w 21"/>
                              <a:gd name="T15" fmla="*/ 5692 h 168"/>
                              <a:gd name="T16" fmla="*/ 5685 w 21"/>
                              <a:gd name="T17" fmla="*/ 14231 h 168"/>
                              <a:gd name="T18" fmla="*/ 5685 w 21"/>
                              <a:gd name="T19" fmla="*/ 14231 h 168"/>
                              <a:gd name="T20" fmla="*/ 5685 w 21"/>
                              <a:gd name="T21" fmla="*/ 14231 h 168"/>
                              <a:gd name="T22" fmla="*/ 5685 w 21"/>
                              <a:gd name="T23" fmla="*/ 14231 h 168"/>
                              <a:gd name="T24" fmla="*/ 0 w 21"/>
                              <a:gd name="T25" fmla="*/ 22769 h 168"/>
                              <a:gd name="T26" fmla="*/ 0 w 21"/>
                              <a:gd name="T27" fmla="*/ 455386 h 168"/>
                              <a:gd name="T28" fmla="*/ 5685 w 21"/>
                              <a:gd name="T29" fmla="*/ 463924 h 168"/>
                              <a:gd name="T30" fmla="*/ 5685 w 21"/>
                              <a:gd name="T31" fmla="*/ 463924 h 168"/>
                              <a:gd name="T32" fmla="*/ 19897 w 21"/>
                              <a:gd name="T33" fmla="*/ 472463 h 168"/>
                              <a:gd name="T34" fmla="*/ 25581 w 21"/>
                              <a:gd name="T35" fmla="*/ 475309 h 168"/>
                              <a:gd name="T36" fmla="*/ 31266 w 21"/>
                              <a:gd name="T37" fmla="*/ 478155 h 168"/>
                              <a:gd name="T38" fmla="*/ 34109 w 21"/>
                              <a:gd name="T39" fmla="*/ 475309 h 168"/>
                              <a:gd name="T40" fmla="*/ 39793 w 21"/>
                              <a:gd name="T41" fmla="*/ 472463 h 168"/>
                              <a:gd name="T42" fmla="*/ 56848 w 21"/>
                              <a:gd name="T43" fmla="*/ 463924 h 168"/>
                              <a:gd name="T44" fmla="*/ 56848 w 21"/>
                              <a:gd name="T45" fmla="*/ 463924 h 168"/>
                              <a:gd name="T46" fmla="*/ 59690 w 21"/>
                              <a:gd name="T47" fmla="*/ 455386 h 168"/>
                              <a:gd name="T48" fmla="*/ 59690 w 21"/>
                              <a:gd name="T49" fmla="*/ 22769 h 168"/>
                              <a:gd name="T50" fmla="*/ 56848 w 21"/>
                              <a:gd name="T51" fmla="*/ 14231 h 16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21" h="168">
                                <a:moveTo>
                                  <a:pt x="20" y="5"/>
                                </a:moveTo>
                                <a:cubicBezTo>
                                  <a:pt x="20" y="5"/>
                                  <a:pt x="20" y="5"/>
                                  <a:pt x="20" y="5"/>
                                </a:cubicBezTo>
                                <a:cubicBezTo>
                                  <a:pt x="20" y="5"/>
                                  <a:pt x="20" y="5"/>
                                  <a:pt x="20" y="5"/>
                                </a:cubicBezTo>
                                <a:cubicBezTo>
                                  <a:pt x="15" y="2"/>
                                  <a:pt x="15" y="2"/>
                                  <a:pt x="15" y="2"/>
                                </a:cubicBezTo>
                                <a:cubicBezTo>
                                  <a:pt x="12" y="1"/>
                                  <a:pt x="12" y="1"/>
                                  <a:pt x="12" y="1"/>
                                </a:cubicBezTo>
                                <a:cubicBezTo>
                                  <a:pt x="12" y="1"/>
                                  <a:pt x="11" y="0"/>
                                  <a:pt x="11" y="0"/>
                                </a:cubicBezTo>
                                <a:cubicBezTo>
                                  <a:pt x="10" y="0"/>
                                  <a:pt x="10" y="1"/>
                                  <a:pt x="9" y="1"/>
                                </a:cubicBezTo>
                                <a:cubicBezTo>
                                  <a:pt x="8" y="2"/>
                                  <a:pt x="8" y="2"/>
                                  <a:pt x="8" y="2"/>
                                </a:cubicBezTo>
                                <a:cubicBezTo>
                                  <a:pt x="2" y="5"/>
                                  <a:pt x="2" y="5"/>
                                  <a:pt x="2" y="5"/>
                                </a:cubicBezTo>
                                <a:cubicBezTo>
                                  <a:pt x="2" y="5"/>
                                  <a:pt x="2" y="5"/>
                                  <a:pt x="2" y="5"/>
                                </a:cubicBezTo>
                                <a:cubicBezTo>
                                  <a:pt x="2" y="5"/>
                                  <a:pt x="2" y="5"/>
                                  <a:pt x="2" y="5"/>
                                </a:cubicBezTo>
                                <a:cubicBezTo>
                                  <a:pt x="2" y="5"/>
                                  <a:pt x="2" y="5"/>
                                  <a:pt x="2" y="5"/>
                                </a:cubicBezTo>
                                <a:cubicBezTo>
                                  <a:pt x="1" y="6"/>
                                  <a:pt x="0" y="7"/>
                                  <a:pt x="0" y="8"/>
                                </a:cubicBezTo>
                                <a:cubicBezTo>
                                  <a:pt x="0" y="160"/>
                                  <a:pt x="0" y="160"/>
                                  <a:pt x="0" y="160"/>
                                </a:cubicBezTo>
                                <a:cubicBezTo>
                                  <a:pt x="0" y="161"/>
                                  <a:pt x="1" y="162"/>
                                  <a:pt x="2" y="163"/>
                                </a:cubicBezTo>
                                <a:cubicBezTo>
                                  <a:pt x="2" y="163"/>
                                  <a:pt x="2" y="163"/>
                                  <a:pt x="2" y="163"/>
                                </a:cubicBezTo>
                                <a:cubicBezTo>
                                  <a:pt x="7" y="166"/>
                                  <a:pt x="7" y="166"/>
                                  <a:pt x="7" y="166"/>
                                </a:cubicBezTo>
                                <a:cubicBezTo>
                                  <a:pt x="9" y="167"/>
                                  <a:pt x="9" y="167"/>
                                  <a:pt x="9" y="167"/>
                                </a:cubicBezTo>
                                <a:cubicBezTo>
                                  <a:pt x="10" y="167"/>
                                  <a:pt x="10" y="168"/>
                                  <a:pt x="11" y="168"/>
                                </a:cubicBezTo>
                                <a:cubicBezTo>
                                  <a:pt x="11" y="168"/>
                                  <a:pt x="12" y="167"/>
                                  <a:pt x="12" y="167"/>
                                </a:cubicBezTo>
                                <a:cubicBezTo>
                                  <a:pt x="14" y="166"/>
                                  <a:pt x="14" y="166"/>
                                  <a:pt x="14" y="166"/>
                                </a:cubicBezTo>
                                <a:cubicBezTo>
                                  <a:pt x="20" y="163"/>
                                  <a:pt x="20" y="163"/>
                                  <a:pt x="20" y="163"/>
                                </a:cubicBezTo>
                                <a:cubicBezTo>
                                  <a:pt x="20" y="163"/>
                                  <a:pt x="20" y="163"/>
                                  <a:pt x="20" y="163"/>
                                </a:cubicBezTo>
                                <a:cubicBezTo>
                                  <a:pt x="21" y="162"/>
                                  <a:pt x="21" y="161"/>
                                  <a:pt x="21" y="160"/>
                                </a:cubicBezTo>
                                <a:cubicBezTo>
                                  <a:pt x="21" y="8"/>
                                  <a:pt x="21" y="8"/>
                                  <a:pt x="21" y="8"/>
                                </a:cubicBezTo>
                                <a:cubicBezTo>
                                  <a:pt x="21" y="7"/>
                                  <a:pt x="21" y="6"/>
                                  <a:pt x="20" y="5"/>
                                </a:cubicBezTo>
                              </a:path>
                            </a:pathLst>
                          </a:custGeom>
                          <a:no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7" name="Freeform 61" descr="background"/>
                        <wps:cNvSpPr>
                          <a:spLocks/>
                        </wps:cNvSpPr>
                        <wps:spPr bwMode="auto">
                          <a:xfrm>
                            <a:off x="443" y="10465"/>
                            <a:ext cx="722" cy="479"/>
                          </a:xfrm>
                          <a:custGeom>
                            <a:avLst/>
                            <a:gdLst>
                              <a:gd name="T0" fmla="*/ 0 w 145"/>
                              <a:gd name="T1" fmla="*/ 225220 h 96"/>
                              <a:gd name="T2" fmla="*/ 0 w 145"/>
                              <a:gd name="T3" fmla="*/ 225220 h 96"/>
                              <a:gd name="T4" fmla="*/ 0 w 145"/>
                              <a:gd name="T5" fmla="*/ 225220 h 96"/>
                              <a:gd name="T6" fmla="*/ 0 w 145"/>
                              <a:gd name="T7" fmla="*/ 242325 h 96"/>
                              <a:gd name="T8" fmla="*/ 0 w 145"/>
                              <a:gd name="T9" fmla="*/ 250878 h 96"/>
                              <a:gd name="T10" fmla="*/ 0 w 145"/>
                              <a:gd name="T11" fmla="*/ 256580 h 96"/>
                              <a:gd name="T12" fmla="*/ 2847 w 145"/>
                              <a:gd name="T13" fmla="*/ 259431 h 96"/>
                              <a:gd name="T14" fmla="*/ 8540 w 145"/>
                              <a:gd name="T15" fmla="*/ 259431 h 96"/>
                              <a:gd name="T16" fmla="*/ 25619 w 145"/>
                              <a:gd name="T17" fmla="*/ 270834 h 96"/>
                              <a:gd name="T18" fmla="*/ 25619 w 145"/>
                              <a:gd name="T19" fmla="*/ 270834 h 96"/>
                              <a:gd name="T20" fmla="*/ 25619 w 145"/>
                              <a:gd name="T21" fmla="*/ 270834 h 96"/>
                              <a:gd name="T22" fmla="*/ 25619 w 145"/>
                              <a:gd name="T23" fmla="*/ 270834 h 96"/>
                              <a:gd name="T24" fmla="*/ 34159 w 145"/>
                              <a:gd name="T25" fmla="*/ 270834 h 96"/>
                              <a:gd name="T26" fmla="*/ 409903 w 145"/>
                              <a:gd name="T27" fmla="*/ 54167 h 96"/>
                              <a:gd name="T28" fmla="*/ 412750 w 145"/>
                              <a:gd name="T29" fmla="*/ 45614 h 96"/>
                              <a:gd name="T30" fmla="*/ 412750 w 145"/>
                              <a:gd name="T31" fmla="*/ 45614 h 96"/>
                              <a:gd name="T32" fmla="*/ 412750 w 145"/>
                              <a:gd name="T33" fmla="*/ 31360 h 96"/>
                              <a:gd name="T34" fmla="*/ 412750 w 145"/>
                              <a:gd name="T35" fmla="*/ 22807 h 96"/>
                              <a:gd name="T36" fmla="*/ 412750 w 145"/>
                              <a:gd name="T37" fmla="*/ 17105 h 96"/>
                              <a:gd name="T38" fmla="*/ 409903 w 145"/>
                              <a:gd name="T39" fmla="*/ 14254 h 96"/>
                              <a:gd name="T40" fmla="*/ 404210 w 145"/>
                              <a:gd name="T41" fmla="*/ 11404 h 96"/>
                              <a:gd name="T42" fmla="*/ 387131 w 145"/>
                              <a:gd name="T43" fmla="*/ 2851 h 96"/>
                              <a:gd name="T44" fmla="*/ 387131 w 145"/>
                              <a:gd name="T45" fmla="*/ 2851 h 96"/>
                              <a:gd name="T46" fmla="*/ 387131 w 145"/>
                              <a:gd name="T47" fmla="*/ 2851 h 96"/>
                              <a:gd name="T48" fmla="*/ 387131 w 145"/>
                              <a:gd name="T49" fmla="*/ 2851 h 96"/>
                              <a:gd name="T50" fmla="*/ 378591 w 145"/>
                              <a:gd name="T51" fmla="*/ 2851 h 96"/>
                              <a:gd name="T52" fmla="*/ 2847 w 145"/>
                              <a:gd name="T53" fmla="*/ 219518 h 96"/>
                              <a:gd name="T54" fmla="*/ 0 w 145"/>
                              <a:gd name="T55" fmla="*/ 225220 h 9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45" h="96">
                                <a:moveTo>
                                  <a:pt x="0" y="79"/>
                                </a:moveTo>
                                <a:cubicBezTo>
                                  <a:pt x="0" y="79"/>
                                  <a:pt x="0" y="79"/>
                                  <a:pt x="0" y="79"/>
                                </a:cubicBezTo>
                                <a:cubicBezTo>
                                  <a:pt x="0" y="79"/>
                                  <a:pt x="0" y="79"/>
                                  <a:pt x="0" y="79"/>
                                </a:cubicBezTo>
                                <a:cubicBezTo>
                                  <a:pt x="0" y="85"/>
                                  <a:pt x="0" y="85"/>
                                  <a:pt x="0" y="85"/>
                                </a:cubicBezTo>
                                <a:cubicBezTo>
                                  <a:pt x="0" y="88"/>
                                  <a:pt x="0" y="88"/>
                                  <a:pt x="0" y="88"/>
                                </a:cubicBezTo>
                                <a:cubicBezTo>
                                  <a:pt x="0" y="88"/>
                                  <a:pt x="0" y="89"/>
                                  <a:pt x="0" y="90"/>
                                </a:cubicBezTo>
                                <a:cubicBezTo>
                                  <a:pt x="0" y="90"/>
                                  <a:pt x="1" y="90"/>
                                  <a:pt x="1" y="91"/>
                                </a:cubicBezTo>
                                <a:cubicBezTo>
                                  <a:pt x="3" y="91"/>
                                  <a:pt x="3" y="91"/>
                                  <a:pt x="3" y="91"/>
                                </a:cubicBezTo>
                                <a:cubicBezTo>
                                  <a:pt x="9" y="95"/>
                                  <a:pt x="9" y="95"/>
                                  <a:pt x="9" y="95"/>
                                </a:cubicBezTo>
                                <a:cubicBezTo>
                                  <a:pt x="9" y="95"/>
                                  <a:pt x="9" y="95"/>
                                  <a:pt x="9" y="95"/>
                                </a:cubicBezTo>
                                <a:cubicBezTo>
                                  <a:pt x="9" y="95"/>
                                  <a:pt x="9" y="95"/>
                                  <a:pt x="9" y="95"/>
                                </a:cubicBezTo>
                                <a:cubicBezTo>
                                  <a:pt x="9" y="95"/>
                                  <a:pt x="9" y="95"/>
                                  <a:pt x="9" y="95"/>
                                </a:cubicBezTo>
                                <a:cubicBezTo>
                                  <a:pt x="10" y="95"/>
                                  <a:pt x="11" y="96"/>
                                  <a:pt x="12" y="95"/>
                                </a:cubicBezTo>
                                <a:cubicBezTo>
                                  <a:pt x="144" y="19"/>
                                  <a:pt x="144" y="19"/>
                                  <a:pt x="144" y="19"/>
                                </a:cubicBezTo>
                                <a:cubicBezTo>
                                  <a:pt x="145" y="18"/>
                                  <a:pt x="145" y="17"/>
                                  <a:pt x="145" y="16"/>
                                </a:cubicBezTo>
                                <a:cubicBezTo>
                                  <a:pt x="145" y="16"/>
                                  <a:pt x="145" y="16"/>
                                  <a:pt x="145" y="16"/>
                                </a:cubicBezTo>
                                <a:cubicBezTo>
                                  <a:pt x="145" y="11"/>
                                  <a:pt x="145" y="11"/>
                                  <a:pt x="145" y="11"/>
                                </a:cubicBezTo>
                                <a:cubicBezTo>
                                  <a:pt x="145" y="8"/>
                                  <a:pt x="145" y="8"/>
                                  <a:pt x="145" y="8"/>
                                </a:cubicBezTo>
                                <a:cubicBezTo>
                                  <a:pt x="145" y="7"/>
                                  <a:pt x="145" y="6"/>
                                  <a:pt x="145" y="6"/>
                                </a:cubicBezTo>
                                <a:cubicBezTo>
                                  <a:pt x="145" y="5"/>
                                  <a:pt x="144" y="5"/>
                                  <a:pt x="144" y="5"/>
                                </a:cubicBezTo>
                                <a:cubicBezTo>
                                  <a:pt x="142" y="4"/>
                                  <a:pt x="142" y="4"/>
                                  <a:pt x="142" y="4"/>
                                </a:cubicBezTo>
                                <a:cubicBezTo>
                                  <a:pt x="136" y="1"/>
                                  <a:pt x="136" y="1"/>
                                  <a:pt x="136" y="1"/>
                                </a:cubicBezTo>
                                <a:cubicBezTo>
                                  <a:pt x="136" y="1"/>
                                  <a:pt x="136" y="1"/>
                                  <a:pt x="136" y="1"/>
                                </a:cubicBezTo>
                                <a:cubicBezTo>
                                  <a:pt x="136" y="1"/>
                                  <a:pt x="136" y="1"/>
                                  <a:pt x="136" y="1"/>
                                </a:cubicBezTo>
                                <a:cubicBezTo>
                                  <a:pt x="136" y="1"/>
                                  <a:pt x="136" y="1"/>
                                  <a:pt x="136" y="1"/>
                                </a:cubicBezTo>
                                <a:cubicBezTo>
                                  <a:pt x="135" y="0"/>
                                  <a:pt x="134" y="0"/>
                                  <a:pt x="133" y="1"/>
                                </a:cubicBezTo>
                                <a:cubicBezTo>
                                  <a:pt x="118" y="9"/>
                                  <a:pt x="1" y="77"/>
                                  <a:pt x="1" y="77"/>
                                </a:cubicBezTo>
                                <a:cubicBezTo>
                                  <a:pt x="0" y="77"/>
                                  <a:pt x="0" y="78"/>
                                  <a:pt x="0" y="79"/>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8" name="Freeform 62" descr="background"/>
                        <wps:cNvSpPr>
                          <a:spLocks/>
                        </wps:cNvSpPr>
                        <wps:spPr bwMode="auto">
                          <a:xfrm>
                            <a:off x="1380" y="10465"/>
                            <a:ext cx="723" cy="479"/>
                          </a:xfrm>
                          <a:custGeom>
                            <a:avLst/>
                            <a:gdLst>
                              <a:gd name="T0" fmla="*/ 25619 w 145"/>
                              <a:gd name="T1" fmla="*/ 2851 h 96"/>
                              <a:gd name="T2" fmla="*/ 25619 w 145"/>
                              <a:gd name="T3" fmla="*/ 2851 h 96"/>
                              <a:gd name="T4" fmla="*/ 25619 w 145"/>
                              <a:gd name="T5" fmla="*/ 0 h 96"/>
                              <a:gd name="T6" fmla="*/ 11386 w 145"/>
                              <a:gd name="T7" fmla="*/ 8553 h 96"/>
                              <a:gd name="T8" fmla="*/ 2847 w 145"/>
                              <a:gd name="T9" fmla="*/ 14254 h 96"/>
                              <a:gd name="T10" fmla="*/ 0 w 145"/>
                              <a:gd name="T11" fmla="*/ 17105 h 96"/>
                              <a:gd name="T12" fmla="*/ 0 w 145"/>
                              <a:gd name="T13" fmla="*/ 22807 h 96"/>
                              <a:gd name="T14" fmla="*/ 0 w 145"/>
                              <a:gd name="T15" fmla="*/ 25658 h 96"/>
                              <a:gd name="T16" fmla="*/ 0 w 145"/>
                              <a:gd name="T17" fmla="*/ 45614 h 96"/>
                              <a:gd name="T18" fmla="*/ 0 w 145"/>
                              <a:gd name="T19" fmla="*/ 45614 h 96"/>
                              <a:gd name="T20" fmla="*/ 2847 w 145"/>
                              <a:gd name="T21" fmla="*/ 54167 h 96"/>
                              <a:gd name="T22" fmla="*/ 378591 w 145"/>
                              <a:gd name="T23" fmla="*/ 270834 h 96"/>
                              <a:gd name="T24" fmla="*/ 387131 w 145"/>
                              <a:gd name="T25" fmla="*/ 270834 h 96"/>
                              <a:gd name="T26" fmla="*/ 387131 w 145"/>
                              <a:gd name="T27" fmla="*/ 270834 h 96"/>
                              <a:gd name="T28" fmla="*/ 387131 w 145"/>
                              <a:gd name="T29" fmla="*/ 270834 h 96"/>
                              <a:gd name="T30" fmla="*/ 401364 w 145"/>
                              <a:gd name="T31" fmla="*/ 262281 h 96"/>
                              <a:gd name="T32" fmla="*/ 409903 w 145"/>
                              <a:gd name="T33" fmla="*/ 259431 h 96"/>
                              <a:gd name="T34" fmla="*/ 412750 w 145"/>
                              <a:gd name="T35" fmla="*/ 256580 h 96"/>
                              <a:gd name="T36" fmla="*/ 412750 w 145"/>
                              <a:gd name="T37" fmla="*/ 250878 h 96"/>
                              <a:gd name="T38" fmla="*/ 412750 w 145"/>
                              <a:gd name="T39" fmla="*/ 245176 h 96"/>
                              <a:gd name="T40" fmla="*/ 412750 w 145"/>
                              <a:gd name="T41" fmla="*/ 225220 h 96"/>
                              <a:gd name="T42" fmla="*/ 412750 w 145"/>
                              <a:gd name="T43" fmla="*/ 225220 h 96"/>
                              <a:gd name="T44" fmla="*/ 412750 w 145"/>
                              <a:gd name="T45" fmla="*/ 225220 h 96"/>
                              <a:gd name="T46" fmla="*/ 412750 w 145"/>
                              <a:gd name="T47" fmla="*/ 225220 h 96"/>
                              <a:gd name="T48" fmla="*/ 409903 w 145"/>
                              <a:gd name="T49" fmla="*/ 219518 h 96"/>
                              <a:gd name="T50" fmla="*/ 34159 w 145"/>
                              <a:gd name="T51" fmla="*/ 2851 h 96"/>
                              <a:gd name="T52" fmla="*/ 25619 w 145"/>
                              <a:gd name="T53" fmla="*/ 285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5" h="96">
                                <a:moveTo>
                                  <a:pt x="9" y="1"/>
                                </a:moveTo>
                                <a:cubicBezTo>
                                  <a:pt x="9" y="1"/>
                                  <a:pt x="9" y="1"/>
                                  <a:pt x="9" y="1"/>
                                </a:cubicBezTo>
                                <a:cubicBezTo>
                                  <a:pt x="9" y="0"/>
                                  <a:pt x="9" y="0"/>
                                  <a:pt x="9" y="0"/>
                                </a:cubicBezTo>
                                <a:cubicBezTo>
                                  <a:pt x="4" y="3"/>
                                  <a:pt x="4" y="3"/>
                                  <a:pt x="4" y="3"/>
                                </a:cubicBezTo>
                                <a:cubicBezTo>
                                  <a:pt x="1" y="5"/>
                                  <a:pt x="1" y="5"/>
                                  <a:pt x="1" y="5"/>
                                </a:cubicBezTo>
                                <a:cubicBezTo>
                                  <a:pt x="1" y="5"/>
                                  <a:pt x="0" y="5"/>
                                  <a:pt x="0" y="6"/>
                                </a:cubicBezTo>
                                <a:cubicBezTo>
                                  <a:pt x="0" y="6"/>
                                  <a:pt x="0" y="7"/>
                                  <a:pt x="0" y="8"/>
                                </a:cubicBezTo>
                                <a:cubicBezTo>
                                  <a:pt x="0" y="9"/>
                                  <a:pt x="0" y="9"/>
                                  <a:pt x="0" y="9"/>
                                </a:cubicBezTo>
                                <a:cubicBezTo>
                                  <a:pt x="0" y="16"/>
                                  <a:pt x="0" y="16"/>
                                  <a:pt x="0" y="16"/>
                                </a:cubicBezTo>
                                <a:cubicBezTo>
                                  <a:pt x="0" y="16"/>
                                  <a:pt x="0" y="16"/>
                                  <a:pt x="0" y="16"/>
                                </a:cubicBezTo>
                                <a:cubicBezTo>
                                  <a:pt x="0" y="17"/>
                                  <a:pt x="0" y="18"/>
                                  <a:pt x="1" y="19"/>
                                </a:cubicBezTo>
                                <a:cubicBezTo>
                                  <a:pt x="133" y="95"/>
                                  <a:pt x="133" y="95"/>
                                  <a:pt x="133" y="95"/>
                                </a:cubicBezTo>
                                <a:cubicBezTo>
                                  <a:pt x="134" y="96"/>
                                  <a:pt x="135" y="95"/>
                                  <a:pt x="136" y="95"/>
                                </a:cubicBezTo>
                                <a:cubicBezTo>
                                  <a:pt x="136" y="95"/>
                                  <a:pt x="136" y="95"/>
                                  <a:pt x="136" y="95"/>
                                </a:cubicBezTo>
                                <a:cubicBezTo>
                                  <a:pt x="136" y="95"/>
                                  <a:pt x="136" y="95"/>
                                  <a:pt x="136" y="95"/>
                                </a:cubicBezTo>
                                <a:cubicBezTo>
                                  <a:pt x="141" y="92"/>
                                  <a:pt x="141" y="92"/>
                                  <a:pt x="141" y="92"/>
                                </a:cubicBezTo>
                                <a:cubicBezTo>
                                  <a:pt x="144" y="91"/>
                                  <a:pt x="144" y="91"/>
                                  <a:pt x="144" y="91"/>
                                </a:cubicBezTo>
                                <a:cubicBezTo>
                                  <a:pt x="144" y="90"/>
                                  <a:pt x="144" y="90"/>
                                  <a:pt x="145" y="90"/>
                                </a:cubicBezTo>
                                <a:cubicBezTo>
                                  <a:pt x="145" y="89"/>
                                  <a:pt x="145" y="88"/>
                                  <a:pt x="145" y="88"/>
                                </a:cubicBezTo>
                                <a:cubicBezTo>
                                  <a:pt x="145" y="86"/>
                                  <a:pt x="145" y="86"/>
                                  <a:pt x="145" y="86"/>
                                </a:cubicBezTo>
                                <a:cubicBezTo>
                                  <a:pt x="145" y="79"/>
                                  <a:pt x="145" y="79"/>
                                  <a:pt x="145" y="79"/>
                                </a:cubicBezTo>
                                <a:cubicBezTo>
                                  <a:pt x="145" y="79"/>
                                  <a:pt x="145" y="79"/>
                                  <a:pt x="145" y="79"/>
                                </a:cubicBezTo>
                                <a:cubicBezTo>
                                  <a:pt x="145" y="79"/>
                                  <a:pt x="145" y="79"/>
                                  <a:pt x="145" y="79"/>
                                </a:cubicBezTo>
                                <a:cubicBezTo>
                                  <a:pt x="145" y="79"/>
                                  <a:pt x="145" y="79"/>
                                  <a:pt x="145" y="79"/>
                                </a:cubicBezTo>
                                <a:cubicBezTo>
                                  <a:pt x="145" y="78"/>
                                  <a:pt x="145" y="77"/>
                                  <a:pt x="144" y="77"/>
                                </a:cubicBezTo>
                                <a:cubicBezTo>
                                  <a:pt x="129" y="68"/>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59" name="Freeform 64" descr="background"/>
                        <wps:cNvSpPr>
                          <a:spLocks/>
                        </wps:cNvSpPr>
                        <wps:spPr bwMode="auto">
                          <a:xfrm>
                            <a:off x="2316" y="10465"/>
                            <a:ext cx="723" cy="479"/>
                          </a:xfrm>
                          <a:custGeom>
                            <a:avLst/>
                            <a:gdLst>
                              <a:gd name="T0" fmla="*/ 0 w 145"/>
                              <a:gd name="T1" fmla="*/ 225220 h 96"/>
                              <a:gd name="T2" fmla="*/ 0 w 145"/>
                              <a:gd name="T3" fmla="*/ 225220 h 96"/>
                              <a:gd name="T4" fmla="*/ 0 w 145"/>
                              <a:gd name="T5" fmla="*/ 225220 h 96"/>
                              <a:gd name="T6" fmla="*/ 0 w 145"/>
                              <a:gd name="T7" fmla="*/ 242325 h 96"/>
                              <a:gd name="T8" fmla="*/ 0 w 145"/>
                              <a:gd name="T9" fmla="*/ 250878 h 96"/>
                              <a:gd name="T10" fmla="*/ 0 w 145"/>
                              <a:gd name="T11" fmla="*/ 256580 h 96"/>
                              <a:gd name="T12" fmla="*/ 2847 w 145"/>
                              <a:gd name="T13" fmla="*/ 259431 h 96"/>
                              <a:gd name="T14" fmla="*/ 5693 w 145"/>
                              <a:gd name="T15" fmla="*/ 259431 h 96"/>
                              <a:gd name="T16" fmla="*/ 25619 w 145"/>
                              <a:gd name="T17" fmla="*/ 270834 h 96"/>
                              <a:gd name="T18" fmla="*/ 25619 w 145"/>
                              <a:gd name="T19" fmla="*/ 270834 h 96"/>
                              <a:gd name="T20" fmla="*/ 34159 w 145"/>
                              <a:gd name="T21" fmla="*/ 270834 h 96"/>
                              <a:gd name="T22" fmla="*/ 409903 w 145"/>
                              <a:gd name="T23" fmla="*/ 54167 h 96"/>
                              <a:gd name="T24" fmla="*/ 412750 w 145"/>
                              <a:gd name="T25" fmla="*/ 45614 h 96"/>
                              <a:gd name="T26" fmla="*/ 412750 w 145"/>
                              <a:gd name="T27" fmla="*/ 45614 h 96"/>
                              <a:gd name="T28" fmla="*/ 412750 w 145"/>
                              <a:gd name="T29" fmla="*/ 31360 h 96"/>
                              <a:gd name="T30" fmla="*/ 412750 w 145"/>
                              <a:gd name="T31" fmla="*/ 22807 h 96"/>
                              <a:gd name="T32" fmla="*/ 412750 w 145"/>
                              <a:gd name="T33" fmla="*/ 17105 h 96"/>
                              <a:gd name="T34" fmla="*/ 407057 w 145"/>
                              <a:gd name="T35" fmla="*/ 14254 h 96"/>
                              <a:gd name="T36" fmla="*/ 404210 w 145"/>
                              <a:gd name="T37" fmla="*/ 11404 h 96"/>
                              <a:gd name="T38" fmla="*/ 387131 w 145"/>
                              <a:gd name="T39" fmla="*/ 2851 h 96"/>
                              <a:gd name="T40" fmla="*/ 387131 w 145"/>
                              <a:gd name="T41" fmla="*/ 2851 h 96"/>
                              <a:gd name="T42" fmla="*/ 387131 w 145"/>
                              <a:gd name="T43" fmla="*/ 2851 h 96"/>
                              <a:gd name="T44" fmla="*/ 378591 w 145"/>
                              <a:gd name="T45" fmla="*/ 2851 h 96"/>
                              <a:gd name="T46" fmla="*/ 2847 w 145"/>
                              <a:gd name="T47" fmla="*/ 219518 h 96"/>
                              <a:gd name="T48" fmla="*/ 0 w 145"/>
                              <a:gd name="T49" fmla="*/ 225220 h 9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45" h="96">
                                <a:moveTo>
                                  <a:pt x="0" y="79"/>
                                </a:moveTo>
                                <a:cubicBezTo>
                                  <a:pt x="0" y="79"/>
                                  <a:pt x="0" y="79"/>
                                  <a:pt x="0" y="79"/>
                                </a:cubicBezTo>
                                <a:cubicBezTo>
                                  <a:pt x="0" y="79"/>
                                  <a:pt x="0" y="79"/>
                                  <a:pt x="0" y="79"/>
                                </a:cubicBezTo>
                                <a:cubicBezTo>
                                  <a:pt x="0" y="85"/>
                                  <a:pt x="0" y="85"/>
                                  <a:pt x="0" y="85"/>
                                </a:cubicBezTo>
                                <a:cubicBezTo>
                                  <a:pt x="0" y="88"/>
                                  <a:pt x="0" y="88"/>
                                  <a:pt x="0" y="88"/>
                                </a:cubicBezTo>
                                <a:cubicBezTo>
                                  <a:pt x="0" y="88"/>
                                  <a:pt x="0" y="89"/>
                                  <a:pt x="0" y="90"/>
                                </a:cubicBezTo>
                                <a:cubicBezTo>
                                  <a:pt x="0" y="90"/>
                                  <a:pt x="1" y="90"/>
                                  <a:pt x="1" y="91"/>
                                </a:cubicBezTo>
                                <a:cubicBezTo>
                                  <a:pt x="2" y="91"/>
                                  <a:pt x="2" y="91"/>
                                  <a:pt x="2" y="91"/>
                                </a:cubicBezTo>
                                <a:cubicBezTo>
                                  <a:pt x="9" y="95"/>
                                  <a:pt x="9" y="95"/>
                                  <a:pt x="9" y="95"/>
                                </a:cubicBezTo>
                                <a:cubicBezTo>
                                  <a:pt x="9" y="95"/>
                                  <a:pt x="9" y="95"/>
                                  <a:pt x="9" y="95"/>
                                </a:cubicBezTo>
                                <a:cubicBezTo>
                                  <a:pt x="10" y="95"/>
                                  <a:pt x="11" y="96"/>
                                  <a:pt x="12" y="95"/>
                                </a:cubicBezTo>
                                <a:cubicBezTo>
                                  <a:pt x="144" y="19"/>
                                  <a:pt x="144" y="19"/>
                                  <a:pt x="144" y="19"/>
                                </a:cubicBezTo>
                                <a:cubicBezTo>
                                  <a:pt x="145" y="18"/>
                                  <a:pt x="145" y="17"/>
                                  <a:pt x="145" y="16"/>
                                </a:cubicBezTo>
                                <a:cubicBezTo>
                                  <a:pt x="145" y="16"/>
                                  <a:pt x="145" y="16"/>
                                  <a:pt x="145" y="16"/>
                                </a:cubicBezTo>
                                <a:cubicBezTo>
                                  <a:pt x="145" y="11"/>
                                  <a:pt x="145" y="11"/>
                                  <a:pt x="145" y="11"/>
                                </a:cubicBezTo>
                                <a:cubicBezTo>
                                  <a:pt x="145" y="8"/>
                                  <a:pt x="145" y="8"/>
                                  <a:pt x="145" y="8"/>
                                </a:cubicBezTo>
                                <a:cubicBezTo>
                                  <a:pt x="145" y="7"/>
                                  <a:pt x="145" y="6"/>
                                  <a:pt x="145" y="6"/>
                                </a:cubicBezTo>
                                <a:cubicBezTo>
                                  <a:pt x="144" y="5"/>
                                  <a:pt x="144" y="5"/>
                                  <a:pt x="143" y="5"/>
                                </a:cubicBezTo>
                                <a:cubicBezTo>
                                  <a:pt x="142" y="4"/>
                                  <a:pt x="142" y="4"/>
                                  <a:pt x="142" y="4"/>
                                </a:cubicBezTo>
                                <a:cubicBezTo>
                                  <a:pt x="136" y="1"/>
                                  <a:pt x="136" y="1"/>
                                  <a:pt x="136" y="1"/>
                                </a:cubicBezTo>
                                <a:cubicBezTo>
                                  <a:pt x="136" y="1"/>
                                  <a:pt x="136" y="1"/>
                                  <a:pt x="136" y="1"/>
                                </a:cubicBezTo>
                                <a:cubicBezTo>
                                  <a:pt x="136" y="1"/>
                                  <a:pt x="136" y="1"/>
                                  <a:pt x="136" y="1"/>
                                </a:cubicBezTo>
                                <a:cubicBezTo>
                                  <a:pt x="135" y="0"/>
                                  <a:pt x="134" y="0"/>
                                  <a:pt x="133" y="1"/>
                                </a:cubicBezTo>
                                <a:cubicBezTo>
                                  <a:pt x="118" y="9"/>
                                  <a:pt x="1" y="77"/>
                                  <a:pt x="1" y="77"/>
                                </a:cubicBezTo>
                                <a:cubicBezTo>
                                  <a:pt x="0" y="77"/>
                                  <a:pt x="0" y="78"/>
                                  <a:pt x="0" y="79"/>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0" name="Freeform 66" descr="background"/>
                        <wps:cNvSpPr>
                          <a:spLocks/>
                        </wps:cNvSpPr>
                        <wps:spPr bwMode="auto">
                          <a:xfrm>
                            <a:off x="3248" y="10465"/>
                            <a:ext cx="728" cy="479"/>
                          </a:xfrm>
                          <a:custGeom>
                            <a:avLst/>
                            <a:gdLst>
                              <a:gd name="T0" fmla="*/ 28488 w 146"/>
                              <a:gd name="T1" fmla="*/ 2851 h 96"/>
                              <a:gd name="T2" fmla="*/ 28488 w 146"/>
                              <a:gd name="T3" fmla="*/ 2851 h 96"/>
                              <a:gd name="T4" fmla="*/ 28488 w 146"/>
                              <a:gd name="T5" fmla="*/ 0 h 96"/>
                              <a:gd name="T6" fmla="*/ 14244 w 146"/>
                              <a:gd name="T7" fmla="*/ 8553 h 96"/>
                              <a:gd name="T8" fmla="*/ 5698 w 146"/>
                              <a:gd name="T9" fmla="*/ 14254 h 96"/>
                              <a:gd name="T10" fmla="*/ 2849 w 146"/>
                              <a:gd name="T11" fmla="*/ 17105 h 96"/>
                              <a:gd name="T12" fmla="*/ 0 w 146"/>
                              <a:gd name="T13" fmla="*/ 22807 h 96"/>
                              <a:gd name="T14" fmla="*/ 0 w 146"/>
                              <a:gd name="T15" fmla="*/ 25658 h 96"/>
                              <a:gd name="T16" fmla="*/ 0 w 146"/>
                              <a:gd name="T17" fmla="*/ 45614 h 96"/>
                              <a:gd name="T18" fmla="*/ 0 w 146"/>
                              <a:gd name="T19" fmla="*/ 45614 h 96"/>
                              <a:gd name="T20" fmla="*/ 0 w 146"/>
                              <a:gd name="T21" fmla="*/ 45614 h 96"/>
                              <a:gd name="T22" fmla="*/ 5698 w 146"/>
                              <a:gd name="T23" fmla="*/ 54167 h 96"/>
                              <a:gd name="T24" fmla="*/ 381739 w 146"/>
                              <a:gd name="T25" fmla="*/ 270834 h 96"/>
                              <a:gd name="T26" fmla="*/ 390286 w 146"/>
                              <a:gd name="T27" fmla="*/ 270834 h 96"/>
                              <a:gd name="T28" fmla="*/ 390286 w 146"/>
                              <a:gd name="T29" fmla="*/ 270834 h 96"/>
                              <a:gd name="T30" fmla="*/ 390286 w 146"/>
                              <a:gd name="T31" fmla="*/ 270834 h 96"/>
                              <a:gd name="T32" fmla="*/ 404530 w 146"/>
                              <a:gd name="T33" fmla="*/ 262281 h 96"/>
                              <a:gd name="T34" fmla="*/ 410227 w 146"/>
                              <a:gd name="T35" fmla="*/ 259431 h 96"/>
                              <a:gd name="T36" fmla="*/ 415925 w 146"/>
                              <a:gd name="T37" fmla="*/ 256580 h 96"/>
                              <a:gd name="T38" fmla="*/ 415925 w 146"/>
                              <a:gd name="T39" fmla="*/ 250878 h 96"/>
                              <a:gd name="T40" fmla="*/ 415925 w 146"/>
                              <a:gd name="T41" fmla="*/ 245176 h 96"/>
                              <a:gd name="T42" fmla="*/ 415925 w 146"/>
                              <a:gd name="T43" fmla="*/ 225220 h 96"/>
                              <a:gd name="T44" fmla="*/ 415925 w 146"/>
                              <a:gd name="T45" fmla="*/ 225220 h 96"/>
                              <a:gd name="T46" fmla="*/ 415925 w 146"/>
                              <a:gd name="T47" fmla="*/ 225220 h 96"/>
                              <a:gd name="T48" fmla="*/ 415925 w 146"/>
                              <a:gd name="T49" fmla="*/ 225220 h 96"/>
                              <a:gd name="T50" fmla="*/ 410227 w 146"/>
                              <a:gd name="T51" fmla="*/ 219518 h 96"/>
                              <a:gd name="T52" fmla="*/ 37034 w 146"/>
                              <a:gd name="T53" fmla="*/ 2851 h 96"/>
                              <a:gd name="T54" fmla="*/ 28488 w 146"/>
                              <a:gd name="T55" fmla="*/ 2851 h 9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46" h="96">
                                <a:moveTo>
                                  <a:pt x="10" y="1"/>
                                </a:moveTo>
                                <a:cubicBezTo>
                                  <a:pt x="10" y="1"/>
                                  <a:pt x="10" y="1"/>
                                  <a:pt x="10" y="1"/>
                                </a:cubicBezTo>
                                <a:cubicBezTo>
                                  <a:pt x="10" y="0"/>
                                  <a:pt x="10" y="0"/>
                                  <a:pt x="10" y="0"/>
                                </a:cubicBezTo>
                                <a:cubicBezTo>
                                  <a:pt x="5" y="3"/>
                                  <a:pt x="5" y="3"/>
                                  <a:pt x="5" y="3"/>
                                </a:cubicBezTo>
                                <a:cubicBezTo>
                                  <a:pt x="2" y="5"/>
                                  <a:pt x="2" y="5"/>
                                  <a:pt x="2" y="5"/>
                                </a:cubicBezTo>
                                <a:cubicBezTo>
                                  <a:pt x="2" y="5"/>
                                  <a:pt x="1" y="5"/>
                                  <a:pt x="1" y="6"/>
                                </a:cubicBezTo>
                                <a:cubicBezTo>
                                  <a:pt x="1" y="6"/>
                                  <a:pt x="0" y="7"/>
                                  <a:pt x="0" y="8"/>
                                </a:cubicBezTo>
                                <a:cubicBezTo>
                                  <a:pt x="0" y="9"/>
                                  <a:pt x="0" y="9"/>
                                  <a:pt x="0" y="9"/>
                                </a:cubicBezTo>
                                <a:cubicBezTo>
                                  <a:pt x="0" y="16"/>
                                  <a:pt x="0" y="16"/>
                                  <a:pt x="0" y="16"/>
                                </a:cubicBezTo>
                                <a:cubicBezTo>
                                  <a:pt x="0" y="16"/>
                                  <a:pt x="0" y="16"/>
                                  <a:pt x="0" y="16"/>
                                </a:cubicBezTo>
                                <a:cubicBezTo>
                                  <a:pt x="0" y="16"/>
                                  <a:pt x="0" y="16"/>
                                  <a:pt x="0" y="16"/>
                                </a:cubicBezTo>
                                <a:cubicBezTo>
                                  <a:pt x="1" y="17"/>
                                  <a:pt x="1" y="18"/>
                                  <a:pt x="2" y="19"/>
                                </a:cubicBezTo>
                                <a:cubicBezTo>
                                  <a:pt x="134" y="95"/>
                                  <a:pt x="134" y="95"/>
                                  <a:pt x="134" y="95"/>
                                </a:cubicBezTo>
                                <a:cubicBezTo>
                                  <a:pt x="135" y="96"/>
                                  <a:pt x="136" y="95"/>
                                  <a:pt x="137" y="95"/>
                                </a:cubicBezTo>
                                <a:cubicBezTo>
                                  <a:pt x="137" y="95"/>
                                  <a:pt x="137" y="95"/>
                                  <a:pt x="137" y="95"/>
                                </a:cubicBezTo>
                                <a:cubicBezTo>
                                  <a:pt x="137" y="95"/>
                                  <a:pt x="137" y="95"/>
                                  <a:pt x="137" y="95"/>
                                </a:cubicBezTo>
                                <a:cubicBezTo>
                                  <a:pt x="142" y="92"/>
                                  <a:pt x="142" y="92"/>
                                  <a:pt x="142" y="92"/>
                                </a:cubicBezTo>
                                <a:cubicBezTo>
                                  <a:pt x="144" y="91"/>
                                  <a:pt x="144" y="91"/>
                                  <a:pt x="144" y="91"/>
                                </a:cubicBezTo>
                                <a:cubicBezTo>
                                  <a:pt x="145" y="90"/>
                                  <a:pt x="145" y="90"/>
                                  <a:pt x="146" y="90"/>
                                </a:cubicBezTo>
                                <a:cubicBezTo>
                                  <a:pt x="146" y="89"/>
                                  <a:pt x="146" y="88"/>
                                  <a:pt x="146" y="88"/>
                                </a:cubicBezTo>
                                <a:cubicBezTo>
                                  <a:pt x="146" y="86"/>
                                  <a:pt x="146" y="86"/>
                                  <a:pt x="146" y="86"/>
                                </a:cubicBezTo>
                                <a:cubicBezTo>
                                  <a:pt x="146" y="79"/>
                                  <a:pt x="146" y="79"/>
                                  <a:pt x="146" y="79"/>
                                </a:cubicBezTo>
                                <a:cubicBezTo>
                                  <a:pt x="146" y="79"/>
                                  <a:pt x="146" y="79"/>
                                  <a:pt x="146" y="79"/>
                                </a:cubicBezTo>
                                <a:cubicBezTo>
                                  <a:pt x="146" y="79"/>
                                  <a:pt x="146" y="79"/>
                                  <a:pt x="146" y="79"/>
                                </a:cubicBezTo>
                                <a:cubicBezTo>
                                  <a:pt x="146" y="79"/>
                                  <a:pt x="146" y="79"/>
                                  <a:pt x="146" y="79"/>
                                </a:cubicBezTo>
                                <a:cubicBezTo>
                                  <a:pt x="146" y="78"/>
                                  <a:pt x="145" y="77"/>
                                  <a:pt x="144" y="77"/>
                                </a:cubicBezTo>
                                <a:cubicBezTo>
                                  <a:pt x="130" y="68"/>
                                  <a:pt x="13" y="1"/>
                                  <a:pt x="13" y="1"/>
                                </a:cubicBezTo>
                                <a:cubicBezTo>
                                  <a:pt x="12" y="0"/>
                                  <a:pt x="10" y="0"/>
                                  <a:pt x="10"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1" name="Freeform 67" descr="background"/>
                        <wps:cNvSpPr>
                          <a:spLocks/>
                        </wps:cNvSpPr>
                        <wps:spPr bwMode="auto">
                          <a:xfrm>
                            <a:off x="4030" y="11098"/>
                            <a:ext cx="105" cy="831"/>
                          </a:xfrm>
                          <a:custGeom>
                            <a:avLst/>
                            <a:gdLst>
                              <a:gd name="T0" fmla="*/ 54005 w 21"/>
                              <a:gd name="T1" fmla="*/ 14221 h 167"/>
                              <a:gd name="T2" fmla="*/ 54005 w 21"/>
                              <a:gd name="T3" fmla="*/ 14221 h 167"/>
                              <a:gd name="T4" fmla="*/ 54005 w 21"/>
                              <a:gd name="T5" fmla="*/ 14221 h 167"/>
                              <a:gd name="T6" fmla="*/ 39793 w 21"/>
                              <a:gd name="T7" fmla="*/ 5688 h 167"/>
                              <a:gd name="T8" fmla="*/ 34109 w 21"/>
                              <a:gd name="T9" fmla="*/ 0 h 167"/>
                              <a:gd name="T10" fmla="*/ 28424 w 21"/>
                              <a:gd name="T11" fmla="*/ 0 h 167"/>
                              <a:gd name="T12" fmla="*/ 25581 w 21"/>
                              <a:gd name="T13" fmla="*/ 0 h 167"/>
                              <a:gd name="T14" fmla="*/ 19897 w 21"/>
                              <a:gd name="T15" fmla="*/ 2844 h 167"/>
                              <a:gd name="T16" fmla="*/ 2842 w 21"/>
                              <a:gd name="T17" fmla="*/ 14221 h 167"/>
                              <a:gd name="T18" fmla="*/ 2842 w 21"/>
                              <a:gd name="T19" fmla="*/ 14221 h 167"/>
                              <a:gd name="T20" fmla="*/ 0 w 21"/>
                              <a:gd name="T21" fmla="*/ 19909 h 167"/>
                              <a:gd name="T22" fmla="*/ 0 w 21"/>
                              <a:gd name="T23" fmla="*/ 455071 h 167"/>
                              <a:gd name="T24" fmla="*/ 2842 w 21"/>
                              <a:gd name="T25" fmla="*/ 460759 h 167"/>
                              <a:gd name="T26" fmla="*/ 2842 w 21"/>
                              <a:gd name="T27" fmla="*/ 460759 h 167"/>
                              <a:gd name="T28" fmla="*/ 17054 w 21"/>
                              <a:gd name="T29" fmla="*/ 469292 h 167"/>
                              <a:gd name="T30" fmla="*/ 25581 w 21"/>
                              <a:gd name="T31" fmla="*/ 474980 h 167"/>
                              <a:gd name="T32" fmla="*/ 28424 w 21"/>
                              <a:gd name="T33" fmla="*/ 474980 h 167"/>
                              <a:gd name="T34" fmla="*/ 34109 w 21"/>
                              <a:gd name="T35" fmla="*/ 474980 h 167"/>
                              <a:gd name="T36" fmla="*/ 36951 w 21"/>
                              <a:gd name="T37" fmla="*/ 472136 h 167"/>
                              <a:gd name="T38" fmla="*/ 54005 w 21"/>
                              <a:gd name="T39" fmla="*/ 460759 h 167"/>
                              <a:gd name="T40" fmla="*/ 54005 w 21"/>
                              <a:gd name="T41" fmla="*/ 460759 h 167"/>
                              <a:gd name="T42" fmla="*/ 59690 w 21"/>
                              <a:gd name="T43" fmla="*/ 455071 h 167"/>
                              <a:gd name="T44" fmla="*/ 59690 w 21"/>
                              <a:gd name="T45" fmla="*/ 19909 h 167"/>
                              <a:gd name="T46" fmla="*/ 54005 w 21"/>
                              <a:gd name="T47" fmla="*/ 14221 h 16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1" h="167">
                                <a:moveTo>
                                  <a:pt x="19" y="5"/>
                                </a:moveTo>
                                <a:cubicBezTo>
                                  <a:pt x="19" y="5"/>
                                  <a:pt x="19" y="5"/>
                                  <a:pt x="19" y="5"/>
                                </a:cubicBezTo>
                                <a:cubicBezTo>
                                  <a:pt x="19" y="5"/>
                                  <a:pt x="19" y="5"/>
                                  <a:pt x="19" y="5"/>
                                </a:cubicBezTo>
                                <a:cubicBezTo>
                                  <a:pt x="14" y="2"/>
                                  <a:pt x="14" y="2"/>
                                  <a:pt x="14" y="2"/>
                                </a:cubicBezTo>
                                <a:cubicBezTo>
                                  <a:pt x="12" y="0"/>
                                  <a:pt x="12" y="0"/>
                                  <a:pt x="12" y="0"/>
                                </a:cubicBezTo>
                                <a:cubicBezTo>
                                  <a:pt x="11" y="0"/>
                                  <a:pt x="11" y="0"/>
                                  <a:pt x="10" y="0"/>
                                </a:cubicBezTo>
                                <a:cubicBezTo>
                                  <a:pt x="10" y="0"/>
                                  <a:pt x="9" y="0"/>
                                  <a:pt x="9" y="0"/>
                                </a:cubicBezTo>
                                <a:cubicBezTo>
                                  <a:pt x="7" y="1"/>
                                  <a:pt x="7" y="1"/>
                                  <a:pt x="7" y="1"/>
                                </a:cubicBezTo>
                                <a:cubicBezTo>
                                  <a:pt x="1" y="5"/>
                                  <a:pt x="1" y="5"/>
                                  <a:pt x="1" y="5"/>
                                </a:cubicBezTo>
                                <a:cubicBezTo>
                                  <a:pt x="1" y="5"/>
                                  <a:pt x="1" y="5"/>
                                  <a:pt x="1" y="5"/>
                                </a:cubicBezTo>
                                <a:cubicBezTo>
                                  <a:pt x="0" y="5"/>
                                  <a:pt x="0" y="6"/>
                                  <a:pt x="0" y="7"/>
                                </a:cubicBezTo>
                                <a:cubicBezTo>
                                  <a:pt x="0" y="160"/>
                                  <a:pt x="0" y="160"/>
                                  <a:pt x="0" y="160"/>
                                </a:cubicBezTo>
                                <a:cubicBezTo>
                                  <a:pt x="0" y="161"/>
                                  <a:pt x="0" y="162"/>
                                  <a:pt x="1" y="162"/>
                                </a:cubicBezTo>
                                <a:cubicBezTo>
                                  <a:pt x="1" y="162"/>
                                  <a:pt x="1" y="162"/>
                                  <a:pt x="1" y="162"/>
                                </a:cubicBezTo>
                                <a:cubicBezTo>
                                  <a:pt x="6" y="165"/>
                                  <a:pt x="6" y="165"/>
                                  <a:pt x="6" y="165"/>
                                </a:cubicBezTo>
                                <a:cubicBezTo>
                                  <a:pt x="9" y="167"/>
                                  <a:pt x="9" y="167"/>
                                  <a:pt x="9" y="167"/>
                                </a:cubicBezTo>
                                <a:cubicBezTo>
                                  <a:pt x="9" y="167"/>
                                  <a:pt x="10" y="167"/>
                                  <a:pt x="10" y="167"/>
                                </a:cubicBezTo>
                                <a:cubicBezTo>
                                  <a:pt x="11" y="167"/>
                                  <a:pt x="11" y="167"/>
                                  <a:pt x="12" y="167"/>
                                </a:cubicBezTo>
                                <a:cubicBezTo>
                                  <a:pt x="13" y="166"/>
                                  <a:pt x="13" y="166"/>
                                  <a:pt x="13" y="166"/>
                                </a:cubicBezTo>
                                <a:cubicBezTo>
                                  <a:pt x="19" y="162"/>
                                  <a:pt x="19" y="162"/>
                                  <a:pt x="19" y="162"/>
                                </a:cubicBezTo>
                                <a:cubicBezTo>
                                  <a:pt x="19" y="162"/>
                                  <a:pt x="19" y="162"/>
                                  <a:pt x="19" y="162"/>
                                </a:cubicBezTo>
                                <a:cubicBezTo>
                                  <a:pt x="20" y="162"/>
                                  <a:pt x="21" y="161"/>
                                  <a:pt x="21" y="160"/>
                                </a:cubicBezTo>
                                <a:cubicBezTo>
                                  <a:pt x="21" y="7"/>
                                  <a:pt x="21" y="7"/>
                                  <a:pt x="21" y="7"/>
                                </a:cubicBezTo>
                                <a:cubicBezTo>
                                  <a:pt x="21" y="6"/>
                                  <a:pt x="20" y="5"/>
                                  <a:pt x="19"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 name="Freeform 68" descr="background"/>
                        <wps:cNvSpPr>
                          <a:spLocks/>
                        </wps:cNvSpPr>
                        <wps:spPr bwMode="auto">
                          <a:xfrm>
                            <a:off x="284" y="11098"/>
                            <a:ext cx="104" cy="831"/>
                          </a:xfrm>
                          <a:custGeom>
                            <a:avLst/>
                            <a:gdLst>
                              <a:gd name="T0" fmla="*/ 56848 w 21"/>
                              <a:gd name="T1" fmla="*/ 14221 h 167"/>
                              <a:gd name="T2" fmla="*/ 56848 w 21"/>
                              <a:gd name="T3" fmla="*/ 14221 h 167"/>
                              <a:gd name="T4" fmla="*/ 56848 w 21"/>
                              <a:gd name="T5" fmla="*/ 14221 h 167"/>
                              <a:gd name="T6" fmla="*/ 42636 w 21"/>
                              <a:gd name="T7" fmla="*/ 5688 h 167"/>
                              <a:gd name="T8" fmla="*/ 34109 w 21"/>
                              <a:gd name="T9" fmla="*/ 0 h 167"/>
                              <a:gd name="T10" fmla="*/ 31266 w 21"/>
                              <a:gd name="T11" fmla="*/ 0 h 167"/>
                              <a:gd name="T12" fmla="*/ 25581 w 21"/>
                              <a:gd name="T13" fmla="*/ 0 h 167"/>
                              <a:gd name="T14" fmla="*/ 22739 w 21"/>
                              <a:gd name="T15" fmla="*/ 2844 h 167"/>
                              <a:gd name="T16" fmla="*/ 5685 w 21"/>
                              <a:gd name="T17" fmla="*/ 14221 h 167"/>
                              <a:gd name="T18" fmla="*/ 5685 w 21"/>
                              <a:gd name="T19" fmla="*/ 14221 h 167"/>
                              <a:gd name="T20" fmla="*/ 0 w 21"/>
                              <a:gd name="T21" fmla="*/ 19909 h 167"/>
                              <a:gd name="T22" fmla="*/ 0 w 21"/>
                              <a:gd name="T23" fmla="*/ 455071 h 167"/>
                              <a:gd name="T24" fmla="*/ 5685 w 21"/>
                              <a:gd name="T25" fmla="*/ 460759 h 167"/>
                              <a:gd name="T26" fmla="*/ 5685 w 21"/>
                              <a:gd name="T27" fmla="*/ 460759 h 167"/>
                              <a:gd name="T28" fmla="*/ 17054 w 21"/>
                              <a:gd name="T29" fmla="*/ 469292 h 167"/>
                              <a:gd name="T30" fmla="*/ 25581 w 21"/>
                              <a:gd name="T31" fmla="*/ 474980 h 167"/>
                              <a:gd name="T32" fmla="*/ 31266 w 21"/>
                              <a:gd name="T33" fmla="*/ 474980 h 167"/>
                              <a:gd name="T34" fmla="*/ 34109 w 21"/>
                              <a:gd name="T35" fmla="*/ 474980 h 167"/>
                              <a:gd name="T36" fmla="*/ 36951 w 21"/>
                              <a:gd name="T37" fmla="*/ 472136 h 167"/>
                              <a:gd name="T38" fmla="*/ 56848 w 21"/>
                              <a:gd name="T39" fmla="*/ 460759 h 167"/>
                              <a:gd name="T40" fmla="*/ 56848 w 21"/>
                              <a:gd name="T41" fmla="*/ 460759 h 167"/>
                              <a:gd name="T42" fmla="*/ 59690 w 21"/>
                              <a:gd name="T43" fmla="*/ 455071 h 167"/>
                              <a:gd name="T44" fmla="*/ 59690 w 21"/>
                              <a:gd name="T45" fmla="*/ 19909 h 167"/>
                              <a:gd name="T46" fmla="*/ 56848 w 21"/>
                              <a:gd name="T47" fmla="*/ 14221 h 16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1" h="167">
                                <a:moveTo>
                                  <a:pt x="20" y="5"/>
                                </a:moveTo>
                                <a:cubicBezTo>
                                  <a:pt x="20" y="5"/>
                                  <a:pt x="20" y="5"/>
                                  <a:pt x="20" y="5"/>
                                </a:cubicBezTo>
                                <a:cubicBezTo>
                                  <a:pt x="20" y="5"/>
                                  <a:pt x="20" y="5"/>
                                  <a:pt x="20" y="5"/>
                                </a:cubicBezTo>
                                <a:cubicBezTo>
                                  <a:pt x="15" y="2"/>
                                  <a:pt x="15" y="2"/>
                                  <a:pt x="15" y="2"/>
                                </a:cubicBezTo>
                                <a:cubicBezTo>
                                  <a:pt x="12" y="0"/>
                                  <a:pt x="12" y="0"/>
                                  <a:pt x="12" y="0"/>
                                </a:cubicBezTo>
                                <a:cubicBezTo>
                                  <a:pt x="12" y="0"/>
                                  <a:pt x="11" y="0"/>
                                  <a:pt x="11" y="0"/>
                                </a:cubicBezTo>
                                <a:cubicBezTo>
                                  <a:pt x="10" y="0"/>
                                  <a:pt x="9" y="0"/>
                                  <a:pt x="9" y="0"/>
                                </a:cubicBezTo>
                                <a:cubicBezTo>
                                  <a:pt x="8" y="1"/>
                                  <a:pt x="8" y="1"/>
                                  <a:pt x="8" y="1"/>
                                </a:cubicBezTo>
                                <a:cubicBezTo>
                                  <a:pt x="2" y="5"/>
                                  <a:pt x="2" y="5"/>
                                  <a:pt x="2" y="5"/>
                                </a:cubicBezTo>
                                <a:cubicBezTo>
                                  <a:pt x="2" y="5"/>
                                  <a:pt x="2" y="5"/>
                                  <a:pt x="2" y="5"/>
                                </a:cubicBezTo>
                                <a:cubicBezTo>
                                  <a:pt x="1" y="5"/>
                                  <a:pt x="0" y="6"/>
                                  <a:pt x="0" y="7"/>
                                </a:cubicBezTo>
                                <a:cubicBezTo>
                                  <a:pt x="0" y="160"/>
                                  <a:pt x="0" y="160"/>
                                  <a:pt x="0" y="160"/>
                                </a:cubicBezTo>
                                <a:cubicBezTo>
                                  <a:pt x="0" y="161"/>
                                  <a:pt x="1" y="162"/>
                                  <a:pt x="2" y="162"/>
                                </a:cubicBezTo>
                                <a:cubicBezTo>
                                  <a:pt x="2" y="162"/>
                                  <a:pt x="2" y="162"/>
                                  <a:pt x="2" y="162"/>
                                </a:cubicBezTo>
                                <a:cubicBezTo>
                                  <a:pt x="6" y="165"/>
                                  <a:pt x="6" y="165"/>
                                  <a:pt x="6" y="165"/>
                                </a:cubicBezTo>
                                <a:cubicBezTo>
                                  <a:pt x="9" y="167"/>
                                  <a:pt x="9" y="167"/>
                                  <a:pt x="9" y="167"/>
                                </a:cubicBezTo>
                                <a:cubicBezTo>
                                  <a:pt x="9" y="167"/>
                                  <a:pt x="10" y="167"/>
                                  <a:pt x="11" y="167"/>
                                </a:cubicBezTo>
                                <a:cubicBezTo>
                                  <a:pt x="11" y="167"/>
                                  <a:pt x="12" y="167"/>
                                  <a:pt x="12" y="167"/>
                                </a:cubicBezTo>
                                <a:cubicBezTo>
                                  <a:pt x="13" y="166"/>
                                  <a:pt x="13" y="166"/>
                                  <a:pt x="13" y="166"/>
                                </a:cubicBezTo>
                                <a:cubicBezTo>
                                  <a:pt x="20" y="162"/>
                                  <a:pt x="20" y="162"/>
                                  <a:pt x="20" y="162"/>
                                </a:cubicBezTo>
                                <a:cubicBezTo>
                                  <a:pt x="20" y="162"/>
                                  <a:pt x="20" y="162"/>
                                  <a:pt x="20" y="162"/>
                                </a:cubicBezTo>
                                <a:cubicBezTo>
                                  <a:pt x="21" y="162"/>
                                  <a:pt x="21" y="161"/>
                                  <a:pt x="21" y="160"/>
                                </a:cubicBezTo>
                                <a:cubicBezTo>
                                  <a:pt x="21" y="7"/>
                                  <a:pt x="21" y="7"/>
                                  <a:pt x="21" y="7"/>
                                </a:cubicBezTo>
                                <a:cubicBezTo>
                                  <a:pt x="21" y="6"/>
                                  <a:pt x="21" y="5"/>
                                  <a:pt x="20"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3" name="Freeform 70" descr="background"/>
                        <wps:cNvSpPr>
                          <a:spLocks/>
                        </wps:cNvSpPr>
                        <wps:spPr bwMode="auto">
                          <a:xfrm>
                            <a:off x="4185" y="10465"/>
                            <a:ext cx="727" cy="479"/>
                          </a:xfrm>
                          <a:custGeom>
                            <a:avLst/>
                            <a:gdLst>
                              <a:gd name="T0" fmla="*/ 0 w 146"/>
                              <a:gd name="T1" fmla="*/ 225220 h 96"/>
                              <a:gd name="T2" fmla="*/ 0 w 146"/>
                              <a:gd name="T3" fmla="*/ 225220 h 96"/>
                              <a:gd name="T4" fmla="*/ 0 w 146"/>
                              <a:gd name="T5" fmla="*/ 225220 h 96"/>
                              <a:gd name="T6" fmla="*/ 0 w 146"/>
                              <a:gd name="T7" fmla="*/ 242325 h 96"/>
                              <a:gd name="T8" fmla="*/ 0 w 146"/>
                              <a:gd name="T9" fmla="*/ 250878 h 96"/>
                              <a:gd name="T10" fmla="*/ 2844 w 146"/>
                              <a:gd name="T11" fmla="*/ 256580 h 96"/>
                              <a:gd name="T12" fmla="*/ 5689 w 146"/>
                              <a:gd name="T13" fmla="*/ 259431 h 96"/>
                              <a:gd name="T14" fmla="*/ 8533 w 146"/>
                              <a:gd name="T15" fmla="*/ 259431 h 96"/>
                              <a:gd name="T16" fmla="*/ 25600 w 146"/>
                              <a:gd name="T17" fmla="*/ 270834 h 96"/>
                              <a:gd name="T18" fmla="*/ 25600 w 146"/>
                              <a:gd name="T19" fmla="*/ 270834 h 96"/>
                              <a:gd name="T20" fmla="*/ 25600 w 146"/>
                              <a:gd name="T21" fmla="*/ 270834 h 96"/>
                              <a:gd name="T22" fmla="*/ 36978 w 146"/>
                              <a:gd name="T23" fmla="*/ 270834 h 96"/>
                              <a:gd name="T24" fmla="*/ 409601 w 146"/>
                              <a:gd name="T25" fmla="*/ 54167 h 96"/>
                              <a:gd name="T26" fmla="*/ 415290 w 146"/>
                              <a:gd name="T27" fmla="*/ 45614 h 96"/>
                              <a:gd name="T28" fmla="*/ 415290 w 146"/>
                              <a:gd name="T29" fmla="*/ 45614 h 96"/>
                              <a:gd name="T30" fmla="*/ 415290 w 146"/>
                              <a:gd name="T31" fmla="*/ 31360 h 96"/>
                              <a:gd name="T32" fmla="*/ 415290 w 146"/>
                              <a:gd name="T33" fmla="*/ 22807 h 96"/>
                              <a:gd name="T34" fmla="*/ 415290 w 146"/>
                              <a:gd name="T35" fmla="*/ 17105 h 96"/>
                              <a:gd name="T36" fmla="*/ 409601 w 146"/>
                              <a:gd name="T37" fmla="*/ 14254 h 96"/>
                              <a:gd name="T38" fmla="*/ 406757 w 146"/>
                              <a:gd name="T39" fmla="*/ 11404 h 96"/>
                              <a:gd name="T40" fmla="*/ 389690 w 146"/>
                              <a:gd name="T41" fmla="*/ 2851 h 96"/>
                              <a:gd name="T42" fmla="*/ 389690 w 146"/>
                              <a:gd name="T43" fmla="*/ 2851 h 96"/>
                              <a:gd name="T44" fmla="*/ 389690 w 146"/>
                              <a:gd name="T45" fmla="*/ 2851 h 96"/>
                              <a:gd name="T46" fmla="*/ 389690 w 146"/>
                              <a:gd name="T47" fmla="*/ 2851 h 96"/>
                              <a:gd name="T48" fmla="*/ 381157 w 146"/>
                              <a:gd name="T49" fmla="*/ 2851 h 96"/>
                              <a:gd name="T50" fmla="*/ 5689 w 146"/>
                              <a:gd name="T51" fmla="*/ 219518 h 96"/>
                              <a:gd name="T52" fmla="*/ 0 w 146"/>
                              <a:gd name="T53" fmla="*/ 225220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0" y="79"/>
                                </a:moveTo>
                                <a:cubicBezTo>
                                  <a:pt x="0" y="79"/>
                                  <a:pt x="0" y="79"/>
                                  <a:pt x="0" y="79"/>
                                </a:cubicBezTo>
                                <a:cubicBezTo>
                                  <a:pt x="0" y="79"/>
                                  <a:pt x="0" y="79"/>
                                  <a:pt x="0" y="79"/>
                                </a:cubicBezTo>
                                <a:cubicBezTo>
                                  <a:pt x="0" y="85"/>
                                  <a:pt x="0" y="85"/>
                                  <a:pt x="0" y="85"/>
                                </a:cubicBezTo>
                                <a:cubicBezTo>
                                  <a:pt x="0" y="88"/>
                                  <a:pt x="0" y="88"/>
                                  <a:pt x="0" y="88"/>
                                </a:cubicBezTo>
                                <a:cubicBezTo>
                                  <a:pt x="0" y="88"/>
                                  <a:pt x="1" y="89"/>
                                  <a:pt x="1" y="90"/>
                                </a:cubicBezTo>
                                <a:cubicBezTo>
                                  <a:pt x="1" y="90"/>
                                  <a:pt x="2" y="90"/>
                                  <a:pt x="2" y="91"/>
                                </a:cubicBezTo>
                                <a:cubicBezTo>
                                  <a:pt x="3" y="91"/>
                                  <a:pt x="3" y="91"/>
                                  <a:pt x="3" y="91"/>
                                </a:cubicBezTo>
                                <a:cubicBezTo>
                                  <a:pt x="9" y="95"/>
                                  <a:pt x="9" y="95"/>
                                  <a:pt x="9" y="95"/>
                                </a:cubicBezTo>
                                <a:cubicBezTo>
                                  <a:pt x="9" y="95"/>
                                  <a:pt x="9" y="95"/>
                                  <a:pt x="9" y="95"/>
                                </a:cubicBezTo>
                                <a:cubicBezTo>
                                  <a:pt x="9" y="95"/>
                                  <a:pt x="9" y="95"/>
                                  <a:pt x="9" y="95"/>
                                </a:cubicBezTo>
                                <a:cubicBezTo>
                                  <a:pt x="10" y="95"/>
                                  <a:pt x="12" y="96"/>
                                  <a:pt x="13" y="95"/>
                                </a:cubicBezTo>
                                <a:cubicBezTo>
                                  <a:pt x="144" y="19"/>
                                  <a:pt x="144" y="19"/>
                                  <a:pt x="144" y="19"/>
                                </a:cubicBezTo>
                                <a:cubicBezTo>
                                  <a:pt x="145" y="18"/>
                                  <a:pt x="146" y="17"/>
                                  <a:pt x="146" y="16"/>
                                </a:cubicBezTo>
                                <a:cubicBezTo>
                                  <a:pt x="146" y="16"/>
                                  <a:pt x="146" y="16"/>
                                  <a:pt x="146" y="16"/>
                                </a:cubicBezTo>
                                <a:cubicBezTo>
                                  <a:pt x="146" y="11"/>
                                  <a:pt x="146" y="11"/>
                                  <a:pt x="146" y="11"/>
                                </a:cubicBezTo>
                                <a:cubicBezTo>
                                  <a:pt x="146" y="8"/>
                                  <a:pt x="146" y="8"/>
                                  <a:pt x="146" y="8"/>
                                </a:cubicBezTo>
                                <a:cubicBezTo>
                                  <a:pt x="146" y="7"/>
                                  <a:pt x="146" y="6"/>
                                  <a:pt x="146" y="6"/>
                                </a:cubicBezTo>
                                <a:cubicBezTo>
                                  <a:pt x="145" y="5"/>
                                  <a:pt x="145" y="5"/>
                                  <a:pt x="144" y="5"/>
                                </a:cubicBezTo>
                                <a:cubicBezTo>
                                  <a:pt x="143" y="4"/>
                                  <a:pt x="143" y="4"/>
                                  <a:pt x="143" y="4"/>
                                </a:cubicBezTo>
                                <a:cubicBezTo>
                                  <a:pt x="137" y="1"/>
                                  <a:pt x="137" y="1"/>
                                  <a:pt x="137" y="1"/>
                                </a:cubicBezTo>
                                <a:cubicBezTo>
                                  <a:pt x="137" y="1"/>
                                  <a:pt x="137" y="1"/>
                                  <a:pt x="137" y="1"/>
                                </a:cubicBezTo>
                                <a:cubicBezTo>
                                  <a:pt x="137" y="1"/>
                                  <a:pt x="137" y="1"/>
                                  <a:pt x="137" y="1"/>
                                </a:cubicBezTo>
                                <a:cubicBezTo>
                                  <a:pt x="137" y="1"/>
                                  <a:pt x="137" y="1"/>
                                  <a:pt x="137" y="1"/>
                                </a:cubicBezTo>
                                <a:cubicBezTo>
                                  <a:pt x="136" y="0"/>
                                  <a:pt x="135" y="0"/>
                                  <a:pt x="134" y="1"/>
                                </a:cubicBezTo>
                                <a:cubicBezTo>
                                  <a:pt x="119" y="9"/>
                                  <a:pt x="2" y="77"/>
                                  <a:pt x="2" y="77"/>
                                </a:cubicBezTo>
                                <a:cubicBezTo>
                                  <a:pt x="1" y="77"/>
                                  <a:pt x="0" y="78"/>
                                  <a:pt x="0" y="79"/>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4" name="Freeform 71" descr="background"/>
                        <wps:cNvSpPr>
                          <a:spLocks/>
                        </wps:cNvSpPr>
                        <wps:spPr bwMode="auto">
                          <a:xfrm>
                            <a:off x="5121" y="10465"/>
                            <a:ext cx="728" cy="479"/>
                          </a:xfrm>
                          <a:custGeom>
                            <a:avLst/>
                            <a:gdLst>
                              <a:gd name="T0" fmla="*/ 25639 w 146"/>
                              <a:gd name="T1" fmla="*/ 2851 h 96"/>
                              <a:gd name="T2" fmla="*/ 25639 w 146"/>
                              <a:gd name="T3" fmla="*/ 2851 h 96"/>
                              <a:gd name="T4" fmla="*/ 25639 w 146"/>
                              <a:gd name="T5" fmla="*/ 0 h 96"/>
                              <a:gd name="T6" fmla="*/ 11395 w 146"/>
                              <a:gd name="T7" fmla="*/ 8553 h 96"/>
                              <a:gd name="T8" fmla="*/ 5698 w 146"/>
                              <a:gd name="T9" fmla="*/ 14254 h 96"/>
                              <a:gd name="T10" fmla="*/ 2849 w 146"/>
                              <a:gd name="T11" fmla="*/ 17105 h 96"/>
                              <a:gd name="T12" fmla="*/ 0 w 146"/>
                              <a:gd name="T13" fmla="*/ 22807 h 96"/>
                              <a:gd name="T14" fmla="*/ 0 w 146"/>
                              <a:gd name="T15" fmla="*/ 25658 h 96"/>
                              <a:gd name="T16" fmla="*/ 0 w 146"/>
                              <a:gd name="T17" fmla="*/ 45614 h 96"/>
                              <a:gd name="T18" fmla="*/ 0 w 146"/>
                              <a:gd name="T19" fmla="*/ 45614 h 96"/>
                              <a:gd name="T20" fmla="*/ 5698 w 146"/>
                              <a:gd name="T21" fmla="*/ 54167 h 96"/>
                              <a:gd name="T22" fmla="*/ 381739 w 146"/>
                              <a:gd name="T23" fmla="*/ 270834 h 96"/>
                              <a:gd name="T24" fmla="*/ 390286 w 146"/>
                              <a:gd name="T25" fmla="*/ 270834 h 96"/>
                              <a:gd name="T26" fmla="*/ 390286 w 146"/>
                              <a:gd name="T27" fmla="*/ 270834 h 96"/>
                              <a:gd name="T28" fmla="*/ 390286 w 146"/>
                              <a:gd name="T29" fmla="*/ 270834 h 96"/>
                              <a:gd name="T30" fmla="*/ 404530 w 146"/>
                              <a:gd name="T31" fmla="*/ 262281 h 96"/>
                              <a:gd name="T32" fmla="*/ 410227 w 146"/>
                              <a:gd name="T33" fmla="*/ 259431 h 96"/>
                              <a:gd name="T34" fmla="*/ 413076 w 146"/>
                              <a:gd name="T35" fmla="*/ 256580 h 96"/>
                              <a:gd name="T36" fmla="*/ 415925 w 146"/>
                              <a:gd name="T37" fmla="*/ 250878 h 96"/>
                              <a:gd name="T38" fmla="*/ 415925 w 146"/>
                              <a:gd name="T39" fmla="*/ 245176 h 96"/>
                              <a:gd name="T40" fmla="*/ 415925 w 146"/>
                              <a:gd name="T41" fmla="*/ 225220 h 96"/>
                              <a:gd name="T42" fmla="*/ 415925 w 146"/>
                              <a:gd name="T43" fmla="*/ 225220 h 96"/>
                              <a:gd name="T44" fmla="*/ 415925 w 146"/>
                              <a:gd name="T45" fmla="*/ 225220 h 96"/>
                              <a:gd name="T46" fmla="*/ 415925 w 146"/>
                              <a:gd name="T47" fmla="*/ 225220 h 96"/>
                              <a:gd name="T48" fmla="*/ 410227 w 146"/>
                              <a:gd name="T49" fmla="*/ 219518 h 96"/>
                              <a:gd name="T50" fmla="*/ 34186 w 146"/>
                              <a:gd name="T51" fmla="*/ 2851 h 96"/>
                              <a:gd name="T52" fmla="*/ 25639 w 146"/>
                              <a:gd name="T53" fmla="*/ 285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9" y="1"/>
                                </a:moveTo>
                                <a:cubicBezTo>
                                  <a:pt x="9" y="1"/>
                                  <a:pt x="9" y="1"/>
                                  <a:pt x="9" y="1"/>
                                </a:cubicBezTo>
                                <a:cubicBezTo>
                                  <a:pt x="9" y="0"/>
                                  <a:pt x="9" y="0"/>
                                  <a:pt x="9" y="0"/>
                                </a:cubicBezTo>
                                <a:cubicBezTo>
                                  <a:pt x="4" y="3"/>
                                  <a:pt x="4" y="3"/>
                                  <a:pt x="4" y="3"/>
                                </a:cubicBezTo>
                                <a:cubicBezTo>
                                  <a:pt x="2" y="5"/>
                                  <a:pt x="2" y="5"/>
                                  <a:pt x="2" y="5"/>
                                </a:cubicBezTo>
                                <a:cubicBezTo>
                                  <a:pt x="1" y="5"/>
                                  <a:pt x="1" y="5"/>
                                  <a:pt x="1" y="6"/>
                                </a:cubicBezTo>
                                <a:cubicBezTo>
                                  <a:pt x="0" y="6"/>
                                  <a:pt x="0" y="7"/>
                                  <a:pt x="0" y="8"/>
                                </a:cubicBezTo>
                                <a:cubicBezTo>
                                  <a:pt x="0" y="9"/>
                                  <a:pt x="0" y="9"/>
                                  <a:pt x="0" y="9"/>
                                </a:cubicBezTo>
                                <a:cubicBezTo>
                                  <a:pt x="0" y="16"/>
                                  <a:pt x="0" y="16"/>
                                  <a:pt x="0" y="16"/>
                                </a:cubicBezTo>
                                <a:cubicBezTo>
                                  <a:pt x="0" y="16"/>
                                  <a:pt x="0" y="16"/>
                                  <a:pt x="0" y="16"/>
                                </a:cubicBezTo>
                                <a:cubicBezTo>
                                  <a:pt x="0" y="17"/>
                                  <a:pt x="1" y="18"/>
                                  <a:pt x="2" y="19"/>
                                </a:cubicBezTo>
                                <a:cubicBezTo>
                                  <a:pt x="134" y="95"/>
                                  <a:pt x="134" y="95"/>
                                  <a:pt x="134" y="95"/>
                                </a:cubicBezTo>
                                <a:cubicBezTo>
                                  <a:pt x="135" y="96"/>
                                  <a:pt x="136" y="95"/>
                                  <a:pt x="137" y="95"/>
                                </a:cubicBezTo>
                                <a:cubicBezTo>
                                  <a:pt x="137" y="95"/>
                                  <a:pt x="137" y="95"/>
                                  <a:pt x="137" y="95"/>
                                </a:cubicBezTo>
                                <a:cubicBezTo>
                                  <a:pt x="137" y="95"/>
                                  <a:pt x="137" y="95"/>
                                  <a:pt x="137" y="95"/>
                                </a:cubicBezTo>
                                <a:cubicBezTo>
                                  <a:pt x="142" y="92"/>
                                  <a:pt x="142" y="92"/>
                                  <a:pt x="142" y="92"/>
                                </a:cubicBezTo>
                                <a:cubicBezTo>
                                  <a:pt x="144" y="91"/>
                                  <a:pt x="144" y="91"/>
                                  <a:pt x="144" y="91"/>
                                </a:cubicBezTo>
                                <a:cubicBezTo>
                                  <a:pt x="145" y="90"/>
                                  <a:pt x="145" y="90"/>
                                  <a:pt x="145" y="90"/>
                                </a:cubicBezTo>
                                <a:cubicBezTo>
                                  <a:pt x="146" y="89"/>
                                  <a:pt x="146" y="88"/>
                                  <a:pt x="146" y="88"/>
                                </a:cubicBezTo>
                                <a:cubicBezTo>
                                  <a:pt x="146" y="86"/>
                                  <a:pt x="146" y="86"/>
                                  <a:pt x="146" y="86"/>
                                </a:cubicBezTo>
                                <a:cubicBezTo>
                                  <a:pt x="146" y="79"/>
                                  <a:pt x="146" y="79"/>
                                  <a:pt x="146" y="79"/>
                                </a:cubicBezTo>
                                <a:cubicBezTo>
                                  <a:pt x="146" y="79"/>
                                  <a:pt x="146" y="79"/>
                                  <a:pt x="146" y="79"/>
                                </a:cubicBezTo>
                                <a:cubicBezTo>
                                  <a:pt x="146" y="79"/>
                                  <a:pt x="146" y="79"/>
                                  <a:pt x="146" y="79"/>
                                </a:cubicBezTo>
                                <a:cubicBezTo>
                                  <a:pt x="146" y="79"/>
                                  <a:pt x="146" y="79"/>
                                  <a:pt x="146" y="79"/>
                                </a:cubicBezTo>
                                <a:cubicBezTo>
                                  <a:pt x="146" y="78"/>
                                  <a:pt x="145" y="77"/>
                                  <a:pt x="144" y="77"/>
                                </a:cubicBezTo>
                                <a:cubicBezTo>
                                  <a:pt x="129" y="68"/>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5" name="Freeform 74" descr="background"/>
                        <wps:cNvSpPr>
                          <a:spLocks/>
                        </wps:cNvSpPr>
                        <wps:spPr bwMode="auto">
                          <a:xfrm>
                            <a:off x="6058" y="10465"/>
                            <a:ext cx="727" cy="479"/>
                          </a:xfrm>
                          <a:custGeom>
                            <a:avLst/>
                            <a:gdLst>
                              <a:gd name="T0" fmla="*/ 0 w 146"/>
                              <a:gd name="T1" fmla="*/ 225220 h 96"/>
                              <a:gd name="T2" fmla="*/ 0 w 146"/>
                              <a:gd name="T3" fmla="*/ 225220 h 96"/>
                              <a:gd name="T4" fmla="*/ 0 w 146"/>
                              <a:gd name="T5" fmla="*/ 225220 h 96"/>
                              <a:gd name="T6" fmla="*/ 0 w 146"/>
                              <a:gd name="T7" fmla="*/ 242325 h 96"/>
                              <a:gd name="T8" fmla="*/ 0 w 146"/>
                              <a:gd name="T9" fmla="*/ 250878 h 96"/>
                              <a:gd name="T10" fmla="*/ 2844 w 146"/>
                              <a:gd name="T11" fmla="*/ 256580 h 96"/>
                              <a:gd name="T12" fmla="*/ 5689 w 146"/>
                              <a:gd name="T13" fmla="*/ 259431 h 96"/>
                              <a:gd name="T14" fmla="*/ 8533 w 146"/>
                              <a:gd name="T15" fmla="*/ 259431 h 96"/>
                              <a:gd name="T16" fmla="*/ 25600 w 146"/>
                              <a:gd name="T17" fmla="*/ 270834 h 96"/>
                              <a:gd name="T18" fmla="*/ 25600 w 146"/>
                              <a:gd name="T19" fmla="*/ 270834 h 96"/>
                              <a:gd name="T20" fmla="*/ 34133 w 146"/>
                              <a:gd name="T21" fmla="*/ 270834 h 96"/>
                              <a:gd name="T22" fmla="*/ 409601 w 146"/>
                              <a:gd name="T23" fmla="*/ 54167 h 96"/>
                              <a:gd name="T24" fmla="*/ 415290 w 146"/>
                              <a:gd name="T25" fmla="*/ 45614 h 96"/>
                              <a:gd name="T26" fmla="*/ 415290 w 146"/>
                              <a:gd name="T27" fmla="*/ 45614 h 96"/>
                              <a:gd name="T28" fmla="*/ 415290 w 146"/>
                              <a:gd name="T29" fmla="*/ 31360 h 96"/>
                              <a:gd name="T30" fmla="*/ 415290 w 146"/>
                              <a:gd name="T31" fmla="*/ 22807 h 96"/>
                              <a:gd name="T32" fmla="*/ 412446 w 146"/>
                              <a:gd name="T33" fmla="*/ 17105 h 96"/>
                              <a:gd name="T34" fmla="*/ 409601 w 146"/>
                              <a:gd name="T35" fmla="*/ 14254 h 96"/>
                              <a:gd name="T36" fmla="*/ 406757 w 146"/>
                              <a:gd name="T37" fmla="*/ 11404 h 96"/>
                              <a:gd name="T38" fmla="*/ 389690 w 146"/>
                              <a:gd name="T39" fmla="*/ 2851 h 96"/>
                              <a:gd name="T40" fmla="*/ 389690 w 146"/>
                              <a:gd name="T41" fmla="*/ 2851 h 96"/>
                              <a:gd name="T42" fmla="*/ 389690 w 146"/>
                              <a:gd name="T43" fmla="*/ 2851 h 96"/>
                              <a:gd name="T44" fmla="*/ 381157 w 146"/>
                              <a:gd name="T45" fmla="*/ 2851 h 96"/>
                              <a:gd name="T46" fmla="*/ 5689 w 146"/>
                              <a:gd name="T47" fmla="*/ 219518 h 96"/>
                              <a:gd name="T48" fmla="*/ 0 w 146"/>
                              <a:gd name="T49" fmla="*/ 225220 h 9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46" h="96">
                                <a:moveTo>
                                  <a:pt x="0" y="79"/>
                                </a:moveTo>
                                <a:cubicBezTo>
                                  <a:pt x="0" y="79"/>
                                  <a:pt x="0" y="79"/>
                                  <a:pt x="0" y="79"/>
                                </a:cubicBezTo>
                                <a:cubicBezTo>
                                  <a:pt x="0" y="79"/>
                                  <a:pt x="0" y="79"/>
                                  <a:pt x="0" y="79"/>
                                </a:cubicBezTo>
                                <a:cubicBezTo>
                                  <a:pt x="0" y="85"/>
                                  <a:pt x="0" y="85"/>
                                  <a:pt x="0" y="85"/>
                                </a:cubicBezTo>
                                <a:cubicBezTo>
                                  <a:pt x="0" y="88"/>
                                  <a:pt x="0" y="88"/>
                                  <a:pt x="0" y="88"/>
                                </a:cubicBezTo>
                                <a:cubicBezTo>
                                  <a:pt x="0" y="88"/>
                                  <a:pt x="0" y="89"/>
                                  <a:pt x="1" y="90"/>
                                </a:cubicBezTo>
                                <a:cubicBezTo>
                                  <a:pt x="1" y="90"/>
                                  <a:pt x="1" y="90"/>
                                  <a:pt x="2" y="91"/>
                                </a:cubicBezTo>
                                <a:cubicBezTo>
                                  <a:pt x="3" y="91"/>
                                  <a:pt x="3" y="91"/>
                                  <a:pt x="3" y="91"/>
                                </a:cubicBezTo>
                                <a:cubicBezTo>
                                  <a:pt x="9" y="95"/>
                                  <a:pt x="9" y="95"/>
                                  <a:pt x="9" y="95"/>
                                </a:cubicBezTo>
                                <a:cubicBezTo>
                                  <a:pt x="9" y="95"/>
                                  <a:pt x="9" y="95"/>
                                  <a:pt x="9" y="95"/>
                                </a:cubicBezTo>
                                <a:cubicBezTo>
                                  <a:pt x="10" y="95"/>
                                  <a:pt x="11" y="96"/>
                                  <a:pt x="12" y="95"/>
                                </a:cubicBezTo>
                                <a:cubicBezTo>
                                  <a:pt x="144" y="19"/>
                                  <a:pt x="144" y="19"/>
                                  <a:pt x="144" y="19"/>
                                </a:cubicBezTo>
                                <a:cubicBezTo>
                                  <a:pt x="145" y="18"/>
                                  <a:pt x="146" y="17"/>
                                  <a:pt x="146" y="16"/>
                                </a:cubicBezTo>
                                <a:cubicBezTo>
                                  <a:pt x="146" y="16"/>
                                  <a:pt x="146" y="16"/>
                                  <a:pt x="146" y="16"/>
                                </a:cubicBezTo>
                                <a:cubicBezTo>
                                  <a:pt x="146" y="11"/>
                                  <a:pt x="146" y="11"/>
                                  <a:pt x="146" y="11"/>
                                </a:cubicBezTo>
                                <a:cubicBezTo>
                                  <a:pt x="146" y="8"/>
                                  <a:pt x="146" y="8"/>
                                  <a:pt x="146" y="8"/>
                                </a:cubicBezTo>
                                <a:cubicBezTo>
                                  <a:pt x="146" y="7"/>
                                  <a:pt x="146" y="6"/>
                                  <a:pt x="145" y="6"/>
                                </a:cubicBezTo>
                                <a:cubicBezTo>
                                  <a:pt x="145" y="5"/>
                                  <a:pt x="145" y="5"/>
                                  <a:pt x="144" y="5"/>
                                </a:cubicBezTo>
                                <a:cubicBezTo>
                                  <a:pt x="143" y="4"/>
                                  <a:pt x="143" y="4"/>
                                  <a:pt x="143" y="4"/>
                                </a:cubicBezTo>
                                <a:cubicBezTo>
                                  <a:pt x="137" y="1"/>
                                  <a:pt x="137" y="1"/>
                                  <a:pt x="137" y="1"/>
                                </a:cubicBezTo>
                                <a:cubicBezTo>
                                  <a:pt x="137" y="1"/>
                                  <a:pt x="137" y="1"/>
                                  <a:pt x="137" y="1"/>
                                </a:cubicBezTo>
                                <a:cubicBezTo>
                                  <a:pt x="137" y="1"/>
                                  <a:pt x="137" y="1"/>
                                  <a:pt x="137" y="1"/>
                                </a:cubicBezTo>
                                <a:cubicBezTo>
                                  <a:pt x="136" y="0"/>
                                  <a:pt x="135" y="0"/>
                                  <a:pt x="134" y="1"/>
                                </a:cubicBezTo>
                                <a:cubicBezTo>
                                  <a:pt x="119" y="9"/>
                                  <a:pt x="2" y="77"/>
                                  <a:pt x="2" y="77"/>
                                </a:cubicBezTo>
                                <a:cubicBezTo>
                                  <a:pt x="1" y="77"/>
                                  <a:pt x="0" y="78"/>
                                  <a:pt x="0" y="79"/>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6" name="Freeform 75" descr="background"/>
                        <wps:cNvSpPr>
                          <a:spLocks/>
                        </wps:cNvSpPr>
                        <wps:spPr bwMode="auto">
                          <a:xfrm>
                            <a:off x="6994" y="10465"/>
                            <a:ext cx="728" cy="479"/>
                          </a:xfrm>
                          <a:custGeom>
                            <a:avLst/>
                            <a:gdLst>
                              <a:gd name="T0" fmla="*/ 25639 w 146"/>
                              <a:gd name="T1" fmla="*/ 2851 h 96"/>
                              <a:gd name="T2" fmla="*/ 25639 w 146"/>
                              <a:gd name="T3" fmla="*/ 2851 h 96"/>
                              <a:gd name="T4" fmla="*/ 25639 w 146"/>
                              <a:gd name="T5" fmla="*/ 0 h 96"/>
                              <a:gd name="T6" fmla="*/ 11395 w 146"/>
                              <a:gd name="T7" fmla="*/ 8553 h 96"/>
                              <a:gd name="T8" fmla="*/ 5698 w 146"/>
                              <a:gd name="T9" fmla="*/ 14254 h 96"/>
                              <a:gd name="T10" fmla="*/ 2849 w 146"/>
                              <a:gd name="T11" fmla="*/ 17105 h 96"/>
                              <a:gd name="T12" fmla="*/ 0 w 146"/>
                              <a:gd name="T13" fmla="*/ 22807 h 96"/>
                              <a:gd name="T14" fmla="*/ 0 w 146"/>
                              <a:gd name="T15" fmla="*/ 25658 h 96"/>
                              <a:gd name="T16" fmla="*/ 0 w 146"/>
                              <a:gd name="T17" fmla="*/ 45614 h 96"/>
                              <a:gd name="T18" fmla="*/ 0 w 146"/>
                              <a:gd name="T19" fmla="*/ 45614 h 96"/>
                              <a:gd name="T20" fmla="*/ 0 w 146"/>
                              <a:gd name="T21" fmla="*/ 45614 h 96"/>
                              <a:gd name="T22" fmla="*/ 5698 w 146"/>
                              <a:gd name="T23" fmla="*/ 54167 h 96"/>
                              <a:gd name="T24" fmla="*/ 381739 w 146"/>
                              <a:gd name="T25" fmla="*/ 270834 h 96"/>
                              <a:gd name="T26" fmla="*/ 390286 w 146"/>
                              <a:gd name="T27" fmla="*/ 270834 h 96"/>
                              <a:gd name="T28" fmla="*/ 390286 w 146"/>
                              <a:gd name="T29" fmla="*/ 270834 h 96"/>
                              <a:gd name="T30" fmla="*/ 390286 w 146"/>
                              <a:gd name="T31" fmla="*/ 270834 h 96"/>
                              <a:gd name="T32" fmla="*/ 404530 w 146"/>
                              <a:gd name="T33" fmla="*/ 262281 h 96"/>
                              <a:gd name="T34" fmla="*/ 410227 w 146"/>
                              <a:gd name="T35" fmla="*/ 259431 h 96"/>
                              <a:gd name="T36" fmla="*/ 413076 w 146"/>
                              <a:gd name="T37" fmla="*/ 256580 h 96"/>
                              <a:gd name="T38" fmla="*/ 415925 w 146"/>
                              <a:gd name="T39" fmla="*/ 250878 h 96"/>
                              <a:gd name="T40" fmla="*/ 415925 w 146"/>
                              <a:gd name="T41" fmla="*/ 245176 h 96"/>
                              <a:gd name="T42" fmla="*/ 415925 w 146"/>
                              <a:gd name="T43" fmla="*/ 225220 h 96"/>
                              <a:gd name="T44" fmla="*/ 415925 w 146"/>
                              <a:gd name="T45" fmla="*/ 225220 h 96"/>
                              <a:gd name="T46" fmla="*/ 415925 w 146"/>
                              <a:gd name="T47" fmla="*/ 225220 h 96"/>
                              <a:gd name="T48" fmla="*/ 415925 w 146"/>
                              <a:gd name="T49" fmla="*/ 225220 h 96"/>
                              <a:gd name="T50" fmla="*/ 410227 w 146"/>
                              <a:gd name="T51" fmla="*/ 219518 h 96"/>
                              <a:gd name="T52" fmla="*/ 34186 w 146"/>
                              <a:gd name="T53" fmla="*/ 2851 h 96"/>
                              <a:gd name="T54" fmla="*/ 25639 w 146"/>
                              <a:gd name="T55" fmla="*/ 2851 h 9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46" h="96">
                                <a:moveTo>
                                  <a:pt x="9" y="1"/>
                                </a:moveTo>
                                <a:cubicBezTo>
                                  <a:pt x="9" y="1"/>
                                  <a:pt x="9" y="1"/>
                                  <a:pt x="9" y="1"/>
                                </a:cubicBezTo>
                                <a:cubicBezTo>
                                  <a:pt x="9" y="0"/>
                                  <a:pt x="9" y="0"/>
                                  <a:pt x="9" y="0"/>
                                </a:cubicBezTo>
                                <a:cubicBezTo>
                                  <a:pt x="4" y="3"/>
                                  <a:pt x="4" y="3"/>
                                  <a:pt x="4" y="3"/>
                                </a:cubicBezTo>
                                <a:cubicBezTo>
                                  <a:pt x="2" y="5"/>
                                  <a:pt x="2" y="5"/>
                                  <a:pt x="2" y="5"/>
                                </a:cubicBezTo>
                                <a:cubicBezTo>
                                  <a:pt x="1" y="5"/>
                                  <a:pt x="1" y="5"/>
                                  <a:pt x="1" y="6"/>
                                </a:cubicBezTo>
                                <a:cubicBezTo>
                                  <a:pt x="0" y="6"/>
                                  <a:pt x="0" y="7"/>
                                  <a:pt x="0" y="8"/>
                                </a:cubicBezTo>
                                <a:cubicBezTo>
                                  <a:pt x="0" y="9"/>
                                  <a:pt x="0" y="9"/>
                                  <a:pt x="0" y="9"/>
                                </a:cubicBezTo>
                                <a:cubicBezTo>
                                  <a:pt x="0" y="16"/>
                                  <a:pt x="0" y="16"/>
                                  <a:pt x="0" y="16"/>
                                </a:cubicBezTo>
                                <a:cubicBezTo>
                                  <a:pt x="0" y="16"/>
                                  <a:pt x="0" y="16"/>
                                  <a:pt x="0" y="16"/>
                                </a:cubicBezTo>
                                <a:cubicBezTo>
                                  <a:pt x="0" y="16"/>
                                  <a:pt x="0" y="16"/>
                                  <a:pt x="0" y="16"/>
                                </a:cubicBezTo>
                                <a:cubicBezTo>
                                  <a:pt x="0" y="17"/>
                                  <a:pt x="1" y="18"/>
                                  <a:pt x="2" y="19"/>
                                </a:cubicBezTo>
                                <a:cubicBezTo>
                                  <a:pt x="134" y="95"/>
                                  <a:pt x="134" y="95"/>
                                  <a:pt x="134" y="95"/>
                                </a:cubicBezTo>
                                <a:cubicBezTo>
                                  <a:pt x="135" y="96"/>
                                  <a:pt x="136" y="95"/>
                                  <a:pt x="137" y="95"/>
                                </a:cubicBezTo>
                                <a:cubicBezTo>
                                  <a:pt x="137" y="95"/>
                                  <a:pt x="137" y="95"/>
                                  <a:pt x="137" y="95"/>
                                </a:cubicBezTo>
                                <a:cubicBezTo>
                                  <a:pt x="137" y="95"/>
                                  <a:pt x="137" y="95"/>
                                  <a:pt x="137" y="95"/>
                                </a:cubicBezTo>
                                <a:cubicBezTo>
                                  <a:pt x="142" y="92"/>
                                  <a:pt x="142" y="92"/>
                                  <a:pt x="142" y="92"/>
                                </a:cubicBezTo>
                                <a:cubicBezTo>
                                  <a:pt x="144" y="91"/>
                                  <a:pt x="144" y="91"/>
                                  <a:pt x="144" y="91"/>
                                </a:cubicBezTo>
                                <a:cubicBezTo>
                                  <a:pt x="145" y="90"/>
                                  <a:pt x="145" y="90"/>
                                  <a:pt x="145" y="90"/>
                                </a:cubicBezTo>
                                <a:cubicBezTo>
                                  <a:pt x="146" y="89"/>
                                  <a:pt x="146" y="88"/>
                                  <a:pt x="146" y="88"/>
                                </a:cubicBezTo>
                                <a:cubicBezTo>
                                  <a:pt x="146" y="86"/>
                                  <a:pt x="146" y="86"/>
                                  <a:pt x="146" y="86"/>
                                </a:cubicBezTo>
                                <a:cubicBezTo>
                                  <a:pt x="146" y="79"/>
                                  <a:pt x="146" y="79"/>
                                  <a:pt x="146" y="79"/>
                                </a:cubicBezTo>
                                <a:cubicBezTo>
                                  <a:pt x="146" y="79"/>
                                  <a:pt x="146" y="79"/>
                                  <a:pt x="146" y="79"/>
                                </a:cubicBezTo>
                                <a:cubicBezTo>
                                  <a:pt x="146" y="79"/>
                                  <a:pt x="146" y="79"/>
                                  <a:pt x="146" y="79"/>
                                </a:cubicBezTo>
                                <a:cubicBezTo>
                                  <a:pt x="146" y="79"/>
                                  <a:pt x="146" y="79"/>
                                  <a:pt x="146" y="79"/>
                                </a:cubicBezTo>
                                <a:cubicBezTo>
                                  <a:pt x="146" y="78"/>
                                  <a:pt x="145" y="77"/>
                                  <a:pt x="144" y="77"/>
                                </a:cubicBezTo>
                                <a:cubicBezTo>
                                  <a:pt x="129" y="68"/>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7" name="Freeform 76" descr="background"/>
                        <wps:cNvSpPr>
                          <a:spLocks/>
                        </wps:cNvSpPr>
                        <wps:spPr bwMode="auto">
                          <a:xfrm>
                            <a:off x="5898" y="11098"/>
                            <a:ext cx="110" cy="831"/>
                          </a:xfrm>
                          <a:custGeom>
                            <a:avLst/>
                            <a:gdLst>
                              <a:gd name="T0" fmla="*/ 57150 w 22"/>
                              <a:gd name="T1" fmla="*/ 14221 h 167"/>
                              <a:gd name="T2" fmla="*/ 57150 w 22"/>
                              <a:gd name="T3" fmla="*/ 14221 h 167"/>
                              <a:gd name="T4" fmla="*/ 57150 w 22"/>
                              <a:gd name="T5" fmla="*/ 14221 h 167"/>
                              <a:gd name="T6" fmla="*/ 42863 w 22"/>
                              <a:gd name="T7" fmla="*/ 5688 h 167"/>
                              <a:gd name="T8" fmla="*/ 37148 w 22"/>
                              <a:gd name="T9" fmla="*/ 0 h 167"/>
                              <a:gd name="T10" fmla="*/ 31433 w 22"/>
                              <a:gd name="T11" fmla="*/ 0 h 167"/>
                              <a:gd name="T12" fmla="*/ 25718 w 22"/>
                              <a:gd name="T13" fmla="*/ 0 h 167"/>
                              <a:gd name="T14" fmla="*/ 22860 w 22"/>
                              <a:gd name="T15" fmla="*/ 2844 h 167"/>
                              <a:gd name="T16" fmla="*/ 5715 w 22"/>
                              <a:gd name="T17" fmla="*/ 14221 h 167"/>
                              <a:gd name="T18" fmla="*/ 5715 w 22"/>
                              <a:gd name="T19" fmla="*/ 14221 h 167"/>
                              <a:gd name="T20" fmla="*/ 0 w 22"/>
                              <a:gd name="T21" fmla="*/ 19909 h 167"/>
                              <a:gd name="T22" fmla="*/ 0 w 22"/>
                              <a:gd name="T23" fmla="*/ 455071 h 167"/>
                              <a:gd name="T24" fmla="*/ 5715 w 22"/>
                              <a:gd name="T25" fmla="*/ 460759 h 167"/>
                              <a:gd name="T26" fmla="*/ 5715 w 22"/>
                              <a:gd name="T27" fmla="*/ 460759 h 167"/>
                              <a:gd name="T28" fmla="*/ 20003 w 22"/>
                              <a:gd name="T29" fmla="*/ 469292 h 167"/>
                              <a:gd name="T30" fmla="*/ 25718 w 22"/>
                              <a:gd name="T31" fmla="*/ 474980 h 167"/>
                              <a:gd name="T32" fmla="*/ 31433 w 22"/>
                              <a:gd name="T33" fmla="*/ 474980 h 167"/>
                              <a:gd name="T34" fmla="*/ 37148 w 22"/>
                              <a:gd name="T35" fmla="*/ 474980 h 167"/>
                              <a:gd name="T36" fmla="*/ 40005 w 22"/>
                              <a:gd name="T37" fmla="*/ 472136 h 167"/>
                              <a:gd name="T38" fmla="*/ 57150 w 22"/>
                              <a:gd name="T39" fmla="*/ 460759 h 167"/>
                              <a:gd name="T40" fmla="*/ 57150 w 22"/>
                              <a:gd name="T41" fmla="*/ 460759 h 167"/>
                              <a:gd name="T42" fmla="*/ 62865 w 22"/>
                              <a:gd name="T43" fmla="*/ 455071 h 167"/>
                              <a:gd name="T44" fmla="*/ 62865 w 22"/>
                              <a:gd name="T45" fmla="*/ 19909 h 167"/>
                              <a:gd name="T46" fmla="*/ 57150 w 22"/>
                              <a:gd name="T47" fmla="*/ 14221 h 16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2" h="167">
                                <a:moveTo>
                                  <a:pt x="20" y="5"/>
                                </a:moveTo>
                                <a:cubicBezTo>
                                  <a:pt x="20" y="5"/>
                                  <a:pt x="20" y="5"/>
                                  <a:pt x="20" y="5"/>
                                </a:cubicBezTo>
                                <a:cubicBezTo>
                                  <a:pt x="20" y="5"/>
                                  <a:pt x="20" y="5"/>
                                  <a:pt x="20" y="5"/>
                                </a:cubicBezTo>
                                <a:cubicBezTo>
                                  <a:pt x="15" y="2"/>
                                  <a:pt x="15" y="2"/>
                                  <a:pt x="15" y="2"/>
                                </a:cubicBezTo>
                                <a:cubicBezTo>
                                  <a:pt x="13" y="0"/>
                                  <a:pt x="13" y="0"/>
                                  <a:pt x="13" y="0"/>
                                </a:cubicBezTo>
                                <a:cubicBezTo>
                                  <a:pt x="12" y="0"/>
                                  <a:pt x="12" y="0"/>
                                  <a:pt x="11" y="0"/>
                                </a:cubicBezTo>
                                <a:cubicBezTo>
                                  <a:pt x="10" y="0"/>
                                  <a:pt x="10" y="0"/>
                                  <a:pt x="9" y="0"/>
                                </a:cubicBezTo>
                                <a:cubicBezTo>
                                  <a:pt x="8" y="1"/>
                                  <a:pt x="8" y="1"/>
                                  <a:pt x="8" y="1"/>
                                </a:cubicBezTo>
                                <a:cubicBezTo>
                                  <a:pt x="2" y="5"/>
                                  <a:pt x="2" y="5"/>
                                  <a:pt x="2" y="5"/>
                                </a:cubicBezTo>
                                <a:cubicBezTo>
                                  <a:pt x="2" y="5"/>
                                  <a:pt x="2" y="5"/>
                                  <a:pt x="2" y="5"/>
                                </a:cubicBezTo>
                                <a:cubicBezTo>
                                  <a:pt x="1" y="5"/>
                                  <a:pt x="0" y="6"/>
                                  <a:pt x="0" y="7"/>
                                </a:cubicBezTo>
                                <a:cubicBezTo>
                                  <a:pt x="0" y="160"/>
                                  <a:pt x="0" y="160"/>
                                  <a:pt x="0" y="160"/>
                                </a:cubicBezTo>
                                <a:cubicBezTo>
                                  <a:pt x="0" y="161"/>
                                  <a:pt x="1" y="162"/>
                                  <a:pt x="2" y="162"/>
                                </a:cubicBezTo>
                                <a:cubicBezTo>
                                  <a:pt x="2" y="162"/>
                                  <a:pt x="2" y="162"/>
                                  <a:pt x="2" y="162"/>
                                </a:cubicBezTo>
                                <a:cubicBezTo>
                                  <a:pt x="7" y="165"/>
                                  <a:pt x="7" y="165"/>
                                  <a:pt x="7" y="165"/>
                                </a:cubicBezTo>
                                <a:cubicBezTo>
                                  <a:pt x="9" y="167"/>
                                  <a:pt x="9" y="167"/>
                                  <a:pt x="9" y="167"/>
                                </a:cubicBezTo>
                                <a:cubicBezTo>
                                  <a:pt x="10" y="167"/>
                                  <a:pt x="10" y="167"/>
                                  <a:pt x="11" y="167"/>
                                </a:cubicBezTo>
                                <a:cubicBezTo>
                                  <a:pt x="12" y="167"/>
                                  <a:pt x="12" y="167"/>
                                  <a:pt x="13" y="167"/>
                                </a:cubicBezTo>
                                <a:cubicBezTo>
                                  <a:pt x="14" y="166"/>
                                  <a:pt x="14" y="166"/>
                                  <a:pt x="14" y="166"/>
                                </a:cubicBezTo>
                                <a:cubicBezTo>
                                  <a:pt x="20" y="162"/>
                                  <a:pt x="20" y="162"/>
                                  <a:pt x="20" y="162"/>
                                </a:cubicBezTo>
                                <a:cubicBezTo>
                                  <a:pt x="20" y="162"/>
                                  <a:pt x="20" y="162"/>
                                  <a:pt x="20" y="162"/>
                                </a:cubicBezTo>
                                <a:cubicBezTo>
                                  <a:pt x="21" y="162"/>
                                  <a:pt x="22" y="161"/>
                                  <a:pt x="22" y="160"/>
                                </a:cubicBezTo>
                                <a:cubicBezTo>
                                  <a:pt x="22" y="7"/>
                                  <a:pt x="22" y="7"/>
                                  <a:pt x="22" y="7"/>
                                </a:cubicBezTo>
                                <a:cubicBezTo>
                                  <a:pt x="22" y="6"/>
                                  <a:pt x="21" y="5"/>
                                  <a:pt x="20"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8" name="Freeform 82" descr="background"/>
                        <wps:cNvSpPr>
                          <a:spLocks/>
                        </wps:cNvSpPr>
                        <wps:spPr bwMode="auto">
                          <a:xfrm>
                            <a:off x="1380" y="12085"/>
                            <a:ext cx="723" cy="477"/>
                          </a:xfrm>
                          <a:custGeom>
                            <a:avLst/>
                            <a:gdLst>
                              <a:gd name="T0" fmla="*/ 0 w 145"/>
                              <a:gd name="T1" fmla="*/ 227542 h 96"/>
                              <a:gd name="T2" fmla="*/ 0 w 145"/>
                              <a:gd name="T3" fmla="*/ 227542 h 96"/>
                              <a:gd name="T4" fmla="*/ 0 w 145"/>
                              <a:gd name="T5" fmla="*/ 227542 h 96"/>
                              <a:gd name="T6" fmla="*/ 0 w 145"/>
                              <a:gd name="T7" fmla="*/ 241763 h 96"/>
                              <a:gd name="T8" fmla="*/ 0 w 145"/>
                              <a:gd name="T9" fmla="*/ 250296 h 96"/>
                              <a:gd name="T10" fmla="*/ 0 w 145"/>
                              <a:gd name="T11" fmla="*/ 255984 h 96"/>
                              <a:gd name="T12" fmla="*/ 2847 w 145"/>
                              <a:gd name="T13" fmla="*/ 258829 h 96"/>
                              <a:gd name="T14" fmla="*/ 8540 w 145"/>
                              <a:gd name="T15" fmla="*/ 261673 h 96"/>
                              <a:gd name="T16" fmla="*/ 25619 w 145"/>
                              <a:gd name="T17" fmla="*/ 270206 h 96"/>
                              <a:gd name="T18" fmla="*/ 25619 w 145"/>
                              <a:gd name="T19" fmla="*/ 270206 h 96"/>
                              <a:gd name="T20" fmla="*/ 25619 w 145"/>
                              <a:gd name="T21" fmla="*/ 270206 h 96"/>
                              <a:gd name="T22" fmla="*/ 25619 w 145"/>
                              <a:gd name="T23" fmla="*/ 270206 h 96"/>
                              <a:gd name="T24" fmla="*/ 34159 w 145"/>
                              <a:gd name="T25" fmla="*/ 270206 h 96"/>
                              <a:gd name="T26" fmla="*/ 409903 w 145"/>
                              <a:gd name="T27" fmla="*/ 54041 h 96"/>
                              <a:gd name="T28" fmla="*/ 412750 w 145"/>
                              <a:gd name="T29" fmla="*/ 48353 h 96"/>
                              <a:gd name="T30" fmla="*/ 412750 w 145"/>
                              <a:gd name="T31" fmla="*/ 31287 h 96"/>
                              <a:gd name="T32" fmla="*/ 412750 w 145"/>
                              <a:gd name="T33" fmla="*/ 22754 h 96"/>
                              <a:gd name="T34" fmla="*/ 412750 w 145"/>
                              <a:gd name="T35" fmla="*/ 17066 h 96"/>
                              <a:gd name="T36" fmla="*/ 409903 w 145"/>
                              <a:gd name="T37" fmla="*/ 14221 h 96"/>
                              <a:gd name="T38" fmla="*/ 404210 w 145"/>
                              <a:gd name="T39" fmla="*/ 14221 h 96"/>
                              <a:gd name="T40" fmla="*/ 387131 w 145"/>
                              <a:gd name="T41" fmla="*/ 2844 h 96"/>
                              <a:gd name="T42" fmla="*/ 387131 w 145"/>
                              <a:gd name="T43" fmla="*/ 2844 h 96"/>
                              <a:gd name="T44" fmla="*/ 387131 w 145"/>
                              <a:gd name="T45" fmla="*/ 2844 h 96"/>
                              <a:gd name="T46" fmla="*/ 378591 w 145"/>
                              <a:gd name="T47" fmla="*/ 2844 h 96"/>
                              <a:gd name="T48" fmla="*/ 2847 w 145"/>
                              <a:gd name="T49" fmla="*/ 219009 h 96"/>
                              <a:gd name="T50" fmla="*/ 0 w 145"/>
                              <a:gd name="T51" fmla="*/ 227542 h 9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45" h="96">
                                <a:moveTo>
                                  <a:pt x="0" y="80"/>
                                </a:moveTo>
                                <a:cubicBezTo>
                                  <a:pt x="0" y="80"/>
                                  <a:pt x="0" y="80"/>
                                  <a:pt x="0" y="80"/>
                                </a:cubicBezTo>
                                <a:cubicBezTo>
                                  <a:pt x="0" y="80"/>
                                  <a:pt x="0" y="80"/>
                                  <a:pt x="0" y="80"/>
                                </a:cubicBezTo>
                                <a:cubicBezTo>
                                  <a:pt x="0" y="85"/>
                                  <a:pt x="0" y="85"/>
                                  <a:pt x="0" y="85"/>
                                </a:cubicBezTo>
                                <a:cubicBezTo>
                                  <a:pt x="0" y="88"/>
                                  <a:pt x="0" y="88"/>
                                  <a:pt x="0" y="88"/>
                                </a:cubicBezTo>
                                <a:cubicBezTo>
                                  <a:pt x="0" y="89"/>
                                  <a:pt x="0" y="89"/>
                                  <a:pt x="0" y="90"/>
                                </a:cubicBezTo>
                                <a:cubicBezTo>
                                  <a:pt x="0" y="90"/>
                                  <a:pt x="1" y="91"/>
                                  <a:pt x="1" y="91"/>
                                </a:cubicBezTo>
                                <a:cubicBezTo>
                                  <a:pt x="3" y="92"/>
                                  <a:pt x="3" y="92"/>
                                  <a:pt x="3" y="92"/>
                                </a:cubicBezTo>
                                <a:cubicBezTo>
                                  <a:pt x="9" y="95"/>
                                  <a:pt x="9" y="95"/>
                                  <a:pt x="9" y="95"/>
                                </a:cubicBezTo>
                                <a:cubicBezTo>
                                  <a:pt x="9" y="95"/>
                                  <a:pt x="9" y="95"/>
                                  <a:pt x="9" y="95"/>
                                </a:cubicBezTo>
                                <a:cubicBezTo>
                                  <a:pt x="9" y="95"/>
                                  <a:pt x="9" y="95"/>
                                  <a:pt x="9" y="95"/>
                                </a:cubicBezTo>
                                <a:cubicBezTo>
                                  <a:pt x="9" y="95"/>
                                  <a:pt x="9" y="95"/>
                                  <a:pt x="9" y="95"/>
                                </a:cubicBezTo>
                                <a:cubicBezTo>
                                  <a:pt x="10" y="96"/>
                                  <a:pt x="11" y="96"/>
                                  <a:pt x="12" y="95"/>
                                </a:cubicBezTo>
                                <a:cubicBezTo>
                                  <a:pt x="144" y="19"/>
                                  <a:pt x="144" y="19"/>
                                  <a:pt x="144" y="19"/>
                                </a:cubicBezTo>
                                <a:cubicBezTo>
                                  <a:pt x="145" y="19"/>
                                  <a:pt x="145" y="18"/>
                                  <a:pt x="145" y="17"/>
                                </a:cubicBezTo>
                                <a:cubicBezTo>
                                  <a:pt x="145" y="11"/>
                                  <a:pt x="145" y="11"/>
                                  <a:pt x="145" y="11"/>
                                </a:cubicBezTo>
                                <a:cubicBezTo>
                                  <a:pt x="145" y="8"/>
                                  <a:pt x="145" y="8"/>
                                  <a:pt x="145" y="8"/>
                                </a:cubicBezTo>
                                <a:cubicBezTo>
                                  <a:pt x="145" y="8"/>
                                  <a:pt x="145" y="7"/>
                                  <a:pt x="145" y="6"/>
                                </a:cubicBezTo>
                                <a:cubicBezTo>
                                  <a:pt x="144" y="6"/>
                                  <a:pt x="144" y="6"/>
                                  <a:pt x="144" y="5"/>
                                </a:cubicBezTo>
                                <a:cubicBezTo>
                                  <a:pt x="142" y="5"/>
                                  <a:pt x="142" y="5"/>
                                  <a:pt x="142" y="5"/>
                                </a:cubicBezTo>
                                <a:cubicBezTo>
                                  <a:pt x="136" y="1"/>
                                  <a:pt x="136" y="1"/>
                                  <a:pt x="136" y="1"/>
                                </a:cubicBezTo>
                                <a:cubicBezTo>
                                  <a:pt x="136" y="1"/>
                                  <a:pt x="136" y="1"/>
                                  <a:pt x="136" y="1"/>
                                </a:cubicBezTo>
                                <a:cubicBezTo>
                                  <a:pt x="136" y="1"/>
                                  <a:pt x="136" y="1"/>
                                  <a:pt x="136" y="1"/>
                                </a:cubicBezTo>
                                <a:cubicBezTo>
                                  <a:pt x="135" y="0"/>
                                  <a:pt x="134" y="0"/>
                                  <a:pt x="133" y="1"/>
                                </a:cubicBezTo>
                                <a:cubicBezTo>
                                  <a:pt x="118" y="10"/>
                                  <a:pt x="1" y="77"/>
                                  <a:pt x="1" y="77"/>
                                </a:cubicBezTo>
                                <a:cubicBezTo>
                                  <a:pt x="0"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9" name="Freeform 83" descr="background"/>
                        <wps:cNvSpPr>
                          <a:spLocks/>
                        </wps:cNvSpPr>
                        <wps:spPr bwMode="auto">
                          <a:xfrm>
                            <a:off x="2316" y="12085"/>
                            <a:ext cx="723" cy="477"/>
                          </a:xfrm>
                          <a:custGeom>
                            <a:avLst/>
                            <a:gdLst>
                              <a:gd name="T0" fmla="*/ 25619 w 145"/>
                              <a:gd name="T1" fmla="*/ 2844 h 96"/>
                              <a:gd name="T2" fmla="*/ 25619 w 145"/>
                              <a:gd name="T3" fmla="*/ 2844 h 96"/>
                              <a:gd name="T4" fmla="*/ 25619 w 145"/>
                              <a:gd name="T5" fmla="*/ 2844 h 96"/>
                              <a:gd name="T6" fmla="*/ 11386 w 145"/>
                              <a:gd name="T7" fmla="*/ 11377 h 96"/>
                              <a:gd name="T8" fmla="*/ 2847 w 145"/>
                              <a:gd name="T9" fmla="*/ 14221 h 96"/>
                              <a:gd name="T10" fmla="*/ 0 w 145"/>
                              <a:gd name="T11" fmla="*/ 17066 h 96"/>
                              <a:gd name="T12" fmla="*/ 0 w 145"/>
                              <a:gd name="T13" fmla="*/ 22754 h 96"/>
                              <a:gd name="T14" fmla="*/ 0 w 145"/>
                              <a:gd name="T15" fmla="*/ 25598 h 96"/>
                              <a:gd name="T16" fmla="*/ 0 w 145"/>
                              <a:gd name="T17" fmla="*/ 48353 h 96"/>
                              <a:gd name="T18" fmla="*/ 0 w 145"/>
                              <a:gd name="T19" fmla="*/ 48353 h 96"/>
                              <a:gd name="T20" fmla="*/ 2847 w 145"/>
                              <a:gd name="T21" fmla="*/ 54041 h 96"/>
                              <a:gd name="T22" fmla="*/ 378591 w 145"/>
                              <a:gd name="T23" fmla="*/ 270206 h 96"/>
                              <a:gd name="T24" fmla="*/ 387131 w 145"/>
                              <a:gd name="T25" fmla="*/ 270206 h 96"/>
                              <a:gd name="T26" fmla="*/ 387131 w 145"/>
                              <a:gd name="T27" fmla="*/ 270206 h 96"/>
                              <a:gd name="T28" fmla="*/ 387131 w 145"/>
                              <a:gd name="T29" fmla="*/ 270206 h 96"/>
                              <a:gd name="T30" fmla="*/ 387131 w 145"/>
                              <a:gd name="T31" fmla="*/ 270206 h 96"/>
                              <a:gd name="T32" fmla="*/ 401364 w 145"/>
                              <a:gd name="T33" fmla="*/ 264517 h 96"/>
                              <a:gd name="T34" fmla="*/ 409903 w 145"/>
                              <a:gd name="T35" fmla="*/ 258829 h 96"/>
                              <a:gd name="T36" fmla="*/ 412750 w 145"/>
                              <a:gd name="T37" fmla="*/ 255984 h 96"/>
                              <a:gd name="T38" fmla="*/ 412750 w 145"/>
                              <a:gd name="T39" fmla="*/ 250296 h 96"/>
                              <a:gd name="T40" fmla="*/ 412750 w 145"/>
                              <a:gd name="T41" fmla="*/ 247452 h 96"/>
                              <a:gd name="T42" fmla="*/ 412750 w 145"/>
                              <a:gd name="T43" fmla="*/ 227542 h 96"/>
                              <a:gd name="T44" fmla="*/ 412750 w 145"/>
                              <a:gd name="T45" fmla="*/ 227542 h 96"/>
                              <a:gd name="T46" fmla="*/ 412750 w 145"/>
                              <a:gd name="T47" fmla="*/ 227542 h 96"/>
                              <a:gd name="T48" fmla="*/ 412750 w 145"/>
                              <a:gd name="T49" fmla="*/ 227542 h 96"/>
                              <a:gd name="T50" fmla="*/ 409903 w 145"/>
                              <a:gd name="T51" fmla="*/ 219009 h 96"/>
                              <a:gd name="T52" fmla="*/ 34159 w 145"/>
                              <a:gd name="T53" fmla="*/ 2844 h 96"/>
                              <a:gd name="T54" fmla="*/ 25619 w 145"/>
                              <a:gd name="T55" fmla="*/ 2844 h 9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45" h="96">
                                <a:moveTo>
                                  <a:pt x="9" y="1"/>
                                </a:moveTo>
                                <a:cubicBezTo>
                                  <a:pt x="9" y="1"/>
                                  <a:pt x="9" y="1"/>
                                  <a:pt x="9" y="1"/>
                                </a:cubicBezTo>
                                <a:cubicBezTo>
                                  <a:pt x="9" y="1"/>
                                  <a:pt x="9" y="1"/>
                                  <a:pt x="9" y="1"/>
                                </a:cubicBezTo>
                                <a:cubicBezTo>
                                  <a:pt x="4" y="4"/>
                                  <a:pt x="4" y="4"/>
                                  <a:pt x="4" y="4"/>
                                </a:cubicBezTo>
                                <a:cubicBezTo>
                                  <a:pt x="1" y="5"/>
                                  <a:pt x="1" y="5"/>
                                  <a:pt x="1" y="5"/>
                                </a:cubicBezTo>
                                <a:cubicBezTo>
                                  <a:pt x="1" y="6"/>
                                  <a:pt x="0" y="6"/>
                                  <a:pt x="0" y="6"/>
                                </a:cubicBezTo>
                                <a:cubicBezTo>
                                  <a:pt x="0" y="7"/>
                                  <a:pt x="0" y="8"/>
                                  <a:pt x="0" y="8"/>
                                </a:cubicBezTo>
                                <a:cubicBezTo>
                                  <a:pt x="0" y="9"/>
                                  <a:pt x="0" y="9"/>
                                  <a:pt x="0" y="9"/>
                                </a:cubicBezTo>
                                <a:cubicBezTo>
                                  <a:pt x="0" y="17"/>
                                  <a:pt x="0" y="17"/>
                                  <a:pt x="0" y="17"/>
                                </a:cubicBezTo>
                                <a:cubicBezTo>
                                  <a:pt x="0" y="17"/>
                                  <a:pt x="0" y="17"/>
                                  <a:pt x="0" y="17"/>
                                </a:cubicBezTo>
                                <a:cubicBezTo>
                                  <a:pt x="0" y="18"/>
                                  <a:pt x="0" y="19"/>
                                  <a:pt x="1" y="19"/>
                                </a:cubicBezTo>
                                <a:cubicBezTo>
                                  <a:pt x="133" y="95"/>
                                  <a:pt x="133" y="95"/>
                                  <a:pt x="133" y="95"/>
                                </a:cubicBezTo>
                                <a:cubicBezTo>
                                  <a:pt x="134" y="96"/>
                                  <a:pt x="135" y="96"/>
                                  <a:pt x="136" y="95"/>
                                </a:cubicBezTo>
                                <a:cubicBezTo>
                                  <a:pt x="136" y="95"/>
                                  <a:pt x="136" y="95"/>
                                  <a:pt x="136" y="95"/>
                                </a:cubicBezTo>
                                <a:cubicBezTo>
                                  <a:pt x="136" y="95"/>
                                  <a:pt x="136" y="95"/>
                                  <a:pt x="136" y="95"/>
                                </a:cubicBezTo>
                                <a:cubicBezTo>
                                  <a:pt x="136" y="95"/>
                                  <a:pt x="136" y="95"/>
                                  <a:pt x="136" y="95"/>
                                </a:cubicBezTo>
                                <a:cubicBezTo>
                                  <a:pt x="141" y="93"/>
                                  <a:pt x="141" y="93"/>
                                  <a:pt x="141" y="93"/>
                                </a:cubicBezTo>
                                <a:cubicBezTo>
                                  <a:pt x="144" y="91"/>
                                  <a:pt x="144" y="91"/>
                                  <a:pt x="144" y="91"/>
                                </a:cubicBezTo>
                                <a:cubicBezTo>
                                  <a:pt x="144" y="91"/>
                                  <a:pt x="144" y="90"/>
                                  <a:pt x="145" y="90"/>
                                </a:cubicBezTo>
                                <a:cubicBezTo>
                                  <a:pt x="145" y="89"/>
                                  <a:pt x="145" y="89"/>
                                  <a:pt x="145" y="88"/>
                                </a:cubicBezTo>
                                <a:cubicBezTo>
                                  <a:pt x="145" y="87"/>
                                  <a:pt x="145" y="87"/>
                                  <a:pt x="145" y="87"/>
                                </a:cubicBezTo>
                                <a:cubicBezTo>
                                  <a:pt x="145" y="80"/>
                                  <a:pt x="145" y="80"/>
                                  <a:pt x="145" y="80"/>
                                </a:cubicBezTo>
                                <a:cubicBezTo>
                                  <a:pt x="145" y="80"/>
                                  <a:pt x="145" y="80"/>
                                  <a:pt x="145" y="80"/>
                                </a:cubicBezTo>
                                <a:cubicBezTo>
                                  <a:pt x="145" y="80"/>
                                  <a:pt x="145" y="80"/>
                                  <a:pt x="145" y="80"/>
                                </a:cubicBezTo>
                                <a:cubicBezTo>
                                  <a:pt x="145" y="80"/>
                                  <a:pt x="145" y="80"/>
                                  <a:pt x="145" y="80"/>
                                </a:cubicBezTo>
                                <a:cubicBezTo>
                                  <a:pt x="145" y="79"/>
                                  <a:pt x="145" y="78"/>
                                  <a:pt x="144" y="77"/>
                                </a:cubicBezTo>
                                <a:cubicBezTo>
                                  <a:pt x="129" y="69"/>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0" name="Freeform 84" descr="background"/>
                        <wps:cNvSpPr>
                          <a:spLocks/>
                        </wps:cNvSpPr>
                        <wps:spPr bwMode="auto">
                          <a:xfrm>
                            <a:off x="1220" y="12717"/>
                            <a:ext cx="105" cy="832"/>
                          </a:xfrm>
                          <a:custGeom>
                            <a:avLst/>
                            <a:gdLst>
                              <a:gd name="T0" fmla="*/ 57452 w 21"/>
                              <a:gd name="T1" fmla="*/ 14240 h 167"/>
                              <a:gd name="T2" fmla="*/ 57452 w 21"/>
                              <a:gd name="T3" fmla="*/ 14240 h 167"/>
                              <a:gd name="T4" fmla="*/ 57452 w 21"/>
                              <a:gd name="T5" fmla="*/ 14240 h 167"/>
                              <a:gd name="T6" fmla="*/ 43089 w 21"/>
                              <a:gd name="T7" fmla="*/ 5696 h 167"/>
                              <a:gd name="T8" fmla="*/ 34471 w 21"/>
                              <a:gd name="T9" fmla="*/ 2848 h 167"/>
                              <a:gd name="T10" fmla="*/ 28726 w 21"/>
                              <a:gd name="T11" fmla="*/ 0 h 167"/>
                              <a:gd name="T12" fmla="*/ 25854 w 21"/>
                              <a:gd name="T13" fmla="*/ 2848 h 167"/>
                              <a:gd name="T14" fmla="*/ 22981 w 21"/>
                              <a:gd name="T15" fmla="*/ 5696 h 167"/>
                              <a:gd name="T16" fmla="*/ 2873 w 21"/>
                              <a:gd name="T17" fmla="*/ 14240 h 167"/>
                              <a:gd name="T18" fmla="*/ 2873 w 21"/>
                              <a:gd name="T19" fmla="*/ 14240 h 167"/>
                              <a:gd name="T20" fmla="*/ 0 w 21"/>
                              <a:gd name="T21" fmla="*/ 22784 h 167"/>
                              <a:gd name="T22" fmla="*/ 0 w 21"/>
                              <a:gd name="T23" fmla="*/ 455679 h 167"/>
                              <a:gd name="T24" fmla="*/ 2873 w 21"/>
                              <a:gd name="T25" fmla="*/ 464223 h 167"/>
                              <a:gd name="T26" fmla="*/ 2873 w 21"/>
                              <a:gd name="T27" fmla="*/ 464223 h 167"/>
                              <a:gd name="T28" fmla="*/ 17236 w 21"/>
                              <a:gd name="T29" fmla="*/ 472767 h 167"/>
                              <a:gd name="T30" fmla="*/ 25854 w 21"/>
                              <a:gd name="T31" fmla="*/ 475615 h 167"/>
                              <a:gd name="T32" fmla="*/ 28726 w 21"/>
                              <a:gd name="T33" fmla="*/ 475615 h 167"/>
                              <a:gd name="T34" fmla="*/ 34471 w 21"/>
                              <a:gd name="T35" fmla="*/ 475615 h 167"/>
                              <a:gd name="T36" fmla="*/ 37344 w 21"/>
                              <a:gd name="T37" fmla="*/ 472767 h 167"/>
                              <a:gd name="T38" fmla="*/ 57452 w 21"/>
                              <a:gd name="T39" fmla="*/ 464223 h 167"/>
                              <a:gd name="T40" fmla="*/ 57452 w 21"/>
                              <a:gd name="T41" fmla="*/ 464223 h 167"/>
                              <a:gd name="T42" fmla="*/ 60325 w 21"/>
                              <a:gd name="T43" fmla="*/ 455679 h 167"/>
                              <a:gd name="T44" fmla="*/ 60325 w 21"/>
                              <a:gd name="T45" fmla="*/ 22784 h 167"/>
                              <a:gd name="T46" fmla="*/ 57452 w 21"/>
                              <a:gd name="T47" fmla="*/ 14240 h 16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1" h="167">
                                <a:moveTo>
                                  <a:pt x="20" y="5"/>
                                </a:moveTo>
                                <a:cubicBezTo>
                                  <a:pt x="20" y="5"/>
                                  <a:pt x="20" y="5"/>
                                  <a:pt x="20" y="5"/>
                                </a:cubicBezTo>
                                <a:cubicBezTo>
                                  <a:pt x="20" y="5"/>
                                  <a:pt x="20" y="5"/>
                                  <a:pt x="20" y="5"/>
                                </a:cubicBezTo>
                                <a:cubicBezTo>
                                  <a:pt x="15" y="2"/>
                                  <a:pt x="15" y="2"/>
                                  <a:pt x="15" y="2"/>
                                </a:cubicBezTo>
                                <a:cubicBezTo>
                                  <a:pt x="12" y="1"/>
                                  <a:pt x="12" y="1"/>
                                  <a:pt x="12" y="1"/>
                                </a:cubicBezTo>
                                <a:cubicBezTo>
                                  <a:pt x="12" y="1"/>
                                  <a:pt x="11" y="0"/>
                                  <a:pt x="10" y="0"/>
                                </a:cubicBezTo>
                                <a:cubicBezTo>
                                  <a:pt x="10" y="0"/>
                                  <a:pt x="9" y="1"/>
                                  <a:pt x="9" y="1"/>
                                </a:cubicBezTo>
                                <a:cubicBezTo>
                                  <a:pt x="8" y="2"/>
                                  <a:pt x="8" y="2"/>
                                  <a:pt x="8" y="2"/>
                                </a:cubicBezTo>
                                <a:cubicBezTo>
                                  <a:pt x="1" y="5"/>
                                  <a:pt x="1" y="5"/>
                                  <a:pt x="1" y="5"/>
                                </a:cubicBezTo>
                                <a:cubicBezTo>
                                  <a:pt x="1" y="5"/>
                                  <a:pt x="1" y="5"/>
                                  <a:pt x="1" y="5"/>
                                </a:cubicBezTo>
                                <a:cubicBezTo>
                                  <a:pt x="1" y="6"/>
                                  <a:pt x="0" y="7"/>
                                  <a:pt x="0" y="8"/>
                                </a:cubicBezTo>
                                <a:cubicBezTo>
                                  <a:pt x="0" y="160"/>
                                  <a:pt x="0" y="160"/>
                                  <a:pt x="0" y="160"/>
                                </a:cubicBezTo>
                                <a:cubicBezTo>
                                  <a:pt x="0" y="161"/>
                                  <a:pt x="1" y="162"/>
                                  <a:pt x="1" y="163"/>
                                </a:cubicBezTo>
                                <a:cubicBezTo>
                                  <a:pt x="1" y="163"/>
                                  <a:pt x="1" y="163"/>
                                  <a:pt x="1" y="163"/>
                                </a:cubicBezTo>
                                <a:cubicBezTo>
                                  <a:pt x="6" y="166"/>
                                  <a:pt x="6" y="166"/>
                                  <a:pt x="6" y="166"/>
                                </a:cubicBezTo>
                                <a:cubicBezTo>
                                  <a:pt x="9" y="167"/>
                                  <a:pt x="9" y="167"/>
                                  <a:pt x="9" y="167"/>
                                </a:cubicBezTo>
                                <a:cubicBezTo>
                                  <a:pt x="9" y="167"/>
                                  <a:pt x="10" y="167"/>
                                  <a:pt x="10" y="167"/>
                                </a:cubicBezTo>
                                <a:cubicBezTo>
                                  <a:pt x="11" y="167"/>
                                  <a:pt x="12" y="167"/>
                                  <a:pt x="12" y="167"/>
                                </a:cubicBezTo>
                                <a:cubicBezTo>
                                  <a:pt x="13" y="166"/>
                                  <a:pt x="13" y="166"/>
                                  <a:pt x="13" y="166"/>
                                </a:cubicBezTo>
                                <a:cubicBezTo>
                                  <a:pt x="20" y="163"/>
                                  <a:pt x="20" y="163"/>
                                  <a:pt x="20" y="163"/>
                                </a:cubicBezTo>
                                <a:cubicBezTo>
                                  <a:pt x="20" y="163"/>
                                  <a:pt x="20" y="163"/>
                                  <a:pt x="20" y="163"/>
                                </a:cubicBezTo>
                                <a:cubicBezTo>
                                  <a:pt x="20" y="162"/>
                                  <a:pt x="21" y="161"/>
                                  <a:pt x="21" y="160"/>
                                </a:cubicBezTo>
                                <a:cubicBezTo>
                                  <a:pt x="21" y="8"/>
                                  <a:pt x="21" y="8"/>
                                  <a:pt x="21" y="8"/>
                                </a:cubicBezTo>
                                <a:cubicBezTo>
                                  <a:pt x="21" y="7"/>
                                  <a:pt x="20" y="6"/>
                                  <a:pt x="20"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1" name="Freeform 86" descr="background"/>
                        <wps:cNvSpPr>
                          <a:spLocks/>
                        </wps:cNvSpPr>
                        <wps:spPr bwMode="auto">
                          <a:xfrm>
                            <a:off x="3248" y="12085"/>
                            <a:ext cx="728" cy="477"/>
                          </a:xfrm>
                          <a:custGeom>
                            <a:avLst/>
                            <a:gdLst>
                              <a:gd name="T0" fmla="*/ 0 w 146"/>
                              <a:gd name="T1" fmla="*/ 227542 h 96"/>
                              <a:gd name="T2" fmla="*/ 0 w 146"/>
                              <a:gd name="T3" fmla="*/ 227542 h 96"/>
                              <a:gd name="T4" fmla="*/ 0 w 146"/>
                              <a:gd name="T5" fmla="*/ 227542 h 96"/>
                              <a:gd name="T6" fmla="*/ 0 w 146"/>
                              <a:gd name="T7" fmla="*/ 241763 h 96"/>
                              <a:gd name="T8" fmla="*/ 0 w 146"/>
                              <a:gd name="T9" fmla="*/ 250296 h 96"/>
                              <a:gd name="T10" fmla="*/ 2849 w 146"/>
                              <a:gd name="T11" fmla="*/ 255984 h 96"/>
                              <a:gd name="T12" fmla="*/ 5698 w 146"/>
                              <a:gd name="T13" fmla="*/ 258829 h 96"/>
                              <a:gd name="T14" fmla="*/ 8546 w 146"/>
                              <a:gd name="T15" fmla="*/ 261673 h 96"/>
                              <a:gd name="T16" fmla="*/ 28488 w 146"/>
                              <a:gd name="T17" fmla="*/ 270206 h 96"/>
                              <a:gd name="T18" fmla="*/ 28488 w 146"/>
                              <a:gd name="T19" fmla="*/ 270206 h 96"/>
                              <a:gd name="T20" fmla="*/ 28488 w 146"/>
                              <a:gd name="T21" fmla="*/ 270206 h 96"/>
                              <a:gd name="T22" fmla="*/ 37034 w 146"/>
                              <a:gd name="T23" fmla="*/ 270206 h 96"/>
                              <a:gd name="T24" fmla="*/ 410227 w 146"/>
                              <a:gd name="T25" fmla="*/ 54041 h 96"/>
                              <a:gd name="T26" fmla="*/ 415925 w 146"/>
                              <a:gd name="T27" fmla="*/ 48353 h 96"/>
                              <a:gd name="T28" fmla="*/ 415925 w 146"/>
                              <a:gd name="T29" fmla="*/ 48353 h 96"/>
                              <a:gd name="T30" fmla="*/ 415925 w 146"/>
                              <a:gd name="T31" fmla="*/ 31287 h 96"/>
                              <a:gd name="T32" fmla="*/ 415925 w 146"/>
                              <a:gd name="T33" fmla="*/ 22754 h 96"/>
                              <a:gd name="T34" fmla="*/ 415925 w 146"/>
                              <a:gd name="T35" fmla="*/ 17066 h 96"/>
                              <a:gd name="T36" fmla="*/ 410227 w 146"/>
                              <a:gd name="T37" fmla="*/ 14221 h 96"/>
                              <a:gd name="T38" fmla="*/ 407379 w 146"/>
                              <a:gd name="T39" fmla="*/ 14221 h 96"/>
                              <a:gd name="T40" fmla="*/ 390286 w 146"/>
                              <a:gd name="T41" fmla="*/ 2844 h 96"/>
                              <a:gd name="T42" fmla="*/ 390286 w 146"/>
                              <a:gd name="T43" fmla="*/ 2844 h 96"/>
                              <a:gd name="T44" fmla="*/ 381739 w 146"/>
                              <a:gd name="T45" fmla="*/ 2844 h 96"/>
                              <a:gd name="T46" fmla="*/ 5698 w 146"/>
                              <a:gd name="T47" fmla="*/ 219009 h 96"/>
                              <a:gd name="T48" fmla="*/ 0 w 146"/>
                              <a:gd name="T49" fmla="*/ 227542 h 9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46" h="96">
                                <a:moveTo>
                                  <a:pt x="0" y="80"/>
                                </a:moveTo>
                                <a:cubicBezTo>
                                  <a:pt x="0" y="80"/>
                                  <a:pt x="0" y="80"/>
                                  <a:pt x="0" y="80"/>
                                </a:cubicBezTo>
                                <a:cubicBezTo>
                                  <a:pt x="0" y="80"/>
                                  <a:pt x="0" y="80"/>
                                  <a:pt x="0" y="80"/>
                                </a:cubicBezTo>
                                <a:cubicBezTo>
                                  <a:pt x="0" y="85"/>
                                  <a:pt x="0" y="85"/>
                                  <a:pt x="0" y="85"/>
                                </a:cubicBezTo>
                                <a:cubicBezTo>
                                  <a:pt x="0" y="88"/>
                                  <a:pt x="0" y="88"/>
                                  <a:pt x="0" y="88"/>
                                </a:cubicBezTo>
                                <a:cubicBezTo>
                                  <a:pt x="0" y="89"/>
                                  <a:pt x="1" y="89"/>
                                  <a:pt x="1" y="90"/>
                                </a:cubicBezTo>
                                <a:cubicBezTo>
                                  <a:pt x="1" y="90"/>
                                  <a:pt x="2" y="91"/>
                                  <a:pt x="2" y="91"/>
                                </a:cubicBezTo>
                                <a:cubicBezTo>
                                  <a:pt x="3" y="92"/>
                                  <a:pt x="3" y="92"/>
                                  <a:pt x="3" y="92"/>
                                </a:cubicBezTo>
                                <a:cubicBezTo>
                                  <a:pt x="10" y="95"/>
                                  <a:pt x="10" y="95"/>
                                  <a:pt x="10" y="95"/>
                                </a:cubicBezTo>
                                <a:cubicBezTo>
                                  <a:pt x="10" y="95"/>
                                  <a:pt x="10" y="95"/>
                                  <a:pt x="10" y="95"/>
                                </a:cubicBezTo>
                                <a:cubicBezTo>
                                  <a:pt x="10" y="95"/>
                                  <a:pt x="10" y="95"/>
                                  <a:pt x="10" y="95"/>
                                </a:cubicBezTo>
                                <a:cubicBezTo>
                                  <a:pt x="10" y="96"/>
                                  <a:pt x="12" y="96"/>
                                  <a:pt x="13" y="95"/>
                                </a:cubicBezTo>
                                <a:cubicBezTo>
                                  <a:pt x="144" y="19"/>
                                  <a:pt x="144" y="19"/>
                                  <a:pt x="144" y="19"/>
                                </a:cubicBezTo>
                                <a:cubicBezTo>
                                  <a:pt x="145" y="19"/>
                                  <a:pt x="146" y="18"/>
                                  <a:pt x="146" y="17"/>
                                </a:cubicBezTo>
                                <a:cubicBezTo>
                                  <a:pt x="146" y="17"/>
                                  <a:pt x="146" y="17"/>
                                  <a:pt x="146" y="17"/>
                                </a:cubicBezTo>
                                <a:cubicBezTo>
                                  <a:pt x="146" y="11"/>
                                  <a:pt x="146" y="11"/>
                                  <a:pt x="146" y="11"/>
                                </a:cubicBezTo>
                                <a:cubicBezTo>
                                  <a:pt x="146" y="8"/>
                                  <a:pt x="146" y="8"/>
                                  <a:pt x="146" y="8"/>
                                </a:cubicBezTo>
                                <a:cubicBezTo>
                                  <a:pt x="146" y="8"/>
                                  <a:pt x="146" y="7"/>
                                  <a:pt x="146" y="6"/>
                                </a:cubicBezTo>
                                <a:cubicBezTo>
                                  <a:pt x="145" y="6"/>
                                  <a:pt x="145" y="6"/>
                                  <a:pt x="144" y="5"/>
                                </a:cubicBezTo>
                                <a:cubicBezTo>
                                  <a:pt x="143" y="5"/>
                                  <a:pt x="143" y="5"/>
                                  <a:pt x="143" y="5"/>
                                </a:cubicBezTo>
                                <a:cubicBezTo>
                                  <a:pt x="137" y="1"/>
                                  <a:pt x="137" y="1"/>
                                  <a:pt x="137" y="1"/>
                                </a:cubicBezTo>
                                <a:cubicBezTo>
                                  <a:pt x="137" y="1"/>
                                  <a:pt x="137" y="1"/>
                                  <a:pt x="137" y="1"/>
                                </a:cubicBezTo>
                                <a:cubicBezTo>
                                  <a:pt x="136" y="0"/>
                                  <a:pt x="135" y="0"/>
                                  <a:pt x="134" y="1"/>
                                </a:cubicBezTo>
                                <a:cubicBezTo>
                                  <a:pt x="119" y="10"/>
                                  <a:pt x="2" y="77"/>
                                  <a:pt x="2" y="77"/>
                                </a:cubicBezTo>
                                <a:cubicBezTo>
                                  <a:pt x="1" y="78"/>
                                  <a:pt x="1"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2" name="Freeform 88" descr="background"/>
                        <wps:cNvSpPr>
                          <a:spLocks/>
                        </wps:cNvSpPr>
                        <wps:spPr bwMode="auto">
                          <a:xfrm>
                            <a:off x="6058" y="12085"/>
                            <a:ext cx="727" cy="477"/>
                          </a:xfrm>
                          <a:custGeom>
                            <a:avLst/>
                            <a:gdLst>
                              <a:gd name="T0" fmla="*/ 25600 w 146"/>
                              <a:gd name="T1" fmla="*/ 2844 h 96"/>
                              <a:gd name="T2" fmla="*/ 25600 w 146"/>
                              <a:gd name="T3" fmla="*/ 2844 h 96"/>
                              <a:gd name="T4" fmla="*/ 25600 w 146"/>
                              <a:gd name="T5" fmla="*/ 2844 h 96"/>
                              <a:gd name="T6" fmla="*/ 11378 w 146"/>
                              <a:gd name="T7" fmla="*/ 11377 h 96"/>
                              <a:gd name="T8" fmla="*/ 5689 w 146"/>
                              <a:gd name="T9" fmla="*/ 14221 h 96"/>
                              <a:gd name="T10" fmla="*/ 2844 w 146"/>
                              <a:gd name="T11" fmla="*/ 17066 h 96"/>
                              <a:gd name="T12" fmla="*/ 0 w 146"/>
                              <a:gd name="T13" fmla="*/ 22754 h 96"/>
                              <a:gd name="T14" fmla="*/ 0 w 146"/>
                              <a:gd name="T15" fmla="*/ 25598 h 96"/>
                              <a:gd name="T16" fmla="*/ 0 w 146"/>
                              <a:gd name="T17" fmla="*/ 48353 h 96"/>
                              <a:gd name="T18" fmla="*/ 0 w 146"/>
                              <a:gd name="T19" fmla="*/ 48353 h 96"/>
                              <a:gd name="T20" fmla="*/ 5689 w 146"/>
                              <a:gd name="T21" fmla="*/ 54041 h 96"/>
                              <a:gd name="T22" fmla="*/ 381157 w 146"/>
                              <a:gd name="T23" fmla="*/ 270206 h 96"/>
                              <a:gd name="T24" fmla="*/ 389690 w 146"/>
                              <a:gd name="T25" fmla="*/ 270206 h 96"/>
                              <a:gd name="T26" fmla="*/ 389690 w 146"/>
                              <a:gd name="T27" fmla="*/ 270206 h 96"/>
                              <a:gd name="T28" fmla="*/ 389690 w 146"/>
                              <a:gd name="T29" fmla="*/ 270206 h 96"/>
                              <a:gd name="T30" fmla="*/ 389690 w 146"/>
                              <a:gd name="T31" fmla="*/ 270206 h 96"/>
                              <a:gd name="T32" fmla="*/ 403912 w 146"/>
                              <a:gd name="T33" fmla="*/ 264517 h 96"/>
                              <a:gd name="T34" fmla="*/ 409601 w 146"/>
                              <a:gd name="T35" fmla="*/ 258829 h 96"/>
                              <a:gd name="T36" fmla="*/ 412446 w 146"/>
                              <a:gd name="T37" fmla="*/ 255984 h 96"/>
                              <a:gd name="T38" fmla="*/ 415290 w 146"/>
                              <a:gd name="T39" fmla="*/ 250296 h 96"/>
                              <a:gd name="T40" fmla="*/ 415290 w 146"/>
                              <a:gd name="T41" fmla="*/ 247452 h 96"/>
                              <a:gd name="T42" fmla="*/ 415290 w 146"/>
                              <a:gd name="T43" fmla="*/ 227542 h 96"/>
                              <a:gd name="T44" fmla="*/ 415290 w 146"/>
                              <a:gd name="T45" fmla="*/ 227542 h 96"/>
                              <a:gd name="T46" fmla="*/ 415290 w 146"/>
                              <a:gd name="T47" fmla="*/ 227542 h 96"/>
                              <a:gd name="T48" fmla="*/ 409601 w 146"/>
                              <a:gd name="T49" fmla="*/ 219009 h 96"/>
                              <a:gd name="T50" fmla="*/ 34133 w 146"/>
                              <a:gd name="T51" fmla="*/ 2844 h 96"/>
                              <a:gd name="T52" fmla="*/ 25600 w 146"/>
                              <a:gd name="T53" fmla="*/ 2844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9" y="1"/>
                                </a:moveTo>
                                <a:cubicBezTo>
                                  <a:pt x="9" y="1"/>
                                  <a:pt x="9" y="1"/>
                                  <a:pt x="9" y="1"/>
                                </a:cubicBezTo>
                                <a:cubicBezTo>
                                  <a:pt x="9" y="1"/>
                                  <a:pt x="9" y="1"/>
                                  <a:pt x="9" y="1"/>
                                </a:cubicBezTo>
                                <a:cubicBezTo>
                                  <a:pt x="4" y="4"/>
                                  <a:pt x="4" y="4"/>
                                  <a:pt x="4" y="4"/>
                                </a:cubicBezTo>
                                <a:cubicBezTo>
                                  <a:pt x="2" y="5"/>
                                  <a:pt x="2" y="5"/>
                                  <a:pt x="2" y="5"/>
                                </a:cubicBezTo>
                                <a:cubicBezTo>
                                  <a:pt x="1" y="6"/>
                                  <a:pt x="1" y="6"/>
                                  <a:pt x="1" y="6"/>
                                </a:cubicBezTo>
                                <a:cubicBezTo>
                                  <a:pt x="0" y="7"/>
                                  <a:pt x="0" y="8"/>
                                  <a:pt x="0" y="8"/>
                                </a:cubicBezTo>
                                <a:cubicBezTo>
                                  <a:pt x="0" y="9"/>
                                  <a:pt x="0" y="9"/>
                                  <a:pt x="0" y="9"/>
                                </a:cubicBezTo>
                                <a:cubicBezTo>
                                  <a:pt x="0" y="17"/>
                                  <a:pt x="0" y="17"/>
                                  <a:pt x="0" y="17"/>
                                </a:cubicBezTo>
                                <a:cubicBezTo>
                                  <a:pt x="0" y="17"/>
                                  <a:pt x="0" y="17"/>
                                  <a:pt x="0" y="17"/>
                                </a:cubicBezTo>
                                <a:cubicBezTo>
                                  <a:pt x="0" y="18"/>
                                  <a:pt x="1" y="19"/>
                                  <a:pt x="2" y="19"/>
                                </a:cubicBezTo>
                                <a:cubicBezTo>
                                  <a:pt x="134" y="95"/>
                                  <a:pt x="134" y="95"/>
                                  <a:pt x="134" y="95"/>
                                </a:cubicBezTo>
                                <a:cubicBezTo>
                                  <a:pt x="135" y="96"/>
                                  <a:pt x="136" y="96"/>
                                  <a:pt x="137" y="95"/>
                                </a:cubicBezTo>
                                <a:cubicBezTo>
                                  <a:pt x="137" y="95"/>
                                  <a:pt x="137" y="95"/>
                                  <a:pt x="137" y="95"/>
                                </a:cubicBezTo>
                                <a:cubicBezTo>
                                  <a:pt x="137" y="95"/>
                                  <a:pt x="137" y="95"/>
                                  <a:pt x="137" y="95"/>
                                </a:cubicBezTo>
                                <a:cubicBezTo>
                                  <a:pt x="137" y="95"/>
                                  <a:pt x="137" y="95"/>
                                  <a:pt x="137" y="95"/>
                                </a:cubicBezTo>
                                <a:cubicBezTo>
                                  <a:pt x="142" y="93"/>
                                  <a:pt x="142" y="93"/>
                                  <a:pt x="142" y="93"/>
                                </a:cubicBezTo>
                                <a:cubicBezTo>
                                  <a:pt x="144" y="91"/>
                                  <a:pt x="144" y="91"/>
                                  <a:pt x="144" y="91"/>
                                </a:cubicBezTo>
                                <a:cubicBezTo>
                                  <a:pt x="145" y="91"/>
                                  <a:pt x="145" y="90"/>
                                  <a:pt x="145" y="90"/>
                                </a:cubicBezTo>
                                <a:cubicBezTo>
                                  <a:pt x="146" y="89"/>
                                  <a:pt x="146" y="89"/>
                                  <a:pt x="146" y="88"/>
                                </a:cubicBezTo>
                                <a:cubicBezTo>
                                  <a:pt x="146" y="87"/>
                                  <a:pt x="146" y="87"/>
                                  <a:pt x="146" y="87"/>
                                </a:cubicBezTo>
                                <a:cubicBezTo>
                                  <a:pt x="146" y="80"/>
                                  <a:pt x="146" y="80"/>
                                  <a:pt x="146" y="80"/>
                                </a:cubicBezTo>
                                <a:cubicBezTo>
                                  <a:pt x="146" y="80"/>
                                  <a:pt x="146" y="80"/>
                                  <a:pt x="146" y="80"/>
                                </a:cubicBezTo>
                                <a:cubicBezTo>
                                  <a:pt x="146" y="80"/>
                                  <a:pt x="146" y="80"/>
                                  <a:pt x="146" y="80"/>
                                </a:cubicBezTo>
                                <a:cubicBezTo>
                                  <a:pt x="146" y="79"/>
                                  <a:pt x="145" y="78"/>
                                  <a:pt x="144" y="77"/>
                                </a:cubicBezTo>
                                <a:cubicBezTo>
                                  <a:pt x="129" y="69"/>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3" name="Freeform 89" descr="background"/>
                        <wps:cNvSpPr>
                          <a:spLocks/>
                        </wps:cNvSpPr>
                        <wps:spPr bwMode="auto">
                          <a:xfrm>
                            <a:off x="7931" y="12085"/>
                            <a:ext cx="727" cy="477"/>
                          </a:xfrm>
                          <a:custGeom>
                            <a:avLst/>
                            <a:gdLst>
                              <a:gd name="T0" fmla="*/ 25600 w 146"/>
                              <a:gd name="T1" fmla="*/ 2844 h 96"/>
                              <a:gd name="T2" fmla="*/ 25600 w 146"/>
                              <a:gd name="T3" fmla="*/ 2844 h 96"/>
                              <a:gd name="T4" fmla="*/ 25600 w 146"/>
                              <a:gd name="T5" fmla="*/ 2844 h 96"/>
                              <a:gd name="T6" fmla="*/ 11378 w 146"/>
                              <a:gd name="T7" fmla="*/ 11377 h 96"/>
                              <a:gd name="T8" fmla="*/ 5689 w 146"/>
                              <a:gd name="T9" fmla="*/ 14221 h 96"/>
                              <a:gd name="T10" fmla="*/ 0 w 146"/>
                              <a:gd name="T11" fmla="*/ 17066 h 96"/>
                              <a:gd name="T12" fmla="*/ 0 w 146"/>
                              <a:gd name="T13" fmla="*/ 22754 h 96"/>
                              <a:gd name="T14" fmla="*/ 0 w 146"/>
                              <a:gd name="T15" fmla="*/ 25598 h 96"/>
                              <a:gd name="T16" fmla="*/ 0 w 146"/>
                              <a:gd name="T17" fmla="*/ 48353 h 96"/>
                              <a:gd name="T18" fmla="*/ 0 w 146"/>
                              <a:gd name="T19" fmla="*/ 48353 h 96"/>
                              <a:gd name="T20" fmla="*/ 5689 w 146"/>
                              <a:gd name="T21" fmla="*/ 54041 h 96"/>
                              <a:gd name="T22" fmla="*/ 378312 w 146"/>
                              <a:gd name="T23" fmla="*/ 270206 h 96"/>
                              <a:gd name="T24" fmla="*/ 389690 w 146"/>
                              <a:gd name="T25" fmla="*/ 270206 h 96"/>
                              <a:gd name="T26" fmla="*/ 389690 w 146"/>
                              <a:gd name="T27" fmla="*/ 270206 h 96"/>
                              <a:gd name="T28" fmla="*/ 389690 w 146"/>
                              <a:gd name="T29" fmla="*/ 270206 h 96"/>
                              <a:gd name="T30" fmla="*/ 389690 w 146"/>
                              <a:gd name="T31" fmla="*/ 270206 h 96"/>
                              <a:gd name="T32" fmla="*/ 401068 w 146"/>
                              <a:gd name="T33" fmla="*/ 264517 h 96"/>
                              <a:gd name="T34" fmla="*/ 409601 w 146"/>
                              <a:gd name="T35" fmla="*/ 258829 h 96"/>
                              <a:gd name="T36" fmla="*/ 412446 w 146"/>
                              <a:gd name="T37" fmla="*/ 255984 h 96"/>
                              <a:gd name="T38" fmla="*/ 415290 w 146"/>
                              <a:gd name="T39" fmla="*/ 250296 h 96"/>
                              <a:gd name="T40" fmla="*/ 415290 w 146"/>
                              <a:gd name="T41" fmla="*/ 247452 h 96"/>
                              <a:gd name="T42" fmla="*/ 415290 w 146"/>
                              <a:gd name="T43" fmla="*/ 227542 h 96"/>
                              <a:gd name="T44" fmla="*/ 415290 w 146"/>
                              <a:gd name="T45" fmla="*/ 227542 h 96"/>
                              <a:gd name="T46" fmla="*/ 415290 w 146"/>
                              <a:gd name="T47" fmla="*/ 227542 h 96"/>
                              <a:gd name="T48" fmla="*/ 409601 w 146"/>
                              <a:gd name="T49" fmla="*/ 219009 h 96"/>
                              <a:gd name="T50" fmla="*/ 34133 w 146"/>
                              <a:gd name="T51" fmla="*/ 2844 h 96"/>
                              <a:gd name="T52" fmla="*/ 25600 w 146"/>
                              <a:gd name="T53" fmla="*/ 2844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9" y="1"/>
                                </a:moveTo>
                                <a:cubicBezTo>
                                  <a:pt x="9" y="1"/>
                                  <a:pt x="9" y="1"/>
                                  <a:pt x="9" y="1"/>
                                </a:cubicBezTo>
                                <a:cubicBezTo>
                                  <a:pt x="9" y="1"/>
                                  <a:pt x="9" y="1"/>
                                  <a:pt x="9" y="1"/>
                                </a:cubicBezTo>
                                <a:cubicBezTo>
                                  <a:pt x="4" y="4"/>
                                  <a:pt x="4" y="4"/>
                                  <a:pt x="4" y="4"/>
                                </a:cubicBezTo>
                                <a:cubicBezTo>
                                  <a:pt x="2" y="5"/>
                                  <a:pt x="2" y="5"/>
                                  <a:pt x="2" y="5"/>
                                </a:cubicBezTo>
                                <a:cubicBezTo>
                                  <a:pt x="1" y="6"/>
                                  <a:pt x="1" y="6"/>
                                  <a:pt x="0" y="6"/>
                                </a:cubicBezTo>
                                <a:cubicBezTo>
                                  <a:pt x="0" y="7"/>
                                  <a:pt x="0" y="8"/>
                                  <a:pt x="0" y="8"/>
                                </a:cubicBezTo>
                                <a:cubicBezTo>
                                  <a:pt x="0" y="9"/>
                                  <a:pt x="0" y="9"/>
                                  <a:pt x="0" y="9"/>
                                </a:cubicBezTo>
                                <a:cubicBezTo>
                                  <a:pt x="0" y="17"/>
                                  <a:pt x="0" y="17"/>
                                  <a:pt x="0" y="17"/>
                                </a:cubicBezTo>
                                <a:cubicBezTo>
                                  <a:pt x="0" y="17"/>
                                  <a:pt x="0" y="17"/>
                                  <a:pt x="0" y="17"/>
                                </a:cubicBezTo>
                                <a:cubicBezTo>
                                  <a:pt x="0" y="18"/>
                                  <a:pt x="1" y="19"/>
                                  <a:pt x="2" y="19"/>
                                </a:cubicBezTo>
                                <a:cubicBezTo>
                                  <a:pt x="133" y="95"/>
                                  <a:pt x="133" y="95"/>
                                  <a:pt x="133" y="95"/>
                                </a:cubicBezTo>
                                <a:cubicBezTo>
                                  <a:pt x="134" y="96"/>
                                  <a:pt x="136" y="96"/>
                                  <a:pt x="137" y="95"/>
                                </a:cubicBezTo>
                                <a:cubicBezTo>
                                  <a:pt x="137" y="95"/>
                                  <a:pt x="137" y="95"/>
                                  <a:pt x="137" y="95"/>
                                </a:cubicBezTo>
                                <a:cubicBezTo>
                                  <a:pt x="137" y="95"/>
                                  <a:pt x="137" y="95"/>
                                  <a:pt x="137" y="95"/>
                                </a:cubicBezTo>
                                <a:cubicBezTo>
                                  <a:pt x="137" y="95"/>
                                  <a:pt x="137" y="95"/>
                                  <a:pt x="137" y="95"/>
                                </a:cubicBezTo>
                                <a:cubicBezTo>
                                  <a:pt x="141" y="93"/>
                                  <a:pt x="141" y="93"/>
                                  <a:pt x="141" y="93"/>
                                </a:cubicBezTo>
                                <a:cubicBezTo>
                                  <a:pt x="144" y="91"/>
                                  <a:pt x="144" y="91"/>
                                  <a:pt x="144" y="91"/>
                                </a:cubicBezTo>
                                <a:cubicBezTo>
                                  <a:pt x="144" y="91"/>
                                  <a:pt x="145" y="90"/>
                                  <a:pt x="145" y="90"/>
                                </a:cubicBezTo>
                                <a:cubicBezTo>
                                  <a:pt x="145" y="89"/>
                                  <a:pt x="146" y="89"/>
                                  <a:pt x="146" y="88"/>
                                </a:cubicBezTo>
                                <a:cubicBezTo>
                                  <a:pt x="146" y="87"/>
                                  <a:pt x="146" y="87"/>
                                  <a:pt x="146" y="87"/>
                                </a:cubicBezTo>
                                <a:cubicBezTo>
                                  <a:pt x="146" y="80"/>
                                  <a:pt x="146" y="80"/>
                                  <a:pt x="146" y="80"/>
                                </a:cubicBezTo>
                                <a:cubicBezTo>
                                  <a:pt x="146" y="80"/>
                                  <a:pt x="146" y="80"/>
                                  <a:pt x="146" y="80"/>
                                </a:cubicBezTo>
                                <a:cubicBezTo>
                                  <a:pt x="146" y="80"/>
                                  <a:pt x="146" y="80"/>
                                  <a:pt x="146" y="80"/>
                                </a:cubicBezTo>
                                <a:cubicBezTo>
                                  <a:pt x="146" y="79"/>
                                  <a:pt x="145" y="78"/>
                                  <a:pt x="144" y="77"/>
                                </a:cubicBezTo>
                                <a:cubicBezTo>
                                  <a:pt x="129" y="69"/>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4" name="Freeform 91" descr="background"/>
                        <wps:cNvSpPr>
                          <a:spLocks/>
                        </wps:cNvSpPr>
                        <wps:spPr bwMode="auto">
                          <a:xfrm>
                            <a:off x="5121" y="12085"/>
                            <a:ext cx="728" cy="477"/>
                          </a:xfrm>
                          <a:custGeom>
                            <a:avLst/>
                            <a:gdLst>
                              <a:gd name="T0" fmla="*/ 0 w 146"/>
                              <a:gd name="T1" fmla="*/ 227542 h 96"/>
                              <a:gd name="T2" fmla="*/ 0 w 146"/>
                              <a:gd name="T3" fmla="*/ 227542 h 96"/>
                              <a:gd name="T4" fmla="*/ 0 w 146"/>
                              <a:gd name="T5" fmla="*/ 227542 h 96"/>
                              <a:gd name="T6" fmla="*/ 0 w 146"/>
                              <a:gd name="T7" fmla="*/ 241763 h 96"/>
                              <a:gd name="T8" fmla="*/ 0 w 146"/>
                              <a:gd name="T9" fmla="*/ 250296 h 96"/>
                              <a:gd name="T10" fmla="*/ 2849 w 146"/>
                              <a:gd name="T11" fmla="*/ 255984 h 96"/>
                              <a:gd name="T12" fmla="*/ 5698 w 146"/>
                              <a:gd name="T13" fmla="*/ 258829 h 96"/>
                              <a:gd name="T14" fmla="*/ 8546 w 146"/>
                              <a:gd name="T15" fmla="*/ 261673 h 96"/>
                              <a:gd name="T16" fmla="*/ 25639 w 146"/>
                              <a:gd name="T17" fmla="*/ 270206 h 96"/>
                              <a:gd name="T18" fmla="*/ 25639 w 146"/>
                              <a:gd name="T19" fmla="*/ 270206 h 96"/>
                              <a:gd name="T20" fmla="*/ 25639 w 146"/>
                              <a:gd name="T21" fmla="*/ 270206 h 96"/>
                              <a:gd name="T22" fmla="*/ 25639 w 146"/>
                              <a:gd name="T23" fmla="*/ 270206 h 96"/>
                              <a:gd name="T24" fmla="*/ 34186 w 146"/>
                              <a:gd name="T25" fmla="*/ 270206 h 96"/>
                              <a:gd name="T26" fmla="*/ 410227 w 146"/>
                              <a:gd name="T27" fmla="*/ 54041 h 96"/>
                              <a:gd name="T28" fmla="*/ 415925 w 146"/>
                              <a:gd name="T29" fmla="*/ 48353 h 96"/>
                              <a:gd name="T30" fmla="*/ 415925 w 146"/>
                              <a:gd name="T31" fmla="*/ 48353 h 96"/>
                              <a:gd name="T32" fmla="*/ 415925 w 146"/>
                              <a:gd name="T33" fmla="*/ 31287 h 96"/>
                              <a:gd name="T34" fmla="*/ 415925 w 146"/>
                              <a:gd name="T35" fmla="*/ 22754 h 96"/>
                              <a:gd name="T36" fmla="*/ 413076 w 146"/>
                              <a:gd name="T37" fmla="*/ 17066 h 96"/>
                              <a:gd name="T38" fmla="*/ 410227 w 146"/>
                              <a:gd name="T39" fmla="*/ 14221 h 96"/>
                              <a:gd name="T40" fmla="*/ 407379 w 146"/>
                              <a:gd name="T41" fmla="*/ 14221 h 96"/>
                              <a:gd name="T42" fmla="*/ 390286 w 146"/>
                              <a:gd name="T43" fmla="*/ 2844 h 96"/>
                              <a:gd name="T44" fmla="*/ 390286 w 146"/>
                              <a:gd name="T45" fmla="*/ 2844 h 96"/>
                              <a:gd name="T46" fmla="*/ 390286 w 146"/>
                              <a:gd name="T47" fmla="*/ 2844 h 96"/>
                              <a:gd name="T48" fmla="*/ 381739 w 146"/>
                              <a:gd name="T49" fmla="*/ 2844 h 96"/>
                              <a:gd name="T50" fmla="*/ 5698 w 146"/>
                              <a:gd name="T51" fmla="*/ 219009 h 96"/>
                              <a:gd name="T52" fmla="*/ 0 w 146"/>
                              <a:gd name="T53" fmla="*/ 227542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0" y="80"/>
                                </a:moveTo>
                                <a:cubicBezTo>
                                  <a:pt x="0" y="80"/>
                                  <a:pt x="0" y="80"/>
                                  <a:pt x="0" y="80"/>
                                </a:cubicBezTo>
                                <a:cubicBezTo>
                                  <a:pt x="0" y="80"/>
                                  <a:pt x="0" y="80"/>
                                  <a:pt x="0" y="80"/>
                                </a:cubicBezTo>
                                <a:cubicBezTo>
                                  <a:pt x="0" y="85"/>
                                  <a:pt x="0" y="85"/>
                                  <a:pt x="0" y="85"/>
                                </a:cubicBezTo>
                                <a:cubicBezTo>
                                  <a:pt x="0" y="88"/>
                                  <a:pt x="0" y="88"/>
                                  <a:pt x="0" y="88"/>
                                </a:cubicBezTo>
                                <a:cubicBezTo>
                                  <a:pt x="0" y="89"/>
                                  <a:pt x="0" y="89"/>
                                  <a:pt x="1" y="90"/>
                                </a:cubicBezTo>
                                <a:cubicBezTo>
                                  <a:pt x="1" y="90"/>
                                  <a:pt x="1" y="91"/>
                                  <a:pt x="2" y="91"/>
                                </a:cubicBezTo>
                                <a:cubicBezTo>
                                  <a:pt x="3" y="92"/>
                                  <a:pt x="3" y="92"/>
                                  <a:pt x="3" y="92"/>
                                </a:cubicBezTo>
                                <a:cubicBezTo>
                                  <a:pt x="9" y="95"/>
                                  <a:pt x="9" y="95"/>
                                  <a:pt x="9" y="95"/>
                                </a:cubicBezTo>
                                <a:cubicBezTo>
                                  <a:pt x="9" y="95"/>
                                  <a:pt x="9" y="95"/>
                                  <a:pt x="9" y="95"/>
                                </a:cubicBezTo>
                                <a:cubicBezTo>
                                  <a:pt x="9" y="95"/>
                                  <a:pt x="9" y="95"/>
                                  <a:pt x="9" y="95"/>
                                </a:cubicBezTo>
                                <a:cubicBezTo>
                                  <a:pt x="9" y="95"/>
                                  <a:pt x="9" y="95"/>
                                  <a:pt x="9" y="95"/>
                                </a:cubicBezTo>
                                <a:cubicBezTo>
                                  <a:pt x="10" y="96"/>
                                  <a:pt x="11" y="96"/>
                                  <a:pt x="12" y="95"/>
                                </a:cubicBezTo>
                                <a:cubicBezTo>
                                  <a:pt x="144" y="19"/>
                                  <a:pt x="144" y="19"/>
                                  <a:pt x="144" y="19"/>
                                </a:cubicBezTo>
                                <a:cubicBezTo>
                                  <a:pt x="145" y="19"/>
                                  <a:pt x="146" y="18"/>
                                  <a:pt x="146" y="17"/>
                                </a:cubicBezTo>
                                <a:cubicBezTo>
                                  <a:pt x="146" y="17"/>
                                  <a:pt x="146" y="17"/>
                                  <a:pt x="146" y="17"/>
                                </a:cubicBezTo>
                                <a:cubicBezTo>
                                  <a:pt x="146" y="11"/>
                                  <a:pt x="146" y="11"/>
                                  <a:pt x="146" y="11"/>
                                </a:cubicBezTo>
                                <a:cubicBezTo>
                                  <a:pt x="146" y="8"/>
                                  <a:pt x="146" y="8"/>
                                  <a:pt x="146" y="8"/>
                                </a:cubicBezTo>
                                <a:cubicBezTo>
                                  <a:pt x="146" y="8"/>
                                  <a:pt x="146" y="7"/>
                                  <a:pt x="145" y="6"/>
                                </a:cubicBezTo>
                                <a:cubicBezTo>
                                  <a:pt x="145" y="6"/>
                                  <a:pt x="145" y="6"/>
                                  <a:pt x="144" y="5"/>
                                </a:cubicBezTo>
                                <a:cubicBezTo>
                                  <a:pt x="143" y="5"/>
                                  <a:pt x="143" y="5"/>
                                  <a:pt x="143" y="5"/>
                                </a:cubicBezTo>
                                <a:cubicBezTo>
                                  <a:pt x="137" y="1"/>
                                  <a:pt x="137" y="1"/>
                                  <a:pt x="137" y="1"/>
                                </a:cubicBezTo>
                                <a:cubicBezTo>
                                  <a:pt x="137" y="1"/>
                                  <a:pt x="137" y="1"/>
                                  <a:pt x="137" y="1"/>
                                </a:cubicBezTo>
                                <a:cubicBezTo>
                                  <a:pt x="137" y="1"/>
                                  <a:pt x="137" y="1"/>
                                  <a:pt x="137" y="1"/>
                                </a:cubicBezTo>
                                <a:cubicBezTo>
                                  <a:pt x="136" y="0"/>
                                  <a:pt x="135" y="0"/>
                                  <a:pt x="134" y="1"/>
                                </a:cubicBezTo>
                                <a:cubicBezTo>
                                  <a:pt x="119" y="10"/>
                                  <a:pt x="2" y="77"/>
                                  <a:pt x="2" y="77"/>
                                </a:cubicBezTo>
                                <a:cubicBezTo>
                                  <a:pt x="1"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5" name="Freeform 93" descr="background"/>
                        <wps:cNvSpPr>
                          <a:spLocks/>
                        </wps:cNvSpPr>
                        <wps:spPr bwMode="auto">
                          <a:xfrm>
                            <a:off x="4966" y="12717"/>
                            <a:ext cx="106" cy="832"/>
                          </a:xfrm>
                          <a:custGeom>
                            <a:avLst/>
                            <a:gdLst>
                              <a:gd name="T0" fmla="*/ 54580 w 21"/>
                              <a:gd name="T1" fmla="*/ 14240 h 167"/>
                              <a:gd name="T2" fmla="*/ 54580 w 21"/>
                              <a:gd name="T3" fmla="*/ 14240 h 167"/>
                              <a:gd name="T4" fmla="*/ 54580 w 21"/>
                              <a:gd name="T5" fmla="*/ 14240 h 167"/>
                              <a:gd name="T6" fmla="*/ 40217 w 21"/>
                              <a:gd name="T7" fmla="*/ 5696 h 167"/>
                              <a:gd name="T8" fmla="*/ 34471 w 21"/>
                              <a:gd name="T9" fmla="*/ 2848 h 167"/>
                              <a:gd name="T10" fmla="*/ 28726 w 21"/>
                              <a:gd name="T11" fmla="*/ 0 h 167"/>
                              <a:gd name="T12" fmla="*/ 22981 w 21"/>
                              <a:gd name="T13" fmla="*/ 2848 h 167"/>
                              <a:gd name="T14" fmla="*/ 20108 w 21"/>
                              <a:gd name="T15" fmla="*/ 5696 h 167"/>
                              <a:gd name="T16" fmla="*/ 2873 w 21"/>
                              <a:gd name="T17" fmla="*/ 14240 h 167"/>
                              <a:gd name="T18" fmla="*/ 2873 w 21"/>
                              <a:gd name="T19" fmla="*/ 14240 h 167"/>
                              <a:gd name="T20" fmla="*/ 0 w 21"/>
                              <a:gd name="T21" fmla="*/ 22784 h 167"/>
                              <a:gd name="T22" fmla="*/ 0 w 21"/>
                              <a:gd name="T23" fmla="*/ 455679 h 167"/>
                              <a:gd name="T24" fmla="*/ 2873 w 21"/>
                              <a:gd name="T25" fmla="*/ 464223 h 167"/>
                              <a:gd name="T26" fmla="*/ 2873 w 21"/>
                              <a:gd name="T27" fmla="*/ 464223 h 167"/>
                              <a:gd name="T28" fmla="*/ 17236 w 21"/>
                              <a:gd name="T29" fmla="*/ 472767 h 167"/>
                              <a:gd name="T30" fmla="*/ 25854 w 21"/>
                              <a:gd name="T31" fmla="*/ 475615 h 167"/>
                              <a:gd name="T32" fmla="*/ 28726 w 21"/>
                              <a:gd name="T33" fmla="*/ 475615 h 167"/>
                              <a:gd name="T34" fmla="*/ 34471 w 21"/>
                              <a:gd name="T35" fmla="*/ 475615 h 167"/>
                              <a:gd name="T36" fmla="*/ 37344 w 21"/>
                              <a:gd name="T37" fmla="*/ 472767 h 167"/>
                              <a:gd name="T38" fmla="*/ 54580 w 21"/>
                              <a:gd name="T39" fmla="*/ 464223 h 167"/>
                              <a:gd name="T40" fmla="*/ 54580 w 21"/>
                              <a:gd name="T41" fmla="*/ 464223 h 167"/>
                              <a:gd name="T42" fmla="*/ 60325 w 21"/>
                              <a:gd name="T43" fmla="*/ 455679 h 167"/>
                              <a:gd name="T44" fmla="*/ 60325 w 21"/>
                              <a:gd name="T45" fmla="*/ 22784 h 167"/>
                              <a:gd name="T46" fmla="*/ 54580 w 21"/>
                              <a:gd name="T47" fmla="*/ 14240 h 16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1" h="167">
                                <a:moveTo>
                                  <a:pt x="19" y="5"/>
                                </a:moveTo>
                                <a:cubicBezTo>
                                  <a:pt x="19" y="5"/>
                                  <a:pt x="19" y="5"/>
                                  <a:pt x="19" y="5"/>
                                </a:cubicBezTo>
                                <a:cubicBezTo>
                                  <a:pt x="19" y="5"/>
                                  <a:pt x="19" y="5"/>
                                  <a:pt x="19" y="5"/>
                                </a:cubicBezTo>
                                <a:cubicBezTo>
                                  <a:pt x="14" y="2"/>
                                  <a:pt x="14" y="2"/>
                                  <a:pt x="14" y="2"/>
                                </a:cubicBezTo>
                                <a:cubicBezTo>
                                  <a:pt x="12" y="1"/>
                                  <a:pt x="12" y="1"/>
                                  <a:pt x="12" y="1"/>
                                </a:cubicBezTo>
                                <a:cubicBezTo>
                                  <a:pt x="11" y="1"/>
                                  <a:pt x="11" y="0"/>
                                  <a:pt x="10" y="0"/>
                                </a:cubicBezTo>
                                <a:cubicBezTo>
                                  <a:pt x="10" y="0"/>
                                  <a:pt x="9" y="1"/>
                                  <a:pt x="8" y="1"/>
                                </a:cubicBezTo>
                                <a:cubicBezTo>
                                  <a:pt x="7" y="2"/>
                                  <a:pt x="7" y="2"/>
                                  <a:pt x="7" y="2"/>
                                </a:cubicBezTo>
                                <a:cubicBezTo>
                                  <a:pt x="1" y="5"/>
                                  <a:pt x="1" y="5"/>
                                  <a:pt x="1" y="5"/>
                                </a:cubicBezTo>
                                <a:cubicBezTo>
                                  <a:pt x="1" y="5"/>
                                  <a:pt x="1" y="5"/>
                                  <a:pt x="1" y="5"/>
                                </a:cubicBezTo>
                                <a:cubicBezTo>
                                  <a:pt x="0" y="6"/>
                                  <a:pt x="0" y="7"/>
                                  <a:pt x="0" y="8"/>
                                </a:cubicBezTo>
                                <a:cubicBezTo>
                                  <a:pt x="0" y="160"/>
                                  <a:pt x="0" y="160"/>
                                  <a:pt x="0" y="160"/>
                                </a:cubicBezTo>
                                <a:cubicBezTo>
                                  <a:pt x="0" y="161"/>
                                  <a:pt x="0" y="162"/>
                                  <a:pt x="1" y="163"/>
                                </a:cubicBezTo>
                                <a:cubicBezTo>
                                  <a:pt x="1" y="163"/>
                                  <a:pt x="1" y="163"/>
                                  <a:pt x="1" y="163"/>
                                </a:cubicBezTo>
                                <a:cubicBezTo>
                                  <a:pt x="6" y="166"/>
                                  <a:pt x="6" y="166"/>
                                  <a:pt x="6" y="166"/>
                                </a:cubicBezTo>
                                <a:cubicBezTo>
                                  <a:pt x="9" y="167"/>
                                  <a:pt x="9" y="167"/>
                                  <a:pt x="9" y="167"/>
                                </a:cubicBezTo>
                                <a:cubicBezTo>
                                  <a:pt x="9" y="167"/>
                                  <a:pt x="10" y="167"/>
                                  <a:pt x="10" y="167"/>
                                </a:cubicBezTo>
                                <a:cubicBezTo>
                                  <a:pt x="11" y="167"/>
                                  <a:pt x="11" y="167"/>
                                  <a:pt x="12" y="167"/>
                                </a:cubicBezTo>
                                <a:cubicBezTo>
                                  <a:pt x="13" y="166"/>
                                  <a:pt x="13" y="166"/>
                                  <a:pt x="13" y="166"/>
                                </a:cubicBezTo>
                                <a:cubicBezTo>
                                  <a:pt x="19" y="163"/>
                                  <a:pt x="19" y="163"/>
                                  <a:pt x="19" y="163"/>
                                </a:cubicBezTo>
                                <a:cubicBezTo>
                                  <a:pt x="19" y="163"/>
                                  <a:pt x="19" y="163"/>
                                  <a:pt x="19" y="163"/>
                                </a:cubicBezTo>
                                <a:cubicBezTo>
                                  <a:pt x="20" y="162"/>
                                  <a:pt x="21" y="161"/>
                                  <a:pt x="21" y="160"/>
                                </a:cubicBezTo>
                                <a:cubicBezTo>
                                  <a:pt x="21" y="8"/>
                                  <a:pt x="21" y="8"/>
                                  <a:pt x="21" y="8"/>
                                </a:cubicBezTo>
                                <a:cubicBezTo>
                                  <a:pt x="21" y="7"/>
                                  <a:pt x="20" y="6"/>
                                  <a:pt x="19"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6" name="Freeform 94" descr="background"/>
                        <wps:cNvSpPr>
                          <a:spLocks/>
                        </wps:cNvSpPr>
                        <wps:spPr bwMode="auto">
                          <a:xfrm>
                            <a:off x="3093" y="12717"/>
                            <a:ext cx="106" cy="832"/>
                          </a:xfrm>
                          <a:custGeom>
                            <a:avLst/>
                            <a:gdLst>
                              <a:gd name="T0" fmla="*/ 54580 w 21"/>
                              <a:gd name="T1" fmla="*/ 14240 h 167"/>
                              <a:gd name="T2" fmla="*/ 54580 w 21"/>
                              <a:gd name="T3" fmla="*/ 14240 h 167"/>
                              <a:gd name="T4" fmla="*/ 54580 w 21"/>
                              <a:gd name="T5" fmla="*/ 14240 h 167"/>
                              <a:gd name="T6" fmla="*/ 40217 w 21"/>
                              <a:gd name="T7" fmla="*/ 5696 h 167"/>
                              <a:gd name="T8" fmla="*/ 34471 w 21"/>
                              <a:gd name="T9" fmla="*/ 2848 h 167"/>
                              <a:gd name="T10" fmla="*/ 28726 w 21"/>
                              <a:gd name="T11" fmla="*/ 0 h 167"/>
                              <a:gd name="T12" fmla="*/ 25854 w 21"/>
                              <a:gd name="T13" fmla="*/ 2848 h 167"/>
                              <a:gd name="T14" fmla="*/ 20108 w 21"/>
                              <a:gd name="T15" fmla="*/ 5696 h 167"/>
                              <a:gd name="T16" fmla="*/ 2873 w 21"/>
                              <a:gd name="T17" fmla="*/ 14240 h 167"/>
                              <a:gd name="T18" fmla="*/ 2873 w 21"/>
                              <a:gd name="T19" fmla="*/ 14240 h 167"/>
                              <a:gd name="T20" fmla="*/ 0 w 21"/>
                              <a:gd name="T21" fmla="*/ 22784 h 167"/>
                              <a:gd name="T22" fmla="*/ 0 w 21"/>
                              <a:gd name="T23" fmla="*/ 455679 h 167"/>
                              <a:gd name="T24" fmla="*/ 2873 w 21"/>
                              <a:gd name="T25" fmla="*/ 464223 h 167"/>
                              <a:gd name="T26" fmla="*/ 2873 w 21"/>
                              <a:gd name="T27" fmla="*/ 464223 h 167"/>
                              <a:gd name="T28" fmla="*/ 17236 w 21"/>
                              <a:gd name="T29" fmla="*/ 472767 h 167"/>
                              <a:gd name="T30" fmla="*/ 25854 w 21"/>
                              <a:gd name="T31" fmla="*/ 475615 h 167"/>
                              <a:gd name="T32" fmla="*/ 28726 w 21"/>
                              <a:gd name="T33" fmla="*/ 475615 h 167"/>
                              <a:gd name="T34" fmla="*/ 34471 w 21"/>
                              <a:gd name="T35" fmla="*/ 475615 h 167"/>
                              <a:gd name="T36" fmla="*/ 37344 w 21"/>
                              <a:gd name="T37" fmla="*/ 472767 h 167"/>
                              <a:gd name="T38" fmla="*/ 54580 w 21"/>
                              <a:gd name="T39" fmla="*/ 464223 h 167"/>
                              <a:gd name="T40" fmla="*/ 54580 w 21"/>
                              <a:gd name="T41" fmla="*/ 464223 h 167"/>
                              <a:gd name="T42" fmla="*/ 60325 w 21"/>
                              <a:gd name="T43" fmla="*/ 455679 h 167"/>
                              <a:gd name="T44" fmla="*/ 60325 w 21"/>
                              <a:gd name="T45" fmla="*/ 22784 h 167"/>
                              <a:gd name="T46" fmla="*/ 54580 w 21"/>
                              <a:gd name="T47" fmla="*/ 14240 h 16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1" h="167">
                                <a:moveTo>
                                  <a:pt x="19" y="5"/>
                                </a:moveTo>
                                <a:cubicBezTo>
                                  <a:pt x="19" y="5"/>
                                  <a:pt x="19" y="5"/>
                                  <a:pt x="19" y="5"/>
                                </a:cubicBezTo>
                                <a:cubicBezTo>
                                  <a:pt x="19" y="5"/>
                                  <a:pt x="19" y="5"/>
                                  <a:pt x="19" y="5"/>
                                </a:cubicBezTo>
                                <a:cubicBezTo>
                                  <a:pt x="14" y="2"/>
                                  <a:pt x="14" y="2"/>
                                  <a:pt x="14" y="2"/>
                                </a:cubicBezTo>
                                <a:cubicBezTo>
                                  <a:pt x="12" y="1"/>
                                  <a:pt x="12" y="1"/>
                                  <a:pt x="12" y="1"/>
                                </a:cubicBezTo>
                                <a:cubicBezTo>
                                  <a:pt x="11" y="1"/>
                                  <a:pt x="11" y="0"/>
                                  <a:pt x="10" y="0"/>
                                </a:cubicBezTo>
                                <a:cubicBezTo>
                                  <a:pt x="10" y="0"/>
                                  <a:pt x="9" y="1"/>
                                  <a:pt x="9" y="1"/>
                                </a:cubicBezTo>
                                <a:cubicBezTo>
                                  <a:pt x="7" y="2"/>
                                  <a:pt x="7" y="2"/>
                                  <a:pt x="7" y="2"/>
                                </a:cubicBezTo>
                                <a:cubicBezTo>
                                  <a:pt x="1" y="5"/>
                                  <a:pt x="1" y="5"/>
                                  <a:pt x="1" y="5"/>
                                </a:cubicBezTo>
                                <a:cubicBezTo>
                                  <a:pt x="1" y="5"/>
                                  <a:pt x="1" y="5"/>
                                  <a:pt x="1" y="5"/>
                                </a:cubicBezTo>
                                <a:cubicBezTo>
                                  <a:pt x="0" y="6"/>
                                  <a:pt x="0" y="7"/>
                                  <a:pt x="0" y="8"/>
                                </a:cubicBezTo>
                                <a:cubicBezTo>
                                  <a:pt x="0" y="160"/>
                                  <a:pt x="0" y="160"/>
                                  <a:pt x="0" y="160"/>
                                </a:cubicBezTo>
                                <a:cubicBezTo>
                                  <a:pt x="0" y="161"/>
                                  <a:pt x="0" y="162"/>
                                  <a:pt x="1" y="163"/>
                                </a:cubicBezTo>
                                <a:cubicBezTo>
                                  <a:pt x="1" y="163"/>
                                  <a:pt x="1" y="163"/>
                                  <a:pt x="1" y="163"/>
                                </a:cubicBezTo>
                                <a:cubicBezTo>
                                  <a:pt x="6" y="166"/>
                                  <a:pt x="6" y="166"/>
                                  <a:pt x="6" y="166"/>
                                </a:cubicBezTo>
                                <a:cubicBezTo>
                                  <a:pt x="9" y="167"/>
                                  <a:pt x="9" y="167"/>
                                  <a:pt x="9" y="167"/>
                                </a:cubicBezTo>
                                <a:cubicBezTo>
                                  <a:pt x="9" y="167"/>
                                  <a:pt x="10" y="167"/>
                                  <a:pt x="10" y="167"/>
                                </a:cubicBezTo>
                                <a:cubicBezTo>
                                  <a:pt x="11" y="167"/>
                                  <a:pt x="11" y="167"/>
                                  <a:pt x="12" y="167"/>
                                </a:cubicBezTo>
                                <a:cubicBezTo>
                                  <a:pt x="13" y="166"/>
                                  <a:pt x="13" y="166"/>
                                  <a:pt x="13" y="166"/>
                                </a:cubicBezTo>
                                <a:cubicBezTo>
                                  <a:pt x="19" y="163"/>
                                  <a:pt x="19" y="163"/>
                                  <a:pt x="19" y="163"/>
                                </a:cubicBezTo>
                                <a:cubicBezTo>
                                  <a:pt x="19" y="163"/>
                                  <a:pt x="19" y="163"/>
                                  <a:pt x="19" y="163"/>
                                </a:cubicBezTo>
                                <a:cubicBezTo>
                                  <a:pt x="20" y="162"/>
                                  <a:pt x="21" y="161"/>
                                  <a:pt x="21" y="160"/>
                                </a:cubicBezTo>
                                <a:cubicBezTo>
                                  <a:pt x="21" y="8"/>
                                  <a:pt x="21" y="8"/>
                                  <a:pt x="21" y="8"/>
                                </a:cubicBezTo>
                                <a:cubicBezTo>
                                  <a:pt x="21" y="7"/>
                                  <a:pt x="20" y="6"/>
                                  <a:pt x="19"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 name="Freeform 97" descr="background"/>
                        <wps:cNvSpPr>
                          <a:spLocks/>
                        </wps:cNvSpPr>
                        <wps:spPr bwMode="auto">
                          <a:xfrm>
                            <a:off x="6994" y="12085"/>
                            <a:ext cx="728" cy="477"/>
                          </a:xfrm>
                          <a:custGeom>
                            <a:avLst/>
                            <a:gdLst>
                              <a:gd name="T0" fmla="*/ 0 w 146"/>
                              <a:gd name="T1" fmla="*/ 227542 h 96"/>
                              <a:gd name="T2" fmla="*/ 0 w 146"/>
                              <a:gd name="T3" fmla="*/ 227542 h 96"/>
                              <a:gd name="T4" fmla="*/ 0 w 146"/>
                              <a:gd name="T5" fmla="*/ 227542 h 96"/>
                              <a:gd name="T6" fmla="*/ 0 w 146"/>
                              <a:gd name="T7" fmla="*/ 241763 h 96"/>
                              <a:gd name="T8" fmla="*/ 0 w 146"/>
                              <a:gd name="T9" fmla="*/ 250296 h 96"/>
                              <a:gd name="T10" fmla="*/ 2849 w 146"/>
                              <a:gd name="T11" fmla="*/ 255984 h 96"/>
                              <a:gd name="T12" fmla="*/ 5698 w 146"/>
                              <a:gd name="T13" fmla="*/ 258829 h 96"/>
                              <a:gd name="T14" fmla="*/ 8546 w 146"/>
                              <a:gd name="T15" fmla="*/ 261673 h 96"/>
                              <a:gd name="T16" fmla="*/ 25639 w 146"/>
                              <a:gd name="T17" fmla="*/ 270206 h 96"/>
                              <a:gd name="T18" fmla="*/ 25639 w 146"/>
                              <a:gd name="T19" fmla="*/ 270206 h 96"/>
                              <a:gd name="T20" fmla="*/ 25639 w 146"/>
                              <a:gd name="T21" fmla="*/ 270206 h 96"/>
                              <a:gd name="T22" fmla="*/ 34186 w 146"/>
                              <a:gd name="T23" fmla="*/ 270206 h 96"/>
                              <a:gd name="T24" fmla="*/ 410227 w 146"/>
                              <a:gd name="T25" fmla="*/ 54041 h 96"/>
                              <a:gd name="T26" fmla="*/ 415925 w 146"/>
                              <a:gd name="T27" fmla="*/ 48353 h 96"/>
                              <a:gd name="T28" fmla="*/ 415925 w 146"/>
                              <a:gd name="T29" fmla="*/ 48353 h 96"/>
                              <a:gd name="T30" fmla="*/ 415925 w 146"/>
                              <a:gd name="T31" fmla="*/ 31287 h 96"/>
                              <a:gd name="T32" fmla="*/ 415925 w 146"/>
                              <a:gd name="T33" fmla="*/ 22754 h 96"/>
                              <a:gd name="T34" fmla="*/ 413076 w 146"/>
                              <a:gd name="T35" fmla="*/ 17066 h 96"/>
                              <a:gd name="T36" fmla="*/ 410227 w 146"/>
                              <a:gd name="T37" fmla="*/ 14221 h 96"/>
                              <a:gd name="T38" fmla="*/ 407379 w 146"/>
                              <a:gd name="T39" fmla="*/ 14221 h 96"/>
                              <a:gd name="T40" fmla="*/ 390286 w 146"/>
                              <a:gd name="T41" fmla="*/ 2844 h 96"/>
                              <a:gd name="T42" fmla="*/ 390286 w 146"/>
                              <a:gd name="T43" fmla="*/ 2844 h 96"/>
                              <a:gd name="T44" fmla="*/ 381739 w 146"/>
                              <a:gd name="T45" fmla="*/ 2844 h 96"/>
                              <a:gd name="T46" fmla="*/ 5698 w 146"/>
                              <a:gd name="T47" fmla="*/ 219009 h 96"/>
                              <a:gd name="T48" fmla="*/ 0 w 146"/>
                              <a:gd name="T49" fmla="*/ 227542 h 9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46" h="96">
                                <a:moveTo>
                                  <a:pt x="0" y="80"/>
                                </a:moveTo>
                                <a:cubicBezTo>
                                  <a:pt x="0" y="80"/>
                                  <a:pt x="0" y="80"/>
                                  <a:pt x="0" y="80"/>
                                </a:cubicBezTo>
                                <a:cubicBezTo>
                                  <a:pt x="0" y="80"/>
                                  <a:pt x="0" y="80"/>
                                  <a:pt x="0" y="80"/>
                                </a:cubicBezTo>
                                <a:cubicBezTo>
                                  <a:pt x="0" y="85"/>
                                  <a:pt x="0" y="85"/>
                                  <a:pt x="0" y="85"/>
                                </a:cubicBezTo>
                                <a:cubicBezTo>
                                  <a:pt x="0" y="88"/>
                                  <a:pt x="0" y="88"/>
                                  <a:pt x="0" y="88"/>
                                </a:cubicBezTo>
                                <a:cubicBezTo>
                                  <a:pt x="0" y="89"/>
                                  <a:pt x="0" y="89"/>
                                  <a:pt x="1" y="90"/>
                                </a:cubicBezTo>
                                <a:cubicBezTo>
                                  <a:pt x="1" y="90"/>
                                  <a:pt x="1" y="91"/>
                                  <a:pt x="2" y="91"/>
                                </a:cubicBezTo>
                                <a:cubicBezTo>
                                  <a:pt x="3" y="92"/>
                                  <a:pt x="3" y="92"/>
                                  <a:pt x="3" y="92"/>
                                </a:cubicBezTo>
                                <a:cubicBezTo>
                                  <a:pt x="9" y="95"/>
                                  <a:pt x="9" y="95"/>
                                  <a:pt x="9" y="95"/>
                                </a:cubicBezTo>
                                <a:cubicBezTo>
                                  <a:pt x="9" y="95"/>
                                  <a:pt x="9" y="95"/>
                                  <a:pt x="9" y="95"/>
                                </a:cubicBezTo>
                                <a:cubicBezTo>
                                  <a:pt x="9" y="95"/>
                                  <a:pt x="9" y="95"/>
                                  <a:pt x="9" y="95"/>
                                </a:cubicBezTo>
                                <a:cubicBezTo>
                                  <a:pt x="10" y="96"/>
                                  <a:pt x="11" y="96"/>
                                  <a:pt x="12" y="95"/>
                                </a:cubicBezTo>
                                <a:cubicBezTo>
                                  <a:pt x="144" y="19"/>
                                  <a:pt x="144" y="19"/>
                                  <a:pt x="144" y="19"/>
                                </a:cubicBezTo>
                                <a:cubicBezTo>
                                  <a:pt x="145" y="19"/>
                                  <a:pt x="146" y="18"/>
                                  <a:pt x="146" y="17"/>
                                </a:cubicBezTo>
                                <a:cubicBezTo>
                                  <a:pt x="146" y="17"/>
                                  <a:pt x="146" y="17"/>
                                  <a:pt x="146" y="17"/>
                                </a:cubicBezTo>
                                <a:cubicBezTo>
                                  <a:pt x="146" y="11"/>
                                  <a:pt x="146" y="11"/>
                                  <a:pt x="146" y="11"/>
                                </a:cubicBezTo>
                                <a:cubicBezTo>
                                  <a:pt x="146" y="8"/>
                                  <a:pt x="146" y="8"/>
                                  <a:pt x="146" y="8"/>
                                </a:cubicBezTo>
                                <a:cubicBezTo>
                                  <a:pt x="146" y="8"/>
                                  <a:pt x="146" y="7"/>
                                  <a:pt x="145" y="6"/>
                                </a:cubicBezTo>
                                <a:cubicBezTo>
                                  <a:pt x="145" y="6"/>
                                  <a:pt x="145" y="6"/>
                                  <a:pt x="144" y="5"/>
                                </a:cubicBezTo>
                                <a:cubicBezTo>
                                  <a:pt x="143" y="5"/>
                                  <a:pt x="143" y="5"/>
                                  <a:pt x="143" y="5"/>
                                </a:cubicBezTo>
                                <a:cubicBezTo>
                                  <a:pt x="137" y="1"/>
                                  <a:pt x="137" y="1"/>
                                  <a:pt x="137" y="1"/>
                                </a:cubicBezTo>
                                <a:cubicBezTo>
                                  <a:pt x="137" y="1"/>
                                  <a:pt x="137" y="1"/>
                                  <a:pt x="137" y="1"/>
                                </a:cubicBezTo>
                                <a:cubicBezTo>
                                  <a:pt x="136" y="0"/>
                                  <a:pt x="135" y="0"/>
                                  <a:pt x="134" y="1"/>
                                </a:cubicBezTo>
                                <a:cubicBezTo>
                                  <a:pt x="119" y="10"/>
                                  <a:pt x="2" y="77"/>
                                  <a:pt x="2" y="77"/>
                                </a:cubicBezTo>
                                <a:cubicBezTo>
                                  <a:pt x="1"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8" name="Freeform 100" descr="background"/>
                        <wps:cNvSpPr>
                          <a:spLocks/>
                        </wps:cNvSpPr>
                        <wps:spPr bwMode="auto">
                          <a:xfrm>
                            <a:off x="6835" y="12717"/>
                            <a:ext cx="109" cy="832"/>
                          </a:xfrm>
                          <a:custGeom>
                            <a:avLst/>
                            <a:gdLst>
                              <a:gd name="T0" fmla="*/ 56573 w 22"/>
                              <a:gd name="T1" fmla="*/ 14240 h 167"/>
                              <a:gd name="T2" fmla="*/ 56573 w 22"/>
                              <a:gd name="T3" fmla="*/ 14240 h 167"/>
                              <a:gd name="T4" fmla="*/ 56573 w 22"/>
                              <a:gd name="T5" fmla="*/ 14240 h 167"/>
                              <a:gd name="T6" fmla="*/ 42430 w 22"/>
                              <a:gd name="T7" fmla="*/ 5696 h 167"/>
                              <a:gd name="T8" fmla="*/ 36772 w 22"/>
                              <a:gd name="T9" fmla="*/ 2848 h 167"/>
                              <a:gd name="T10" fmla="*/ 31115 w 22"/>
                              <a:gd name="T11" fmla="*/ 0 h 167"/>
                              <a:gd name="T12" fmla="*/ 25458 w 22"/>
                              <a:gd name="T13" fmla="*/ 2848 h 167"/>
                              <a:gd name="T14" fmla="*/ 22629 w 22"/>
                              <a:gd name="T15" fmla="*/ 5696 h 167"/>
                              <a:gd name="T16" fmla="*/ 5657 w 22"/>
                              <a:gd name="T17" fmla="*/ 14240 h 167"/>
                              <a:gd name="T18" fmla="*/ 5657 w 22"/>
                              <a:gd name="T19" fmla="*/ 14240 h 167"/>
                              <a:gd name="T20" fmla="*/ 0 w 22"/>
                              <a:gd name="T21" fmla="*/ 22784 h 167"/>
                              <a:gd name="T22" fmla="*/ 0 w 22"/>
                              <a:gd name="T23" fmla="*/ 455679 h 167"/>
                              <a:gd name="T24" fmla="*/ 5657 w 22"/>
                              <a:gd name="T25" fmla="*/ 464223 h 167"/>
                              <a:gd name="T26" fmla="*/ 5657 w 22"/>
                              <a:gd name="T27" fmla="*/ 464223 h 167"/>
                              <a:gd name="T28" fmla="*/ 19800 w 22"/>
                              <a:gd name="T29" fmla="*/ 472767 h 167"/>
                              <a:gd name="T30" fmla="*/ 25458 w 22"/>
                              <a:gd name="T31" fmla="*/ 475615 h 167"/>
                              <a:gd name="T32" fmla="*/ 31115 w 22"/>
                              <a:gd name="T33" fmla="*/ 475615 h 167"/>
                              <a:gd name="T34" fmla="*/ 36772 w 22"/>
                              <a:gd name="T35" fmla="*/ 475615 h 167"/>
                              <a:gd name="T36" fmla="*/ 39601 w 22"/>
                              <a:gd name="T37" fmla="*/ 472767 h 167"/>
                              <a:gd name="T38" fmla="*/ 56573 w 22"/>
                              <a:gd name="T39" fmla="*/ 464223 h 167"/>
                              <a:gd name="T40" fmla="*/ 56573 w 22"/>
                              <a:gd name="T41" fmla="*/ 464223 h 167"/>
                              <a:gd name="T42" fmla="*/ 62230 w 22"/>
                              <a:gd name="T43" fmla="*/ 455679 h 167"/>
                              <a:gd name="T44" fmla="*/ 62230 w 22"/>
                              <a:gd name="T45" fmla="*/ 22784 h 167"/>
                              <a:gd name="T46" fmla="*/ 56573 w 22"/>
                              <a:gd name="T47" fmla="*/ 14240 h 16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2" h="167">
                                <a:moveTo>
                                  <a:pt x="20" y="5"/>
                                </a:moveTo>
                                <a:cubicBezTo>
                                  <a:pt x="20" y="5"/>
                                  <a:pt x="20" y="5"/>
                                  <a:pt x="20" y="5"/>
                                </a:cubicBezTo>
                                <a:cubicBezTo>
                                  <a:pt x="20" y="5"/>
                                  <a:pt x="20" y="5"/>
                                  <a:pt x="20" y="5"/>
                                </a:cubicBezTo>
                                <a:cubicBezTo>
                                  <a:pt x="15" y="2"/>
                                  <a:pt x="15" y="2"/>
                                  <a:pt x="15" y="2"/>
                                </a:cubicBezTo>
                                <a:cubicBezTo>
                                  <a:pt x="13" y="1"/>
                                  <a:pt x="13" y="1"/>
                                  <a:pt x="13" y="1"/>
                                </a:cubicBezTo>
                                <a:cubicBezTo>
                                  <a:pt x="12" y="1"/>
                                  <a:pt x="12" y="0"/>
                                  <a:pt x="11" y="0"/>
                                </a:cubicBezTo>
                                <a:cubicBezTo>
                                  <a:pt x="10" y="0"/>
                                  <a:pt x="10" y="1"/>
                                  <a:pt x="9" y="1"/>
                                </a:cubicBezTo>
                                <a:cubicBezTo>
                                  <a:pt x="8" y="2"/>
                                  <a:pt x="8" y="2"/>
                                  <a:pt x="8" y="2"/>
                                </a:cubicBezTo>
                                <a:cubicBezTo>
                                  <a:pt x="2" y="5"/>
                                  <a:pt x="2" y="5"/>
                                  <a:pt x="2" y="5"/>
                                </a:cubicBezTo>
                                <a:cubicBezTo>
                                  <a:pt x="2" y="5"/>
                                  <a:pt x="2" y="5"/>
                                  <a:pt x="2" y="5"/>
                                </a:cubicBezTo>
                                <a:cubicBezTo>
                                  <a:pt x="1" y="6"/>
                                  <a:pt x="0" y="7"/>
                                  <a:pt x="0" y="8"/>
                                </a:cubicBezTo>
                                <a:cubicBezTo>
                                  <a:pt x="0" y="160"/>
                                  <a:pt x="0" y="160"/>
                                  <a:pt x="0" y="160"/>
                                </a:cubicBezTo>
                                <a:cubicBezTo>
                                  <a:pt x="0" y="161"/>
                                  <a:pt x="1" y="162"/>
                                  <a:pt x="2" y="163"/>
                                </a:cubicBezTo>
                                <a:cubicBezTo>
                                  <a:pt x="2" y="163"/>
                                  <a:pt x="2" y="163"/>
                                  <a:pt x="2" y="163"/>
                                </a:cubicBezTo>
                                <a:cubicBezTo>
                                  <a:pt x="7" y="166"/>
                                  <a:pt x="7" y="166"/>
                                  <a:pt x="7" y="166"/>
                                </a:cubicBezTo>
                                <a:cubicBezTo>
                                  <a:pt x="9" y="167"/>
                                  <a:pt x="9" y="167"/>
                                  <a:pt x="9" y="167"/>
                                </a:cubicBezTo>
                                <a:cubicBezTo>
                                  <a:pt x="10" y="167"/>
                                  <a:pt x="10" y="167"/>
                                  <a:pt x="11" y="167"/>
                                </a:cubicBezTo>
                                <a:cubicBezTo>
                                  <a:pt x="12" y="167"/>
                                  <a:pt x="12" y="167"/>
                                  <a:pt x="13" y="167"/>
                                </a:cubicBezTo>
                                <a:cubicBezTo>
                                  <a:pt x="14" y="166"/>
                                  <a:pt x="14" y="166"/>
                                  <a:pt x="14" y="166"/>
                                </a:cubicBezTo>
                                <a:cubicBezTo>
                                  <a:pt x="20" y="163"/>
                                  <a:pt x="20" y="163"/>
                                  <a:pt x="20" y="163"/>
                                </a:cubicBezTo>
                                <a:cubicBezTo>
                                  <a:pt x="20" y="163"/>
                                  <a:pt x="20" y="163"/>
                                  <a:pt x="20" y="163"/>
                                </a:cubicBezTo>
                                <a:cubicBezTo>
                                  <a:pt x="21" y="162"/>
                                  <a:pt x="22" y="161"/>
                                  <a:pt x="22" y="160"/>
                                </a:cubicBezTo>
                                <a:cubicBezTo>
                                  <a:pt x="22" y="8"/>
                                  <a:pt x="22" y="8"/>
                                  <a:pt x="22" y="8"/>
                                </a:cubicBezTo>
                                <a:cubicBezTo>
                                  <a:pt x="22" y="7"/>
                                  <a:pt x="21" y="6"/>
                                  <a:pt x="20"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20" descr="background"/>
                        <wps:cNvSpPr>
                          <a:spLocks/>
                        </wps:cNvSpPr>
                        <wps:spPr bwMode="auto">
                          <a:xfrm>
                            <a:off x="8867" y="8841"/>
                            <a:ext cx="723" cy="479"/>
                          </a:xfrm>
                          <a:custGeom>
                            <a:avLst/>
                            <a:gdLst>
                              <a:gd name="T0" fmla="*/ 0 w 145"/>
                              <a:gd name="T1" fmla="*/ 228071 h 96"/>
                              <a:gd name="T2" fmla="*/ 0 w 145"/>
                              <a:gd name="T3" fmla="*/ 228071 h 96"/>
                              <a:gd name="T4" fmla="*/ 0 w 145"/>
                              <a:gd name="T5" fmla="*/ 228071 h 96"/>
                              <a:gd name="T6" fmla="*/ 0 w 145"/>
                              <a:gd name="T7" fmla="*/ 245176 h 96"/>
                              <a:gd name="T8" fmla="*/ 0 w 145"/>
                              <a:gd name="T9" fmla="*/ 250878 h 96"/>
                              <a:gd name="T10" fmla="*/ 0 w 145"/>
                              <a:gd name="T11" fmla="*/ 256580 h 96"/>
                              <a:gd name="T12" fmla="*/ 5693 w 145"/>
                              <a:gd name="T13" fmla="*/ 259431 h 96"/>
                              <a:gd name="T14" fmla="*/ 8540 w 145"/>
                              <a:gd name="T15" fmla="*/ 262281 h 96"/>
                              <a:gd name="T16" fmla="*/ 25619 w 145"/>
                              <a:gd name="T17" fmla="*/ 273685 h 96"/>
                              <a:gd name="T18" fmla="*/ 25619 w 145"/>
                              <a:gd name="T19" fmla="*/ 273685 h 96"/>
                              <a:gd name="T20" fmla="*/ 25619 w 145"/>
                              <a:gd name="T21" fmla="*/ 273685 h 96"/>
                              <a:gd name="T22" fmla="*/ 25619 w 145"/>
                              <a:gd name="T23" fmla="*/ 273685 h 96"/>
                              <a:gd name="T24" fmla="*/ 34159 w 145"/>
                              <a:gd name="T25" fmla="*/ 273685 h 96"/>
                              <a:gd name="T26" fmla="*/ 409903 w 145"/>
                              <a:gd name="T27" fmla="*/ 54167 h 96"/>
                              <a:gd name="T28" fmla="*/ 412750 w 145"/>
                              <a:gd name="T29" fmla="*/ 48465 h 96"/>
                              <a:gd name="T30" fmla="*/ 412750 w 145"/>
                              <a:gd name="T31" fmla="*/ 48465 h 96"/>
                              <a:gd name="T32" fmla="*/ 412750 w 145"/>
                              <a:gd name="T33" fmla="*/ 31360 h 96"/>
                              <a:gd name="T34" fmla="*/ 412750 w 145"/>
                              <a:gd name="T35" fmla="*/ 22807 h 96"/>
                              <a:gd name="T36" fmla="*/ 412750 w 145"/>
                              <a:gd name="T37" fmla="*/ 19956 h 96"/>
                              <a:gd name="T38" fmla="*/ 409903 w 145"/>
                              <a:gd name="T39" fmla="*/ 14254 h 96"/>
                              <a:gd name="T40" fmla="*/ 407057 w 145"/>
                              <a:gd name="T41" fmla="*/ 14254 h 96"/>
                              <a:gd name="T42" fmla="*/ 387131 w 145"/>
                              <a:gd name="T43" fmla="*/ 2851 h 96"/>
                              <a:gd name="T44" fmla="*/ 387131 w 145"/>
                              <a:gd name="T45" fmla="*/ 2851 h 96"/>
                              <a:gd name="T46" fmla="*/ 387131 w 145"/>
                              <a:gd name="T47" fmla="*/ 2851 h 96"/>
                              <a:gd name="T48" fmla="*/ 378591 w 145"/>
                              <a:gd name="T49" fmla="*/ 2851 h 96"/>
                              <a:gd name="T50" fmla="*/ 2847 w 145"/>
                              <a:gd name="T51" fmla="*/ 219518 h 96"/>
                              <a:gd name="T52" fmla="*/ 0 w 145"/>
                              <a:gd name="T53" fmla="*/ 22807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5" h="96">
                                <a:moveTo>
                                  <a:pt x="0" y="80"/>
                                </a:moveTo>
                                <a:cubicBezTo>
                                  <a:pt x="0" y="80"/>
                                  <a:pt x="0" y="80"/>
                                  <a:pt x="0" y="80"/>
                                </a:cubicBezTo>
                                <a:cubicBezTo>
                                  <a:pt x="0" y="80"/>
                                  <a:pt x="0" y="80"/>
                                  <a:pt x="0" y="80"/>
                                </a:cubicBezTo>
                                <a:cubicBezTo>
                                  <a:pt x="0" y="86"/>
                                  <a:pt x="0" y="86"/>
                                  <a:pt x="0" y="86"/>
                                </a:cubicBezTo>
                                <a:cubicBezTo>
                                  <a:pt x="0" y="88"/>
                                  <a:pt x="0" y="88"/>
                                  <a:pt x="0" y="88"/>
                                </a:cubicBezTo>
                                <a:cubicBezTo>
                                  <a:pt x="0" y="89"/>
                                  <a:pt x="0" y="90"/>
                                  <a:pt x="0" y="90"/>
                                </a:cubicBezTo>
                                <a:cubicBezTo>
                                  <a:pt x="1" y="91"/>
                                  <a:pt x="1" y="91"/>
                                  <a:pt x="2" y="91"/>
                                </a:cubicBezTo>
                                <a:cubicBezTo>
                                  <a:pt x="3" y="92"/>
                                  <a:pt x="3" y="92"/>
                                  <a:pt x="3" y="92"/>
                                </a:cubicBezTo>
                                <a:cubicBezTo>
                                  <a:pt x="9" y="96"/>
                                  <a:pt x="9" y="96"/>
                                  <a:pt x="9" y="96"/>
                                </a:cubicBezTo>
                                <a:cubicBezTo>
                                  <a:pt x="9" y="96"/>
                                  <a:pt x="9" y="96"/>
                                  <a:pt x="9" y="96"/>
                                </a:cubicBezTo>
                                <a:cubicBezTo>
                                  <a:pt x="9" y="96"/>
                                  <a:pt x="9" y="96"/>
                                  <a:pt x="9" y="96"/>
                                </a:cubicBezTo>
                                <a:cubicBezTo>
                                  <a:pt x="9" y="96"/>
                                  <a:pt x="9" y="96"/>
                                  <a:pt x="9" y="96"/>
                                </a:cubicBezTo>
                                <a:cubicBezTo>
                                  <a:pt x="10" y="96"/>
                                  <a:pt x="11" y="96"/>
                                  <a:pt x="12" y="96"/>
                                </a:cubicBezTo>
                                <a:cubicBezTo>
                                  <a:pt x="144" y="19"/>
                                  <a:pt x="144" y="19"/>
                                  <a:pt x="144" y="19"/>
                                </a:cubicBezTo>
                                <a:cubicBezTo>
                                  <a:pt x="145" y="19"/>
                                  <a:pt x="145" y="18"/>
                                  <a:pt x="145" y="17"/>
                                </a:cubicBezTo>
                                <a:cubicBezTo>
                                  <a:pt x="145" y="17"/>
                                  <a:pt x="145" y="17"/>
                                  <a:pt x="145" y="17"/>
                                </a:cubicBezTo>
                                <a:cubicBezTo>
                                  <a:pt x="145" y="11"/>
                                  <a:pt x="145" y="11"/>
                                  <a:pt x="145" y="11"/>
                                </a:cubicBezTo>
                                <a:cubicBezTo>
                                  <a:pt x="145" y="8"/>
                                  <a:pt x="145" y="8"/>
                                  <a:pt x="145" y="8"/>
                                </a:cubicBezTo>
                                <a:cubicBezTo>
                                  <a:pt x="145" y="8"/>
                                  <a:pt x="145" y="7"/>
                                  <a:pt x="145" y="7"/>
                                </a:cubicBezTo>
                                <a:cubicBezTo>
                                  <a:pt x="145" y="6"/>
                                  <a:pt x="144" y="6"/>
                                  <a:pt x="144" y="5"/>
                                </a:cubicBezTo>
                                <a:cubicBezTo>
                                  <a:pt x="143" y="5"/>
                                  <a:pt x="143" y="5"/>
                                  <a:pt x="143" y="5"/>
                                </a:cubicBezTo>
                                <a:cubicBezTo>
                                  <a:pt x="136" y="1"/>
                                  <a:pt x="136" y="1"/>
                                  <a:pt x="136" y="1"/>
                                </a:cubicBezTo>
                                <a:cubicBezTo>
                                  <a:pt x="136" y="1"/>
                                  <a:pt x="136" y="1"/>
                                  <a:pt x="136" y="1"/>
                                </a:cubicBezTo>
                                <a:cubicBezTo>
                                  <a:pt x="136" y="1"/>
                                  <a:pt x="136" y="1"/>
                                  <a:pt x="136" y="1"/>
                                </a:cubicBezTo>
                                <a:cubicBezTo>
                                  <a:pt x="135" y="1"/>
                                  <a:pt x="134" y="0"/>
                                  <a:pt x="133" y="1"/>
                                </a:cubicBezTo>
                                <a:cubicBezTo>
                                  <a:pt x="119" y="10"/>
                                  <a:pt x="2" y="77"/>
                                  <a:pt x="1" y="77"/>
                                </a:cubicBezTo>
                                <a:cubicBezTo>
                                  <a:pt x="1" y="78"/>
                                  <a:pt x="0" y="79"/>
                                  <a:pt x="0" y="80"/>
                                </a:cubicBezTo>
                              </a:path>
                            </a:pathLst>
                          </a:custGeom>
                          <a:no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0" name="Freeform 124" descr="background"/>
                        <wps:cNvSpPr>
                          <a:spLocks/>
                        </wps:cNvSpPr>
                        <wps:spPr bwMode="auto">
                          <a:xfrm>
                            <a:off x="10741" y="8841"/>
                            <a:ext cx="722" cy="479"/>
                          </a:xfrm>
                          <a:custGeom>
                            <a:avLst/>
                            <a:gdLst>
                              <a:gd name="T0" fmla="*/ 0 w 145"/>
                              <a:gd name="T1" fmla="*/ 228071 h 96"/>
                              <a:gd name="T2" fmla="*/ 0 w 145"/>
                              <a:gd name="T3" fmla="*/ 228071 h 96"/>
                              <a:gd name="T4" fmla="*/ 0 w 145"/>
                              <a:gd name="T5" fmla="*/ 228071 h 96"/>
                              <a:gd name="T6" fmla="*/ 0 w 145"/>
                              <a:gd name="T7" fmla="*/ 245176 h 96"/>
                              <a:gd name="T8" fmla="*/ 0 w 145"/>
                              <a:gd name="T9" fmla="*/ 250878 h 96"/>
                              <a:gd name="T10" fmla="*/ 0 w 145"/>
                              <a:gd name="T11" fmla="*/ 256580 h 96"/>
                              <a:gd name="T12" fmla="*/ 2847 w 145"/>
                              <a:gd name="T13" fmla="*/ 259431 h 96"/>
                              <a:gd name="T14" fmla="*/ 8540 w 145"/>
                              <a:gd name="T15" fmla="*/ 262281 h 96"/>
                              <a:gd name="T16" fmla="*/ 25619 w 145"/>
                              <a:gd name="T17" fmla="*/ 273685 h 96"/>
                              <a:gd name="T18" fmla="*/ 25619 w 145"/>
                              <a:gd name="T19" fmla="*/ 273685 h 96"/>
                              <a:gd name="T20" fmla="*/ 25619 w 145"/>
                              <a:gd name="T21" fmla="*/ 273685 h 96"/>
                              <a:gd name="T22" fmla="*/ 25619 w 145"/>
                              <a:gd name="T23" fmla="*/ 273685 h 96"/>
                              <a:gd name="T24" fmla="*/ 34159 w 145"/>
                              <a:gd name="T25" fmla="*/ 273685 h 96"/>
                              <a:gd name="T26" fmla="*/ 409903 w 145"/>
                              <a:gd name="T27" fmla="*/ 54167 h 96"/>
                              <a:gd name="T28" fmla="*/ 412750 w 145"/>
                              <a:gd name="T29" fmla="*/ 48465 h 96"/>
                              <a:gd name="T30" fmla="*/ 412750 w 145"/>
                              <a:gd name="T31" fmla="*/ 48465 h 96"/>
                              <a:gd name="T32" fmla="*/ 412750 w 145"/>
                              <a:gd name="T33" fmla="*/ 31360 h 96"/>
                              <a:gd name="T34" fmla="*/ 412750 w 145"/>
                              <a:gd name="T35" fmla="*/ 22807 h 96"/>
                              <a:gd name="T36" fmla="*/ 412750 w 145"/>
                              <a:gd name="T37" fmla="*/ 19956 h 96"/>
                              <a:gd name="T38" fmla="*/ 409903 w 145"/>
                              <a:gd name="T39" fmla="*/ 14254 h 96"/>
                              <a:gd name="T40" fmla="*/ 404210 w 145"/>
                              <a:gd name="T41" fmla="*/ 14254 h 96"/>
                              <a:gd name="T42" fmla="*/ 387131 w 145"/>
                              <a:gd name="T43" fmla="*/ 2851 h 96"/>
                              <a:gd name="T44" fmla="*/ 387131 w 145"/>
                              <a:gd name="T45" fmla="*/ 2851 h 96"/>
                              <a:gd name="T46" fmla="*/ 387131 w 145"/>
                              <a:gd name="T47" fmla="*/ 2851 h 96"/>
                              <a:gd name="T48" fmla="*/ 387131 w 145"/>
                              <a:gd name="T49" fmla="*/ 2851 h 96"/>
                              <a:gd name="T50" fmla="*/ 378591 w 145"/>
                              <a:gd name="T51" fmla="*/ 2851 h 96"/>
                              <a:gd name="T52" fmla="*/ 2847 w 145"/>
                              <a:gd name="T53" fmla="*/ 219518 h 96"/>
                              <a:gd name="T54" fmla="*/ 0 w 145"/>
                              <a:gd name="T55" fmla="*/ 228071 h 9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45" h="96">
                                <a:moveTo>
                                  <a:pt x="0" y="80"/>
                                </a:moveTo>
                                <a:cubicBezTo>
                                  <a:pt x="0" y="80"/>
                                  <a:pt x="0" y="80"/>
                                  <a:pt x="0" y="80"/>
                                </a:cubicBezTo>
                                <a:cubicBezTo>
                                  <a:pt x="0" y="80"/>
                                  <a:pt x="0" y="80"/>
                                  <a:pt x="0" y="80"/>
                                </a:cubicBezTo>
                                <a:cubicBezTo>
                                  <a:pt x="0" y="86"/>
                                  <a:pt x="0" y="86"/>
                                  <a:pt x="0" y="86"/>
                                </a:cubicBezTo>
                                <a:cubicBezTo>
                                  <a:pt x="0" y="88"/>
                                  <a:pt x="0" y="88"/>
                                  <a:pt x="0" y="88"/>
                                </a:cubicBezTo>
                                <a:cubicBezTo>
                                  <a:pt x="0" y="89"/>
                                  <a:pt x="0" y="90"/>
                                  <a:pt x="0" y="90"/>
                                </a:cubicBezTo>
                                <a:cubicBezTo>
                                  <a:pt x="0" y="91"/>
                                  <a:pt x="1" y="91"/>
                                  <a:pt x="1" y="91"/>
                                </a:cubicBezTo>
                                <a:cubicBezTo>
                                  <a:pt x="3" y="92"/>
                                  <a:pt x="3" y="92"/>
                                  <a:pt x="3" y="92"/>
                                </a:cubicBezTo>
                                <a:cubicBezTo>
                                  <a:pt x="9" y="96"/>
                                  <a:pt x="9" y="96"/>
                                  <a:pt x="9" y="96"/>
                                </a:cubicBezTo>
                                <a:cubicBezTo>
                                  <a:pt x="9" y="96"/>
                                  <a:pt x="9" y="96"/>
                                  <a:pt x="9" y="96"/>
                                </a:cubicBezTo>
                                <a:cubicBezTo>
                                  <a:pt x="9" y="96"/>
                                  <a:pt x="9" y="96"/>
                                  <a:pt x="9" y="96"/>
                                </a:cubicBezTo>
                                <a:cubicBezTo>
                                  <a:pt x="9" y="96"/>
                                  <a:pt x="9" y="96"/>
                                  <a:pt x="9" y="96"/>
                                </a:cubicBezTo>
                                <a:cubicBezTo>
                                  <a:pt x="10" y="96"/>
                                  <a:pt x="11" y="96"/>
                                  <a:pt x="12" y="96"/>
                                </a:cubicBezTo>
                                <a:cubicBezTo>
                                  <a:pt x="144" y="19"/>
                                  <a:pt x="144" y="19"/>
                                  <a:pt x="144" y="19"/>
                                </a:cubicBezTo>
                                <a:cubicBezTo>
                                  <a:pt x="145" y="19"/>
                                  <a:pt x="145" y="18"/>
                                  <a:pt x="145" y="17"/>
                                </a:cubicBezTo>
                                <a:cubicBezTo>
                                  <a:pt x="145" y="17"/>
                                  <a:pt x="145" y="17"/>
                                  <a:pt x="145" y="17"/>
                                </a:cubicBezTo>
                                <a:cubicBezTo>
                                  <a:pt x="145" y="11"/>
                                  <a:pt x="145" y="11"/>
                                  <a:pt x="145" y="11"/>
                                </a:cubicBezTo>
                                <a:cubicBezTo>
                                  <a:pt x="145" y="8"/>
                                  <a:pt x="145" y="8"/>
                                  <a:pt x="145" y="8"/>
                                </a:cubicBezTo>
                                <a:cubicBezTo>
                                  <a:pt x="145" y="8"/>
                                  <a:pt x="145" y="7"/>
                                  <a:pt x="145" y="7"/>
                                </a:cubicBezTo>
                                <a:cubicBezTo>
                                  <a:pt x="145" y="6"/>
                                  <a:pt x="144" y="6"/>
                                  <a:pt x="144" y="5"/>
                                </a:cubicBezTo>
                                <a:cubicBezTo>
                                  <a:pt x="142" y="5"/>
                                  <a:pt x="142" y="5"/>
                                  <a:pt x="142" y="5"/>
                                </a:cubicBezTo>
                                <a:cubicBezTo>
                                  <a:pt x="136" y="1"/>
                                  <a:pt x="136" y="1"/>
                                  <a:pt x="136" y="1"/>
                                </a:cubicBezTo>
                                <a:cubicBezTo>
                                  <a:pt x="136" y="1"/>
                                  <a:pt x="136" y="1"/>
                                  <a:pt x="136" y="1"/>
                                </a:cubicBezTo>
                                <a:cubicBezTo>
                                  <a:pt x="136" y="1"/>
                                  <a:pt x="136" y="1"/>
                                  <a:pt x="136" y="1"/>
                                </a:cubicBezTo>
                                <a:cubicBezTo>
                                  <a:pt x="136" y="1"/>
                                  <a:pt x="136" y="1"/>
                                  <a:pt x="136" y="1"/>
                                </a:cubicBezTo>
                                <a:cubicBezTo>
                                  <a:pt x="135" y="1"/>
                                  <a:pt x="134" y="0"/>
                                  <a:pt x="133" y="1"/>
                                </a:cubicBezTo>
                                <a:cubicBezTo>
                                  <a:pt x="118" y="10"/>
                                  <a:pt x="1" y="77"/>
                                  <a:pt x="1" y="77"/>
                                </a:cubicBezTo>
                                <a:cubicBezTo>
                                  <a:pt x="0"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1" name="Freeform 126" descr="background"/>
                        <wps:cNvSpPr>
                          <a:spLocks/>
                        </wps:cNvSpPr>
                        <wps:spPr bwMode="auto">
                          <a:xfrm>
                            <a:off x="10582" y="9474"/>
                            <a:ext cx="104" cy="837"/>
                          </a:xfrm>
                          <a:custGeom>
                            <a:avLst/>
                            <a:gdLst>
                              <a:gd name="T0" fmla="*/ 56848 w 21"/>
                              <a:gd name="T1" fmla="*/ 14231 h 168"/>
                              <a:gd name="T2" fmla="*/ 56848 w 21"/>
                              <a:gd name="T3" fmla="*/ 14231 h 168"/>
                              <a:gd name="T4" fmla="*/ 56848 w 21"/>
                              <a:gd name="T5" fmla="*/ 14231 h 168"/>
                              <a:gd name="T6" fmla="*/ 42636 w 21"/>
                              <a:gd name="T7" fmla="*/ 5692 h 168"/>
                              <a:gd name="T8" fmla="*/ 34109 w 21"/>
                              <a:gd name="T9" fmla="*/ 2846 h 168"/>
                              <a:gd name="T10" fmla="*/ 31266 w 21"/>
                              <a:gd name="T11" fmla="*/ 0 h 168"/>
                              <a:gd name="T12" fmla="*/ 25581 w 21"/>
                              <a:gd name="T13" fmla="*/ 2846 h 168"/>
                              <a:gd name="T14" fmla="*/ 22739 w 21"/>
                              <a:gd name="T15" fmla="*/ 5692 h 168"/>
                              <a:gd name="T16" fmla="*/ 5685 w 21"/>
                              <a:gd name="T17" fmla="*/ 14231 h 168"/>
                              <a:gd name="T18" fmla="*/ 5685 w 21"/>
                              <a:gd name="T19" fmla="*/ 14231 h 168"/>
                              <a:gd name="T20" fmla="*/ 5685 w 21"/>
                              <a:gd name="T21" fmla="*/ 14231 h 168"/>
                              <a:gd name="T22" fmla="*/ 5685 w 21"/>
                              <a:gd name="T23" fmla="*/ 14231 h 168"/>
                              <a:gd name="T24" fmla="*/ 0 w 21"/>
                              <a:gd name="T25" fmla="*/ 22769 h 168"/>
                              <a:gd name="T26" fmla="*/ 0 w 21"/>
                              <a:gd name="T27" fmla="*/ 455386 h 168"/>
                              <a:gd name="T28" fmla="*/ 5685 w 21"/>
                              <a:gd name="T29" fmla="*/ 463924 h 168"/>
                              <a:gd name="T30" fmla="*/ 5685 w 21"/>
                              <a:gd name="T31" fmla="*/ 463924 h 168"/>
                              <a:gd name="T32" fmla="*/ 17054 w 21"/>
                              <a:gd name="T33" fmla="*/ 472463 h 168"/>
                              <a:gd name="T34" fmla="*/ 25581 w 21"/>
                              <a:gd name="T35" fmla="*/ 475309 h 168"/>
                              <a:gd name="T36" fmla="*/ 31266 w 21"/>
                              <a:gd name="T37" fmla="*/ 478155 h 168"/>
                              <a:gd name="T38" fmla="*/ 34109 w 21"/>
                              <a:gd name="T39" fmla="*/ 475309 h 168"/>
                              <a:gd name="T40" fmla="*/ 36951 w 21"/>
                              <a:gd name="T41" fmla="*/ 472463 h 168"/>
                              <a:gd name="T42" fmla="*/ 56848 w 21"/>
                              <a:gd name="T43" fmla="*/ 463924 h 168"/>
                              <a:gd name="T44" fmla="*/ 56848 w 21"/>
                              <a:gd name="T45" fmla="*/ 463924 h 168"/>
                              <a:gd name="T46" fmla="*/ 59690 w 21"/>
                              <a:gd name="T47" fmla="*/ 455386 h 168"/>
                              <a:gd name="T48" fmla="*/ 59690 w 21"/>
                              <a:gd name="T49" fmla="*/ 22769 h 168"/>
                              <a:gd name="T50" fmla="*/ 56848 w 21"/>
                              <a:gd name="T51" fmla="*/ 14231 h 16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21" h="168">
                                <a:moveTo>
                                  <a:pt x="20" y="5"/>
                                </a:moveTo>
                                <a:cubicBezTo>
                                  <a:pt x="20" y="5"/>
                                  <a:pt x="20" y="5"/>
                                  <a:pt x="20" y="5"/>
                                </a:cubicBezTo>
                                <a:cubicBezTo>
                                  <a:pt x="20" y="5"/>
                                  <a:pt x="20" y="5"/>
                                  <a:pt x="20" y="5"/>
                                </a:cubicBezTo>
                                <a:cubicBezTo>
                                  <a:pt x="15" y="2"/>
                                  <a:pt x="15" y="2"/>
                                  <a:pt x="15" y="2"/>
                                </a:cubicBezTo>
                                <a:cubicBezTo>
                                  <a:pt x="12" y="1"/>
                                  <a:pt x="12" y="1"/>
                                  <a:pt x="12" y="1"/>
                                </a:cubicBezTo>
                                <a:cubicBezTo>
                                  <a:pt x="12" y="1"/>
                                  <a:pt x="11" y="0"/>
                                  <a:pt x="11" y="0"/>
                                </a:cubicBezTo>
                                <a:cubicBezTo>
                                  <a:pt x="10" y="0"/>
                                  <a:pt x="9" y="1"/>
                                  <a:pt x="9" y="1"/>
                                </a:cubicBezTo>
                                <a:cubicBezTo>
                                  <a:pt x="8" y="2"/>
                                  <a:pt x="8" y="2"/>
                                  <a:pt x="8" y="2"/>
                                </a:cubicBezTo>
                                <a:cubicBezTo>
                                  <a:pt x="2" y="5"/>
                                  <a:pt x="2" y="5"/>
                                  <a:pt x="2" y="5"/>
                                </a:cubicBezTo>
                                <a:cubicBezTo>
                                  <a:pt x="2" y="5"/>
                                  <a:pt x="2" y="5"/>
                                  <a:pt x="2" y="5"/>
                                </a:cubicBezTo>
                                <a:cubicBezTo>
                                  <a:pt x="2" y="5"/>
                                  <a:pt x="2" y="5"/>
                                  <a:pt x="2" y="5"/>
                                </a:cubicBezTo>
                                <a:cubicBezTo>
                                  <a:pt x="2" y="5"/>
                                  <a:pt x="2" y="5"/>
                                  <a:pt x="2" y="5"/>
                                </a:cubicBezTo>
                                <a:cubicBezTo>
                                  <a:pt x="1" y="6"/>
                                  <a:pt x="0" y="7"/>
                                  <a:pt x="0" y="8"/>
                                </a:cubicBezTo>
                                <a:cubicBezTo>
                                  <a:pt x="0" y="160"/>
                                  <a:pt x="0" y="160"/>
                                  <a:pt x="0" y="160"/>
                                </a:cubicBezTo>
                                <a:cubicBezTo>
                                  <a:pt x="0" y="161"/>
                                  <a:pt x="1" y="162"/>
                                  <a:pt x="2" y="163"/>
                                </a:cubicBezTo>
                                <a:cubicBezTo>
                                  <a:pt x="2" y="163"/>
                                  <a:pt x="2" y="163"/>
                                  <a:pt x="2" y="163"/>
                                </a:cubicBezTo>
                                <a:cubicBezTo>
                                  <a:pt x="6" y="166"/>
                                  <a:pt x="6" y="166"/>
                                  <a:pt x="6" y="166"/>
                                </a:cubicBezTo>
                                <a:cubicBezTo>
                                  <a:pt x="9" y="167"/>
                                  <a:pt x="9" y="167"/>
                                  <a:pt x="9" y="167"/>
                                </a:cubicBezTo>
                                <a:cubicBezTo>
                                  <a:pt x="9" y="167"/>
                                  <a:pt x="10" y="168"/>
                                  <a:pt x="11" y="168"/>
                                </a:cubicBezTo>
                                <a:cubicBezTo>
                                  <a:pt x="11" y="168"/>
                                  <a:pt x="12" y="167"/>
                                  <a:pt x="12" y="167"/>
                                </a:cubicBezTo>
                                <a:cubicBezTo>
                                  <a:pt x="13" y="166"/>
                                  <a:pt x="13" y="166"/>
                                  <a:pt x="13" y="166"/>
                                </a:cubicBezTo>
                                <a:cubicBezTo>
                                  <a:pt x="20" y="163"/>
                                  <a:pt x="20" y="163"/>
                                  <a:pt x="20" y="163"/>
                                </a:cubicBezTo>
                                <a:cubicBezTo>
                                  <a:pt x="20" y="163"/>
                                  <a:pt x="20" y="163"/>
                                  <a:pt x="20" y="163"/>
                                </a:cubicBezTo>
                                <a:cubicBezTo>
                                  <a:pt x="21" y="162"/>
                                  <a:pt x="21" y="161"/>
                                  <a:pt x="21" y="160"/>
                                </a:cubicBezTo>
                                <a:cubicBezTo>
                                  <a:pt x="21" y="8"/>
                                  <a:pt x="21" y="8"/>
                                  <a:pt x="21" y="8"/>
                                </a:cubicBezTo>
                                <a:cubicBezTo>
                                  <a:pt x="21" y="7"/>
                                  <a:pt x="21" y="6"/>
                                  <a:pt x="20" y="5"/>
                                </a:cubicBezTo>
                              </a:path>
                            </a:pathLst>
                          </a:custGeom>
                          <a:no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2" name="Freeform 128" descr="background"/>
                        <wps:cNvSpPr>
                          <a:spLocks/>
                        </wps:cNvSpPr>
                        <wps:spPr bwMode="auto">
                          <a:xfrm>
                            <a:off x="8867" y="10465"/>
                            <a:ext cx="728" cy="479"/>
                          </a:xfrm>
                          <a:custGeom>
                            <a:avLst/>
                            <a:gdLst>
                              <a:gd name="T0" fmla="*/ 25639 w 146"/>
                              <a:gd name="T1" fmla="*/ 2851 h 96"/>
                              <a:gd name="T2" fmla="*/ 25639 w 146"/>
                              <a:gd name="T3" fmla="*/ 2851 h 96"/>
                              <a:gd name="T4" fmla="*/ 25639 w 146"/>
                              <a:gd name="T5" fmla="*/ 0 h 96"/>
                              <a:gd name="T6" fmla="*/ 11395 w 146"/>
                              <a:gd name="T7" fmla="*/ 8553 h 96"/>
                              <a:gd name="T8" fmla="*/ 5698 w 146"/>
                              <a:gd name="T9" fmla="*/ 14254 h 96"/>
                              <a:gd name="T10" fmla="*/ 0 w 146"/>
                              <a:gd name="T11" fmla="*/ 17105 h 96"/>
                              <a:gd name="T12" fmla="*/ 0 w 146"/>
                              <a:gd name="T13" fmla="*/ 22807 h 96"/>
                              <a:gd name="T14" fmla="*/ 0 w 146"/>
                              <a:gd name="T15" fmla="*/ 25658 h 96"/>
                              <a:gd name="T16" fmla="*/ 0 w 146"/>
                              <a:gd name="T17" fmla="*/ 45614 h 96"/>
                              <a:gd name="T18" fmla="*/ 0 w 146"/>
                              <a:gd name="T19" fmla="*/ 45614 h 96"/>
                              <a:gd name="T20" fmla="*/ 0 w 146"/>
                              <a:gd name="T21" fmla="*/ 45614 h 96"/>
                              <a:gd name="T22" fmla="*/ 2849 w 146"/>
                              <a:gd name="T23" fmla="*/ 54167 h 96"/>
                              <a:gd name="T24" fmla="*/ 378891 w 146"/>
                              <a:gd name="T25" fmla="*/ 270834 h 96"/>
                              <a:gd name="T26" fmla="*/ 387437 w 146"/>
                              <a:gd name="T27" fmla="*/ 270834 h 96"/>
                              <a:gd name="T28" fmla="*/ 387437 w 146"/>
                              <a:gd name="T29" fmla="*/ 270834 h 96"/>
                              <a:gd name="T30" fmla="*/ 387437 w 146"/>
                              <a:gd name="T31" fmla="*/ 270834 h 96"/>
                              <a:gd name="T32" fmla="*/ 401681 w 146"/>
                              <a:gd name="T33" fmla="*/ 262281 h 96"/>
                              <a:gd name="T34" fmla="*/ 410227 w 146"/>
                              <a:gd name="T35" fmla="*/ 259431 h 96"/>
                              <a:gd name="T36" fmla="*/ 413076 w 146"/>
                              <a:gd name="T37" fmla="*/ 256580 h 96"/>
                              <a:gd name="T38" fmla="*/ 413076 w 146"/>
                              <a:gd name="T39" fmla="*/ 250878 h 96"/>
                              <a:gd name="T40" fmla="*/ 413076 w 146"/>
                              <a:gd name="T41" fmla="*/ 245176 h 96"/>
                              <a:gd name="T42" fmla="*/ 413076 w 146"/>
                              <a:gd name="T43" fmla="*/ 225220 h 96"/>
                              <a:gd name="T44" fmla="*/ 413076 w 146"/>
                              <a:gd name="T45" fmla="*/ 225220 h 96"/>
                              <a:gd name="T46" fmla="*/ 413076 w 146"/>
                              <a:gd name="T47" fmla="*/ 225220 h 96"/>
                              <a:gd name="T48" fmla="*/ 413076 w 146"/>
                              <a:gd name="T49" fmla="*/ 225220 h 96"/>
                              <a:gd name="T50" fmla="*/ 410227 w 146"/>
                              <a:gd name="T51" fmla="*/ 219518 h 96"/>
                              <a:gd name="T52" fmla="*/ 34186 w 146"/>
                              <a:gd name="T53" fmla="*/ 2851 h 96"/>
                              <a:gd name="T54" fmla="*/ 25639 w 146"/>
                              <a:gd name="T55" fmla="*/ 2851 h 9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46" h="96">
                                <a:moveTo>
                                  <a:pt x="9" y="1"/>
                                </a:moveTo>
                                <a:cubicBezTo>
                                  <a:pt x="9" y="1"/>
                                  <a:pt x="9" y="1"/>
                                  <a:pt x="9" y="1"/>
                                </a:cubicBezTo>
                                <a:cubicBezTo>
                                  <a:pt x="9" y="0"/>
                                  <a:pt x="9" y="0"/>
                                  <a:pt x="9" y="0"/>
                                </a:cubicBezTo>
                                <a:cubicBezTo>
                                  <a:pt x="4" y="3"/>
                                  <a:pt x="4" y="3"/>
                                  <a:pt x="4" y="3"/>
                                </a:cubicBezTo>
                                <a:cubicBezTo>
                                  <a:pt x="2" y="5"/>
                                  <a:pt x="2" y="5"/>
                                  <a:pt x="2" y="5"/>
                                </a:cubicBezTo>
                                <a:cubicBezTo>
                                  <a:pt x="1" y="5"/>
                                  <a:pt x="1" y="5"/>
                                  <a:pt x="0" y="6"/>
                                </a:cubicBezTo>
                                <a:cubicBezTo>
                                  <a:pt x="0" y="6"/>
                                  <a:pt x="0" y="7"/>
                                  <a:pt x="0" y="8"/>
                                </a:cubicBezTo>
                                <a:cubicBezTo>
                                  <a:pt x="0" y="9"/>
                                  <a:pt x="0" y="9"/>
                                  <a:pt x="0" y="9"/>
                                </a:cubicBezTo>
                                <a:cubicBezTo>
                                  <a:pt x="0" y="16"/>
                                  <a:pt x="0" y="16"/>
                                  <a:pt x="0" y="16"/>
                                </a:cubicBezTo>
                                <a:cubicBezTo>
                                  <a:pt x="0" y="16"/>
                                  <a:pt x="0" y="16"/>
                                  <a:pt x="0" y="16"/>
                                </a:cubicBezTo>
                                <a:cubicBezTo>
                                  <a:pt x="0" y="16"/>
                                  <a:pt x="0" y="16"/>
                                  <a:pt x="0" y="16"/>
                                </a:cubicBezTo>
                                <a:cubicBezTo>
                                  <a:pt x="0" y="17"/>
                                  <a:pt x="1" y="18"/>
                                  <a:pt x="1" y="19"/>
                                </a:cubicBezTo>
                                <a:cubicBezTo>
                                  <a:pt x="133" y="95"/>
                                  <a:pt x="133" y="95"/>
                                  <a:pt x="133" y="95"/>
                                </a:cubicBezTo>
                                <a:cubicBezTo>
                                  <a:pt x="134" y="96"/>
                                  <a:pt x="135" y="95"/>
                                  <a:pt x="136" y="95"/>
                                </a:cubicBezTo>
                                <a:cubicBezTo>
                                  <a:pt x="136" y="95"/>
                                  <a:pt x="136" y="95"/>
                                  <a:pt x="136" y="95"/>
                                </a:cubicBezTo>
                                <a:cubicBezTo>
                                  <a:pt x="136" y="95"/>
                                  <a:pt x="136" y="95"/>
                                  <a:pt x="136" y="95"/>
                                </a:cubicBezTo>
                                <a:cubicBezTo>
                                  <a:pt x="141" y="92"/>
                                  <a:pt x="141" y="92"/>
                                  <a:pt x="141" y="92"/>
                                </a:cubicBezTo>
                                <a:cubicBezTo>
                                  <a:pt x="144" y="91"/>
                                  <a:pt x="144" y="91"/>
                                  <a:pt x="144" y="91"/>
                                </a:cubicBezTo>
                                <a:cubicBezTo>
                                  <a:pt x="144" y="90"/>
                                  <a:pt x="145" y="90"/>
                                  <a:pt x="145" y="90"/>
                                </a:cubicBezTo>
                                <a:cubicBezTo>
                                  <a:pt x="145" y="89"/>
                                  <a:pt x="146" y="88"/>
                                  <a:pt x="145" y="88"/>
                                </a:cubicBezTo>
                                <a:cubicBezTo>
                                  <a:pt x="145" y="86"/>
                                  <a:pt x="145" y="86"/>
                                  <a:pt x="145" y="86"/>
                                </a:cubicBezTo>
                                <a:cubicBezTo>
                                  <a:pt x="145" y="79"/>
                                  <a:pt x="145" y="79"/>
                                  <a:pt x="145" y="79"/>
                                </a:cubicBezTo>
                                <a:cubicBezTo>
                                  <a:pt x="145" y="79"/>
                                  <a:pt x="145" y="79"/>
                                  <a:pt x="145" y="79"/>
                                </a:cubicBezTo>
                                <a:cubicBezTo>
                                  <a:pt x="145" y="79"/>
                                  <a:pt x="145" y="79"/>
                                  <a:pt x="145" y="79"/>
                                </a:cubicBezTo>
                                <a:cubicBezTo>
                                  <a:pt x="145" y="79"/>
                                  <a:pt x="145" y="79"/>
                                  <a:pt x="145" y="79"/>
                                </a:cubicBezTo>
                                <a:cubicBezTo>
                                  <a:pt x="145" y="78"/>
                                  <a:pt x="145" y="77"/>
                                  <a:pt x="144" y="77"/>
                                </a:cubicBezTo>
                                <a:cubicBezTo>
                                  <a:pt x="129" y="68"/>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3" name="Freeform 130" descr="background"/>
                        <wps:cNvSpPr>
                          <a:spLocks/>
                        </wps:cNvSpPr>
                        <wps:spPr bwMode="auto">
                          <a:xfrm>
                            <a:off x="9804" y="10465"/>
                            <a:ext cx="723" cy="479"/>
                          </a:xfrm>
                          <a:custGeom>
                            <a:avLst/>
                            <a:gdLst>
                              <a:gd name="T0" fmla="*/ 0 w 145"/>
                              <a:gd name="T1" fmla="*/ 225220 h 96"/>
                              <a:gd name="T2" fmla="*/ 0 w 145"/>
                              <a:gd name="T3" fmla="*/ 225220 h 96"/>
                              <a:gd name="T4" fmla="*/ 0 w 145"/>
                              <a:gd name="T5" fmla="*/ 225220 h 96"/>
                              <a:gd name="T6" fmla="*/ 0 w 145"/>
                              <a:gd name="T7" fmla="*/ 242325 h 96"/>
                              <a:gd name="T8" fmla="*/ 0 w 145"/>
                              <a:gd name="T9" fmla="*/ 250878 h 96"/>
                              <a:gd name="T10" fmla="*/ 0 w 145"/>
                              <a:gd name="T11" fmla="*/ 256580 h 96"/>
                              <a:gd name="T12" fmla="*/ 2847 w 145"/>
                              <a:gd name="T13" fmla="*/ 259431 h 96"/>
                              <a:gd name="T14" fmla="*/ 8540 w 145"/>
                              <a:gd name="T15" fmla="*/ 259431 h 96"/>
                              <a:gd name="T16" fmla="*/ 25619 w 145"/>
                              <a:gd name="T17" fmla="*/ 270834 h 96"/>
                              <a:gd name="T18" fmla="*/ 25619 w 145"/>
                              <a:gd name="T19" fmla="*/ 270834 h 96"/>
                              <a:gd name="T20" fmla="*/ 25619 w 145"/>
                              <a:gd name="T21" fmla="*/ 270834 h 96"/>
                              <a:gd name="T22" fmla="*/ 34159 w 145"/>
                              <a:gd name="T23" fmla="*/ 270834 h 96"/>
                              <a:gd name="T24" fmla="*/ 409903 w 145"/>
                              <a:gd name="T25" fmla="*/ 54167 h 96"/>
                              <a:gd name="T26" fmla="*/ 412750 w 145"/>
                              <a:gd name="T27" fmla="*/ 45614 h 96"/>
                              <a:gd name="T28" fmla="*/ 412750 w 145"/>
                              <a:gd name="T29" fmla="*/ 45614 h 96"/>
                              <a:gd name="T30" fmla="*/ 412750 w 145"/>
                              <a:gd name="T31" fmla="*/ 31360 h 96"/>
                              <a:gd name="T32" fmla="*/ 412750 w 145"/>
                              <a:gd name="T33" fmla="*/ 22807 h 96"/>
                              <a:gd name="T34" fmla="*/ 412750 w 145"/>
                              <a:gd name="T35" fmla="*/ 17105 h 96"/>
                              <a:gd name="T36" fmla="*/ 409903 w 145"/>
                              <a:gd name="T37" fmla="*/ 14254 h 96"/>
                              <a:gd name="T38" fmla="*/ 407057 w 145"/>
                              <a:gd name="T39" fmla="*/ 11404 h 96"/>
                              <a:gd name="T40" fmla="*/ 387131 w 145"/>
                              <a:gd name="T41" fmla="*/ 2851 h 96"/>
                              <a:gd name="T42" fmla="*/ 387131 w 145"/>
                              <a:gd name="T43" fmla="*/ 2851 h 96"/>
                              <a:gd name="T44" fmla="*/ 387131 w 145"/>
                              <a:gd name="T45" fmla="*/ 2851 h 96"/>
                              <a:gd name="T46" fmla="*/ 387131 w 145"/>
                              <a:gd name="T47" fmla="*/ 2851 h 96"/>
                              <a:gd name="T48" fmla="*/ 378591 w 145"/>
                              <a:gd name="T49" fmla="*/ 2851 h 96"/>
                              <a:gd name="T50" fmla="*/ 2847 w 145"/>
                              <a:gd name="T51" fmla="*/ 219518 h 96"/>
                              <a:gd name="T52" fmla="*/ 0 w 145"/>
                              <a:gd name="T53" fmla="*/ 225220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5" h="96">
                                <a:moveTo>
                                  <a:pt x="0" y="79"/>
                                </a:moveTo>
                                <a:cubicBezTo>
                                  <a:pt x="0" y="79"/>
                                  <a:pt x="0" y="79"/>
                                  <a:pt x="0" y="79"/>
                                </a:cubicBezTo>
                                <a:cubicBezTo>
                                  <a:pt x="0" y="79"/>
                                  <a:pt x="0" y="79"/>
                                  <a:pt x="0" y="79"/>
                                </a:cubicBezTo>
                                <a:cubicBezTo>
                                  <a:pt x="0" y="85"/>
                                  <a:pt x="0" y="85"/>
                                  <a:pt x="0" y="85"/>
                                </a:cubicBezTo>
                                <a:cubicBezTo>
                                  <a:pt x="0" y="88"/>
                                  <a:pt x="0" y="88"/>
                                  <a:pt x="0" y="88"/>
                                </a:cubicBezTo>
                                <a:cubicBezTo>
                                  <a:pt x="0" y="88"/>
                                  <a:pt x="0" y="89"/>
                                  <a:pt x="0" y="90"/>
                                </a:cubicBezTo>
                                <a:cubicBezTo>
                                  <a:pt x="1" y="90"/>
                                  <a:pt x="1" y="90"/>
                                  <a:pt x="1" y="91"/>
                                </a:cubicBezTo>
                                <a:cubicBezTo>
                                  <a:pt x="3" y="91"/>
                                  <a:pt x="3" y="91"/>
                                  <a:pt x="3" y="91"/>
                                </a:cubicBezTo>
                                <a:cubicBezTo>
                                  <a:pt x="9" y="95"/>
                                  <a:pt x="9" y="95"/>
                                  <a:pt x="9" y="95"/>
                                </a:cubicBezTo>
                                <a:cubicBezTo>
                                  <a:pt x="9" y="95"/>
                                  <a:pt x="9" y="95"/>
                                  <a:pt x="9" y="95"/>
                                </a:cubicBezTo>
                                <a:cubicBezTo>
                                  <a:pt x="9" y="95"/>
                                  <a:pt x="9" y="95"/>
                                  <a:pt x="9" y="95"/>
                                </a:cubicBezTo>
                                <a:cubicBezTo>
                                  <a:pt x="10" y="95"/>
                                  <a:pt x="11" y="96"/>
                                  <a:pt x="12" y="95"/>
                                </a:cubicBezTo>
                                <a:cubicBezTo>
                                  <a:pt x="144" y="19"/>
                                  <a:pt x="144" y="19"/>
                                  <a:pt x="144" y="19"/>
                                </a:cubicBezTo>
                                <a:cubicBezTo>
                                  <a:pt x="145" y="18"/>
                                  <a:pt x="145" y="17"/>
                                  <a:pt x="145" y="16"/>
                                </a:cubicBezTo>
                                <a:cubicBezTo>
                                  <a:pt x="145" y="16"/>
                                  <a:pt x="145" y="16"/>
                                  <a:pt x="145" y="16"/>
                                </a:cubicBezTo>
                                <a:cubicBezTo>
                                  <a:pt x="145" y="11"/>
                                  <a:pt x="145" y="11"/>
                                  <a:pt x="145" y="11"/>
                                </a:cubicBezTo>
                                <a:cubicBezTo>
                                  <a:pt x="145" y="8"/>
                                  <a:pt x="145" y="8"/>
                                  <a:pt x="145" y="8"/>
                                </a:cubicBezTo>
                                <a:cubicBezTo>
                                  <a:pt x="145" y="7"/>
                                  <a:pt x="145" y="6"/>
                                  <a:pt x="145" y="6"/>
                                </a:cubicBezTo>
                                <a:cubicBezTo>
                                  <a:pt x="145" y="5"/>
                                  <a:pt x="144" y="5"/>
                                  <a:pt x="144" y="5"/>
                                </a:cubicBezTo>
                                <a:cubicBezTo>
                                  <a:pt x="143" y="4"/>
                                  <a:pt x="143" y="4"/>
                                  <a:pt x="143" y="4"/>
                                </a:cubicBezTo>
                                <a:cubicBezTo>
                                  <a:pt x="136" y="1"/>
                                  <a:pt x="136" y="1"/>
                                  <a:pt x="136" y="1"/>
                                </a:cubicBezTo>
                                <a:cubicBezTo>
                                  <a:pt x="136" y="1"/>
                                  <a:pt x="136" y="1"/>
                                  <a:pt x="136" y="1"/>
                                </a:cubicBezTo>
                                <a:cubicBezTo>
                                  <a:pt x="136" y="1"/>
                                  <a:pt x="136" y="1"/>
                                  <a:pt x="136" y="1"/>
                                </a:cubicBezTo>
                                <a:cubicBezTo>
                                  <a:pt x="136" y="1"/>
                                  <a:pt x="136" y="1"/>
                                  <a:pt x="136" y="1"/>
                                </a:cubicBezTo>
                                <a:cubicBezTo>
                                  <a:pt x="135" y="0"/>
                                  <a:pt x="134" y="0"/>
                                  <a:pt x="133" y="1"/>
                                </a:cubicBezTo>
                                <a:cubicBezTo>
                                  <a:pt x="118" y="9"/>
                                  <a:pt x="1" y="77"/>
                                  <a:pt x="1" y="77"/>
                                </a:cubicBezTo>
                                <a:cubicBezTo>
                                  <a:pt x="0" y="77"/>
                                  <a:pt x="0" y="78"/>
                                  <a:pt x="0" y="79"/>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4" name="Freeform 131" descr="background"/>
                        <wps:cNvSpPr>
                          <a:spLocks/>
                        </wps:cNvSpPr>
                        <wps:spPr bwMode="auto">
                          <a:xfrm>
                            <a:off x="10741" y="10465"/>
                            <a:ext cx="722" cy="479"/>
                          </a:xfrm>
                          <a:custGeom>
                            <a:avLst/>
                            <a:gdLst>
                              <a:gd name="T0" fmla="*/ 25619 w 145"/>
                              <a:gd name="T1" fmla="*/ 2851 h 96"/>
                              <a:gd name="T2" fmla="*/ 25619 w 145"/>
                              <a:gd name="T3" fmla="*/ 2851 h 96"/>
                              <a:gd name="T4" fmla="*/ 25619 w 145"/>
                              <a:gd name="T5" fmla="*/ 0 h 96"/>
                              <a:gd name="T6" fmla="*/ 11386 w 145"/>
                              <a:gd name="T7" fmla="*/ 8553 h 96"/>
                              <a:gd name="T8" fmla="*/ 2847 w 145"/>
                              <a:gd name="T9" fmla="*/ 14254 h 96"/>
                              <a:gd name="T10" fmla="*/ 0 w 145"/>
                              <a:gd name="T11" fmla="*/ 17105 h 96"/>
                              <a:gd name="T12" fmla="*/ 0 w 145"/>
                              <a:gd name="T13" fmla="*/ 22807 h 96"/>
                              <a:gd name="T14" fmla="*/ 0 w 145"/>
                              <a:gd name="T15" fmla="*/ 25658 h 96"/>
                              <a:gd name="T16" fmla="*/ 0 w 145"/>
                              <a:gd name="T17" fmla="*/ 45614 h 96"/>
                              <a:gd name="T18" fmla="*/ 0 w 145"/>
                              <a:gd name="T19" fmla="*/ 45614 h 96"/>
                              <a:gd name="T20" fmla="*/ 2847 w 145"/>
                              <a:gd name="T21" fmla="*/ 54167 h 96"/>
                              <a:gd name="T22" fmla="*/ 378591 w 145"/>
                              <a:gd name="T23" fmla="*/ 270834 h 96"/>
                              <a:gd name="T24" fmla="*/ 387131 w 145"/>
                              <a:gd name="T25" fmla="*/ 270834 h 96"/>
                              <a:gd name="T26" fmla="*/ 387131 w 145"/>
                              <a:gd name="T27" fmla="*/ 270834 h 96"/>
                              <a:gd name="T28" fmla="*/ 387131 w 145"/>
                              <a:gd name="T29" fmla="*/ 270834 h 96"/>
                              <a:gd name="T30" fmla="*/ 401364 w 145"/>
                              <a:gd name="T31" fmla="*/ 262281 h 96"/>
                              <a:gd name="T32" fmla="*/ 409903 w 145"/>
                              <a:gd name="T33" fmla="*/ 259431 h 96"/>
                              <a:gd name="T34" fmla="*/ 412750 w 145"/>
                              <a:gd name="T35" fmla="*/ 256580 h 96"/>
                              <a:gd name="T36" fmla="*/ 412750 w 145"/>
                              <a:gd name="T37" fmla="*/ 250878 h 96"/>
                              <a:gd name="T38" fmla="*/ 412750 w 145"/>
                              <a:gd name="T39" fmla="*/ 245176 h 96"/>
                              <a:gd name="T40" fmla="*/ 412750 w 145"/>
                              <a:gd name="T41" fmla="*/ 225220 h 96"/>
                              <a:gd name="T42" fmla="*/ 412750 w 145"/>
                              <a:gd name="T43" fmla="*/ 225220 h 96"/>
                              <a:gd name="T44" fmla="*/ 412750 w 145"/>
                              <a:gd name="T45" fmla="*/ 225220 h 96"/>
                              <a:gd name="T46" fmla="*/ 412750 w 145"/>
                              <a:gd name="T47" fmla="*/ 225220 h 96"/>
                              <a:gd name="T48" fmla="*/ 409903 w 145"/>
                              <a:gd name="T49" fmla="*/ 219518 h 96"/>
                              <a:gd name="T50" fmla="*/ 34159 w 145"/>
                              <a:gd name="T51" fmla="*/ 2851 h 96"/>
                              <a:gd name="T52" fmla="*/ 25619 w 145"/>
                              <a:gd name="T53" fmla="*/ 285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5" h="96">
                                <a:moveTo>
                                  <a:pt x="9" y="1"/>
                                </a:moveTo>
                                <a:cubicBezTo>
                                  <a:pt x="9" y="1"/>
                                  <a:pt x="9" y="1"/>
                                  <a:pt x="9" y="1"/>
                                </a:cubicBezTo>
                                <a:cubicBezTo>
                                  <a:pt x="9" y="0"/>
                                  <a:pt x="9" y="0"/>
                                  <a:pt x="9" y="0"/>
                                </a:cubicBezTo>
                                <a:cubicBezTo>
                                  <a:pt x="4" y="3"/>
                                  <a:pt x="4" y="3"/>
                                  <a:pt x="4" y="3"/>
                                </a:cubicBezTo>
                                <a:cubicBezTo>
                                  <a:pt x="1" y="5"/>
                                  <a:pt x="1" y="5"/>
                                  <a:pt x="1" y="5"/>
                                </a:cubicBezTo>
                                <a:cubicBezTo>
                                  <a:pt x="1" y="5"/>
                                  <a:pt x="0" y="5"/>
                                  <a:pt x="0" y="6"/>
                                </a:cubicBezTo>
                                <a:cubicBezTo>
                                  <a:pt x="0" y="6"/>
                                  <a:pt x="0" y="7"/>
                                  <a:pt x="0" y="8"/>
                                </a:cubicBezTo>
                                <a:cubicBezTo>
                                  <a:pt x="0" y="9"/>
                                  <a:pt x="0" y="9"/>
                                  <a:pt x="0" y="9"/>
                                </a:cubicBezTo>
                                <a:cubicBezTo>
                                  <a:pt x="0" y="16"/>
                                  <a:pt x="0" y="16"/>
                                  <a:pt x="0" y="16"/>
                                </a:cubicBezTo>
                                <a:cubicBezTo>
                                  <a:pt x="0" y="16"/>
                                  <a:pt x="0" y="16"/>
                                  <a:pt x="0" y="16"/>
                                </a:cubicBezTo>
                                <a:cubicBezTo>
                                  <a:pt x="0" y="17"/>
                                  <a:pt x="0" y="18"/>
                                  <a:pt x="1" y="19"/>
                                </a:cubicBezTo>
                                <a:cubicBezTo>
                                  <a:pt x="133" y="95"/>
                                  <a:pt x="133" y="95"/>
                                  <a:pt x="133" y="95"/>
                                </a:cubicBezTo>
                                <a:cubicBezTo>
                                  <a:pt x="134" y="96"/>
                                  <a:pt x="135" y="95"/>
                                  <a:pt x="136" y="95"/>
                                </a:cubicBezTo>
                                <a:cubicBezTo>
                                  <a:pt x="136" y="95"/>
                                  <a:pt x="136" y="95"/>
                                  <a:pt x="136" y="95"/>
                                </a:cubicBezTo>
                                <a:cubicBezTo>
                                  <a:pt x="136" y="95"/>
                                  <a:pt x="136" y="95"/>
                                  <a:pt x="136" y="95"/>
                                </a:cubicBezTo>
                                <a:cubicBezTo>
                                  <a:pt x="141" y="92"/>
                                  <a:pt x="141" y="92"/>
                                  <a:pt x="141" y="92"/>
                                </a:cubicBezTo>
                                <a:cubicBezTo>
                                  <a:pt x="144" y="91"/>
                                  <a:pt x="144" y="91"/>
                                  <a:pt x="144" y="91"/>
                                </a:cubicBezTo>
                                <a:cubicBezTo>
                                  <a:pt x="144" y="90"/>
                                  <a:pt x="145" y="90"/>
                                  <a:pt x="145" y="90"/>
                                </a:cubicBezTo>
                                <a:cubicBezTo>
                                  <a:pt x="145" y="89"/>
                                  <a:pt x="145" y="88"/>
                                  <a:pt x="145" y="88"/>
                                </a:cubicBezTo>
                                <a:cubicBezTo>
                                  <a:pt x="145" y="86"/>
                                  <a:pt x="145" y="86"/>
                                  <a:pt x="145" y="86"/>
                                </a:cubicBezTo>
                                <a:cubicBezTo>
                                  <a:pt x="145" y="79"/>
                                  <a:pt x="145" y="79"/>
                                  <a:pt x="145" y="79"/>
                                </a:cubicBezTo>
                                <a:cubicBezTo>
                                  <a:pt x="145" y="79"/>
                                  <a:pt x="145" y="79"/>
                                  <a:pt x="145" y="79"/>
                                </a:cubicBezTo>
                                <a:cubicBezTo>
                                  <a:pt x="145" y="79"/>
                                  <a:pt x="145" y="79"/>
                                  <a:pt x="145" y="79"/>
                                </a:cubicBezTo>
                                <a:cubicBezTo>
                                  <a:pt x="145" y="79"/>
                                  <a:pt x="145" y="79"/>
                                  <a:pt x="145" y="79"/>
                                </a:cubicBezTo>
                                <a:cubicBezTo>
                                  <a:pt x="145" y="78"/>
                                  <a:pt x="145" y="77"/>
                                  <a:pt x="144" y="77"/>
                                </a:cubicBezTo>
                                <a:cubicBezTo>
                                  <a:pt x="129" y="68"/>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5" name="Freeform 132" descr="background"/>
                        <wps:cNvSpPr>
                          <a:spLocks/>
                        </wps:cNvSpPr>
                        <wps:spPr bwMode="auto">
                          <a:xfrm>
                            <a:off x="9644" y="11098"/>
                            <a:ext cx="105" cy="831"/>
                          </a:xfrm>
                          <a:custGeom>
                            <a:avLst/>
                            <a:gdLst>
                              <a:gd name="T0" fmla="*/ 56848 w 21"/>
                              <a:gd name="T1" fmla="*/ 14221 h 167"/>
                              <a:gd name="T2" fmla="*/ 56848 w 21"/>
                              <a:gd name="T3" fmla="*/ 14221 h 167"/>
                              <a:gd name="T4" fmla="*/ 56848 w 21"/>
                              <a:gd name="T5" fmla="*/ 14221 h 167"/>
                              <a:gd name="T6" fmla="*/ 42636 w 21"/>
                              <a:gd name="T7" fmla="*/ 5688 h 167"/>
                              <a:gd name="T8" fmla="*/ 34109 w 21"/>
                              <a:gd name="T9" fmla="*/ 0 h 167"/>
                              <a:gd name="T10" fmla="*/ 31266 w 21"/>
                              <a:gd name="T11" fmla="*/ 0 h 167"/>
                              <a:gd name="T12" fmla="*/ 25581 w 21"/>
                              <a:gd name="T13" fmla="*/ 0 h 167"/>
                              <a:gd name="T14" fmla="*/ 22739 w 21"/>
                              <a:gd name="T15" fmla="*/ 2844 h 167"/>
                              <a:gd name="T16" fmla="*/ 5685 w 21"/>
                              <a:gd name="T17" fmla="*/ 14221 h 167"/>
                              <a:gd name="T18" fmla="*/ 5685 w 21"/>
                              <a:gd name="T19" fmla="*/ 14221 h 167"/>
                              <a:gd name="T20" fmla="*/ 0 w 21"/>
                              <a:gd name="T21" fmla="*/ 19909 h 167"/>
                              <a:gd name="T22" fmla="*/ 0 w 21"/>
                              <a:gd name="T23" fmla="*/ 455071 h 167"/>
                              <a:gd name="T24" fmla="*/ 5685 w 21"/>
                              <a:gd name="T25" fmla="*/ 460759 h 167"/>
                              <a:gd name="T26" fmla="*/ 5685 w 21"/>
                              <a:gd name="T27" fmla="*/ 460759 h 167"/>
                              <a:gd name="T28" fmla="*/ 19897 w 21"/>
                              <a:gd name="T29" fmla="*/ 469292 h 167"/>
                              <a:gd name="T30" fmla="*/ 25581 w 21"/>
                              <a:gd name="T31" fmla="*/ 474980 h 167"/>
                              <a:gd name="T32" fmla="*/ 31266 w 21"/>
                              <a:gd name="T33" fmla="*/ 474980 h 167"/>
                              <a:gd name="T34" fmla="*/ 34109 w 21"/>
                              <a:gd name="T35" fmla="*/ 474980 h 167"/>
                              <a:gd name="T36" fmla="*/ 39793 w 21"/>
                              <a:gd name="T37" fmla="*/ 472136 h 167"/>
                              <a:gd name="T38" fmla="*/ 56848 w 21"/>
                              <a:gd name="T39" fmla="*/ 460759 h 167"/>
                              <a:gd name="T40" fmla="*/ 56848 w 21"/>
                              <a:gd name="T41" fmla="*/ 460759 h 167"/>
                              <a:gd name="T42" fmla="*/ 59690 w 21"/>
                              <a:gd name="T43" fmla="*/ 455071 h 167"/>
                              <a:gd name="T44" fmla="*/ 59690 w 21"/>
                              <a:gd name="T45" fmla="*/ 19909 h 167"/>
                              <a:gd name="T46" fmla="*/ 56848 w 21"/>
                              <a:gd name="T47" fmla="*/ 14221 h 16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1" h="167">
                                <a:moveTo>
                                  <a:pt x="20" y="5"/>
                                </a:moveTo>
                                <a:cubicBezTo>
                                  <a:pt x="20" y="5"/>
                                  <a:pt x="20" y="5"/>
                                  <a:pt x="20" y="5"/>
                                </a:cubicBezTo>
                                <a:cubicBezTo>
                                  <a:pt x="20" y="5"/>
                                  <a:pt x="20" y="5"/>
                                  <a:pt x="20" y="5"/>
                                </a:cubicBezTo>
                                <a:cubicBezTo>
                                  <a:pt x="15" y="2"/>
                                  <a:pt x="15" y="2"/>
                                  <a:pt x="15" y="2"/>
                                </a:cubicBezTo>
                                <a:cubicBezTo>
                                  <a:pt x="12" y="0"/>
                                  <a:pt x="12" y="0"/>
                                  <a:pt x="12" y="0"/>
                                </a:cubicBezTo>
                                <a:cubicBezTo>
                                  <a:pt x="12" y="0"/>
                                  <a:pt x="11" y="0"/>
                                  <a:pt x="11" y="0"/>
                                </a:cubicBezTo>
                                <a:cubicBezTo>
                                  <a:pt x="10" y="0"/>
                                  <a:pt x="10" y="0"/>
                                  <a:pt x="9" y="0"/>
                                </a:cubicBezTo>
                                <a:cubicBezTo>
                                  <a:pt x="8" y="1"/>
                                  <a:pt x="8" y="1"/>
                                  <a:pt x="8" y="1"/>
                                </a:cubicBezTo>
                                <a:cubicBezTo>
                                  <a:pt x="2" y="5"/>
                                  <a:pt x="2" y="5"/>
                                  <a:pt x="2" y="5"/>
                                </a:cubicBezTo>
                                <a:cubicBezTo>
                                  <a:pt x="2" y="5"/>
                                  <a:pt x="2" y="5"/>
                                  <a:pt x="2" y="5"/>
                                </a:cubicBezTo>
                                <a:cubicBezTo>
                                  <a:pt x="1" y="5"/>
                                  <a:pt x="0" y="6"/>
                                  <a:pt x="0" y="7"/>
                                </a:cubicBezTo>
                                <a:cubicBezTo>
                                  <a:pt x="0" y="160"/>
                                  <a:pt x="0" y="160"/>
                                  <a:pt x="0" y="160"/>
                                </a:cubicBezTo>
                                <a:cubicBezTo>
                                  <a:pt x="0" y="161"/>
                                  <a:pt x="1" y="162"/>
                                  <a:pt x="2" y="162"/>
                                </a:cubicBezTo>
                                <a:cubicBezTo>
                                  <a:pt x="2" y="162"/>
                                  <a:pt x="2" y="162"/>
                                  <a:pt x="2" y="162"/>
                                </a:cubicBezTo>
                                <a:cubicBezTo>
                                  <a:pt x="7" y="165"/>
                                  <a:pt x="7" y="165"/>
                                  <a:pt x="7" y="165"/>
                                </a:cubicBezTo>
                                <a:cubicBezTo>
                                  <a:pt x="9" y="167"/>
                                  <a:pt x="9" y="167"/>
                                  <a:pt x="9" y="167"/>
                                </a:cubicBezTo>
                                <a:cubicBezTo>
                                  <a:pt x="10" y="167"/>
                                  <a:pt x="10" y="167"/>
                                  <a:pt x="11" y="167"/>
                                </a:cubicBezTo>
                                <a:cubicBezTo>
                                  <a:pt x="11" y="167"/>
                                  <a:pt x="12" y="167"/>
                                  <a:pt x="12" y="167"/>
                                </a:cubicBezTo>
                                <a:cubicBezTo>
                                  <a:pt x="14" y="166"/>
                                  <a:pt x="14" y="166"/>
                                  <a:pt x="14" y="166"/>
                                </a:cubicBezTo>
                                <a:cubicBezTo>
                                  <a:pt x="20" y="162"/>
                                  <a:pt x="20" y="162"/>
                                  <a:pt x="20" y="162"/>
                                </a:cubicBezTo>
                                <a:cubicBezTo>
                                  <a:pt x="20" y="162"/>
                                  <a:pt x="20" y="162"/>
                                  <a:pt x="20" y="162"/>
                                </a:cubicBezTo>
                                <a:cubicBezTo>
                                  <a:pt x="21" y="162"/>
                                  <a:pt x="21" y="161"/>
                                  <a:pt x="21" y="160"/>
                                </a:cubicBezTo>
                                <a:cubicBezTo>
                                  <a:pt x="21" y="7"/>
                                  <a:pt x="21" y="7"/>
                                  <a:pt x="21" y="7"/>
                                </a:cubicBezTo>
                                <a:cubicBezTo>
                                  <a:pt x="21" y="6"/>
                                  <a:pt x="21" y="5"/>
                                  <a:pt x="20"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 name="Freeform 133" descr="background"/>
                        <wps:cNvSpPr>
                          <a:spLocks/>
                        </wps:cNvSpPr>
                        <wps:spPr bwMode="auto">
                          <a:xfrm>
                            <a:off x="9804" y="12085"/>
                            <a:ext cx="723" cy="477"/>
                          </a:xfrm>
                          <a:custGeom>
                            <a:avLst/>
                            <a:gdLst>
                              <a:gd name="T0" fmla="*/ 25619 w 145"/>
                              <a:gd name="T1" fmla="*/ 2844 h 96"/>
                              <a:gd name="T2" fmla="*/ 25619 w 145"/>
                              <a:gd name="T3" fmla="*/ 2844 h 96"/>
                              <a:gd name="T4" fmla="*/ 25619 w 145"/>
                              <a:gd name="T5" fmla="*/ 2844 h 96"/>
                              <a:gd name="T6" fmla="*/ 11386 w 145"/>
                              <a:gd name="T7" fmla="*/ 11377 h 96"/>
                              <a:gd name="T8" fmla="*/ 2847 w 145"/>
                              <a:gd name="T9" fmla="*/ 14221 h 96"/>
                              <a:gd name="T10" fmla="*/ 0 w 145"/>
                              <a:gd name="T11" fmla="*/ 17066 h 96"/>
                              <a:gd name="T12" fmla="*/ 0 w 145"/>
                              <a:gd name="T13" fmla="*/ 22754 h 96"/>
                              <a:gd name="T14" fmla="*/ 0 w 145"/>
                              <a:gd name="T15" fmla="*/ 25598 h 96"/>
                              <a:gd name="T16" fmla="*/ 0 w 145"/>
                              <a:gd name="T17" fmla="*/ 48353 h 96"/>
                              <a:gd name="T18" fmla="*/ 0 w 145"/>
                              <a:gd name="T19" fmla="*/ 48353 h 96"/>
                              <a:gd name="T20" fmla="*/ 2847 w 145"/>
                              <a:gd name="T21" fmla="*/ 54041 h 96"/>
                              <a:gd name="T22" fmla="*/ 378591 w 145"/>
                              <a:gd name="T23" fmla="*/ 270206 h 96"/>
                              <a:gd name="T24" fmla="*/ 387131 w 145"/>
                              <a:gd name="T25" fmla="*/ 270206 h 96"/>
                              <a:gd name="T26" fmla="*/ 387131 w 145"/>
                              <a:gd name="T27" fmla="*/ 270206 h 96"/>
                              <a:gd name="T28" fmla="*/ 387131 w 145"/>
                              <a:gd name="T29" fmla="*/ 270206 h 96"/>
                              <a:gd name="T30" fmla="*/ 387131 w 145"/>
                              <a:gd name="T31" fmla="*/ 270206 h 96"/>
                              <a:gd name="T32" fmla="*/ 401364 w 145"/>
                              <a:gd name="T33" fmla="*/ 264517 h 96"/>
                              <a:gd name="T34" fmla="*/ 409903 w 145"/>
                              <a:gd name="T35" fmla="*/ 258829 h 96"/>
                              <a:gd name="T36" fmla="*/ 412750 w 145"/>
                              <a:gd name="T37" fmla="*/ 255984 h 96"/>
                              <a:gd name="T38" fmla="*/ 412750 w 145"/>
                              <a:gd name="T39" fmla="*/ 250296 h 96"/>
                              <a:gd name="T40" fmla="*/ 412750 w 145"/>
                              <a:gd name="T41" fmla="*/ 247452 h 96"/>
                              <a:gd name="T42" fmla="*/ 412750 w 145"/>
                              <a:gd name="T43" fmla="*/ 227542 h 96"/>
                              <a:gd name="T44" fmla="*/ 412750 w 145"/>
                              <a:gd name="T45" fmla="*/ 227542 h 96"/>
                              <a:gd name="T46" fmla="*/ 412750 w 145"/>
                              <a:gd name="T47" fmla="*/ 227542 h 96"/>
                              <a:gd name="T48" fmla="*/ 409903 w 145"/>
                              <a:gd name="T49" fmla="*/ 219009 h 96"/>
                              <a:gd name="T50" fmla="*/ 34159 w 145"/>
                              <a:gd name="T51" fmla="*/ 2844 h 96"/>
                              <a:gd name="T52" fmla="*/ 25619 w 145"/>
                              <a:gd name="T53" fmla="*/ 2844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5" h="96">
                                <a:moveTo>
                                  <a:pt x="9" y="1"/>
                                </a:moveTo>
                                <a:cubicBezTo>
                                  <a:pt x="9" y="1"/>
                                  <a:pt x="9" y="1"/>
                                  <a:pt x="9" y="1"/>
                                </a:cubicBezTo>
                                <a:cubicBezTo>
                                  <a:pt x="9" y="1"/>
                                  <a:pt x="9" y="1"/>
                                  <a:pt x="9" y="1"/>
                                </a:cubicBezTo>
                                <a:cubicBezTo>
                                  <a:pt x="4" y="4"/>
                                  <a:pt x="4" y="4"/>
                                  <a:pt x="4" y="4"/>
                                </a:cubicBezTo>
                                <a:cubicBezTo>
                                  <a:pt x="1" y="5"/>
                                  <a:pt x="1" y="5"/>
                                  <a:pt x="1" y="5"/>
                                </a:cubicBezTo>
                                <a:cubicBezTo>
                                  <a:pt x="1" y="6"/>
                                  <a:pt x="1" y="6"/>
                                  <a:pt x="0" y="6"/>
                                </a:cubicBezTo>
                                <a:cubicBezTo>
                                  <a:pt x="0" y="7"/>
                                  <a:pt x="0" y="8"/>
                                  <a:pt x="0" y="8"/>
                                </a:cubicBezTo>
                                <a:cubicBezTo>
                                  <a:pt x="0" y="9"/>
                                  <a:pt x="0" y="9"/>
                                  <a:pt x="0" y="9"/>
                                </a:cubicBezTo>
                                <a:cubicBezTo>
                                  <a:pt x="0" y="17"/>
                                  <a:pt x="0" y="17"/>
                                  <a:pt x="0" y="17"/>
                                </a:cubicBezTo>
                                <a:cubicBezTo>
                                  <a:pt x="0" y="17"/>
                                  <a:pt x="0" y="17"/>
                                  <a:pt x="0" y="17"/>
                                </a:cubicBezTo>
                                <a:cubicBezTo>
                                  <a:pt x="0" y="18"/>
                                  <a:pt x="0" y="19"/>
                                  <a:pt x="1" y="19"/>
                                </a:cubicBezTo>
                                <a:cubicBezTo>
                                  <a:pt x="133" y="95"/>
                                  <a:pt x="133" y="95"/>
                                  <a:pt x="133" y="95"/>
                                </a:cubicBezTo>
                                <a:cubicBezTo>
                                  <a:pt x="134" y="96"/>
                                  <a:pt x="135" y="96"/>
                                  <a:pt x="136" y="95"/>
                                </a:cubicBezTo>
                                <a:cubicBezTo>
                                  <a:pt x="136" y="95"/>
                                  <a:pt x="136" y="95"/>
                                  <a:pt x="136" y="95"/>
                                </a:cubicBezTo>
                                <a:cubicBezTo>
                                  <a:pt x="136" y="95"/>
                                  <a:pt x="136" y="95"/>
                                  <a:pt x="136" y="95"/>
                                </a:cubicBezTo>
                                <a:cubicBezTo>
                                  <a:pt x="136" y="95"/>
                                  <a:pt x="136" y="95"/>
                                  <a:pt x="136" y="95"/>
                                </a:cubicBezTo>
                                <a:cubicBezTo>
                                  <a:pt x="141" y="93"/>
                                  <a:pt x="141" y="93"/>
                                  <a:pt x="141" y="93"/>
                                </a:cubicBezTo>
                                <a:cubicBezTo>
                                  <a:pt x="144" y="91"/>
                                  <a:pt x="144" y="91"/>
                                  <a:pt x="144" y="91"/>
                                </a:cubicBezTo>
                                <a:cubicBezTo>
                                  <a:pt x="144" y="91"/>
                                  <a:pt x="145" y="90"/>
                                  <a:pt x="145" y="90"/>
                                </a:cubicBezTo>
                                <a:cubicBezTo>
                                  <a:pt x="145" y="89"/>
                                  <a:pt x="145" y="89"/>
                                  <a:pt x="145" y="88"/>
                                </a:cubicBezTo>
                                <a:cubicBezTo>
                                  <a:pt x="145" y="87"/>
                                  <a:pt x="145" y="87"/>
                                  <a:pt x="145" y="87"/>
                                </a:cubicBezTo>
                                <a:cubicBezTo>
                                  <a:pt x="145" y="80"/>
                                  <a:pt x="145" y="80"/>
                                  <a:pt x="145" y="80"/>
                                </a:cubicBezTo>
                                <a:cubicBezTo>
                                  <a:pt x="145" y="80"/>
                                  <a:pt x="145" y="80"/>
                                  <a:pt x="145" y="80"/>
                                </a:cubicBezTo>
                                <a:cubicBezTo>
                                  <a:pt x="145" y="80"/>
                                  <a:pt x="145" y="80"/>
                                  <a:pt x="145" y="80"/>
                                </a:cubicBezTo>
                                <a:cubicBezTo>
                                  <a:pt x="145" y="79"/>
                                  <a:pt x="145" y="78"/>
                                  <a:pt x="144" y="77"/>
                                </a:cubicBezTo>
                                <a:cubicBezTo>
                                  <a:pt x="129" y="69"/>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7" name="Freeform 135" descr="background"/>
                        <wps:cNvSpPr>
                          <a:spLocks/>
                        </wps:cNvSpPr>
                        <wps:spPr bwMode="auto">
                          <a:xfrm>
                            <a:off x="8867" y="12085"/>
                            <a:ext cx="723" cy="477"/>
                          </a:xfrm>
                          <a:custGeom>
                            <a:avLst/>
                            <a:gdLst>
                              <a:gd name="T0" fmla="*/ 0 w 145"/>
                              <a:gd name="T1" fmla="*/ 227542 h 96"/>
                              <a:gd name="T2" fmla="*/ 0 w 145"/>
                              <a:gd name="T3" fmla="*/ 227542 h 96"/>
                              <a:gd name="T4" fmla="*/ 0 w 145"/>
                              <a:gd name="T5" fmla="*/ 227542 h 96"/>
                              <a:gd name="T6" fmla="*/ 0 w 145"/>
                              <a:gd name="T7" fmla="*/ 241763 h 96"/>
                              <a:gd name="T8" fmla="*/ 0 w 145"/>
                              <a:gd name="T9" fmla="*/ 250296 h 96"/>
                              <a:gd name="T10" fmla="*/ 0 w 145"/>
                              <a:gd name="T11" fmla="*/ 255984 h 96"/>
                              <a:gd name="T12" fmla="*/ 5693 w 145"/>
                              <a:gd name="T13" fmla="*/ 258829 h 96"/>
                              <a:gd name="T14" fmla="*/ 8540 w 145"/>
                              <a:gd name="T15" fmla="*/ 261673 h 96"/>
                              <a:gd name="T16" fmla="*/ 25619 w 145"/>
                              <a:gd name="T17" fmla="*/ 270206 h 96"/>
                              <a:gd name="T18" fmla="*/ 25619 w 145"/>
                              <a:gd name="T19" fmla="*/ 270206 h 96"/>
                              <a:gd name="T20" fmla="*/ 25619 w 145"/>
                              <a:gd name="T21" fmla="*/ 270206 h 96"/>
                              <a:gd name="T22" fmla="*/ 34159 w 145"/>
                              <a:gd name="T23" fmla="*/ 270206 h 96"/>
                              <a:gd name="T24" fmla="*/ 409903 w 145"/>
                              <a:gd name="T25" fmla="*/ 54041 h 96"/>
                              <a:gd name="T26" fmla="*/ 412750 w 145"/>
                              <a:gd name="T27" fmla="*/ 48353 h 96"/>
                              <a:gd name="T28" fmla="*/ 412750 w 145"/>
                              <a:gd name="T29" fmla="*/ 48353 h 96"/>
                              <a:gd name="T30" fmla="*/ 412750 w 145"/>
                              <a:gd name="T31" fmla="*/ 31287 h 96"/>
                              <a:gd name="T32" fmla="*/ 412750 w 145"/>
                              <a:gd name="T33" fmla="*/ 22754 h 96"/>
                              <a:gd name="T34" fmla="*/ 412750 w 145"/>
                              <a:gd name="T35" fmla="*/ 17066 h 96"/>
                              <a:gd name="T36" fmla="*/ 409903 w 145"/>
                              <a:gd name="T37" fmla="*/ 14221 h 96"/>
                              <a:gd name="T38" fmla="*/ 407057 w 145"/>
                              <a:gd name="T39" fmla="*/ 14221 h 96"/>
                              <a:gd name="T40" fmla="*/ 387131 w 145"/>
                              <a:gd name="T41" fmla="*/ 2844 h 96"/>
                              <a:gd name="T42" fmla="*/ 387131 w 145"/>
                              <a:gd name="T43" fmla="*/ 2844 h 96"/>
                              <a:gd name="T44" fmla="*/ 378591 w 145"/>
                              <a:gd name="T45" fmla="*/ 2844 h 96"/>
                              <a:gd name="T46" fmla="*/ 2847 w 145"/>
                              <a:gd name="T47" fmla="*/ 219009 h 96"/>
                              <a:gd name="T48" fmla="*/ 0 w 145"/>
                              <a:gd name="T49" fmla="*/ 227542 h 9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45" h="96">
                                <a:moveTo>
                                  <a:pt x="0" y="80"/>
                                </a:moveTo>
                                <a:cubicBezTo>
                                  <a:pt x="0" y="80"/>
                                  <a:pt x="0" y="80"/>
                                  <a:pt x="0" y="80"/>
                                </a:cubicBezTo>
                                <a:cubicBezTo>
                                  <a:pt x="0" y="80"/>
                                  <a:pt x="0" y="80"/>
                                  <a:pt x="0" y="80"/>
                                </a:cubicBezTo>
                                <a:cubicBezTo>
                                  <a:pt x="0" y="85"/>
                                  <a:pt x="0" y="85"/>
                                  <a:pt x="0" y="85"/>
                                </a:cubicBezTo>
                                <a:cubicBezTo>
                                  <a:pt x="0" y="88"/>
                                  <a:pt x="0" y="88"/>
                                  <a:pt x="0" y="88"/>
                                </a:cubicBezTo>
                                <a:cubicBezTo>
                                  <a:pt x="0" y="89"/>
                                  <a:pt x="0" y="89"/>
                                  <a:pt x="0" y="90"/>
                                </a:cubicBezTo>
                                <a:cubicBezTo>
                                  <a:pt x="1" y="90"/>
                                  <a:pt x="1" y="91"/>
                                  <a:pt x="2" y="91"/>
                                </a:cubicBezTo>
                                <a:cubicBezTo>
                                  <a:pt x="3" y="92"/>
                                  <a:pt x="3" y="92"/>
                                  <a:pt x="3" y="92"/>
                                </a:cubicBezTo>
                                <a:cubicBezTo>
                                  <a:pt x="9" y="95"/>
                                  <a:pt x="9" y="95"/>
                                  <a:pt x="9" y="95"/>
                                </a:cubicBezTo>
                                <a:cubicBezTo>
                                  <a:pt x="9" y="95"/>
                                  <a:pt x="9" y="95"/>
                                  <a:pt x="9" y="95"/>
                                </a:cubicBezTo>
                                <a:cubicBezTo>
                                  <a:pt x="9" y="95"/>
                                  <a:pt x="9" y="95"/>
                                  <a:pt x="9" y="95"/>
                                </a:cubicBezTo>
                                <a:cubicBezTo>
                                  <a:pt x="10" y="96"/>
                                  <a:pt x="11" y="96"/>
                                  <a:pt x="12" y="95"/>
                                </a:cubicBezTo>
                                <a:cubicBezTo>
                                  <a:pt x="144" y="19"/>
                                  <a:pt x="144" y="19"/>
                                  <a:pt x="144" y="19"/>
                                </a:cubicBezTo>
                                <a:cubicBezTo>
                                  <a:pt x="145" y="19"/>
                                  <a:pt x="145" y="18"/>
                                  <a:pt x="145" y="17"/>
                                </a:cubicBezTo>
                                <a:cubicBezTo>
                                  <a:pt x="145" y="17"/>
                                  <a:pt x="145" y="17"/>
                                  <a:pt x="145" y="17"/>
                                </a:cubicBezTo>
                                <a:cubicBezTo>
                                  <a:pt x="145" y="11"/>
                                  <a:pt x="145" y="11"/>
                                  <a:pt x="145" y="11"/>
                                </a:cubicBezTo>
                                <a:cubicBezTo>
                                  <a:pt x="145" y="8"/>
                                  <a:pt x="145" y="8"/>
                                  <a:pt x="145" y="8"/>
                                </a:cubicBezTo>
                                <a:cubicBezTo>
                                  <a:pt x="145" y="8"/>
                                  <a:pt x="145" y="7"/>
                                  <a:pt x="145" y="6"/>
                                </a:cubicBezTo>
                                <a:cubicBezTo>
                                  <a:pt x="145" y="6"/>
                                  <a:pt x="144" y="6"/>
                                  <a:pt x="144" y="5"/>
                                </a:cubicBezTo>
                                <a:cubicBezTo>
                                  <a:pt x="143" y="5"/>
                                  <a:pt x="143" y="5"/>
                                  <a:pt x="143" y="5"/>
                                </a:cubicBezTo>
                                <a:cubicBezTo>
                                  <a:pt x="136" y="1"/>
                                  <a:pt x="136" y="1"/>
                                  <a:pt x="136" y="1"/>
                                </a:cubicBezTo>
                                <a:cubicBezTo>
                                  <a:pt x="136" y="1"/>
                                  <a:pt x="136" y="1"/>
                                  <a:pt x="136" y="1"/>
                                </a:cubicBezTo>
                                <a:cubicBezTo>
                                  <a:pt x="135" y="0"/>
                                  <a:pt x="134" y="0"/>
                                  <a:pt x="133" y="1"/>
                                </a:cubicBezTo>
                                <a:cubicBezTo>
                                  <a:pt x="118" y="10"/>
                                  <a:pt x="2" y="77"/>
                                  <a:pt x="1" y="77"/>
                                </a:cubicBezTo>
                                <a:cubicBezTo>
                                  <a:pt x="1"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8" name="Freeform 136" descr="background"/>
                        <wps:cNvSpPr>
                          <a:spLocks/>
                        </wps:cNvSpPr>
                        <wps:spPr bwMode="auto">
                          <a:xfrm>
                            <a:off x="10741" y="12085"/>
                            <a:ext cx="722" cy="477"/>
                          </a:xfrm>
                          <a:custGeom>
                            <a:avLst/>
                            <a:gdLst>
                              <a:gd name="T0" fmla="*/ 0 w 145"/>
                              <a:gd name="T1" fmla="*/ 227542 h 96"/>
                              <a:gd name="T2" fmla="*/ 0 w 145"/>
                              <a:gd name="T3" fmla="*/ 227542 h 96"/>
                              <a:gd name="T4" fmla="*/ 0 w 145"/>
                              <a:gd name="T5" fmla="*/ 227542 h 96"/>
                              <a:gd name="T6" fmla="*/ 0 w 145"/>
                              <a:gd name="T7" fmla="*/ 241763 h 96"/>
                              <a:gd name="T8" fmla="*/ 0 w 145"/>
                              <a:gd name="T9" fmla="*/ 250296 h 96"/>
                              <a:gd name="T10" fmla="*/ 0 w 145"/>
                              <a:gd name="T11" fmla="*/ 255984 h 96"/>
                              <a:gd name="T12" fmla="*/ 2847 w 145"/>
                              <a:gd name="T13" fmla="*/ 258829 h 96"/>
                              <a:gd name="T14" fmla="*/ 8540 w 145"/>
                              <a:gd name="T15" fmla="*/ 261673 h 96"/>
                              <a:gd name="T16" fmla="*/ 25619 w 145"/>
                              <a:gd name="T17" fmla="*/ 270206 h 96"/>
                              <a:gd name="T18" fmla="*/ 25619 w 145"/>
                              <a:gd name="T19" fmla="*/ 270206 h 96"/>
                              <a:gd name="T20" fmla="*/ 25619 w 145"/>
                              <a:gd name="T21" fmla="*/ 270206 h 96"/>
                              <a:gd name="T22" fmla="*/ 34159 w 145"/>
                              <a:gd name="T23" fmla="*/ 270206 h 96"/>
                              <a:gd name="T24" fmla="*/ 409903 w 145"/>
                              <a:gd name="T25" fmla="*/ 54041 h 96"/>
                              <a:gd name="T26" fmla="*/ 412750 w 145"/>
                              <a:gd name="T27" fmla="*/ 48353 h 96"/>
                              <a:gd name="T28" fmla="*/ 412750 w 145"/>
                              <a:gd name="T29" fmla="*/ 48353 h 96"/>
                              <a:gd name="T30" fmla="*/ 412750 w 145"/>
                              <a:gd name="T31" fmla="*/ 31287 h 96"/>
                              <a:gd name="T32" fmla="*/ 412750 w 145"/>
                              <a:gd name="T33" fmla="*/ 22754 h 96"/>
                              <a:gd name="T34" fmla="*/ 412750 w 145"/>
                              <a:gd name="T35" fmla="*/ 17066 h 96"/>
                              <a:gd name="T36" fmla="*/ 409903 w 145"/>
                              <a:gd name="T37" fmla="*/ 14221 h 96"/>
                              <a:gd name="T38" fmla="*/ 404210 w 145"/>
                              <a:gd name="T39" fmla="*/ 14221 h 96"/>
                              <a:gd name="T40" fmla="*/ 387131 w 145"/>
                              <a:gd name="T41" fmla="*/ 2844 h 96"/>
                              <a:gd name="T42" fmla="*/ 387131 w 145"/>
                              <a:gd name="T43" fmla="*/ 2844 h 96"/>
                              <a:gd name="T44" fmla="*/ 378591 w 145"/>
                              <a:gd name="T45" fmla="*/ 2844 h 96"/>
                              <a:gd name="T46" fmla="*/ 2847 w 145"/>
                              <a:gd name="T47" fmla="*/ 219009 h 96"/>
                              <a:gd name="T48" fmla="*/ 0 w 145"/>
                              <a:gd name="T49" fmla="*/ 227542 h 9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45" h="96">
                                <a:moveTo>
                                  <a:pt x="0" y="80"/>
                                </a:moveTo>
                                <a:cubicBezTo>
                                  <a:pt x="0" y="80"/>
                                  <a:pt x="0" y="80"/>
                                  <a:pt x="0" y="80"/>
                                </a:cubicBezTo>
                                <a:cubicBezTo>
                                  <a:pt x="0" y="80"/>
                                  <a:pt x="0" y="80"/>
                                  <a:pt x="0" y="80"/>
                                </a:cubicBezTo>
                                <a:cubicBezTo>
                                  <a:pt x="0" y="85"/>
                                  <a:pt x="0" y="85"/>
                                  <a:pt x="0" y="85"/>
                                </a:cubicBezTo>
                                <a:cubicBezTo>
                                  <a:pt x="0" y="88"/>
                                  <a:pt x="0" y="88"/>
                                  <a:pt x="0" y="88"/>
                                </a:cubicBezTo>
                                <a:cubicBezTo>
                                  <a:pt x="0" y="89"/>
                                  <a:pt x="0" y="89"/>
                                  <a:pt x="0" y="90"/>
                                </a:cubicBezTo>
                                <a:cubicBezTo>
                                  <a:pt x="0" y="90"/>
                                  <a:pt x="1" y="91"/>
                                  <a:pt x="1" y="91"/>
                                </a:cubicBezTo>
                                <a:cubicBezTo>
                                  <a:pt x="3" y="92"/>
                                  <a:pt x="3" y="92"/>
                                  <a:pt x="3" y="92"/>
                                </a:cubicBezTo>
                                <a:cubicBezTo>
                                  <a:pt x="9" y="95"/>
                                  <a:pt x="9" y="95"/>
                                  <a:pt x="9" y="95"/>
                                </a:cubicBezTo>
                                <a:cubicBezTo>
                                  <a:pt x="9" y="95"/>
                                  <a:pt x="9" y="95"/>
                                  <a:pt x="9" y="95"/>
                                </a:cubicBezTo>
                                <a:cubicBezTo>
                                  <a:pt x="9" y="95"/>
                                  <a:pt x="9" y="95"/>
                                  <a:pt x="9" y="95"/>
                                </a:cubicBezTo>
                                <a:cubicBezTo>
                                  <a:pt x="10" y="96"/>
                                  <a:pt x="11" y="96"/>
                                  <a:pt x="12" y="95"/>
                                </a:cubicBezTo>
                                <a:cubicBezTo>
                                  <a:pt x="144" y="19"/>
                                  <a:pt x="144" y="19"/>
                                  <a:pt x="144" y="19"/>
                                </a:cubicBezTo>
                                <a:cubicBezTo>
                                  <a:pt x="145" y="19"/>
                                  <a:pt x="145" y="18"/>
                                  <a:pt x="145" y="17"/>
                                </a:cubicBezTo>
                                <a:cubicBezTo>
                                  <a:pt x="145" y="17"/>
                                  <a:pt x="145" y="17"/>
                                  <a:pt x="145" y="17"/>
                                </a:cubicBezTo>
                                <a:cubicBezTo>
                                  <a:pt x="145" y="11"/>
                                  <a:pt x="145" y="11"/>
                                  <a:pt x="145" y="11"/>
                                </a:cubicBezTo>
                                <a:cubicBezTo>
                                  <a:pt x="145" y="8"/>
                                  <a:pt x="145" y="8"/>
                                  <a:pt x="145" y="8"/>
                                </a:cubicBezTo>
                                <a:cubicBezTo>
                                  <a:pt x="145" y="8"/>
                                  <a:pt x="145" y="7"/>
                                  <a:pt x="145" y="6"/>
                                </a:cubicBezTo>
                                <a:cubicBezTo>
                                  <a:pt x="145" y="6"/>
                                  <a:pt x="144" y="6"/>
                                  <a:pt x="144" y="5"/>
                                </a:cubicBezTo>
                                <a:cubicBezTo>
                                  <a:pt x="142" y="5"/>
                                  <a:pt x="142" y="5"/>
                                  <a:pt x="142" y="5"/>
                                </a:cubicBezTo>
                                <a:cubicBezTo>
                                  <a:pt x="136" y="1"/>
                                  <a:pt x="136" y="1"/>
                                  <a:pt x="136" y="1"/>
                                </a:cubicBezTo>
                                <a:cubicBezTo>
                                  <a:pt x="136" y="1"/>
                                  <a:pt x="136" y="1"/>
                                  <a:pt x="136" y="1"/>
                                </a:cubicBezTo>
                                <a:cubicBezTo>
                                  <a:pt x="135" y="0"/>
                                  <a:pt x="134" y="0"/>
                                  <a:pt x="133" y="1"/>
                                </a:cubicBezTo>
                                <a:cubicBezTo>
                                  <a:pt x="118" y="10"/>
                                  <a:pt x="1" y="77"/>
                                  <a:pt x="1" y="77"/>
                                </a:cubicBezTo>
                                <a:cubicBezTo>
                                  <a:pt x="0"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9" name="Freeform 140" descr="background"/>
                        <wps:cNvSpPr>
                          <a:spLocks/>
                        </wps:cNvSpPr>
                        <wps:spPr bwMode="auto">
                          <a:xfrm>
                            <a:off x="10582" y="12717"/>
                            <a:ext cx="104" cy="832"/>
                          </a:xfrm>
                          <a:custGeom>
                            <a:avLst/>
                            <a:gdLst>
                              <a:gd name="T0" fmla="*/ 56848 w 21"/>
                              <a:gd name="T1" fmla="*/ 14240 h 167"/>
                              <a:gd name="T2" fmla="*/ 56848 w 21"/>
                              <a:gd name="T3" fmla="*/ 14240 h 167"/>
                              <a:gd name="T4" fmla="*/ 56848 w 21"/>
                              <a:gd name="T5" fmla="*/ 14240 h 167"/>
                              <a:gd name="T6" fmla="*/ 42636 w 21"/>
                              <a:gd name="T7" fmla="*/ 5696 h 167"/>
                              <a:gd name="T8" fmla="*/ 34109 w 21"/>
                              <a:gd name="T9" fmla="*/ 2848 h 167"/>
                              <a:gd name="T10" fmla="*/ 31266 w 21"/>
                              <a:gd name="T11" fmla="*/ 0 h 167"/>
                              <a:gd name="T12" fmla="*/ 25581 w 21"/>
                              <a:gd name="T13" fmla="*/ 2848 h 167"/>
                              <a:gd name="T14" fmla="*/ 22739 w 21"/>
                              <a:gd name="T15" fmla="*/ 5696 h 167"/>
                              <a:gd name="T16" fmla="*/ 5685 w 21"/>
                              <a:gd name="T17" fmla="*/ 14240 h 167"/>
                              <a:gd name="T18" fmla="*/ 5685 w 21"/>
                              <a:gd name="T19" fmla="*/ 14240 h 167"/>
                              <a:gd name="T20" fmla="*/ 5685 w 21"/>
                              <a:gd name="T21" fmla="*/ 14240 h 167"/>
                              <a:gd name="T22" fmla="*/ 5685 w 21"/>
                              <a:gd name="T23" fmla="*/ 14240 h 167"/>
                              <a:gd name="T24" fmla="*/ 0 w 21"/>
                              <a:gd name="T25" fmla="*/ 22784 h 167"/>
                              <a:gd name="T26" fmla="*/ 0 w 21"/>
                              <a:gd name="T27" fmla="*/ 455679 h 167"/>
                              <a:gd name="T28" fmla="*/ 5685 w 21"/>
                              <a:gd name="T29" fmla="*/ 464223 h 167"/>
                              <a:gd name="T30" fmla="*/ 5685 w 21"/>
                              <a:gd name="T31" fmla="*/ 464223 h 167"/>
                              <a:gd name="T32" fmla="*/ 17054 w 21"/>
                              <a:gd name="T33" fmla="*/ 472767 h 167"/>
                              <a:gd name="T34" fmla="*/ 25581 w 21"/>
                              <a:gd name="T35" fmla="*/ 475615 h 167"/>
                              <a:gd name="T36" fmla="*/ 31266 w 21"/>
                              <a:gd name="T37" fmla="*/ 475615 h 167"/>
                              <a:gd name="T38" fmla="*/ 34109 w 21"/>
                              <a:gd name="T39" fmla="*/ 475615 h 167"/>
                              <a:gd name="T40" fmla="*/ 36951 w 21"/>
                              <a:gd name="T41" fmla="*/ 472767 h 167"/>
                              <a:gd name="T42" fmla="*/ 56848 w 21"/>
                              <a:gd name="T43" fmla="*/ 464223 h 167"/>
                              <a:gd name="T44" fmla="*/ 56848 w 21"/>
                              <a:gd name="T45" fmla="*/ 464223 h 167"/>
                              <a:gd name="T46" fmla="*/ 59690 w 21"/>
                              <a:gd name="T47" fmla="*/ 455679 h 167"/>
                              <a:gd name="T48" fmla="*/ 59690 w 21"/>
                              <a:gd name="T49" fmla="*/ 22784 h 167"/>
                              <a:gd name="T50" fmla="*/ 56848 w 21"/>
                              <a:gd name="T51" fmla="*/ 14240 h 167"/>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21" h="167">
                                <a:moveTo>
                                  <a:pt x="20" y="5"/>
                                </a:moveTo>
                                <a:cubicBezTo>
                                  <a:pt x="20" y="5"/>
                                  <a:pt x="20" y="5"/>
                                  <a:pt x="20" y="5"/>
                                </a:cubicBezTo>
                                <a:cubicBezTo>
                                  <a:pt x="20" y="5"/>
                                  <a:pt x="20" y="5"/>
                                  <a:pt x="20" y="5"/>
                                </a:cubicBezTo>
                                <a:cubicBezTo>
                                  <a:pt x="15" y="2"/>
                                  <a:pt x="15" y="2"/>
                                  <a:pt x="15" y="2"/>
                                </a:cubicBezTo>
                                <a:cubicBezTo>
                                  <a:pt x="12" y="1"/>
                                  <a:pt x="12" y="1"/>
                                  <a:pt x="12" y="1"/>
                                </a:cubicBezTo>
                                <a:cubicBezTo>
                                  <a:pt x="12" y="1"/>
                                  <a:pt x="11" y="0"/>
                                  <a:pt x="11" y="0"/>
                                </a:cubicBezTo>
                                <a:cubicBezTo>
                                  <a:pt x="10" y="0"/>
                                  <a:pt x="9" y="1"/>
                                  <a:pt x="9" y="1"/>
                                </a:cubicBezTo>
                                <a:cubicBezTo>
                                  <a:pt x="8" y="2"/>
                                  <a:pt x="8" y="2"/>
                                  <a:pt x="8" y="2"/>
                                </a:cubicBezTo>
                                <a:cubicBezTo>
                                  <a:pt x="2" y="5"/>
                                  <a:pt x="2" y="5"/>
                                  <a:pt x="2" y="5"/>
                                </a:cubicBezTo>
                                <a:cubicBezTo>
                                  <a:pt x="2" y="5"/>
                                  <a:pt x="2" y="5"/>
                                  <a:pt x="2" y="5"/>
                                </a:cubicBezTo>
                                <a:cubicBezTo>
                                  <a:pt x="2" y="5"/>
                                  <a:pt x="2" y="5"/>
                                  <a:pt x="2" y="5"/>
                                </a:cubicBezTo>
                                <a:cubicBezTo>
                                  <a:pt x="2" y="5"/>
                                  <a:pt x="2" y="5"/>
                                  <a:pt x="2" y="5"/>
                                </a:cubicBezTo>
                                <a:cubicBezTo>
                                  <a:pt x="1" y="6"/>
                                  <a:pt x="0" y="7"/>
                                  <a:pt x="0" y="8"/>
                                </a:cubicBezTo>
                                <a:cubicBezTo>
                                  <a:pt x="0" y="160"/>
                                  <a:pt x="0" y="160"/>
                                  <a:pt x="0" y="160"/>
                                </a:cubicBezTo>
                                <a:cubicBezTo>
                                  <a:pt x="0" y="161"/>
                                  <a:pt x="1" y="162"/>
                                  <a:pt x="2" y="163"/>
                                </a:cubicBezTo>
                                <a:cubicBezTo>
                                  <a:pt x="2" y="163"/>
                                  <a:pt x="2" y="163"/>
                                  <a:pt x="2" y="163"/>
                                </a:cubicBezTo>
                                <a:cubicBezTo>
                                  <a:pt x="6" y="166"/>
                                  <a:pt x="6" y="166"/>
                                  <a:pt x="6" y="166"/>
                                </a:cubicBezTo>
                                <a:cubicBezTo>
                                  <a:pt x="9" y="167"/>
                                  <a:pt x="9" y="167"/>
                                  <a:pt x="9" y="167"/>
                                </a:cubicBezTo>
                                <a:cubicBezTo>
                                  <a:pt x="9" y="167"/>
                                  <a:pt x="10" y="167"/>
                                  <a:pt x="11" y="167"/>
                                </a:cubicBezTo>
                                <a:cubicBezTo>
                                  <a:pt x="11" y="167"/>
                                  <a:pt x="12" y="167"/>
                                  <a:pt x="12" y="167"/>
                                </a:cubicBezTo>
                                <a:cubicBezTo>
                                  <a:pt x="13" y="166"/>
                                  <a:pt x="13" y="166"/>
                                  <a:pt x="13" y="166"/>
                                </a:cubicBezTo>
                                <a:cubicBezTo>
                                  <a:pt x="20" y="163"/>
                                  <a:pt x="20" y="163"/>
                                  <a:pt x="20" y="163"/>
                                </a:cubicBezTo>
                                <a:cubicBezTo>
                                  <a:pt x="20" y="163"/>
                                  <a:pt x="20" y="163"/>
                                  <a:pt x="20" y="163"/>
                                </a:cubicBezTo>
                                <a:cubicBezTo>
                                  <a:pt x="21" y="162"/>
                                  <a:pt x="21" y="161"/>
                                  <a:pt x="21" y="160"/>
                                </a:cubicBezTo>
                                <a:cubicBezTo>
                                  <a:pt x="21" y="8"/>
                                  <a:pt x="21" y="8"/>
                                  <a:pt x="21" y="8"/>
                                </a:cubicBezTo>
                                <a:cubicBezTo>
                                  <a:pt x="21" y="7"/>
                                  <a:pt x="21" y="6"/>
                                  <a:pt x="20"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F0528C2" id="Group 699" o:spid="_x0000_s1026" alt="background" style="position:absolute;margin-left:-118.15pt;margin-top:641.5pt;width:707.7pt;height:296pt;z-index:-251645946;mso-position-horizontal-relative:margin;mso-position-vertical-relative:page" coordorigin="284,8841" coordsize="11179,4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">
                <v:shape id="Freeform 31" o:spid="_x0000_s1027" alt="background" style="position:absolute;left:443;top:8841;width:722;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PuhFcYA&#10;AADcAAAADwAAAGRycy9kb3ducmV2LnhtbESPQWsCMRCF74X+hzAFbzVrratsjaKiUOjBVgXpbdiM&#10;u0s3kzWJuv57UxC8zfDe++bNeNqaWpzJ+cqygl43AUGcW11xoWC3Xb2OQPiArLG2TAqu5GE6eX4a&#10;Y6bthX/ovAmFiBD2GSooQ2gyKX1ekkHftQ1x1A7WGQxxdYXUDi8Rbmr5liSpNFhxvFBiQ4uS8r/N&#10;yUSKO404nQ9nx99g8Huw6C+/1nulOi/t7ANEoDY8zPf0p47131P4fyZOIC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PuhFcYAAADcAAAADwAAAAAAAAAAAAAAAACYAgAAZHJz&#10;L2Rvd25yZXYueG1sUEsFBgAAAAAEAAQA9QAAAIsDAAAAAA==&#10;" path="m9,1v,,,,,c9,1,9,1,9,1,4,4,4,4,4,4,1,5,1,5,1,5,1,6,,6,,7v,,,1,,1c,10,,10,,10v,7,,7,,7c,17,,17,,17v,,,,,c,17,,17,,17v,1,,2,1,2c133,96,133,96,133,96v1,,2,,3,c136,96,136,96,136,96v,,,,,c136,96,136,96,136,96v5,-3,5,-3,5,-3c144,91,144,91,144,91v,,1,,1,-1c145,90,145,89,145,88v,-1,,-1,,-1c145,80,145,80,145,80v,,,,,c145,79,145,78,144,77,129,69,12,1,12,1,11,,10,1,9,1e" fillcolor="#36c199" stroked="f">
                  <v:path arrowok="t" o:connecttype="custom" o:connectlocs="127565,14225;127565,14225;127565,14225;56694,56901;14176,71122;0,99572;0,113797;0,142248;0,241820;0,241820;0,241820;0,241820;14176,270271;1885122,1365574;1927645,1365574;1927645,1365574;1927645,1365574;1927645,1365574;1998516,1322898;2041034,1294453;2055210,1280227;2055210,1251777;2055210,1237551;2055210,1137979;2055210,1137979;2041034,1095303;170088,14225;127565,14225" o:connectangles="0,0,0,0,0,0,0,0,0,0,0,0,0,0,0,0,0,0,0,0,0,0,0,0,0,0,0,0"/>
                </v:shape>
                <v:shape id="Freeform 39" o:spid="_x0000_s1028" alt="background" style="position:absolute;left:1380;top:8841;width:723;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cEjsUA&#10;AADcAAAADwAAAGRycy9kb3ducmV2LnhtbESPQWsCMRCF7wX/Qxiht5qttSqrUVRaEDxorSDehs10&#10;d3EzWZOo6783QsHbDO+9b96Mp42pxIWcLy0reO8kIIgzq0vOFex+v9+GIHxA1lhZJgU38jCdtF7G&#10;mGp75R+6bEMuIoR9igqKEOpUSp8VZNB3bE0ctT/rDIa4ulxqh9cIN5XsJklfGiw5XiiwpkVB2XF7&#10;NpHizkPuzwez0yEY3HwuPr5W671Sr+1mNgIRqAlP8396qWP93gAez8QJ5OQ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twSOxQAAANwAAAAPAAAAAAAAAAAAAAAAAJgCAABkcnMv&#10;ZG93bnJldi54bWxQSwUGAAAAAAQABAD1AAAAigMAAAAA&#10;" path="m,80v,,,,,c,80,,80,,80v,6,,6,,6c,88,,88,,88v,1,,2,,2c,91,1,91,1,91v2,1,2,1,2,1c9,96,9,96,9,96v,,,,,c9,96,9,96,9,96v,,,,,c10,96,11,96,12,96,144,19,144,19,144,19v1,,1,-1,1,-2c145,17,145,17,145,17v,-6,,-6,,-6c145,8,145,8,145,8v,,,-1,,-1c144,6,144,6,144,5v-2,,-2,,-2,c136,1,136,1,136,1v,,,,,c136,1,136,1,136,1v-1,,-2,-1,-3,c118,10,1,77,1,77,,78,,79,,80e" fillcolor="#36c199" stroked="f">
                  <v:path arrowok="t" o:connecttype="custom" o:connectlocs="0,1137979;0,1137979;0,1137979;0,1223326;0,1251777;0,1280227;14196,1294453;42582,1308673;127742,1365574;127742,1365574;127742,1365574;127742,1365574;170324,1365574;2043861,270271;2058057,241820;2058057,241820;2058057,156473;2058057,113797;2058057,99572;2043861,71122;2015475,71122;1930315,14225;1930315,14225;1930315,14225;1887733,14225;14196,1095303;0,1137979" o:connectangles="0,0,0,0,0,0,0,0,0,0,0,0,0,0,0,0,0,0,0,0,0,0,0,0,0,0,0"/>
                </v:shape>
                <v:shape id="Freeform 41" o:spid="_x0000_s1029" alt="background" style="position:absolute;left:2316;top:8841;width:723;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Q/MYA&#10;AADcAAAADwAAAGRycy9kb3ducmV2LnhtbESPQWsCQQyF70L/wxChN521Viuro1hpodCD1hZKb2En&#10;7i7dyawzo27/fXMQvL2Qly/vLVada9SZQqw9GxgNM1DEhbc1lwa+Pl8HM1AxIVtsPJOBP4qwWt71&#10;Fphbf+EPOu9TqQTCMUcDVUptrnUsKnIYh74llt3BB4dJxlBqG/AicNfohyybaoc1y4cKW9pUVPzu&#10;T04o4TTj6fPT+viTHO4mm/HL+/bbmPt+t56DStSlm/l6/WYl/qOklTKiQC//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Q/MYAAADcAAAADwAAAAAAAAAAAAAAAACYAgAAZHJz&#10;L2Rvd25yZXYueG1sUEsFBgAAAAAEAAQA9QAAAIsDAAAAAA==&#10;" path="m9,1v,,,,,c9,1,9,1,9,1,4,4,4,4,4,4,1,5,1,5,1,5,1,6,,6,,7v,,,1,,1c,10,,10,,10v,7,,7,,7c,17,,17,,17v,,,,,c,17,,17,,17v,1,,2,1,2c133,96,133,96,133,96v1,,2,,3,c136,96,136,96,136,96v5,-3,5,-3,5,-3c144,91,144,91,144,91v,,,,1,-1c145,90,145,89,145,88v,-1,,-1,,-1c145,80,145,80,145,80v,,,,,c145,80,145,80,145,80v,-1,,-2,-1,-3c129,69,12,1,12,1,11,,10,1,9,1e" fillcolor="#36c199" stroked="f">
                  <v:path arrowok="t" o:connecttype="custom" o:connectlocs="127742,14225;127742,14225;127742,14225;56773,56901;14196,71122;0,99572;0,113797;0,142248;0,241820;0,241820;0,241820;0,241820;14196,270271;1887733,1365574;1930315,1365574;1930315,1365574;2001284,1322898;2043861,1294453;2058057,1280227;2058057,1251777;2058057,1237551;2058057,1137979;2058057,1137979;2058057,1137979;2043861,1095303;170324,14225;127742,14225" o:connectangles="0,0,0,0,0,0,0,0,0,0,0,0,0,0,0,0,0,0,0,0,0,0,0,0,0,0,0"/>
                </v:shape>
                <v:shape id="Freeform 42" o:spid="_x0000_s1030" alt="background" style="position:absolute;left:4185;top:8841;width:727;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pGo3cIA&#10;AADcAAAADwAAAGRycy9kb3ducmV2LnhtbERPyWrDMBC9F/oPYgK5NXIWSutYDklpSgiF7PepNbVN&#10;rZGR1MT5+yhQ6G0eb51s1plGnMn52rKC4SABQVxYXXOp4HhYPr2A8AFZY2OZFFzJwyx/fMgw1fbC&#10;OzrvQyliCPsUFVQhtKmUvqjIoB/Yljhy39YZDBG6UmqHlxhuGjlKkmdpsObYUGFLbxUVP/tfo2Az&#10;2trTYvz5sXW7DZv3pVv7L6dUv9fNpyACdeFf/Ode6Th/8gr3Z+IFMr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kajdwgAAANwAAAAPAAAAAAAAAAAAAAAAAJgCAABkcnMvZG93&#10;bnJldi54bWxQSwUGAAAAAAQABAD1AAAAhwMAAAAA&#10;" path="m9,1v,,,,,c9,1,9,1,9,1,5,4,5,4,5,4,2,5,2,5,2,5,2,6,1,6,1,7,1,7,,8,,8v,2,,2,,2c,17,,17,,17v,,,,,c,17,,17,,17v,,,,,c,18,1,19,2,19,134,96,134,96,134,96v1,,2,,3,c137,96,137,96,137,96v5,-3,5,-3,5,-3c144,91,144,91,144,91v1,,1,,2,-1c146,90,146,89,146,88v,-1,,-1,,-1c146,80,146,80,146,80v,,,,,c146,80,146,80,146,80v,-1,-1,-2,-2,-3c130,69,13,1,13,1,12,,10,1,9,1e" fillcolor="#36c199" stroked="f">
                  <v:path arrowok="t" o:connecttype="custom" o:connectlocs="127474,14225;127474,14225;127474,14225;70818,56901;28328,71122;14162,99572;0,113797;0,142248;0,241820;0,241820;0,241820;0,241820;28328,270271;1897953,1365574;1940443,1365574;1940443,1365574;2011260,1322898;2039589,1294453;2067917,1280227;2067917,1251777;2067917,1237551;2067917,1137979;2067917,1137979;2067917,1137979;2039589,1095303;184130,14225;127474,14225" o:connectangles="0,0,0,0,0,0,0,0,0,0,0,0,0,0,0,0,0,0,0,0,0,0,0,0,0,0,0"/>
                </v:shape>
                <v:shape id="Freeform 46" o:spid="_x0000_s1031" alt="background" style="position:absolute;left:3093;top:9474;width:106;height:837;visibility:visible;mso-wrap-style:square;v-text-anchor:top" coordsize="2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JU78cA&#10;AADcAAAADwAAAGRycy9kb3ducmV2LnhtbESPT2sCQQzF7wW/wxChl6IztVRkdRQR6h/oRauCt7AT&#10;dxd3MsvOVLffvjkUekt4L+/9Mlt0vlZ3amMV2MLr0IAizoOruLBw/PoYTEDFhOywDkwWfijCYt57&#10;mmHmwoP3dD+kQkkIxwwtlCk1mdYxL8ljHIaGWLRraD0mWdtCuxYfEu5rPTJmrD1WLA0lNrQqKb8d&#10;vr2Fwpiu+tyM9y/rU9rtwuR8ebucrX3ud8spqERd+jf/XW+d4L8LvjwjE+j5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CSVO/HAAAA3AAAAA8AAAAAAAAAAAAAAAAAmAIAAGRy&#10;cy9kb3ducmV2LnhtbFBLBQYAAAAABAAEAPUAAACMAwAAAAA=&#10;" path="m19,5v,,,,,c19,5,19,5,19,5,14,2,14,2,14,2,12,1,12,1,12,1,11,1,11,,10,,10,,9,1,9,1,7,2,7,2,7,2,1,5,1,5,1,5v,,,,,c,6,,7,,8,,160,,160,,160v,1,,2,1,3c1,163,1,163,1,163v,,,,,c1,163,1,163,1,163v5,3,5,3,5,3c9,167,9,167,9,167v,,1,1,1,1c11,168,11,167,12,167v1,-1,1,-1,1,-1c19,163,19,163,19,163v,,,,,c20,162,21,161,21,160,21,8,21,8,21,8,21,7,20,6,19,5e" fillcolor="#36c199" stroked="f">
                  <v:path arrowok="t" o:connecttype="custom" o:connectlocs="275499,70901;275499,70901;275499,70901;203000,28358;173996,14179;144998,0;130501,14179;101498,28358;14502,70901;14502,70901;0,113438;0,2268798;14502,2311336;14502,2311336;14502,2311336;14502,2311336;87001,2353878;130501,2368057;144998,2382237;173996,2368057;188498,2353878;275499,2311336;275499,2311336;304498,2268798;304498,113438;275499,70901" o:connectangles="0,0,0,0,0,0,0,0,0,0,0,0,0,0,0,0,0,0,0,0,0,0,0,0,0,0"/>
                </v:shape>
                <v:shape id="Freeform 49" o:spid="_x0000_s1032" alt="background" style="position:absolute;left:5121;top:8841;width:728;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kpiUsEA&#10;AADcAAAADwAAAGRycy9kb3ducmV2LnhtbERPS4vCMBC+C/6HMMLeNK3io7VRVFjw4mG1F29DM7bF&#10;ZlKaqN1/vxGEvc3H95xs25tGPKlztWUF8SQCQVxYXXOpIL98j1cgnEfW2FgmBb/kYLsZDjJMtX3x&#10;Dz3PvhQhhF2KCirv21RKV1Rk0E1sSxy4m+0M+gC7UuoOXyHcNHIaRQtpsObQUGFLh4qK+/lhFCxO&#10;Nonz2T6PpvrazOXV26VLlPoa9bs1CE+9/xd/3Ecd5s9jeD8TLpCb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5KYlLBAAAA3AAAAA8AAAAAAAAAAAAAAAAAmAIAAGRycy9kb3du&#10;cmV2LnhtbFBLBQYAAAAABAAEAPUAAACGAwAAAAA=&#10;" path="m,80v,,,,,c,80,,80,,80v,6,,6,,6c,88,,88,,88v,1,,2,1,2c1,91,1,91,2,91v1,1,1,1,1,1c9,96,9,96,9,96v,,,,,c9,96,9,96,9,96v,,,,,c10,96,11,96,12,96,144,19,144,19,144,19v1,,2,-1,2,-2c146,17,146,17,146,17v,-6,,-6,,-6c146,8,146,8,146,8v,,,-1,-1,-1c145,6,145,6,144,5v-1,,-1,,-1,c137,1,137,1,137,1v,,,,,c137,1,137,1,137,1v-1,,-2,-1,-3,c119,10,2,77,2,77,1,78,,79,,80e" filled="f" stroked="f">
                  <v:path arrowok="t" o:connecttype="custom" o:connectlocs="0,1137979;0,1137979;0,1137979;0,1223326;0,1251777;14206,1280227;28412,1294453;42613,1308673;127844,1365574;127844,1365574;127844,1365574;127844,1365574;170462,1365574;2045515,270271;2073927,241820;2073927,241820;2073927,156473;2073927,113797;2059721,99572;2045515,71122;2031314,71122;1946084,14225;1946084,14225;1946084,14225;1903466,14225;28412,1095303;0,1137979" o:connectangles="0,0,0,0,0,0,0,0,0,0,0,0,0,0,0,0,0,0,0,0,0,0,0,0,0,0,0"/>
                </v:shape>
                <v:shape id="Freeform 50" o:spid="_x0000_s1033" alt="background" style="position:absolute;left:6994;top:8841;width:728;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pj8JcIA&#10;AADcAAAADwAAAGRycy9kb3ducmV2LnhtbERPTWvCQBC9F/wPywi91Y0psTW6BlsoePFgzMXbkB2T&#10;YHY2ZLdJ+u+7guBtHu9zttlkWjFQ7xrLCpaLCARxaXXDlYLi/PP2CcJ5ZI2tZVLwRw6y3exli6m2&#10;I59oyH0lQgi7FBXU3neplK6syaBb2I44cFfbG/QB9pXUPY4h3LQyjqKVNNhwaKixo++aylv+axSs&#10;jna9LN6/iijWlzaRF28/3Fqp1/m034DwNPmn+OE+6DA/ieH+TLhA7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mPwlwgAAANwAAAAPAAAAAAAAAAAAAAAAAJgCAABkcnMvZG93&#10;bnJldi54bWxQSwUGAAAAAAQABAD1AAAAhwMAAAAA&#10;" path="m,80v,,,,,c,80,,80,,80v,6,,6,,6c,88,,88,,88v,1,,2,1,2c1,91,1,91,2,91v1,1,1,1,1,1c9,96,9,96,9,96v,,,,,c9,96,9,96,9,96v,,,,,c10,96,11,96,12,96,144,19,144,19,144,19v1,,2,-1,2,-2c146,17,146,17,146,17v,-6,,-6,,-6c146,8,146,8,146,8v,,,-1,-1,-1c145,6,145,6,144,5v-1,,-1,,-1,c137,1,137,1,137,1v,,,,,c137,1,137,1,137,1v-1,,-2,-1,-3,c119,10,2,77,2,77,1,78,,79,,80e" filled="f" stroked="f">
                  <v:path arrowok="t" o:connecttype="custom" o:connectlocs="0,1137979;0,1137979;0,1137979;0,1223326;0,1251777;14206,1280227;28412,1294453;42613,1308673;127844,1365574;127844,1365574;127844,1365574;127844,1365574;170462,1365574;2045515,270271;2073927,241820;2073927,241820;2073927,156473;2073927,113797;2059721,99572;2045515,71122;2031314,71122;1946084,14225;1946084,14225;1946084,14225;1903466,14225;28412,1095303;0,1137979" o:connectangles="0,0,0,0,0,0,0,0,0,0,0,0,0,0,0,0,0,0,0,0,0,0,0,0,0,0,0"/>
                </v:shape>
                <v:shape id="Freeform 52" o:spid="_x0000_s1034" alt="background" style="position:absolute;left:6058;top:8841;width:727;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dRZvr4A&#10;AADcAAAADwAAAGRycy9kb3ducmV2LnhtbERPvQrCMBDeBd8hnOCmqYp/1SgqCC4Oahe3oznbYnMp&#10;TdT69kYQ3O7j+73lujGleFLtCssKBv0IBHFqdcGZguSy781AOI+ssbRMCt7kYL1qt5YYa/viEz3P&#10;PhMhhF2MCnLvq1hKl+Zk0PVtRRy4m60N+gDrTOoaXyHclHIYRRNpsODQkGNFu5zS+/lhFEyOdj5I&#10;RtskGuprOZZXb6durlS302wWIDw1/i/+uQ86zB+P4PtMuECuPg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IHUWb6+AAAA3AAAAA8AAAAAAAAAAAAAAAAAmAIAAGRycy9kb3ducmV2&#10;LnhtbFBLBQYAAAAABAAEAPUAAACDAwAAAAA=&#10;" path="m9,1v,,,,,c9,1,9,1,9,1,4,4,4,4,4,4,2,5,2,5,2,5,1,6,1,6,1,7,,7,,8,,8v,2,,2,,2c,17,,17,,17v,,,,,c,17,,17,,17v,,,,,c,18,1,19,2,19,134,96,134,96,134,96v1,,2,,3,c137,96,137,96,137,96v5,-3,5,-3,5,-3c144,91,144,91,144,91v1,,1,,1,-1c146,90,146,89,146,88v,-1,,-1,,-1c146,80,146,80,146,80v,,,,,c146,80,146,80,146,80v,-1,-1,-2,-2,-3c129,69,12,1,12,1,11,,10,1,9,1e" filled="f" stroked="f">
                  <v:path arrowok="t" o:connecttype="custom" o:connectlocs="127474,14225;127474,14225;127474,14225;56656,56901;28328,71122;14162,99572;0,113797;0,142248;0,241820;0,241820;0,241820;0,241820;28328,270271;1897953,1365574;1940443,1365574;1940443,1365574;2011260,1322898;2039589,1294453;2053755,1280227;2067917,1251777;2067917,1237551;2067917,1137979;2067917,1137979;2067917,1137979;2039589,1095303;169964,14225;127474,14225" o:connectangles="0,0,0,0,0,0,0,0,0,0,0,0,0,0,0,0,0,0,0,0,0,0,0,0,0,0,0"/>
                </v:shape>
                <v:shape id="Freeform 53" o:spid="_x0000_s1035" alt="background" style="position:absolute;left:4966;top:9474;width:106;height:837;visibility:visible;mso-wrap-style:square;v-text-anchor:top" coordsize="2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6lS7MQA&#10;AADcAAAADwAAAGRycy9kb3ducmV2LnhtbERPTWsCMRC9C/6HMIIXqYm2imyNIoK2Qi+ureBt2Iy7&#10;i5vJsom6/fdGKPQ2j/c582VrK3GjxpeONYyGCgRx5kzJuYbvw+ZlBsIHZIOVY9LwSx6Wi25njolx&#10;d97TLQ25iCHsE9RQhFAnUvqsIIt+6GriyJ1dYzFE2OTSNHiP4baSY6Wm0mLJsaHAmtYFZZf0ajXk&#10;SrXl18d0P9j+hN3OzY6n19NR636vXb2DCNSGf/Gf+9PE+ZM3eD4TL5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UuzEAAAA3AAAAA8AAAAAAAAAAAAAAAAAmAIAAGRycy9k&#10;b3ducmV2LnhtbFBLBQYAAAAABAAEAPUAAACJAwAAAAA=&#10;" path="m19,5v,,,,,c19,5,19,5,19,5,14,2,14,2,14,2,12,1,12,1,12,1,11,1,11,,10,,10,,9,1,8,1,7,2,7,2,7,2,1,5,1,5,1,5v,,,,,c,6,,7,,8,,160,,160,,160v,1,,2,1,3c1,163,1,163,1,163v5,3,5,3,5,3c9,167,9,167,9,167v,,1,1,1,1c11,168,11,167,12,167v1,-1,1,-1,1,-1c19,163,19,163,19,163v,,,,,c20,162,21,161,21,160,21,8,21,8,21,8,21,7,20,6,19,5e" fillcolor="#36c199" stroked="f">
                  <v:path arrowok="t" o:connecttype="custom" o:connectlocs="275499,70901;275499,70901;275499,70901;203000,28358;173996,14179;144998,0;115999,14179;101498,28358;14502,70901;14502,70901;0,113438;0,2268798;14502,2311336;14502,2311336;87001,2353878;130501,2368057;144998,2382237;173996,2368057;188498,2353878;275499,2311336;275499,2311336;304498,2268798;304498,113438;275499,70901" o:connectangles="0,0,0,0,0,0,0,0,0,0,0,0,0,0,0,0,0,0,0,0,0,0,0,0"/>
                </v:shape>
                <v:shape id="Freeform 55" o:spid="_x0000_s1036" alt="background" style="position:absolute;left:7931;top:8841;width:727;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FkUcIA&#10;AADcAAAADwAAAGRycy9kb3ducmV2LnhtbERPTWuDQBC9F/Iflgnk1qyxmFbjRtJCoJcemnjJbXAn&#10;KnFnxd2q+ffZQqG3ebzPyYvZdGKkwbWWFWzWEQjiyuqWawXl+fj8BsJ5ZI2dZVJwJwfFfvGUY6bt&#10;xN80nnwtQgi7DBU03veZlK5qyKBb2544cFc7GPQBDrXUA04h3HQyjqKtNNhyaGiwp4+GqtvpxyjY&#10;ftl0U768l1GsL10iL96+ulSp1XI+7EB4mv2/+M/9qcP8JIHfZ8IFcv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cWRRwgAAANwAAAAPAAAAAAAAAAAAAAAAAJgCAABkcnMvZG93&#10;bnJldi54bWxQSwUGAAAAAAQABAD1AAAAhwMAAAAA&#10;" path="m9,1v,,,,,c9,1,9,1,9,1,4,4,4,4,4,4,2,5,2,5,2,5,1,6,1,6,,7v,,,1,,1c,10,,10,,10v,7,,7,,7c,17,,17,,17v,,,,,c,17,,17,,17v,1,1,2,2,2c133,96,133,96,133,96v1,,3,,4,c137,96,137,96,137,96v4,-3,4,-3,4,-3c144,91,144,91,144,91v,,1,,1,-1c145,90,146,89,146,88v,-1,,-1,,-1c146,80,146,80,146,80v,,,,,c146,79,145,78,144,77,129,69,12,1,12,1,11,,10,1,9,1e" filled="f" stroked="f">
                  <v:path arrowok="t" o:connecttype="custom" o:connectlocs="127474,14225;127474,14225;127474,14225;56656,56901;28328,71122;0,99572;0,113797;0,142248;0,241820;0,241820;0,241820;0,241820;28328,270271;1883786,1365574;1940443,1365574;1940443,1365574;1997099,1322898;2039589,1294453;2053755,1280227;2067917,1251777;2067917,1237551;2067917,1137979;2067917,1137979;2039589,1095303;169964,14225;127474,14225" o:connectangles="0,0,0,0,0,0,0,0,0,0,0,0,0,0,0,0,0,0,0,0,0,0,0,0,0,0"/>
                </v:shape>
                <v:shape id="Freeform 59" o:spid="_x0000_s1037" alt="background" style="position:absolute;left:8708;top:9474;width:105;height:837;visibility:visible;mso-wrap-style:square;v-text-anchor:top" coordsize="2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aYWssMA&#10;AADcAAAADwAAAGRycy9kb3ducmV2LnhtbERPTWvCQBC9C/0PyxR6M5tKtSW6ShEET5UkDb0O2TFJ&#10;m50N2TVJ/fVuoeBtHu9zNrvJtGKg3jWWFTxHMQji0uqGKwWf+WH+BsJ5ZI2tZVLwSw5224fZBhNt&#10;R05pyHwlQgi7BBXU3neJlK6syaCLbEccuLPtDfoA+0rqHscQblq5iOOVNNhwaKixo31N5U92MQoc&#10;+TFPl8Or/v7Iri/Xr8IdToVST4/T+xqEp8nfxf/uow7zlyv4eyZcIL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aYWssMAAADcAAAADwAAAAAAAAAAAAAAAACYAgAAZHJzL2Rv&#10;d25yZXYueG1sUEsFBgAAAAAEAAQA9QAAAIgDAAAAAA==&#10;" path="m20,5v,,,,,c20,5,20,5,20,5,15,2,15,2,15,2,12,1,12,1,12,1,12,1,11,,11,,10,,10,1,9,1,8,2,8,2,8,2,2,5,2,5,2,5v,,,,,c2,5,2,5,2,5v,,,,,c1,6,,7,,8,,160,,160,,160v,1,1,2,2,3c2,163,2,163,2,163v5,3,5,3,5,3c9,167,9,167,9,167v1,,1,1,2,1c11,168,12,167,12,167v2,-1,2,-1,2,-1c20,163,20,163,20,163v,,,,,c21,162,21,161,21,160,21,8,21,8,21,8v,-1,,-2,-1,-3e" filled="f" stroked="f">
                  <v:path arrowok="t" o:connecttype="custom" o:connectlocs="284240,70901;284240,70901;284240,70901;213180,28358;170545,14179;156330,0;127905,14179;113695,28358;28425,70901;28425,70901;28425,70901;28425,70901;0,113438;0,2268798;28425,2311336;28425,2311336;99485,2353878;127905,2368057;156330,2382237;170545,2368057;198965,2353878;284240,2311336;284240,2311336;298450,2268798;298450,113438;284240,70901" o:connectangles="0,0,0,0,0,0,0,0,0,0,0,0,0,0,0,0,0,0,0,0,0,0,0,0,0,0"/>
                </v:shape>
                <v:shape id="Freeform 61" o:spid="_x0000_s1038" alt="background" style="position:absolute;left:443;top:10465;width:722;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6SU8cA&#10;AADcAAAADwAAAGRycy9kb3ducmV2LnhtbESPT2vCQBDF7wW/wzJCb3Vji3+I2YiVFgo9qGlBvA3Z&#10;MQlmZ9PdVdNv3y0I3mZ47/3mTbbsTSsu5HxjWcF4lIAgLq1uuFLw/fX+NAfhA7LG1jIp+CUPy3zw&#10;kGGq7ZV3dClCJSKEfYoK6hC6VEpf1mTQj2xHHLWjdQZDXF0ltcNrhJtWPifJVBpsOF6osaN1TeWp&#10;OJtIcec5T19nq59DMLidrF/ePjd7pR6H/WoBIlAf7uZb+kPH+pMZ/D8TJ5D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uklPHAAAA3AAAAA8AAAAAAAAAAAAAAAAAmAIAAGRy&#10;cy9kb3ducmV2LnhtbFBLBQYAAAAABAAEAPUAAACMAwAAAAA=&#10;" path="m,79v,,,,,c,79,,79,,79v,6,,6,,6c,88,,88,,88v,,,1,,2c,90,1,90,1,91v2,,2,,2,c9,95,9,95,9,95v,,,,,c9,95,9,95,9,95v,,,,,c10,95,11,96,12,95,144,19,144,19,144,19v1,-1,1,-2,1,-3c145,16,145,16,145,16v,-5,,-5,,-5c145,8,145,8,145,8v,-1,,-2,,-2c145,5,144,5,144,5,142,4,142,4,142,4,136,1,136,1,136,1v,,,,,c136,1,136,1,136,1v,,,,,c135,,134,,133,1,118,9,1,77,1,77,,77,,78,,79e" fillcolor="#36c199" stroked="f">
                  <v:path arrowok="t" o:connecttype="custom" o:connectlocs="0,1123754;0,1123754;0,1123754;0,1209101;0,1251777;0,1280227;14176,1294453;42523,1294453;127565,1351349;127565,1351349;127565,1351349;127565,1351349;170088,1351349;2041034,270271;2055210,227595;2055210,227595;2055210,156473;2055210,113797;2055210,85347;2041034,71122;2012687,56901;1927645,14225;1927645,14225;1927645,14225;1927645,14225;1885122,14225;14176,1095303;0,1123754" o:connectangles="0,0,0,0,0,0,0,0,0,0,0,0,0,0,0,0,0,0,0,0,0,0,0,0,0,0,0,0"/>
                </v:shape>
                <v:shape id="Freeform 62" o:spid="_x0000_s1039" alt="background" style="position:absolute;left:1380;top:10465;width:723;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GIcYA&#10;AADcAAAADwAAAGRycy9kb3ducmV2LnhtbESPS2sCQRCE74L/YWghtzgbgw82jqJiIJCDjwRCbs1O&#10;Z3fJTs86M+rm39uHgLdquvrrqvmyc426UIi1ZwNPwwwUceFtzaWBz4/XxxmomJAtNp7JwB9FWC76&#10;vTnm1l/5QJdjKpVAOOZooEqpzbWORUUO49C3xLL78cFhkjGU2ga8Ctw1epRlE+2wZvlQYUubiorf&#10;49kJJZxnPFlPV6fv5HA/3jxv33dfxjwMutULqERdupv/r9+sxB9LWikjCv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EGIcYAAADcAAAADwAAAAAAAAAAAAAAAACYAgAAZHJz&#10;L2Rvd25yZXYueG1sUEsFBgAAAAAEAAQA9QAAAIsDAAAAAA==&#10;" path="m9,1v,,,,,c9,,9,,9,,4,3,4,3,4,3,1,5,1,5,1,5,1,5,,5,,6v,,,1,,2c,9,,9,,9v,7,,7,,7c,16,,16,,16v,1,,2,1,3c133,95,133,95,133,95v1,1,2,,3,c136,95,136,95,136,95v,,,,,c141,92,141,92,141,92v3,-1,3,-1,3,-1c144,90,144,90,145,90v,-1,,-2,,-2c145,86,145,86,145,86v,-7,,-7,,-7c145,79,145,79,145,79v,,,,,c145,79,145,79,145,79v,-1,,-2,-1,-2c129,68,12,1,12,1,11,,10,,9,1e" fillcolor="#36c199" stroked="f">
                  <v:path arrowok="t" o:connecttype="custom" o:connectlocs="127742,14225;127742,14225;127742,0;56773,42676;14196,71122;0,85347;0,113797;0,128023;0,227595;0,227595;14196,270271;1887733,1351349;1930315,1351349;1930315,1351349;1930315,1351349;2001284,1308673;2043861,1294453;2058057,1280227;2058057,1251777;2058057,1223326;2058057,1123754;2058057,1123754;2058057,1123754;2058057,1123754;2043861,1095303;170324,14225;127742,14225" o:connectangles="0,0,0,0,0,0,0,0,0,0,0,0,0,0,0,0,0,0,0,0,0,0,0,0,0,0,0"/>
                </v:shape>
                <v:shape id="Freeform 64" o:spid="_x0000_s1040" alt="background" style="position:absolute;left:2316;top:10465;width:723;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2jusYA&#10;AADcAAAADwAAAGRycy9kb3ducmV2LnhtbESPT2vCQBDF70K/wzKF3nTTFv9FN2KlhUIPWiuItyE7&#10;JqHZ2XR3o/HbuwXB2wzvvd+8mS86U4sTOV9ZVvA8SEAQ51ZXXCjY/Xz0JyB8QNZYWyYFF/KwyB56&#10;c0y1PfM3nbahEBHCPkUFZQhNKqXPSzLoB7YhjtrROoMhrq6Q2uE5wk0tX5JkJA1WHC+U2NCqpPx3&#10;25pIce2ER2/j5d8hGNwMV6/vX+u9Uk+P3XIGIlAX7uZb+lPH+sMp/D8TJ5DZ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2jusYAAADcAAAADwAAAAAAAAAAAAAAAACYAgAAZHJz&#10;L2Rvd25yZXYueG1sUEsFBgAAAAAEAAQA9QAAAIsDAAAAAA==&#10;" path="m,79v,,,,,c,79,,79,,79v,6,,6,,6c,88,,88,,88v,,,1,,2c,90,1,90,1,91v1,,1,,1,c9,95,9,95,9,95v,,,,,c10,95,11,96,12,95,144,19,144,19,144,19v1,-1,1,-2,1,-3c145,16,145,16,145,16v,-5,,-5,,-5c145,8,145,8,145,8v,-1,,-2,,-2c144,5,144,5,143,5,142,4,142,4,142,4,136,1,136,1,136,1v,,,,,c136,1,136,1,136,1,135,,134,,133,1,118,9,1,77,1,77,,77,,78,,79e" fillcolor="#36c199" stroked="f">
                  <v:path arrowok="t" o:connecttype="custom" o:connectlocs="0,1123754;0,1123754;0,1123754;0,1209101;0,1251777;0,1280227;14196,1294453;28386,1294453;127742,1351349;127742,1351349;170324,1351349;2043861,270271;2058057,227595;2058057,227595;2058057,156473;2058057,113797;2058057,85347;2029670,71122;2015475,56901;1930315,14225;1930315,14225;1930315,14225;1887733,14225;14196,1095303;0,1123754" o:connectangles="0,0,0,0,0,0,0,0,0,0,0,0,0,0,0,0,0,0,0,0,0,0,0,0,0"/>
                </v:shape>
                <v:shape id="Freeform 66" o:spid="_x0000_s1041" alt="background" style="position:absolute;left:3248;top:10465;width:728;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5dIMUA&#10;AADcAAAADwAAAGRycy9kb3ducmV2LnhtbESPT2sCQQzF74V+hyEFb3W2ClJWR9FSixTBP9V73Im7&#10;izuZZWbU7bc3h0JvCe/lvV8ms8416kYh1p4NvPUzUMSFtzWXBg4/y9d3UDEhW2w8k4FfijCbPj9N&#10;MLf+zju67VOpJIRjjgaqlNpc61hU5DD2fUss2tkHh0nWUGob8C7hrtGDLBtphzVLQ4UtfVRUXPZX&#10;Z2Az2PrjYrj+2obdht3nMnzHUzCm99LNx6ASdenf/He9soI/Enx5RibQ0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Hl0gxQAAANwAAAAPAAAAAAAAAAAAAAAAAJgCAABkcnMv&#10;ZG93bnJldi54bWxQSwUGAAAAAAQABAD1AAAAigMAAAAA&#10;" path="m10,1v,,,,,c10,,10,,10,,5,3,5,3,5,3,2,5,2,5,2,5v,,-1,,-1,1c1,6,,7,,8,,9,,9,,9v,7,,7,,7c,16,,16,,16v,,,,,c1,17,1,18,2,19,134,95,134,95,134,95v1,1,2,,3,c137,95,137,95,137,95v,,,,,c142,92,142,92,142,92v2,-1,2,-1,2,-1c145,90,145,90,146,90v,-1,,-2,,-2c146,86,146,86,146,86v,-7,,-7,,-7c146,79,146,79,146,79v,,,,,c146,79,146,79,146,79v,-1,-1,-2,-2,-2c130,68,13,1,13,1,12,,10,,10,1e" fillcolor="#36c199" stroked="f">
                  <v:path arrowok="t" o:connecttype="custom" o:connectlocs="142050,14225;142050,14225;142050,0;71025,42676;28412,71122;14206,85347;0,113797;0,128023;0,227595;0,227595;0,227595;28412,270271;1903466,1351349;1946084,1351349;1946084,1351349;1946084,1351349;2017108,1308673;2045515,1294453;2073927,1280227;2073927,1251777;2073927,1223326;2073927,1123754;2073927,1123754;2073927,1123754;2073927,1123754;2045515,1095303;184663,14225;142050,14225" o:connectangles="0,0,0,0,0,0,0,0,0,0,0,0,0,0,0,0,0,0,0,0,0,0,0,0,0,0,0,0"/>
                </v:shape>
                <v:shape id="Freeform 67" o:spid="_x0000_s1042" alt="background" style="position:absolute;left:4030;top:11098;width:105;height:831;visibility:visible;mso-wrap-style:square;v-text-anchor:top" coordsize="2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BUAcIA&#10;AADcAAAADwAAAGRycy9kb3ducmV2LnhtbERPS4vCMBC+L/gfwgjeNHUPVaupqKywKAg+Dh6HZvrA&#10;ZlKbqN1/bxYW9jYf33MWy87U4kmtqywrGI8iEMSZ1RUXCi7n7XAKwnlkjbVlUvBDDpZp72OBibYv&#10;PtLz5AsRQtglqKD0vkmkdFlJBt3INsSBy21r0AfYFlK3+ArhppafURRLgxWHhhIb2pSU3U4Po2Cz&#10;dl/TWX3Z5/fiOukOu5geDSo16HerOQhPnf8X/7m/dZgfj+H3mXCBTN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MFQBwgAAANwAAAAPAAAAAAAAAAAAAAAAAJgCAABkcnMvZG93&#10;bnJldi54bWxQSwUGAAAAAAQABAD1AAAAhwMAAAAA&#10;" path="m19,5v,,,,,c19,5,19,5,19,5,14,2,14,2,14,2,12,,12,,12,,11,,11,,10,,10,,9,,9,,7,1,7,1,7,1,1,5,1,5,1,5v,,,,,c,5,,6,,7,,160,,160,,160v,1,,2,1,2c1,162,1,162,1,162v5,3,5,3,5,3c9,167,9,167,9,167v,,1,,1,c11,167,11,167,12,167v1,-1,1,-1,1,-1c19,162,19,162,19,162v,,,,,c20,162,21,161,21,160,21,7,21,7,21,7,21,6,20,5,19,5e" fillcolor="#36c199" stroked="f">
                  <v:path arrowok="t" o:connecttype="custom" o:connectlocs="270025,70764;270025,70764;270025,70764;198965,28304;170545,0;142120,0;127905,0;99485,14152;14210,70764;14210,70764;0,99068;0,2264455;14210,2292759;14210,2292759;85270,2335219;127905,2363523;142120,2363523;170545,2363523;184755,2349371;270025,2292759;270025,2292759;298450,2264455;298450,99068;270025,70764" o:connectangles="0,0,0,0,0,0,0,0,0,0,0,0,0,0,0,0,0,0,0,0,0,0,0,0"/>
                </v:shape>
                <v:shape id="Freeform 68" o:spid="_x0000_s1043" alt="background" style="position:absolute;left:284;top:11098;width:104;height:831;visibility:visible;mso-wrap-style:square;v-text-anchor:top" coordsize="2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LKdsMA&#10;AADcAAAADwAAAGRycy9kb3ducmV2LnhtbERPS2vCQBC+C/6HZQq91U09pDZ1IyoWSoWCaQ49DtnJ&#10;A7OzMbsm6b93CwVv8/E9Z72ZTCsG6l1jWcHzIgJBXFjdcKUg/35/WoFwHllja5kU/JKDTTqfrTHR&#10;duQTDZmvRAhhl6CC2vsukdIVNRl0C9sRB660vUEfYF9J3eMYwk0rl1EUS4MNh4YaO9rXVJyzq1Gw&#10;37nD6rXNj+Wl+nmZvj5junao1OPDtH0D4Wnyd/G/+0OH+fES/p4JF8j0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eLKdsMAAADcAAAADwAAAAAAAAAAAAAAAACYAgAAZHJzL2Rv&#10;d25yZXYueG1sUEsFBgAAAAAEAAQA9QAAAIgDAAAAAA==&#10;" path="m20,5v,,,,,c20,5,20,5,20,5,15,2,15,2,15,2,12,,12,,12,v,,-1,,-1,c10,,9,,9,,8,1,8,1,8,1,2,5,2,5,2,5v,,,,,c1,5,,6,,7,,160,,160,,160v,1,1,2,2,2c2,162,2,162,2,162v4,3,4,3,4,3c9,167,9,167,9,167v,,1,,2,c11,167,12,167,12,167v1,-1,1,-1,1,-1c20,162,20,162,20,162v,,,,,c21,162,21,161,21,160,21,7,21,7,21,7v,-1,,-2,-1,-2e" fillcolor="#36c199" stroked="f">
                  <v:path arrowok="t" o:connecttype="custom" o:connectlocs="281533,70764;281533,70764;281533,70764;211150,28304;168921,0;154841,0;126687,0;112612,14152;28154,70764;28154,70764;0,99068;0,2264455;28154,2292759;28154,2292759;84458,2335219;126687,2363523;154841,2363523;168921,2363523;182995,2349371;281533,2292759;281533,2292759;295608,2264455;295608,99068;281533,70764" o:connectangles="0,0,0,0,0,0,0,0,0,0,0,0,0,0,0,0,0,0,0,0,0,0,0,0"/>
                </v:shape>
                <v:shape id="Freeform 70" o:spid="_x0000_s1044" alt="background" style="position:absolute;left:4185;top:10465;width:727;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zDV8AA&#10;AADcAAAADwAAAGRycy9kb3ducmV2LnhtbERP24rCMBB9F/yHMMK+aaqCSDWKii4igrfd99lmti02&#10;k5JErX9vhIV9m8O5znTemErcyfnSsoJ+LwFBnFldcq7g67LpjkH4gKyxskwKnuRhPmu3pphq++AT&#10;3c8hFzGEfYoKihDqVEqfFWTQ92xNHLlf6wyGCF0utcNHDDeVHCTJSBosOTYUWNOqoOx6vhkFh8HR&#10;fi+H+8+jOx3YrDdu53+cUh+dZjEBEagJ/+I/91bH+aMhvJ+JF8j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MzDV8AAAADcAAAADwAAAAAAAAAAAAAAAACYAgAAZHJzL2Rvd25y&#10;ZXYueG1sUEsFBgAAAAAEAAQA9QAAAIUDAAAAAA==&#10;" path="m,79v,,,,,c,79,,79,,79v,6,,6,,6c,88,,88,,88v,,1,1,1,2c1,90,2,90,2,91v1,,1,,1,c9,95,9,95,9,95v,,,,,c9,95,9,95,9,95v1,,3,1,4,c144,19,144,19,144,19v1,-1,2,-2,2,-3c146,16,146,16,146,16v,-5,,-5,,-5c146,8,146,8,146,8v,-1,,-2,,-2c145,5,145,5,144,5,143,4,143,4,143,4,137,1,137,1,137,1v,,,,,c137,1,137,1,137,1v,,,,,c136,,135,,134,1,119,9,2,77,2,77,1,77,,78,,79e" fillcolor="#36c199" stroked="f">
                  <v:path arrowok="t" o:connecttype="custom" o:connectlocs="0,1123754;0,1123754;0,1123754;0,1209101;0,1251777;14162,1280227;28328,1294453;42490,1294453;127474,1351349;127474,1351349;127474,1351349;184130,1351349;2039589,270271;2067917,227595;2067917,227595;2067917,156473;2067917,113797;2067917,85347;2039589,71122;2025427,56901;1940443,14225;1940443,14225;1940443,14225;1940443,14225;1897953,14225;28328,1095303;0,1123754" o:connectangles="0,0,0,0,0,0,0,0,0,0,0,0,0,0,0,0,0,0,0,0,0,0,0,0,0,0,0"/>
                </v:shape>
                <v:shape id="Freeform 71" o:spid="_x0000_s1045" alt="background" style="position:absolute;left:5121;top:10465;width:728;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bI8IA&#10;AADcAAAADwAAAGRycy9kb3ducmV2LnhtbERP22rCQBB9L/Qflin0rdlUi0iajVRRESl4q+9jdpqE&#10;ZmfD7lbTv+8Kgm9zONfJJ71pxZmcbywreE1SEMSl1Q1XCr4Oi5cxCB+QNbaWScEfeZgUjw85Ztpe&#10;eEfnfahEDGGfoYI6hC6T0pc1GfSJ7Ygj922dwRChq6R2eInhppWDNB1Jgw3Hhho7mtVU/ux/jYLN&#10;YGuP0+Hncut2GzbzhVv7k1Pq+an/eAcRqA938c290nH+6A2uz8QLZP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VsjwgAAANwAAAAPAAAAAAAAAAAAAAAAAJgCAABkcnMvZG93&#10;bnJldi54bWxQSwUGAAAAAAQABAD1AAAAhwMAAAAA&#10;" path="m9,1v,,,,,c9,,9,,9,,4,3,4,3,4,3,2,5,2,5,2,5,1,5,1,5,1,6,,6,,7,,8,,9,,9,,9v,7,,7,,7c,16,,16,,16v,1,1,2,2,3c134,95,134,95,134,95v1,1,2,,3,c137,95,137,95,137,95v,,,,,c142,92,142,92,142,92v2,-1,2,-1,2,-1c145,90,145,90,145,90v1,-1,1,-2,1,-2c146,86,146,86,146,86v,-7,,-7,,-7c146,79,146,79,146,79v,,,,,c146,79,146,79,146,79v,-1,-1,-2,-2,-2c129,68,12,1,12,1,11,,10,,9,1e" fillcolor="#36c199" stroked="f">
                  <v:path arrowok="t" o:connecttype="custom" o:connectlocs="127844,14225;127844,14225;127844,0;56819,42676;28412,71122;14206,85347;0,113797;0,128023;0,227595;0,227595;28412,270271;1903466,1351349;1946084,1351349;1946084,1351349;1946084,1351349;2017108,1308673;2045515,1294453;2059721,1280227;2073927,1251777;2073927,1223326;2073927,1123754;2073927,1123754;2073927,1123754;2073927,1123754;2045515,1095303;170462,14225;127844,14225" o:connectangles="0,0,0,0,0,0,0,0,0,0,0,0,0,0,0,0,0,0,0,0,0,0,0,0,0,0,0"/>
                </v:shape>
                <v:shape id="Freeform 74" o:spid="_x0000_s1046" alt="background" style="position:absolute;left:6058;top:10465;width:727;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n+uMIA&#10;AADcAAAADwAAAGRycy9kb3ducmV2LnhtbERP22rCQBB9L/Qflin0rdlUqUiajVRRESl4q+9jdpqE&#10;ZmfD7lbTv+8Kgm9zONfJJ71pxZmcbywreE1SEMSl1Q1XCr4Oi5cxCB+QNbaWScEfeZgUjw85Ztpe&#10;eEfnfahEDGGfoYI6hC6T0pc1GfSJ7Ygj922dwRChq6R2eInhppWDNB1Jgw3Hhho7mtVU/ux/jYLN&#10;YGuP0+Hncut2GzbzhVv7k1Pq+an/eAcRqA938c290nH+6A2uz8QLZP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af64wgAAANwAAAAPAAAAAAAAAAAAAAAAAJgCAABkcnMvZG93&#10;bnJldi54bWxQSwUGAAAAAAQABAD1AAAAhwMAAAAA&#10;" path="m,79v,,,,,c,79,,79,,79v,6,,6,,6c,88,,88,,88v,,,1,1,2c1,90,1,90,2,91v1,,1,,1,c9,95,9,95,9,95v,,,,,c10,95,11,96,12,95,144,19,144,19,144,19v1,-1,2,-2,2,-3c146,16,146,16,146,16v,-5,,-5,,-5c146,8,146,8,146,8v,-1,,-2,-1,-2c145,5,145,5,144,5,143,4,143,4,143,4,137,1,137,1,137,1v,,,,,c137,1,137,1,137,1,136,,135,,134,1,119,9,2,77,2,77,1,77,,78,,79e" fillcolor="#36c199" stroked="f">
                  <v:path arrowok="t" o:connecttype="custom" o:connectlocs="0,1123754;0,1123754;0,1123754;0,1209101;0,1251777;14162,1280227;28328,1294453;42490,1294453;127474,1351349;127474,1351349;169964,1351349;2039589,270271;2067917,227595;2067917,227595;2067917,156473;2067917,113797;2053755,85347;2039589,71122;2025427,56901;1940443,14225;1940443,14225;1940443,14225;1897953,14225;28328,1095303;0,1123754" o:connectangles="0,0,0,0,0,0,0,0,0,0,0,0,0,0,0,0,0,0,0,0,0,0,0,0,0"/>
                </v:shape>
                <v:shape id="Freeform 75" o:spid="_x0000_s1047" alt="background" style="position:absolute;left:6994;top:10465;width:728;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tgz8IA&#10;AADcAAAADwAAAGRycy9kb3ducmV2LnhtbERP22rCQBB9F/oPywi+6cYIoaSuoZZapBS81fcxO02C&#10;2dmwu2r6992C4NscznXmRW9acSXnG8sKppMEBHFpdcOVgu/DavwMwgdkja1lUvBLHorF02COubY3&#10;3tF1HyoRQ9jnqKAOocul9GVNBv3EdsSR+7HOYIjQVVI7vMVw08o0STJpsOHYUGNHbzWV5/3FKNik&#10;W3tczr4+tm63YfO+cp/+5JQaDfvXFxCB+vAQ391rHednGfw/Ey+Qi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gu2DPwgAAANwAAAAPAAAAAAAAAAAAAAAAAJgCAABkcnMvZG93&#10;bnJldi54bWxQSwUGAAAAAAQABAD1AAAAhwMAAAAA&#10;" path="m9,1v,,,,,c9,,9,,9,,4,3,4,3,4,3,2,5,2,5,2,5,1,5,1,5,1,6,,6,,7,,8,,9,,9,,9v,7,,7,,7c,16,,16,,16v,,,,,c,17,1,18,2,19,134,95,134,95,134,95v1,1,2,,3,c137,95,137,95,137,95v,,,,,c142,92,142,92,142,92v2,-1,2,-1,2,-1c145,90,145,90,145,90v1,-1,1,-2,1,-2c146,86,146,86,146,86v,-7,,-7,,-7c146,79,146,79,146,79v,,,,,c146,79,146,79,146,79v,-1,-1,-2,-2,-2c129,68,12,1,12,1,11,,10,,9,1e" fillcolor="#36c199" stroked="f">
                  <v:path arrowok="t" o:connecttype="custom" o:connectlocs="127844,14225;127844,14225;127844,0;56819,42676;28412,71122;14206,85347;0,113797;0,128023;0,227595;0,227595;0,227595;28412,270271;1903466,1351349;1946084,1351349;1946084,1351349;1946084,1351349;2017108,1308673;2045515,1294453;2059721,1280227;2073927,1251777;2073927,1223326;2073927,1123754;2073927,1123754;2073927,1123754;2073927,1123754;2045515,1095303;170462,14225;127844,14225" o:connectangles="0,0,0,0,0,0,0,0,0,0,0,0,0,0,0,0,0,0,0,0,0,0,0,0,0,0,0,0"/>
                </v:shape>
                <v:shape id="Freeform 76" o:spid="_x0000_s1048" alt="background" style="position:absolute;left:5898;top:11098;width:110;height:831;visibility:visible;mso-wrap-style:square;v-text-anchor:top" coordsize="2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4o5sQA&#10;AADcAAAADwAAAGRycy9kb3ducmV2LnhtbERPTWvCQBC9F/wPywi9lLqxB5XoJoggtKdSTYXexux0&#10;k5qdDdnVpP31riD0No/3Oat8sI24UOdrxwqmkwQEcel0zUZBsd8+L0D4gKyxcUwKfslDno0eVphq&#10;1/MHXXbBiBjCPkUFVQhtKqUvK7LoJ64ljty36yyGCDsjdYd9DLeNfEmSmbRYc2yosKVNReVpd7YK&#10;TP/z9I5/c9Mfys/zV1Gc3o5NotTjeFgvQQQawr/47n7Vcf5sDrdn4gUyu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r+KObEAAAA3AAAAA8AAAAAAAAAAAAAAAAAmAIAAGRycy9k&#10;b3ducmV2LnhtbFBLBQYAAAAABAAEAPUAAACJAwAAAAA=&#10;" path="m20,5v,,,,,c20,5,20,5,20,5,15,2,15,2,15,2,13,,13,,13,,12,,12,,11,,10,,10,,9,,8,1,8,1,8,1,2,5,2,5,2,5v,,,,,c1,5,,6,,7,,160,,160,,160v,1,1,2,2,2c2,162,2,162,2,162v5,3,5,3,5,3c9,167,9,167,9,167v1,,1,,2,c12,167,12,167,13,167v1,-1,1,-1,1,-1c20,162,20,162,20,162v,,,,,c21,162,22,161,22,160,22,7,22,7,22,7,22,6,21,5,20,5e" fillcolor="#36c199" stroked="f">
                  <v:path arrowok="t" o:connecttype="custom" o:connectlocs="285750,70764;285750,70764;285750,70764;214315,28304;185740,0;157165,0;128590,0;114300,14152;28575,70764;28575,70764;0,99068;0,2264455;28575,2292759;28575,2292759;100015,2335219;128590,2363523;157165,2363523;185740,2363523;200025,2349371;285750,2292759;285750,2292759;314325,2264455;314325,99068;285750,70764" o:connectangles="0,0,0,0,0,0,0,0,0,0,0,0,0,0,0,0,0,0,0,0,0,0,0,0"/>
                </v:shape>
                <v:shape id="Freeform 82" o:spid="_x0000_s1049" alt="background" style="position:absolute;left:1380;top:12085;width:723;height:477;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Z3MnMYA&#10;AADcAAAADwAAAGRycy9kb3ducmV2LnhtbESPQWvCQBCF7wX/wzKCt7qx0iipq6goFHpoq4XS25Ad&#10;k2B2Nt1dNf33nUOhtzfMm2/eW6x616orhdh4NjAZZ6CIS28brgx8HPf3c1AxIVtsPZOBH4qwWg7u&#10;FlhYf+N3uh5SpQTCsUADdUpdoXUsa3IYx74jlt3JB4dJxlBpG/AmcNfqhyzLtcOG5UONHW1rKs+H&#10;ixNKuMw538zW31/J4dvjdrp7ef00ZjTs10+gEvXp3/x3/Wwlfi5ppYwo0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Z3MnMYAAADcAAAADwAAAAAAAAAAAAAAAACYAgAAZHJz&#10;L2Rvd25yZXYueG1sUEsFBgAAAAAEAAQA9QAAAIsDAAAAAA==&#10;" path="m,80v,,,,,c,80,,80,,80v,5,,5,,5c,88,,88,,88v,1,,1,,2c,90,1,91,1,91v2,1,2,1,2,1c9,95,9,95,9,95v,,,,,c9,95,9,95,9,95v,,,,,c10,96,11,96,12,95,144,19,144,19,144,19v1,,1,-1,1,-2c145,11,145,11,145,11v,-3,,-3,,-3c145,8,145,7,145,6v-1,,-1,,-1,-1c142,5,142,5,142,5,136,1,136,1,136,1v,,,,,c136,1,136,1,136,1,135,,134,,133,1,118,10,1,77,1,77,,78,,79,,80e" fillcolor="#36c199" stroked="f">
                  <v:path arrowok="t" o:connecttype="custom" o:connectlocs="0,1130599;0,1130599;0,1130599;0,1201260;0,1243658;0,1271921;14196,1286057;42582,1300188;127742,1342586;127742,1342586;127742,1342586;127742,1342586;170324,1342586;2043861,268516;2058057,240254;2058057,155457;2058057,113059;2058057,84797;2043861,70661;2015475,70661;1930315,14131;1930315,14131;1930315,14131;1887733,14131;14196,1088201;0,1130599" o:connectangles="0,0,0,0,0,0,0,0,0,0,0,0,0,0,0,0,0,0,0,0,0,0,0,0,0,0"/>
                </v:shape>
                <v:shape id="Freeform 83" o:spid="_x0000_s1050" alt="background" style="position:absolute;left:2316;top:12085;width:723;height:477;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FpB8YA&#10;AADcAAAADwAAAGRycy9kb3ducmV2LnhtbESPQWvCQBCF70L/wzKF3uqmLaYxdRUVBcGD1haktyE7&#10;TUKzs3F31fjvXaHgbYb33jdvRpPONOJEzteWFbz0ExDEhdU1lwq+v5bPGQgfkDU2lknBhTxMxg+9&#10;EebanvmTTrtQighhn6OCKoQ2l9IXFRn0fdsSR+3XOoMhrq6U2uE5wk0jX5MklQZrjhcqbGleUfG3&#10;O5pIcceM09n79PATDG4H87fFerNX6umxm36ACNSFu/k/vdKxfjqE2zNxAj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tFpB8YAAADcAAAADwAAAAAAAAAAAAAAAACYAgAAZHJz&#10;L2Rvd25yZXYueG1sUEsFBgAAAAAEAAQA9QAAAIsDAAAAAA==&#10;" path="m9,1v,,,,,c9,1,9,1,9,1,4,4,4,4,4,4,1,5,1,5,1,5,1,6,,6,,6,,7,,8,,8,,9,,9,,9v,8,,8,,8c,17,,17,,17v,1,,2,1,2c133,95,133,95,133,95v1,1,2,1,3,c136,95,136,95,136,95v,,,,,c136,95,136,95,136,95v5,-2,5,-2,5,-2c144,91,144,91,144,91v,,,-1,1,-1c145,89,145,89,145,88v,-1,,-1,,-1c145,80,145,80,145,80v,,,,,c145,80,145,80,145,80v,,,,,c145,79,145,78,144,77,129,69,12,1,12,1,11,,10,,9,1e" fillcolor="#36c199" stroked="f">
                  <v:path arrowok="t" o:connecttype="custom" o:connectlocs="127742,14131;127742,14131;127742,14131;56773,56529;14196,70661;0,84797;0,113059;0,127190;0,240254;0,240254;14196,268516;1887733,1342586;1930315,1342586;1930315,1342586;1930315,1342586;1930315,1342586;2001284,1314319;2043861,1286057;2058057,1271921;2058057,1243658;2058057,1229527;2058057,1130599;2058057,1130599;2058057,1130599;2058057,1130599;2043861,1088201;170324,14131;127742,14131" o:connectangles="0,0,0,0,0,0,0,0,0,0,0,0,0,0,0,0,0,0,0,0,0,0,0,0,0,0,0,0"/>
                </v:shape>
                <v:shape id="Freeform 84" o:spid="_x0000_s1051" alt="background" style="position:absolute;left:1220;top:12717;width:105;height:832;visibility:visible;mso-wrap-style:square;v-text-anchor:top" coordsize="2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6VnR8UA&#10;AADcAAAADwAAAGRycy9kb3ducmV2LnhtbESPS4vCQBCE74L/YWjBm07cg4/oKCoryC4s+Dh4bDJt&#10;Esz0xMyo8d9vHxb21k1VV329WLWuUk9qQunZwGiYgCLOvC05N3A+7QZTUCEiW6w8k4E3BVgtu50F&#10;pta/+EDPY8yVhHBI0UARY51qHbKCHIahr4lFu/rGYZS1ybVt8CXhrtIfSTLWDkuWhgJr2haU3Y4P&#10;Z2C7CZ/TWXX+vt7zy6T9+RrTo0Zj+r12PQcVqY3/5r/rvRX8ieDLMzKBXv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HpWdHxQAAANwAAAAPAAAAAAAAAAAAAAAAAJgCAABkcnMv&#10;ZG93bnJldi54bWxQSwUGAAAAAAQABAD1AAAAigMAAAAA&#10;" path="m20,5v,,,,,c20,5,20,5,20,5,15,2,15,2,15,2,12,1,12,1,12,1,12,1,11,,10,,10,,9,1,9,1,8,2,8,2,8,2,1,5,1,5,1,5v,,,,,c1,6,,7,,8,,160,,160,,160v,1,1,2,1,3c1,163,1,163,1,163v5,3,5,3,5,3c9,167,9,167,9,167v,,1,,1,c11,167,12,167,12,167v1,-1,1,-1,1,-1c20,163,20,163,20,163v,,,,,c20,162,21,161,21,160,21,8,21,8,21,8,21,7,20,6,20,5e" fillcolor="#36c199" stroked="f">
                  <v:path arrowok="t" o:connecttype="custom" o:connectlocs="287260,70944;287260,70944;287260,70944;215445,28378;172355,14189;143630,0;129270,14189;114905,28378;14365,70944;14365,70944;0,113511;0,2270209;14365,2312776;14365,2312776;86180,2355342;129270,2369531;143630,2369531;172355,2369531;186720,2355342;287260,2312776;287260,2312776;301625,2270209;301625,113511;287260,70944" o:connectangles="0,0,0,0,0,0,0,0,0,0,0,0,0,0,0,0,0,0,0,0,0,0,0,0"/>
                </v:shape>
                <v:shape id="Freeform 86" o:spid="_x0000_s1052" alt="background" style="position:absolute;left:3248;top:12085;width:728;height:477;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tuZsEA&#10;AADcAAAADwAAAGRycy9kb3ducmV2LnhtbERP22rCQBB9L/gPywi+1Y0KrcRsREstpRS8v4/ZMQlm&#10;Z8PuVtO/d4VC3+ZwrpPNO9OIKzlfW1YwGiYgiAuray4VHPar5ykIH5A1NpZJwS95mOe9pwxTbW+8&#10;pesulCKGsE9RQRVCm0rpi4oM+qFtiSN3ts5giNCVUju8xXDTyHGSvEiDNceGClt6q6i47H6MgvV4&#10;Y4/LyffHxm3XbN5X7sufnFKDfreYgQjUhX/xn/tTx/mvI3g8Ey+Q+R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qLbmbBAAAA3AAAAA8AAAAAAAAAAAAAAAAAmAIAAGRycy9kb3du&#10;cmV2LnhtbFBLBQYAAAAABAAEAPUAAACGAwAAAAA=&#10;" path="m,80v,,,,,c,80,,80,,80v,5,,5,,5c,88,,88,,88v,1,1,1,1,2c1,90,2,91,2,91v1,1,1,1,1,1c10,95,10,95,10,95v,,,,,c10,95,10,95,10,95v,1,2,1,3,c144,19,144,19,144,19v1,,2,-1,2,-2c146,17,146,17,146,17v,-6,,-6,,-6c146,8,146,8,146,8v,,,-1,,-2c145,6,145,6,144,5v-1,,-1,,-1,c137,1,137,1,137,1v,,,,,c136,,135,,134,1,119,10,2,77,2,77,1,78,1,79,,80e" fillcolor="#36c199" stroked="f">
                  <v:path arrowok="t" o:connecttype="custom" o:connectlocs="0,1130599;0,1130599;0,1130599;0,1201260;0,1243658;14206,1271921;28412,1286057;42613,1300188;142050,1342586;142050,1342586;142050,1342586;184663,1342586;2045515,268516;2073927,240254;2073927,240254;2073927,155457;2073927,113059;2073927,84797;2045515,70661;2031314,70661;1946084,14131;1946084,14131;1903466,14131;28412,1088201;0,1130599" o:connectangles="0,0,0,0,0,0,0,0,0,0,0,0,0,0,0,0,0,0,0,0,0,0,0,0,0"/>
                </v:shape>
                <v:shape id="Freeform 88" o:spid="_x0000_s1053" alt="background" style="position:absolute;left:6058;top:12085;width:727;height:477;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nwEcIA&#10;AADcAAAADwAAAGRycy9kb3ducmV2LnhtbERP22oCMRB9F/yHMELfNOsWWlmNoqJSpOCl9X26me4u&#10;biZLEnX9+6Yg+DaHc53JrDW1uJLzlWUFw0ECgji3uuJCwffXuj8C4QOyxtoyKbiTh9m025lgpu2N&#10;D3Q9hkLEEPYZKihDaDIpfV6SQT+wDXHkfq0zGCJ0hdQObzHc1DJNkjdpsOLYUGJDy5Ly8/FiFOzS&#10;vT0tXj83e3fYsVmt3db/OKVeeu18DCJQG57ih/tDx/nvKfw/Ey+Q0z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aWfARwgAAANwAAAAPAAAAAAAAAAAAAAAAAJgCAABkcnMvZG93&#10;bnJldi54bWxQSwUGAAAAAAQABAD1AAAAhwMAAAAA&#10;" path="m9,1v,,,,,c9,1,9,1,9,1,4,4,4,4,4,4,2,5,2,5,2,5,1,6,1,6,1,6,,7,,8,,8,,9,,9,,9v,8,,8,,8c,17,,17,,17v,1,1,2,2,2c134,95,134,95,134,95v1,1,2,1,3,c137,95,137,95,137,95v,,,,,c137,95,137,95,137,95v5,-2,5,-2,5,-2c144,91,144,91,144,91v1,,1,-1,1,-1c146,89,146,89,146,88v,-1,,-1,,-1c146,80,146,80,146,80v,,,,,c146,80,146,80,146,80v,-1,-1,-2,-2,-3c129,69,12,1,12,1,11,,10,,9,1e" fillcolor="#36c199" stroked="f">
                  <v:path arrowok="t" o:connecttype="custom" o:connectlocs="127474,14131;127474,14131;127474,14131;56656,56529;28328,70661;14162,84797;0,113059;0,127190;0,240254;0,240254;28328,268516;1897953,1342586;1940443,1342586;1940443,1342586;1940443,1342586;1940443,1342586;2011260,1314319;2039589,1286057;2053755,1271921;2067917,1243658;2067917,1229527;2067917,1130599;2067917,1130599;2067917,1130599;2039589,1088201;169964,14131;127474,14131" o:connectangles="0,0,0,0,0,0,0,0,0,0,0,0,0,0,0,0,0,0,0,0,0,0,0,0,0,0,0"/>
                </v:shape>
                <v:shape id="Freeform 89" o:spid="_x0000_s1054" alt="background" style="position:absolute;left:7931;top:12085;width:727;height:477;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RVVisEA&#10;AADcAAAADwAAAGRycy9kb3ducmV2LnhtbERP22rCQBB9L/gPywi+1Y0KrcRsxBaVUgre38fsmASz&#10;s2F31fTvu4VC3+ZwrpPNO9OIOzlfW1YwGiYgiAuray4VHA+r5ykIH5A1NpZJwTd5mOe9pwxTbR+8&#10;o/s+lCKGsE9RQRVCm0rpi4oM+qFtiSN3sc5giNCVUjt8xHDTyHGSvEiDNceGClt6r6i47m9GwWa8&#10;tae3ydd663YbNsuV+/Rnp9Sg3y1mIAJ14V/85/7Qcf7rBH6fiRfI/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UVVYrBAAAA3AAAAA8AAAAAAAAAAAAAAAAAmAIAAGRycy9kb3du&#10;cmV2LnhtbFBLBQYAAAAABAAEAPUAAACGAwAAAAA=&#10;" path="m9,1v,,,,,c9,1,9,1,9,1,4,4,4,4,4,4,2,5,2,5,2,5,1,6,1,6,,6,,7,,8,,8,,9,,9,,9v,8,,8,,8c,17,,17,,17v,1,1,2,2,2c133,95,133,95,133,95v1,1,3,1,4,c137,95,137,95,137,95v,,,,,c137,95,137,95,137,95v4,-2,4,-2,4,-2c144,91,144,91,144,91v,,1,-1,1,-1c145,89,146,89,146,88v,-1,,-1,,-1c146,80,146,80,146,80v,,,,,c146,80,146,80,146,80v,-1,-1,-2,-2,-3c129,69,12,1,12,1,11,,10,,9,1e" fillcolor="#36c199" stroked="f">
                  <v:path arrowok="t" o:connecttype="custom" o:connectlocs="127474,14131;127474,14131;127474,14131;56656,56529;28328,70661;0,84797;0,113059;0,127190;0,240254;0,240254;28328,268516;1883786,1342586;1940443,1342586;1940443,1342586;1940443,1342586;1940443,1342586;1997099,1314319;2039589,1286057;2053755,1271921;2067917,1243658;2067917,1229527;2067917,1130599;2067917,1130599;2067917,1130599;2039589,1088201;169964,14131;127474,14131" o:connectangles="0,0,0,0,0,0,0,0,0,0,0,0,0,0,0,0,0,0,0,0,0,0,0,0,0,0,0"/>
                </v:shape>
                <v:shape id="Freeform 91" o:spid="_x0000_s1055" alt="background" style="position:absolute;left:5121;top:12085;width:728;height:477;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zN/sIA&#10;AADcAAAADwAAAGRycy9kb3ducmV2LnhtbERPyWrDMBC9F/oPYgK5NXIW2uJYDklpSgiF7PepNbVN&#10;rZGR1MT5+yhQ6G0eb51s1plGnMn52rKC4SABQVxYXXOp4HhYPr2C8AFZY2OZFFzJwyx/fMgw1fbC&#10;OzrvQyliCPsUFVQhtKmUvqjIoB/Yljhy39YZDBG6UmqHlxhuGjlKkmdpsObYUGFLbxUVP/tfo2Az&#10;2trTYvz5sXW7DZv3pVv7L6dUv9fNpyACdeFf/Ode6Tj/ZQL3Z+IFMr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M3+wgAAANwAAAAPAAAAAAAAAAAAAAAAAJgCAABkcnMvZG93&#10;bnJldi54bWxQSwUGAAAAAAQABAD1AAAAhwMAAAAA&#10;" path="m,80v,,,,,c,80,,80,,80v,5,,5,,5c,88,,88,,88v,1,,1,1,2c1,90,1,91,2,91v1,1,1,1,1,1c9,95,9,95,9,95v,,,,,c9,95,9,95,9,95v,,,,,c10,96,11,96,12,95,144,19,144,19,144,19v1,,2,-1,2,-2c146,17,146,17,146,17v,-6,,-6,,-6c146,8,146,8,146,8v,,,-1,-1,-2c145,6,145,6,144,5v-1,,-1,,-1,c137,1,137,1,137,1v,,,,,c137,1,137,1,137,1,136,,135,,134,1,119,10,2,77,2,77,1,78,,79,,80e" fillcolor="#36c199" stroked="f">
                  <v:path arrowok="t" o:connecttype="custom" o:connectlocs="0,1130599;0,1130599;0,1130599;0,1201260;0,1243658;14206,1271921;28412,1286057;42613,1300188;127844,1342586;127844,1342586;127844,1342586;127844,1342586;170462,1342586;2045515,268516;2073927,240254;2073927,240254;2073927,155457;2073927,113059;2059721,84797;2045515,70661;2031314,70661;1946084,14131;1946084,14131;1946084,14131;1903466,14131;28412,1088201;0,1130599" o:connectangles="0,0,0,0,0,0,0,0,0,0,0,0,0,0,0,0,0,0,0,0,0,0,0,0,0,0,0"/>
                </v:shape>
                <v:shape id="Freeform 93" o:spid="_x0000_s1056" alt="background" style="position:absolute;left:4966;top:12717;width:106;height:832;visibility:visible;mso-wrap-style:square;v-text-anchor:top" coordsize="2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9LE38MA&#10;AADcAAAADwAAAGRycy9kb3ducmV2LnhtbERPTWvCQBC9F/wPywi96caCGqOraLBQLBQaPXgcsmMS&#10;zM6m2Y2m/94tCL3N433OatObWtyodZVlBZNxBII4t7riQsHp+D6KQTiPrLG2TAp+ycFmPXhZYaLt&#10;nb/plvlChBB2CSoovW8SKV1ekkE3tg1x4C62NegDbAupW7yHcFPLtyiaSYMVh4YSG0pLyq9ZZxSk&#10;O7ePF/Xp8/JTnOf912FGXYNKvQ777RKEp97/i5/uDx3mz6fw90y4QK4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9LE38MAAADcAAAADwAAAAAAAAAAAAAAAACYAgAAZHJzL2Rv&#10;d25yZXYueG1sUEsFBgAAAAAEAAQA9QAAAIgDAAAAAA==&#10;" path="m19,5v,,,,,c19,5,19,5,19,5,14,2,14,2,14,2,12,1,12,1,12,1,11,1,11,,10,,10,,9,1,8,1,7,2,7,2,7,2,1,5,1,5,1,5v,,,,,c,6,,7,,8,,160,,160,,160v,1,,2,1,3c1,163,1,163,1,163v5,3,5,3,5,3c9,167,9,167,9,167v,,1,,1,c11,167,11,167,12,167v1,-1,1,-1,1,-1c19,163,19,163,19,163v,,,,,c20,162,21,161,21,160,21,8,21,8,21,8,21,7,20,6,19,5e" fillcolor="#36c199" stroked="f">
                  <v:path arrowok="t" o:connecttype="custom" o:connectlocs="275499,70944;275499,70944;275499,70944;203000,28378;173996,14189;144998,0;115999,14189;101498,28378;14502,70944;14502,70944;0,113511;0,2270209;14502,2312776;14502,2312776;87001,2355342;130501,2369531;144998,2369531;173996,2369531;188498,2355342;275499,2312776;275499,2312776;304498,2270209;304498,113511;275499,70944" o:connectangles="0,0,0,0,0,0,0,0,0,0,0,0,0,0,0,0,0,0,0,0,0,0,0,0"/>
                </v:shape>
                <v:shape id="Freeform 94" o:spid="_x0000_s1057" alt="background" style="position:absolute;left:3093;top:12717;width:106;height:832;visibility:visible;mso-wrap-style:square;v-text-anchor:top" coordsize="2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BaqMMA&#10;AADcAAAADwAAAGRycy9kb3ducmV2LnhtbERPS2vCQBC+C/6HZQq96aYeEpu6EZUWSguCaQ49DtnJ&#10;A7OzMbua9N93CwVv8/E9Z7OdTCduNLjWsoKnZQSCuLS65VpB8fW2WINwHlljZ5kU/JCDbTafbTDV&#10;duQT3XJfixDCLkUFjfd9KqUrGzLolrYnDlxlB4M+wKGWesAxhJtOrqIolgZbDg0N9nRoqDznV6Pg&#10;sHev6+eu+Kwu9XcyHT9iuvao1OPDtHsB4Wnyd/G/+12H+UkMf8+EC2T2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wBaqMMAAADcAAAADwAAAAAAAAAAAAAAAACYAgAAZHJzL2Rv&#10;d25yZXYueG1sUEsFBgAAAAAEAAQA9QAAAIgDAAAAAA==&#10;" path="m19,5v,,,,,c19,5,19,5,19,5,14,2,14,2,14,2,12,1,12,1,12,1,11,1,11,,10,,10,,9,1,9,1,7,2,7,2,7,2,1,5,1,5,1,5v,,,,,c,6,,7,,8,,160,,160,,160v,1,,2,1,3c1,163,1,163,1,163v5,3,5,3,5,3c9,167,9,167,9,167v,,1,,1,c11,167,11,167,12,167v1,-1,1,-1,1,-1c19,163,19,163,19,163v,,,,,c20,162,21,161,21,160,21,8,21,8,21,8,21,7,20,6,19,5e" fillcolor="#36c199" stroked="f">
                  <v:path arrowok="t" o:connecttype="custom" o:connectlocs="275499,70944;275499,70944;275499,70944;203000,28378;173996,14189;144998,0;130501,14189;101498,28378;14502,70944;14502,70944;0,113511;0,2270209;14502,2312776;14502,2312776;87001,2355342;130501,2369531;144998,2369531;173996,2369531;188498,2355342;275499,2312776;275499,2312776;304498,2270209;304498,113511;275499,70944" o:connectangles="0,0,0,0,0,0,0,0,0,0,0,0,0,0,0,0,0,0,0,0,0,0,0,0"/>
                </v:shape>
                <v:shape id="Freeform 97" o:spid="_x0000_s1058" alt="background" style="position:absolute;left:6994;top:12085;width:728;height:477;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5TicIA&#10;AADcAAAADwAAAGRycy9kb3ducmV2LnhtbERP22rCQBB9L/Qflin0rdlUoUqajVRRESl4q+9jdpqE&#10;ZmfD7lbTv+8Kgm9zONfJJ71pxZmcbywreE1SEMSl1Q1XCr4Oi5cxCB+QNbaWScEfeZgUjw85Ztpe&#10;eEfnfahEDGGfoYI6hC6T0pc1GfSJ7Ygj922dwRChq6R2eInhppWDNH2TBhuODTV2NKup/Nn/GgWb&#10;wdYep8PP5dbtNmzmC7f2J6fU81P/8Q4iUB/u4pt7peP80Qiuz8QLZPE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KLlOJwgAAANwAAAAPAAAAAAAAAAAAAAAAAJgCAABkcnMvZG93&#10;bnJldi54bWxQSwUGAAAAAAQABAD1AAAAhwMAAAAA&#10;" path="m,80v,,,,,c,80,,80,,80v,5,,5,,5c,88,,88,,88v,1,,1,1,2c1,90,1,91,2,91v1,1,1,1,1,1c9,95,9,95,9,95v,,,,,c9,95,9,95,9,95v1,1,2,1,3,c144,19,144,19,144,19v1,,2,-1,2,-2c146,17,146,17,146,17v,-6,,-6,,-6c146,8,146,8,146,8v,,,-1,-1,-2c145,6,145,6,144,5v-1,,-1,,-1,c137,1,137,1,137,1v,,,,,c136,,135,,134,1,119,10,2,77,2,77,1,78,,79,,80e" fillcolor="#36c199" stroked="f">
                  <v:path arrowok="t" o:connecttype="custom" o:connectlocs="0,1130599;0,1130599;0,1130599;0,1201260;0,1243658;14206,1271921;28412,1286057;42613,1300188;127844,1342586;127844,1342586;127844,1342586;170462,1342586;2045515,268516;2073927,240254;2073927,240254;2073927,155457;2073927,113059;2059721,84797;2045515,70661;2031314,70661;1946084,14131;1946084,14131;1903466,14131;28412,1088201;0,1130599" o:connectangles="0,0,0,0,0,0,0,0,0,0,0,0,0,0,0,0,0,0,0,0,0,0,0,0,0"/>
                </v:shape>
                <v:shape id="Freeform 100" o:spid="_x0000_s1059" alt="background" style="position:absolute;left:6835;top:12717;width:109;height:832;visibility:visible;mso-wrap-style:square;v-text-anchor:top" coordsize="2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gqSccA&#10;AADcAAAADwAAAGRycy9kb3ducmV2LnhtbESPQWvCQBCF70L/wzJCL1I37aGW1FWkUNCTVNNCb9Ps&#10;dJOanQ3Z1UR/vXMQepvhvXnvm/ly8I06URfrwAYepxko4jLYmp2BYv/+8AIqJmSLTWAycKYIy8Xd&#10;aI65DT1/0GmXnJIQjjkaqFJqc61jWZHHOA0tsWi/ofOYZO2cth32Eu4b/ZRlz9pjzdJQYUtvFZWH&#10;3dEbcP3fZIuXmeu/ys/jd1EcNj9NZsz9eFi9gko0pH/z7XptBX8mtPKMTK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64KknHAAAA3AAAAA8AAAAAAAAAAAAAAAAAmAIAAGRy&#10;cy9kb3ducmV2LnhtbFBLBQYAAAAABAAEAPUAAACMAwAAAAA=&#10;" path="m20,5v,,,,,c20,5,20,5,20,5,15,2,15,2,15,2,13,1,13,1,13,1,12,1,12,,11,,10,,10,1,9,1,8,2,8,2,8,2,2,5,2,5,2,5v,,,,,c1,6,,7,,8,,160,,160,,160v,1,1,2,2,3c2,163,2,163,2,163v5,3,5,3,5,3c9,167,9,167,9,167v1,,1,,2,c12,167,12,167,13,167v1,-1,1,-1,1,-1c20,163,20,163,20,163v,,,,,c21,162,22,161,22,160,22,8,22,8,22,8,22,7,21,6,20,5e" fillcolor="#36c199" stroked="f">
                  <v:path arrowok="t" o:connecttype="custom" o:connectlocs="280294,70944;280294,70944;280294,70944;210221,28378;182189,14189;154161,0;126133,14189;112116,28378;28028,70944;28028,70944;0,113511;0,2270209;28028,2312776;28028,2312776;98100,2355342;126133,2369531;154161,2369531;182189,2369531;196205,2355342;280294,2312776;280294,2312776;308321,2270209;308321,113511;280294,70944" o:connectangles="0,0,0,0,0,0,0,0,0,0,0,0,0,0,0,0,0,0,0,0,0,0,0,0"/>
                </v:shape>
                <v:shape id="Freeform 120" o:spid="_x0000_s1060" alt="background" style="position:absolute;left:8867;top:8841;width:723;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9ALxcAA&#10;AADcAAAADwAAAGRycy9kb3ducmV2LnhtbERPPWvDMBDdA/0P4grZYrkdktSNbEqhwWudkPlqXWxT&#10;6WQkNXby66tAods93uftqtkacSEfBscKnrIcBHHr9MCdguPhY7UFESKyRuOYFFwpQFU+LHZYaDfx&#10;J12a2IkUwqFABX2MYyFlaHuyGDI3Eifu7LzFmKDvpPY4pXBr5HOer6XFgVNDjyO999R+Nz9WQX3Q&#10;Z/9lbG1Gauarnk6Nue2VWj7Ob68gIs3xX/znrnWav3mB+zPpAln+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9ALxcAAAADcAAAADwAAAAAAAAAAAAAAAACYAgAAZHJzL2Rvd25y&#10;ZXYueG1sUEsFBgAAAAAEAAQA9QAAAIUDAAAAAA==&#10;" path="m,80v,,,,,c,80,,80,,80v,6,,6,,6c,88,,88,,88v,1,,2,,2c1,91,1,91,2,91v1,1,1,1,1,1c9,96,9,96,9,96v,,,,,c9,96,9,96,9,96v,,,,,c10,96,11,96,12,96,144,19,144,19,144,19v1,,1,-1,1,-2c145,17,145,17,145,17v,-6,,-6,,-6c145,8,145,8,145,8v,,,-1,,-1c145,6,144,6,144,5v-1,,-1,,-1,c136,1,136,1,136,1v,,,,,c136,1,136,1,136,1v-1,,-2,-1,-3,c119,10,2,77,1,77,1,78,,79,,80e" filled="f" stroked="f">
                  <v:path arrowok="t" o:connecttype="custom" o:connectlocs="0,1137979;0,1137979;0,1137979;0,1223326;0,1251777;0,1280227;28386,1294453;42582,1308673;127742,1365574;127742,1365574;127742,1365574;127742,1365574;170324,1365574;2043861,270271;2058057,241820;2058057,241820;2058057,156473;2058057,113797;2058057,99572;2043861,71122;2029670,71122;1930315,14225;1930315,14225;1930315,14225;1887733,14225;14196,1095303;0,1137979" o:connectangles="0,0,0,0,0,0,0,0,0,0,0,0,0,0,0,0,0,0,0,0,0,0,0,0,0,0,0"/>
                </v:shape>
                <v:shape id="Freeform 124" o:spid="_x0000_s1061" alt="background" style="position:absolute;left:10741;top:8841;width:722;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mYMYA&#10;AADcAAAADwAAAGRycy9kb3ducmV2LnhtbESPQWvCQBCF7wX/wzJCb7rRUhtSV1FpoeChagultyE7&#10;TUKzs3F31fjvOwehtzfMm2/emy9716ozhdh4NjAZZ6CIS28brgx8fryOclAxIVtsPZOBK0VYLgZ3&#10;cyysv/CezodUKYFwLNBAnVJXaB3LmhzGse+IZffjg8MkY6i0DXgRuGv1NMtm2mHD8qHGjjY1lb+H&#10;kxNKOOU8Wz+tjt/J4e5x8/Cyff8y5n7Yr55BJerTv/l2/WYlfi7xpYwo0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mYMYAAADcAAAADwAAAAAAAAAAAAAAAACYAgAAZHJz&#10;L2Rvd25yZXYueG1sUEsFBgAAAAAEAAQA9QAAAIsDAAAAAA==&#10;" path="m,80v,,,,,c,80,,80,,80v,6,,6,,6c,88,,88,,88v,1,,2,,2c,91,1,91,1,91v2,1,2,1,2,1c9,96,9,96,9,96v,,,,,c9,96,9,96,9,96v,,,,,c10,96,11,96,12,96,144,19,144,19,144,19v1,,1,-1,1,-2c145,17,145,17,145,17v,-6,,-6,,-6c145,8,145,8,145,8v,,,-1,,-1c145,6,144,6,144,5v-2,,-2,,-2,c136,1,136,1,136,1v,,,,,c136,1,136,1,136,1v,,,,,c135,1,134,,133,1,118,10,1,77,1,77,,78,,79,,80e" fillcolor="#36c199" stroked="f">
                  <v:path arrowok="t" o:connecttype="custom" o:connectlocs="0,1137979;0,1137979;0,1137979;0,1223326;0,1251777;0,1280227;14176,1294453;42523,1308673;127565,1365574;127565,1365574;127565,1365574;127565,1365574;170088,1365574;2041034,270271;2055210,241820;2055210,241820;2055210,156473;2055210,113797;2055210,99572;2041034,71122;2012687,71122;1927645,14225;1927645,14225;1927645,14225;1927645,14225;1885122,14225;14176,1095303;0,1137979" o:connectangles="0,0,0,0,0,0,0,0,0,0,0,0,0,0,0,0,0,0,0,0,0,0,0,0,0,0,0,0"/>
                </v:shape>
                <v:shape id="Freeform 126" o:spid="_x0000_s1062" alt="background" style="position:absolute;left:10582;top:9474;width:104;height:837;visibility:visible;mso-wrap-style:square;v-text-anchor:top" coordsize="2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C+igcEA&#10;AADcAAAADwAAAGRycy9kb3ducmV2LnhtbERPTYvCMBC9C/sfwix401RRV7pGWQTBk2Jd2evQjG3d&#10;ZlKa2FZ/vREEb/N4n7NYdaYUDdWusKxgNIxAEKdWF5wp+D1uBnMQziNrLC2Tghs5WC0/eguMtW35&#10;QE3iMxFC2MWoIPe+iqV0aU4G3dBWxIE729qgD7DOpK6xDeGmlOMomkmDBYeGHCta55T+J1ejwJFv&#10;j4dp86Uvu+Q+uf+d3GZ/Uqr/2f18g/DU+bf45d7qMH8+gucz4QK5fA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gvooHBAAAA3AAAAA8AAAAAAAAAAAAAAAAAmAIAAGRycy9kb3du&#10;cmV2LnhtbFBLBQYAAAAABAAEAPUAAACGAwAAAAA=&#10;" path="m20,5v,,,,,c20,5,20,5,20,5,15,2,15,2,15,2,12,1,12,1,12,1,12,1,11,,11,,10,,9,1,9,1,8,2,8,2,8,2,2,5,2,5,2,5v,,,,,c2,5,2,5,2,5v,,,,,c1,6,,7,,8,,160,,160,,160v,1,1,2,2,3c2,163,2,163,2,163v4,3,4,3,4,3c9,167,9,167,9,167v,,1,1,2,1c11,168,12,167,12,167v1,-1,1,-1,1,-1c20,163,20,163,20,163v,,,,,c21,162,21,161,21,160,21,8,21,8,21,8v,-1,,-2,-1,-3e" filled="f" stroked="f">
                  <v:path arrowok="t" o:connecttype="custom" o:connectlocs="281533,70901;281533,70901;281533,70901;211150,28358;168921,14179;154841,0;126687,14179;112612,28358;28154,70901;28154,70901;28154,70901;28154,70901;0,113438;0,2268798;28154,2311336;28154,2311336;84458,2353878;126687,2368057;154841,2382237;168921,2368057;182995,2353878;281533,2311336;281533,2311336;295608,2268798;295608,113438;281533,70901" o:connectangles="0,0,0,0,0,0,0,0,0,0,0,0,0,0,0,0,0,0,0,0,0,0,0,0,0,0"/>
                </v:shape>
                <v:shape id="Freeform 128" o:spid="_x0000_s1063" alt="background" style="position:absolute;left:8867;top:10465;width:728;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yANsAA&#10;AADcAAAADwAAAGRycy9kb3ducmV2LnhtbERP24rCMBB9F/yHMMK+aWoXFqlGUVmXZVnw/j42Y1ts&#10;JiXJav17syD4NodzncmsNbW4kvOVZQXDQQKCOLe64kLBYb/qj0D4gKyxtkwK7uRhNu12Jphpe+Mt&#10;XXehEDGEfYYKyhCaTEqfl2TQD2xDHLmzdQZDhK6Q2uEthptapknyIQ1WHBtKbGhZUn7Z/RkF63Rj&#10;j4v336+N267ZfK7cjz85pd567XwMIlAbXuKn+1vH+aMU/p+JF8jp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4yANsAAAADcAAAADwAAAAAAAAAAAAAAAACYAgAAZHJzL2Rvd25y&#10;ZXYueG1sUEsFBgAAAAAEAAQA9QAAAIUDAAAAAA==&#10;" path="m9,1v,,,,,c9,,9,,9,,4,3,4,3,4,3,2,5,2,5,2,5,1,5,1,5,,6v,,,1,,2c,9,,9,,9v,7,,7,,7c,16,,16,,16v,,,,,c,17,1,18,1,19,133,95,133,95,133,95v1,1,2,,3,c136,95,136,95,136,95v,,,,,c141,92,141,92,141,92v3,-1,3,-1,3,-1c144,90,145,90,145,90v,-1,1,-2,,-2c145,86,145,86,145,86v,-7,,-7,,-7c145,79,145,79,145,79v,,,,,c145,79,145,79,145,79v,-1,,-2,-1,-2c129,68,12,1,12,1,11,,10,,9,1e" fillcolor="#36c199" stroked="f">
                  <v:path arrowok="t" o:connecttype="custom" o:connectlocs="127844,14225;127844,14225;127844,0;56819,42676;28412,71122;0,85347;0,113797;0,128023;0,227595;0,227595;0,227595;14206,270271;1889265,1351349;1931878,1351349;1931878,1351349;1931878,1351349;2002903,1308673;2045515,1294453;2059721,1280227;2059721,1251777;2059721,1223326;2059721,1123754;2059721,1123754;2059721,1123754;2059721,1123754;2045515,1095303;170462,14225;127844,14225" o:connectangles="0,0,0,0,0,0,0,0,0,0,0,0,0,0,0,0,0,0,0,0,0,0,0,0,0,0,0,0"/>
                </v:shape>
                <v:shape id="Freeform 130" o:spid="_x0000_s1064" alt="background" style="position:absolute;left:9804;top:10465;width:723;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W4F8UA&#10;AADcAAAADwAAAGRycy9kb3ducmV2LnhtbESPT2sCMRDF70K/Q5iCN81WqS6rUawoCD3UfyDehs10&#10;d+lmsiZRt9++KQjeZnjv/ebNdN6aWtzI+cqygrd+AoI4t7riQsHxsO6lIHxA1lhbJgW/5GE+e+lM&#10;MdP2zju67UMhIoR9hgrKEJpMSp+XZND3bUMctW/rDIa4ukJqh/cIN7UcJMlIGqw4XiixoWVJ+c/+&#10;aiLFXVMefYwXl3MwuH1fDlefXyeluq/tYgIiUBue5kd6o2P9dAj/z8QJ5O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NbgXxQAAANwAAAAPAAAAAAAAAAAAAAAAAJgCAABkcnMv&#10;ZG93bnJldi54bWxQSwUGAAAAAAQABAD1AAAAigMAAAAA&#10;" path="m,79v,,,,,c,79,,79,,79v,6,,6,,6c,88,,88,,88v,,,1,,2c1,90,1,90,1,91v2,,2,,2,c9,95,9,95,9,95v,,,,,c9,95,9,95,9,95v1,,2,1,3,c144,19,144,19,144,19v1,-1,1,-2,1,-3c145,16,145,16,145,16v,-5,,-5,,-5c145,8,145,8,145,8v,-1,,-2,,-2c145,5,144,5,144,5,143,4,143,4,143,4,136,1,136,1,136,1v,,,,,c136,1,136,1,136,1v,,,,,c135,,134,,133,1,118,9,1,77,1,77,,77,,78,,79e" fillcolor="#36c199" stroked="f">
                  <v:path arrowok="t" o:connecttype="custom" o:connectlocs="0,1123754;0,1123754;0,1123754;0,1209101;0,1251777;0,1280227;14196,1294453;42582,1294453;127742,1351349;127742,1351349;127742,1351349;170324,1351349;2043861,270271;2058057,227595;2058057,227595;2058057,156473;2058057,113797;2058057,85347;2043861,71122;2029670,56901;1930315,14225;1930315,14225;1930315,14225;1930315,14225;1887733,14225;14196,1095303;0,1123754" o:connectangles="0,0,0,0,0,0,0,0,0,0,0,0,0,0,0,0,0,0,0,0,0,0,0,0,0,0,0"/>
                </v:shape>
                <v:shape id="Freeform 131" o:spid="_x0000_s1065" alt="background" style="position:absolute;left:10741;top:10465;width:722;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NwgY8YA&#10;AADcAAAADwAAAGRycy9kb3ducmV2LnhtbESPQWvCQBCF70L/wzKF3symrbUhdRUVBcGDrRWktyE7&#10;TUKzs3F31fjvXaHgbYb33jdvRpPONOJEzteWFTwnKQjiwuqaSwW772U/A+EDssbGMim4kIfJ+KE3&#10;wlzbM3/RaRtKESHsc1RQhdDmUvqiIoM+sS1x1H6tMxji6kqpHZ4j3DTyJU2H0mDN8UKFLc0rKv62&#10;RxMp7pjxcPY+PfwEg59v89fFerNX6umxm36ACNSFu/k/vdKxfjaA2zNxAjm+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NwgY8YAAADcAAAADwAAAAAAAAAAAAAAAACYAgAAZHJz&#10;L2Rvd25yZXYueG1sUEsFBgAAAAAEAAQA9QAAAIsDAAAAAA==&#10;" path="m9,1v,,,,,c9,,9,,9,,4,3,4,3,4,3,1,5,1,5,1,5,1,5,,5,,6v,,,1,,2c,9,,9,,9v,7,,7,,7c,16,,16,,16v,1,,2,1,3c133,95,133,95,133,95v1,1,2,,3,c136,95,136,95,136,95v,,,,,c141,92,141,92,141,92v3,-1,3,-1,3,-1c144,90,145,90,145,90v,-1,,-2,,-2c145,86,145,86,145,86v,-7,,-7,,-7c145,79,145,79,145,79v,,,,,c145,79,145,79,145,79v,-1,,-2,-1,-2c129,68,12,1,12,1,11,,10,,9,1e" fillcolor="#36c199" stroked="f">
                  <v:path arrowok="t" o:connecttype="custom" o:connectlocs="127565,14225;127565,14225;127565,0;56694,42676;14176,71122;0,85347;0,113797;0,128023;0,227595;0,227595;14176,270271;1885122,1351349;1927645,1351349;1927645,1351349;1927645,1351349;1998516,1308673;2041034,1294453;2055210,1280227;2055210,1251777;2055210,1223326;2055210,1123754;2055210,1123754;2055210,1123754;2055210,1123754;2041034,1095303;170088,14225;127565,14225" o:connectangles="0,0,0,0,0,0,0,0,0,0,0,0,0,0,0,0,0,0,0,0,0,0,0,0,0,0,0"/>
                </v:shape>
                <v:shape id="Freeform 132" o:spid="_x0000_s1066" alt="background" style="position:absolute;left:9644;top:11098;width:105;height:831;visibility:visible;mso-wrap-style:square;v-text-anchor:top" coordsize="2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e0+MMA&#10;AADcAAAADwAAAGRycy9kb3ducmV2LnhtbERPTWvCQBC9F/wPyxR6azYVqml0FQ0VREGozaHHITsm&#10;wexsmt1o/PeuUOhtHu9z5svBNOJCnastK3iLYhDEhdU1lwry781rAsJ5ZI2NZVJwIwfLxehpjqm2&#10;V/6iy9GXIoSwS1FB5X2bSumKigy6yLbEgTvZzqAPsCul7vAawk0jx3E8kQZrDg0VtpRVVJyPvVGQ&#10;rd1n8tHk+9Nv+TMdDrsJ9S0q9fI8rGYgPA3+X/zn3uowP3mHxzPhArm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e0+MMAAADcAAAADwAAAAAAAAAAAAAAAACYAgAAZHJzL2Rv&#10;d25yZXYueG1sUEsFBgAAAAAEAAQA9QAAAIgDAAAAAA==&#10;" path="m20,5v,,,,,c20,5,20,5,20,5,15,2,15,2,15,2,12,,12,,12,v,,-1,,-1,c10,,10,,9,,8,1,8,1,8,1,2,5,2,5,2,5v,,,,,c1,5,,6,,7,,160,,160,,160v,1,1,2,2,2c2,162,2,162,2,162v5,3,5,3,5,3c9,167,9,167,9,167v1,,1,,2,c11,167,12,167,12,167v2,-1,2,-1,2,-1c20,162,20,162,20,162v,,,,,c21,162,21,161,21,160,21,7,21,7,21,7v,-1,,-2,-1,-2e" fillcolor="#36c199" stroked="f">
                  <v:path arrowok="t" o:connecttype="custom" o:connectlocs="284240,70764;284240,70764;284240,70764;213180,28304;170545,0;156330,0;127905,0;113695,14152;28425,70764;28425,70764;0,99068;0,2264455;28425,2292759;28425,2292759;99485,2335219;127905,2363523;156330,2363523;170545,2363523;198965,2349371;284240,2292759;284240,2292759;298450,2264455;298450,99068;284240,70764" o:connectangles="0,0,0,0,0,0,0,0,0,0,0,0,0,0,0,0,0,0,0,0,0,0,0,0"/>
                </v:shape>
                <v:shape id="Freeform 133" o:spid="_x0000_s1067" alt="background" style="position:absolute;left:9804;top:12085;width:723;height:477;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0Ibj8UA&#10;AADcAAAADwAAAGRycy9kb3ducmV2LnhtbESPQWvCQBCF7wX/wzJCb7rRYhqiq6i0UOihVgXxNmTH&#10;JJidTXdXjf++WxB6m+G9982b2aIzjbiS87VlBaNhAoK4sLrmUsF+9z7IQPiArLGxTAru5GEx7z3N&#10;MNf2xt903YZSRAj7HBVUIbS5lL6oyKAf2pY4aifrDIa4ulJqh7cIN40cJ0kqDdYcL1TY0rqi4ry9&#10;mEhxl4zT1evy5xgMbibrl7fPr4NSz/1uOQURqAv/5kf6Q8f6WQp/z8QJ5Pw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QhuPxQAAANwAAAAPAAAAAAAAAAAAAAAAAJgCAABkcnMv&#10;ZG93bnJldi54bWxQSwUGAAAAAAQABAD1AAAAigMAAAAA&#10;" path="m9,1v,,,,,c9,1,9,1,9,1,4,4,4,4,4,4,1,5,1,5,1,5,1,6,1,6,,6,,7,,8,,8,,9,,9,,9v,8,,8,,8c,17,,17,,17v,1,,2,1,2c133,95,133,95,133,95v1,1,2,1,3,c136,95,136,95,136,95v,,,,,c136,95,136,95,136,95v5,-2,5,-2,5,-2c144,91,144,91,144,91v,,1,-1,1,-1c145,89,145,89,145,88v,-1,,-1,,-1c145,80,145,80,145,80v,,,,,c145,80,145,80,145,80v,-1,,-2,-1,-3c129,69,12,1,12,1,11,,10,,9,1e" fillcolor="#36c199" stroked="f">
                  <v:path arrowok="t" o:connecttype="custom" o:connectlocs="127742,14131;127742,14131;127742,14131;56773,56529;14196,70661;0,84797;0,113059;0,127190;0,240254;0,240254;14196,268516;1887733,1342586;1930315,1342586;1930315,1342586;1930315,1342586;1930315,1342586;2001284,1314319;2043861,1286057;2058057,1271921;2058057,1243658;2058057,1229527;2058057,1130599;2058057,1130599;2058057,1130599;2043861,1088201;170324,14131;127742,14131" o:connectangles="0,0,0,0,0,0,0,0,0,0,0,0,0,0,0,0,0,0,0,0,0,0,0,0,0,0,0"/>
                </v:shape>
                <v:shape id="Freeform 135" o:spid="_x0000_s1068" alt="background" style="position:absolute;left:8867;top:12085;width:723;height:477;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6+FMYA&#10;AADcAAAADwAAAGRycy9kb3ducmV2LnhtbESPQWvCQBCF7wX/wzJCb3WjpRqia4jSQsGDrS0Ub0N2&#10;TILZ2bi7avz33YLQ2wzvvW/eLPLetOJCzjeWFYxHCQji0uqGKwXfX29PKQgfkDW2lknBjTzky8HD&#10;AjNtr/xJl12oRISwz1BBHUKXSenLmgz6ke2Io3awzmCIq6ukdniNcNPKSZJMpcGG44UaO1rXVB53&#10;ZxMp7pzydDUrTvtg8ONl/fy62f4o9TjsizmIQH34N9/T7zrWT2fw90yc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A6+FMYAAADcAAAADwAAAAAAAAAAAAAAAACYAgAAZHJz&#10;L2Rvd25yZXYueG1sUEsFBgAAAAAEAAQA9QAAAIsDAAAAAA==&#10;" path="m,80v,,,,,c,80,,80,,80v,5,,5,,5c,88,,88,,88v,1,,1,,2c1,90,1,91,2,91v1,1,1,1,1,1c9,95,9,95,9,95v,,,,,c9,95,9,95,9,95v1,1,2,1,3,c144,19,144,19,144,19v1,,1,-1,1,-2c145,17,145,17,145,17v,-6,,-6,,-6c145,8,145,8,145,8v,,,-1,,-2c145,6,144,6,144,5v-1,,-1,,-1,c136,1,136,1,136,1v,,,,,c135,,134,,133,1,118,10,2,77,1,77,1,78,,79,,80e" fillcolor="#36c199" stroked="f">
                  <v:path arrowok="t" o:connecttype="custom" o:connectlocs="0,1130599;0,1130599;0,1130599;0,1201260;0,1243658;0,1271921;28386,1286057;42582,1300188;127742,1342586;127742,1342586;127742,1342586;170324,1342586;2043861,268516;2058057,240254;2058057,240254;2058057,155457;2058057,113059;2058057,84797;2043861,70661;2029670,70661;1930315,14131;1930315,14131;1887733,14131;14196,1088201;0,1130599" o:connectangles="0,0,0,0,0,0,0,0,0,0,0,0,0,0,0,0,0,0,0,0,0,0,0,0,0"/>
                </v:shape>
                <v:shape id="Freeform 136" o:spid="_x0000_s1069" alt="background" style="position:absolute;left:10741;top:12085;width:722;height:477;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EqZsYA&#10;AADcAAAADwAAAGRycy9kb3ducmV2LnhtbESPQWvCQBCF7wX/wzJCb7rRUhtSV1FpoeChagultyE7&#10;TUKzs3F31fjvOwehtzfMm2/emy9716ozhdh4NjAZZ6CIS28brgx8fryOclAxIVtsPZOBK0VYLgZ3&#10;cyysv/CezodUKYFwLNBAnVJXaB3LmhzGse+IZffjg8MkY6i0DXgRuGv1NMtm2mHD8qHGjjY1lb+H&#10;kxNKOOU8Wz+tjt/J4e5x8/Cyff8y5n7Yr55BJerTv/l2/WYlfi5ppYwo0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ZEqZsYAAADcAAAADwAAAAAAAAAAAAAAAACYAgAAZHJz&#10;L2Rvd25yZXYueG1sUEsFBgAAAAAEAAQA9QAAAIsDAAAAAA==&#10;" path="m,80v,,,,,c,80,,80,,80v,5,,5,,5c,88,,88,,88v,1,,1,,2c,90,1,91,1,91v2,1,2,1,2,1c9,95,9,95,9,95v,,,,,c9,95,9,95,9,95v1,1,2,1,3,c144,19,144,19,144,19v1,,1,-1,1,-2c145,17,145,17,145,17v,-6,,-6,,-6c145,8,145,8,145,8v,,,-1,,-2c145,6,144,6,144,5v-2,,-2,,-2,c136,1,136,1,136,1v,,,,,c135,,134,,133,1,118,10,1,77,1,77,,78,,79,,80e" fillcolor="#36c199" stroked="f">
                  <v:path arrowok="t" o:connecttype="custom" o:connectlocs="0,1130599;0,1130599;0,1130599;0,1201260;0,1243658;0,1271921;14176,1286057;42523,1300188;127565,1342586;127565,1342586;127565,1342586;170088,1342586;2041034,268516;2055210,240254;2055210,240254;2055210,155457;2055210,113059;2055210,84797;2041034,70661;2012687,70661;1927645,14131;1927645,14131;1885122,14131;14176,1088201;0,1130599" o:connectangles="0,0,0,0,0,0,0,0,0,0,0,0,0,0,0,0,0,0,0,0,0,0,0,0,0"/>
                </v:shape>
                <v:shape id="Freeform 140" o:spid="_x0000_s1070" alt="background" style="position:absolute;left:10582;top:12717;width:104;height:832;visibility:visible;mso-wrap-style:square;v-text-anchor:top" coordsize="2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0q+/cIA&#10;AADcAAAADwAAAGRycy9kb3ducmV2LnhtbERPS4vCMBC+L/gfwgh7W1M9aK2moqKwuLDg4+BxaKYP&#10;bCa1iVr/vVlY8DYf33Pmi87U4k6tqywrGA4iEMSZ1RUXCk7H7VcMwnlkjbVlUvAkB4u09zHHRNsH&#10;7+l+8IUIIewSVFB63yRSuqwkg25gG+LA5bY16ANsC6lbfIRwU8tRFI2lwYpDQ4kNrUvKLoebUbBe&#10;uU08rU8/+bU4T7rf3ZhuDSr12e+WMxCeOv8W/7u/dZgfT+HvmXCBT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Sr79wgAAANwAAAAPAAAAAAAAAAAAAAAAAJgCAABkcnMvZG93&#10;bnJldi54bWxQSwUGAAAAAAQABAD1AAAAhwMAAAAA&#10;" path="m20,5v,,,,,c20,5,20,5,20,5,15,2,15,2,15,2,12,1,12,1,12,1,12,1,11,,11,,10,,9,1,9,1,8,2,8,2,8,2,2,5,2,5,2,5v,,,,,c2,5,2,5,2,5v,,,,,c1,6,,7,,8,,160,,160,,160v,1,1,2,2,3c2,163,2,163,2,163v4,3,4,3,4,3c9,167,9,167,9,167v,,1,,2,c11,167,12,167,12,167v1,-1,1,-1,1,-1c20,163,20,163,20,163v,,,,,c21,162,21,161,21,160,21,8,21,8,21,8v,-1,,-2,-1,-3e" fillcolor="#36c199" stroked="f">
                  <v:path arrowok="t" o:connecttype="custom" o:connectlocs="281533,70944;281533,70944;281533,70944;211150,28378;168921,14189;154841,0;126687,14189;112612,28378;28154,70944;28154,70944;28154,70944;28154,70944;0,113511;0,2270209;28154,2312776;28154,2312776;84458,2355342;126687,2369531;154841,2369531;168921,2369531;182995,2355342;281533,2312776;281533,2312776;295608,2270209;295608,113511;281533,70944" o:connectangles="0,0,0,0,0,0,0,0,0,0,0,0,0,0,0,0,0,0,0,0,0,0,0,0,0,0"/>
                </v:shape>
                <w10:wrap anchorx="margin" anchory="page"/>
                <w10:anchorlock/>
              </v:group>
            </w:pict>
          </mc:Fallback>
        </mc:AlternateContent>
      </w:r>
      <w:r>
        <w:br w:type="page"/>
      </w:r>
    </w:p>
    <w:p w:rsidR="004F3DB7" w:rsidRPr="00D71880" w:rsidRDefault="004F3DB7" w:rsidP="004F3DB7">
      <w:pPr>
        <w:pStyle w:val="VersoPageHeading"/>
      </w:pPr>
      <w:r w:rsidRPr="00D71880">
        <w:lastRenderedPageBreak/>
        <w:t>Citation</w:t>
      </w:r>
    </w:p>
    <w:p w:rsidR="004F3DB7" w:rsidRPr="00D71880" w:rsidRDefault="004F3DB7" w:rsidP="004F3DB7">
      <w:pPr>
        <w:pStyle w:val="BodyText"/>
      </w:pPr>
      <w:r w:rsidRPr="00D71880">
        <w:t>Daniel Royal</w:t>
      </w:r>
      <w:r w:rsidRPr="00D71880">
        <w:rPr>
          <w:rFonts w:cs="Calibri"/>
          <w:vertAlign w:val="superscript"/>
        </w:rPr>
        <w:t>†</w:t>
      </w:r>
      <w:r w:rsidRPr="00D71880">
        <w:t>, Paul Rimba</w:t>
      </w:r>
      <w:r w:rsidRPr="00D71880">
        <w:rPr>
          <w:rFonts w:ascii="Arial" w:hAnsi="Arial" w:cs="Arial"/>
        </w:rPr>
        <w:t>*</w:t>
      </w:r>
      <w:r w:rsidRPr="00D71880">
        <w:t>, Mark Staples</w:t>
      </w:r>
      <w:r w:rsidRPr="00D71880">
        <w:rPr>
          <w:rFonts w:ascii="Arial" w:hAnsi="Arial" w:cs="Arial"/>
        </w:rPr>
        <w:t>*</w:t>
      </w:r>
      <w:r w:rsidRPr="00D71880">
        <w:t>, Sophie Gilder</w:t>
      </w:r>
      <w:r w:rsidRPr="00D71880">
        <w:rPr>
          <w:rFonts w:cs="Calibri"/>
          <w:vertAlign w:val="superscript"/>
        </w:rPr>
        <w:t>†</w:t>
      </w:r>
      <w:r w:rsidRPr="00D71880">
        <w:t>, An Binh Tran</w:t>
      </w:r>
      <w:r w:rsidRPr="00D71880">
        <w:rPr>
          <w:rFonts w:ascii="Arial" w:hAnsi="Arial" w:cs="Arial"/>
        </w:rPr>
        <w:t>*</w:t>
      </w:r>
      <w:r w:rsidRPr="00D71880">
        <w:t>, Ethan Williams</w:t>
      </w:r>
      <w:r w:rsidRPr="00D71880">
        <w:rPr>
          <w:rFonts w:cs="Calibri"/>
          <w:vertAlign w:val="superscript"/>
        </w:rPr>
        <w:t>†</w:t>
      </w:r>
      <w:r w:rsidRPr="00D71880">
        <w:t>, Alex Ponomarev</w:t>
      </w:r>
      <w:r w:rsidRPr="00D71880">
        <w:rPr>
          <w:rFonts w:ascii="Arial" w:hAnsi="Arial" w:cs="Arial"/>
        </w:rPr>
        <w:t>*</w:t>
      </w:r>
      <w:r w:rsidRPr="00D71880">
        <w:t>, Ingo Weber</w:t>
      </w:r>
      <w:r w:rsidRPr="00D71880">
        <w:rPr>
          <w:rFonts w:ascii="Arial" w:hAnsi="Arial" w:cs="Arial"/>
        </w:rPr>
        <w:t>*</w:t>
      </w:r>
      <w:r w:rsidRPr="00D71880">
        <w:t>, Chris Connor</w:t>
      </w:r>
      <w:r w:rsidRPr="00D71880">
        <w:rPr>
          <w:rFonts w:cs="Calibri"/>
          <w:vertAlign w:val="superscript"/>
        </w:rPr>
        <w:t>†</w:t>
      </w:r>
      <w:r w:rsidRPr="00D71880">
        <w:t>, Nicole Lim</w:t>
      </w:r>
      <w:r w:rsidRPr="00D71880">
        <w:rPr>
          <w:rFonts w:cs="Calibri"/>
          <w:vertAlign w:val="superscript"/>
        </w:rPr>
        <w:t>†</w:t>
      </w:r>
      <w:r w:rsidRPr="00D71880">
        <w:br/>
        <w:t>October 2018</w:t>
      </w:r>
    </w:p>
    <w:p w:rsidR="004F3DB7" w:rsidRPr="00D71880" w:rsidRDefault="004F3DB7" w:rsidP="004F3DB7">
      <w:pPr>
        <w:pStyle w:val="BodyText"/>
      </w:pPr>
      <w:r w:rsidRPr="00D71880">
        <w:rPr>
          <w:rFonts w:cs="Calibri"/>
          <w:vertAlign w:val="superscript"/>
        </w:rPr>
        <w:t xml:space="preserve">† </w:t>
      </w:r>
      <w:r w:rsidRPr="00D71880">
        <w:t>Commonwealth Bank of Australia</w:t>
      </w:r>
      <w:r w:rsidRPr="00D71880">
        <w:br/>
      </w:r>
      <w:r w:rsidRPr="00D71880">
        <w:rPr>
          <w:rFonts w:ascii="Arial" w:hAnsi="Arial" w:cs="Arial"/>
        </w:rPr>
        <w:t xml:space="preserve">* </w:t>
      </w:r>
      <w:r w:rsidRPr="00D71880">
        <w:t>CSIRO</w:t>
      </w:r>
    </w:p>
    <w:p w:rsidR="004F3DB7" w:rsidRPr="00D71880" w:rsidRDefault="004F3DB7" w:rsidP="004F3DB7">
      <w:pPr>
        <w:pStyle w:val="VersoPageHeading"/>
      </w:pPr>
      <w:r w:rsidRPr="00D71880">
        <w:t>Companion document</w:t>
      </w:r>
    </w:p>
    <w:p w:rsidR="004F3DB7" w:rsidRPr="00D71880" w:rsidRDefault="004F3DB7" w:rsidP="004F3DB7">
      <w:pPr>
        <w:pStyle w:val="BodyText"/>
      </w:pPr>
      <w:r w:rsidRPr="00D71880">
        <w:t xml:space="preserve">This report is supported by a companion document: </w:t>
      </w:r>
    </w:p>
    <w:p w:rsidR="004F3DB7" w:rsidRPr="00D71880" w:rsidRDefault="004F3DB7" w:rsidP="004F3DB7">
      <w:pPr>
        <w:pStyle w:val="BodyText"/>
      </w:pPr>
      <w:r w:rsidRPr="00D71880">
        <w:t xml:space="preserve">Royal D, Lim N, Staples M, Rimba P, Gilder S (2018) Making Money Smart: Indicative data analytics that could be supported by the blockchain proof of concept. Data61 (CSIRO), Sydney. </w:t>
      </w:r>
    </w:p>
    <w:p w:rsidR="004F3DB7" w:rsidRPr="00D71880" w:rsidRDefault="004F3DB7" w:rsidP="004F3DB7">
      <w:pPr>
        <w:pStyle w:val="VersoPageHeading"/>
      </w:pPr>
      <w:r w:rsidRPr="00D71880">
        <w:t>Copyright</w:t>
      </w:r>
    </w:p>
    <w:p w:rsidR="004F3DB7" w:rsidRPr="00D71880" w:rsidRDefault="004F3DB7" w:rsidP="004F3DB7">
      <w:pPr>
        <w:pStyle w:val="BodyText"/>
      </w:pPr>
      <w:r w:rsidRPr="00D71880">
        <w:t>© Commonwealth Scientific and Industrial Research Organisation 2018. To the extent permitted by law, all rights are reserved and no part of this publication covered by copyright may be reproduced or copied in any form or by any means except with the written permission of CSIRO.</w:t>
      </w:r>
    </w:p>
    <w:p w:rsidR="004F3DB7" w:rsidRPr="00D71880" w:rsidRDefault="004F3DB7" w:rsidP="004F3DB7">
      <w:pPr>
        <w:pStyle w:val="VersoPageHeading"/>
      </w:pPr>
      <w:r w:rsidRPr="00D71880">
        <w:t>Important disclaimer</w:t>
      </w:r>
    </w:p>
    <w:p w:rsidR="004F3DB7" w:rsidRPr="00D71880" w:rsidRDefault="004F3DB7" w:rsidP="004F3DB7">
      <w:pPr>
        <w:pStyle w:val="BodyText"/>
      </w:pPr>
      <w:r w:rsidRPr="00D71880">
        <w:t xml:space="preserve">The CSIRO and the Commonwealth Bank advise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w:t>
      </w:r>
    </w:p>
    <w:p w:rsidR="004F3DB7" w:rsidRPr="00D71880" w:rsidRDefault="004F3DB7" w:rsidP="004F3DB7">
      <w:pPr>
        <w:pStyle w:val="BodyText"/>
      </w:pPr>
      <w:r w:rsidRPr="00D71880">
        <w:t>This report has been prepared without considering your objectives, financial situation or needs, you should before acting on the information in this report, consider its appropriateness to your circumstances. To the extent permitted by law, CSIRO and Commonwealth Bank (including their employees and consultants) exclude all liability to any person for any consequences, including but not limited to all losses, damages, costs, expenses and any other compensation, arising directly or indirectly from using this publication (in part or in whole) and any information or material contained in it.</w:t>
      </w:r>
    </w:p>
    <w:p w:rsidR="004F3DB7" w:rsidRPr="00D71880" w:rsidRDefault="004F3DB7" w:rsidP="004F3DB7">
      <w:pPr>
        <w:pStyle w:val="BodyText"/>
      </w:pPr>
      <w:r w:rsidRPr="00D71880">
        <w:t xml:space="preserve">This report does not necessarily reflect the views of the member organisations of the </w:t>
      </w:r>
      <w:r w:rsidR="00AC619B" w:rsidRPr="00D71880">
        <w:t xml:space="preserve">project’s </w:t>
      </w:r>
      <w:r w:rsidRPr="00D71880">
        <w:t>Reference Group. Membership of the Reference Group does not connote endorsement of the project. Reference Group member organisations had no responsibility for the project.</w:t>
      </w:r>
    </w:p>
    <w:p w:rsidR="004F3DB7" w:rsidRPr="00D71880" w:rsidRDefault="004F3DB7" w:rsidP="004F3DB7">
      <w:pPr>
        <w:pStyle w:val="BodyText"/>
        <w:rPr>
          <w:color w:val="007A53"/>
        </w:rPr>
      </w:pPr>
      <w:r w:rsidRPr="00D71880">
        <w:t xml:space="preserve">CSIRO is committed to providing web accessible content wherever possible. If you are having difficulties with accessing this document please contact </w:t>
      </w:r>
      <w:hyperlink r:id="rId16" w:tooltip="Email CSIRO Enquiries" w:history="1">
        <w:r w:rsidRPr="00D71880">
          <w:rPr>
            <w:rStyle w:val="Hyperlink"/>
          </w:rPr>
          <w:t>enquiries@csiro.au</w:t>
        </w:r>
      </w:hyperlink>
    </w:p>
    <w:p w:rsidR="004F3DB7" w:rsidRPr="00D71880" w:rsidRDefault="004F3DB7" w:rsidP="004F3DB7">
      <w:pPr>
        <w:pStyle w:val="BodyText"/>
        <w:rPr>
          <w:rStyle w:val="Hyperlink"/>
        </w:rPr>
      </w:pPr>
    </w:p>
    <w:p w:rsidR="004F3DB7" w:rsidRPr="00D71880" w:rsidRDefault="004F3DB7" w:rsidP="004F3DB7">
      <w:pPr>
        <w:pStyle w:val="BodyText"/>
        <w:sectPr w:rsidR="004F3DB7" w:rsidRPr="00D71880" w:rsidSect="005D5D01">
          <w:footerReference w:type="even" r:id="rId17"/>
          <w:footerReference w:type="default" r:id="rId18"/>
          <w:type w:val="continuous"/>
          <w:pgSz w:w="11906" w:h="16838" w:code="9"/>
          <w:pgMar w:top="1106" w:right="1134" w:bottom="1134" w:left="1134" w:header="510" w:footer="624" w:gutter="0"/>
          <w:pgNumType w:fmt="lowerRoman" w:start="1"/>
          <w:cols w:space="284"/>
          <w:titlePg/>
          <w:docGrid w:linePitch="360"/>
        </w:sectPr>
      </w:pPr>
    </w:p>
    <w:p w:rsidR="004F3DB7" w:rsidRPr="00D71880" w:rsidRDefault="004F3DB7" w:rsidP="004F3DB7">
      <w:pPr>
        <w:pStyle w:val="BodyText"/>
      </w:pPr>
    </w:p>
    <w:sdt>
      <w:sdtPr>
        <w:rPr>
          <w:rFonts w:ascii="Times New Roman" w:eastAsia="Calibri" w:hAnsi="Times New Roman" w:cs="Times New Roman"/>
          <w:b w:val="0"/>
          <w:bCs/>
          <w:color w:val="000000"/>
          <w:sz w:val="22"/>
          <w:szCs w:val="22"/>
          <w:lang w:eastAsia="en-US"/>
        </w:rPr>
        <w:id w:val="-1650355238"/>
        <w:docPartObj>
          <w:docPartGallery w:val="Table of Contents"/>
          <w:docPartUnique/>
        </w:docPartObj>
      </w:sdtPr>
      <w:sdtEndPr>
        <w:rPr>
          <w:rFonts w:asciiTheme="minorHAnsi" w:hAnsiTheme="minorHAnsi" w:cstheme="minorHAnsi"/>
          <w:b/>
          <w:noProof/>
          <w:lang w:eastAsia="en-AU"/>
        </w:rPr>
      </w:sdtEndPr>
      <w:sdtContent>
        <w:p w:rsidR="004F3DB7" w:rsidRPr="00D71880" w:rsidRDefault="004F3DB7" w:rsidP="004F3DB7">
          <w:pPr>
            <w:pStyle w:val="TOCHeading"/>
          </w:pPr>
          <w:r w:rsidRPr="00D71880">
            <w:t>Table of Contents</w:t>
          </w:r>
        </w:p>
        <w:p w:rsidR="000A427B" w:rsidRDefault="000A427B">
          <w:pPr>
            <w:pStyle w:val="TOC1"/>
            <w:tabs>
              <w:tab w:val="right" w:leader="dot" w:pos="9628"/>
            </w:tabs>
            <w:rPr>
              <w:rFonts w:eastAsiaTheme="minorEastAsia" w:cstheme="minorBidi"/>
              <w:b w:val="0"/>
              <w:bCs w:val="0"/>
              <w:i w:val="0"/>
              <w:iCs w:val="0"/>
              <w:noProof/>
              <w:color w:val="auto"/>
              <w:sz w:val="22"/>
              <w:szCs w:val="22"/>
            </w:rPr>
          </w:pPr>
          <w:r>
            <w:rPr>
              <w:b w:val="0"/>
              <w:bCs w:val="0"/>
              <w:i w:val="0"/>
              <w:iCs w:val="0"/>
            </w:rPr>
            <w:fldChar w:fldCharType="begin"/>
          </w:r>
          <w:r>
            <w:rPr>
              <w:b w:val="0"/>
              <w:bCs w:val="0"/>
              <w:i w:val="0"/>
              <w:iCs w:val="0"/>
            </w:rPr>
            <w:instrText xml:space="preserve"> TOC \o "1-1" \h \z \t "Heading 2,2,List of Figures and Tables TOC Heading,2,Heading 2 not numbered,2,Appendix Heading 2,2" </w:instrText>
          </w:r>
          <w:r>
            <w:rPr>
              <w:b w:val="0"/>
              <w:bCs w:val="0"/>
              <w:i w:val="0"/>
              <w:iCs w:val="0"/>
            </w:rPr>
            <w:fldChar w:fldCharType="separate"/>
          </w:r>
          <w:hyperlink w:anchor="_Toc529106499" w:history="1">
            <w:r w:rsidRPr="00167850">
              <w:rPr>
                <w:rStyle w:val="Hyperlink"/>
                <w:noProof/>
              </w:rPr>
              <w:t>Acknowledgements</w:t>
            </w:r>
            <w:r>
              <w:rPr>
                <w:noProof/>
                <w:webHidden/>
              </w:rPr>
              <w:tab/>
            </w:r>
            <w:r>
              <w:rPr>
                <w:noProof/>
                <w:webHidden/>
              </w:rPr>
              <w:fldChar w:fldCharType="begin"/>
            </w:r>
            <w:r>
              <w:rPr>
                <w:noProof/>
                <w:webHidden/>
              </w:rPr>
              <w:instrText xml:space="preserve"> PAGEREF _Toc529106499 \h </w:instrText>
            </w:r>
            <w:r>
              <w:rPr>
                <w:noProof/>
                <w:webHidden/>
              </w:rPr>
            </w:r>
            <w:r>
              <w:rPr>
                <w:noProof/>
                <w:webHidden/>
              </w:rPr>
              <w:fldChar w:fldCharType="separate"/>
            </w:r>
            <w:r w:rsidR="001A2706">
              <w:rPr>
                <w:noProof/>
                <w:webHidden/>
              </w:rPr>
              <w:t>6</w:t>
            </w:r>
            <w:r>
              <w:rPr>
                <w:noProof/>
                <w:webHidden/>
              </w:rPr>
              <w:fldChar w:fldCharType="end"/>
            </w:r>
          </w:hyperlink>
        </w:p>
        <w:p w:rsidR="000A427B" w:rsidRDefault="009414D1">
          <w:pPr>
            <w:pStyle w:val="TOC1"/>
            <w:tabs>
              <w:tab w:val="right" w:leader="dot" w:pos="9628"/>
            </w:tabs>
            <w:rPr>
              <w:rFonts w:eastAsiaTheme="minorEastAsia" w:cstheme="minorBidi"/>
              <w:b w:val="0"/>
              <w:bCs w:val="0"/>
              <w:i w:val="0"/>
              <w:iCs w:val="0"/>
              <w:noProof/>
              <w:color w:val="auto"/>
              <w:sz w:val="22"/>
              <w:szCs w:val="22"/>
            </w:rPr>
          </w:pPr>
          <w:hyperlink w:anchor="_Toc529106500" w:history="1">
            <w:r w:rsidR="000A427B" w:rsidRPr="00167850">
              <w:rPr>
                <w:rStyle w:val="Hyperlink"/>
                <w:noProof/>
              </w:rPr>
              <w:t>Executive summary</w:t>
            </w:r>
            <w:r w:rsidR="000A427B">
              <w:rPr>
                <w:noProof/>
                <w:webHidden/>
              </w:rPr>
              <w:tab/>
            </w:r>
            <w:r w:rsidR="000A427B">
              <w:rPr>
                <w:noProof/>
                <w:webHidden/>
              </w:rPr>
              <w:fldChar w:fldCharType="begin"/>
            </w:r>
            <w:r w:rsidR="000A427B">
              <w:rPr>
                <w:noProof/>
                <w:webHidden/>
              </w:rPr>
              <w:instrText xml:space="preserve"> PAGEREF _Toc529106500 \h </w:instrText>
            </w:r>
            <w:r w:rsidR="000A427B">
              <w:rPr>
                <w:noProof/>
                <w:webHidden/>
              </w:rPr>
            </w:r>
            <w:r w:rsidR="000A427B">
              <w:rPr>
                <w:noProof/>
                <w:webHidden/>
              </w:rPr>
              <w:fldChar w:fldCharType="separate"/>
            </w:r>
            <w:r w:rsidR="001A2706">
              <w:rPr>
                <w:noProof/>
                <w:webHidden/>
              </w:rPr>
              <w:t>7</w:t>
            </w:r>
            <w:r w:rsidR="000A427B">
              <w:rPr>
                <w:noProof/>
                <w:webHidden/>
              </w:rPr>
              <w:fldChar w:fldCharType="end"/>
            </w:r>
          </w:hyperlink>
        </w:p>
        <w:p w:rsidR="000A427B" w:rsidRDefault="009414D1">
          <w:pPr>
            <w:pStyle w:val="TOC1"/>
            <w:tabs>
              <w:tab w:val="right" w:leader="dot" w:pos="9628"/>
            </w:tabs>
            <w:rPr>
              <w:rFonts w:eastAsiaTheme="minorEastAsia" w:cstheme="minorBidi"/>
              <w:b w:val="0"/>
              <w:bCs w:val="0"/>
              <w:i w:val="0"/>
              <w:iCs w:val="0"/>
              <w:noProof/>
              <w:color w:val="auto"/>
              <w:sz w:val="22"/>
              <w:szCs w:val="22"/>
            </w:rPr>
          </w:pPr>
          <w:hyperlink w:anchor="_Toc529106501" w:history="1">
            <w:r w:rsidR="000A427B" w:rsidRPr="00167850">
              <w:rPr>
                <w:rStyle w:val="Hyperlink"/>
                <w:noProof/>
              </w:rPr>
              <w:t>Definitions</w:t>
            </w:r>
            <w:r w:rsidR="000A427B">
              <w:rPr>
                <w:noProof/>
                <w:webHidden/>
              </w:rPr>
              <w:tab/>
            </w:r>
            <w:r w:rsidR="000A427B">
              <w:rPr>
                <w:noProof/>
                <w:webHidden/>
              </w:rPr>
              <w:fldChar w:fldCharType="begin"/>
            </w:r>
            <w:r w:rsidR="000A427B">
              <w:rPr>
                <w:noProof/>
                <w:webHidden/>
              </w:rPr>
              <w:instrText xml:space="preserve"> PAGEREF _Toc529106501 \h </w:instrText>
            </w:r>
            <w:r w:rsidR="000A427B">
              <w:rPr>
                <w:noProof/>
                <w:webHidden/>
              </w:rPr>
            </w:r>
            <w:r w:rsidR="000A427B">
              <w:rPr>
                <w:noProof/>
                <w:webHidden/>
              </w:rPr>
              <w:fldChar w:fldCharType="separate"/>
            </w:r>
            <w:r w:rsidR="001A2706">
              <w:rPr>
                <w:noProof/>
                <w:webHidden/>
              </w:rPr>
              <w:t>13</w:t>
            </w:r>
            <w:r w:rsidR="000A427B">
              <w:rPr>
                <w:noProof/>
                <w:webHidden/>
              </w:rPr>
              <w:fldChar w:fldCharType="end"/>
            </w:r>
          </w:hyperlink>
        </w:p>
        <w:p w:rsidR="000A427B" w:rsidRDefault="009414D1">
          <w:pPr>
            <w:pStyle w:val="TOC1"/>
            <w:tabs>
              <w:tab w:val="left" w:pos="440"/>
              <w:tab w:val="right" w:leader="dot" w:pos="9628"/>
            </w:tabs>
            <w:rPr>
              <w:rFonts w:eastAsiaTheme="minorEastAsia" w:cstheme="minorBidi"/>
              <w:b w:val="0"/>
              <w:bCs w:val="0"/>
              <w:i w:val="0"/>
              <w:iCs w:val="0"/>
              <w:noProof/>
              <w:color w:val="auto"/>
              <w:sz w:val="22"/>
              <w:szCs w:val="22"/>
            </w:rPr>
          </w:pPr>
          <w:hyperlink w:anchor="_Toc529106502" w:history="1">
            <w:r w:rsidR="000A427B" w:rsidRPr="00167850">
              <w:rPr>
                <w:rStyle w:val="Hyperlink"/>
                <w:noProof/>
              </w:rPr>
              <w:t>1</w:t>
            </w:r>
            <w:r w:rsidR="000A427B">
              <w:rPr>
                <w:rFonts w:eastAsiaTheme="minorEastAsia" w:cstheme="minorBidi"/>
                <w:b w:val="0"/>
                <w:bCs w:val="0"/>
                <w:i w:val="0"/>
                <w:iCs w:val="0"/>
                <w:noProof/>
                <w:color w:val="auto"/>
                <w:sz w:val="22"/>
                <w:szCs w:val="22"/>
              </w:rPr>
              <w:tab/>
            </w:r>
            <w:r w:rsidR="000A427B" w:rsidRPr="00167850">
              <w:rPr>
                <w:rStyle w:val="Hyperlink"/>
                <w:noProof/>
              </w:rPr>
              <w:t>Project Scope and Objectives</w:t>
            </w:r>
            <w:r w:rsidR="000A427B">
              <w:rPr>
                <w:noProof/>
                <w:webHidden/>
              </w:rPr>
              <w:tab/>
            </w:r>
            <w:r w:rsidR="000A427B">
              <w:rPr>
                <w:noProof/>
                <w:webHidden/>
              </w:rPr>
              <w:fldChar w:fldCharType="begin"/>
            </w:r>
            <w:r w:rsidR="000A427B">
              <w:rPr>
                <w:noProof/>
                <w:webHidden/>
              </w:rPr>
              <w:instrText xml:space="preserve"> PAGEREF _Toc529106502 \h </w:instrText>
            </w:r>
            <w:r w:rsidR="000A427B">
              <w:rPr>
                <w:noProof/>
                <w:webHidden/>
              </w:rPr>
            </w:r>
            <w:r w:rsidR="000A427B">
              <w:rPr>
                <w:noProof/>
                <w:webHidden/>
              </w:rPr>
              <w:fldChar w:fldCharType="separate"/>
            </w:r>
            <w:r w:rsidR="001A2706">
              <w:rPr>
                <w:noProof/>
                <w:webHidden/>
              </w:rPr>
              <w:t>15</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03" w:history="1">
            <w:r w:rsidR="000A427B" w:rsidRPr="00167850">
              <w:rPr>
                <w:rStyle w:val="Hyperlink"/>
                <w:noProof/>
              </w:rPr>
              <w:t>1.1</w:t>
            </w:r>
            <w:r w:rsidR="000A427B">
              <w:rPr>
                <w:rFonts w:eastAsiaTheme="minorEastAsia" w:cstheme="minorBidi"/>
                <w:b w:val="0"/>
                <w:bCs w:val="0"/>
                <w:noProof/>
                <w:color w:val="auto"/>
              </w:rPr>
              <w:tab/>
            </w:r>
            <w:r w:rsidR="000A427B" w:rsidRPr="00167850">
              <w:rPr>
                <w:rStyle w:val="Hyperlink"/>
                <w:noProof/>
              </w:rPr>
              <w:t>Project context</w:t>
            </w:r>
            <w:r w:rsidR="000A427B">
              <w:rPr>
                <w:noProof/>
                <w:webHidden/>
              </w:rPr>
              <w:tab/>
            </w:r>
            <w:r w:rsidR="000A427B">
              <w:rPr>
                <w:noProof/>
                <w:webHidden/>
              </w:rPr>
              <w:fldChar w:fldCharType="begin"/>
            </w:r>
            <w:r w:rsidR="000A427B">
              <w:rPr>
                <w:noProof/>
                <w:webHidden/>
              </w:rPr>
              <w:instrText xml:space="preserve"> PAGEREF _Toc529106503 \h </w:instrText>
            </w:r>
            <w:r w:rsidR="000A427B">
              <w:rPr>
                <w:noProof/>
                <w:webHidden/>
              </w:rPr>
            </w:r>
            <w:r w:rsidR="000A427B">
              <w:rPr>
                <w:noProof/>
                <w:webHidden/>
              </w:rPr>
              <w:fldChar w:fldCharType="separate"/>
            </w:r>
            <w:r w:rsidR="001A2706">
              <w:rPr>
                <w:noProof/>
                <w:webHidden/>
              </w:rPr>
              <w:t>15</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04" w:history="1">
            <w:r w:rsidR="000A427B" w:rsidRPr="00167850">
              <w:rPr>
                <w:rStyle w:val="Hyperlink"/>
                <w:noProof/>
              </w:rPr>
              <w:t>1.2</w:t>
            </w:r>
            <w:r w:rsidR="000A427B">
              <w:rPr>
                <w:rFonts w:eastAsiaTheme="minorEastAsia" w:cstheme="minorBidi"/>
                <w:b w:val="0"/>
                <w:bCs w:val="0"/>
                <w:noProof/>
                <w:color w:val="auto"/>
              </w:rPr>
              <w:tab/>
            </w:r>
            <w:r w:rsidR="000A427B" w:rsidRPr="00167850">
              <w:rPr>
                <w:rStyle w:val="Hyperlink"/>
                <w:noProof/>
              </w:rPr>
              <w:t>Project Objectives</w:t>
            </w:r>
            <w:r w:rsidR="000A427B">
              <w:rPr>
                <w:noProof/>
                <w:webHidden/>
              </w:rPr>
              <w:tab/>
            </w:r>
            <w:r w:rsidR="000A427B">
              <w:rPr>
                <w:noProof/>
                <w:webHidden/>
              </w:rPr>
              <w:fldChar w:fldCharType="begin"/>
            </w:r>
            <w:r w:rsidR="000A427B">
              <w:rPr>
                <w:noProof/>
                <w:webHidden/>
              </w:rPr>
              <w:instrText xml:space="preserve"> PAGEREF _Toc529106504 \h </w:instrText>
            </w:r>
            <w:r w:rsidR="000A427B">
              <w:rPr>
                <w:noProof/>
                <w:webHidden/>
              </w:rPr>
            </w:r>
            <w:r w:rsidR="000A427B">
              <w:rPr>
                <w:noProof/>
                <w:webHidden/>
              </w:rPr>
              <w:fldChar w:fldCharType="separate"/>
            </w:r>
            <w:r w:rsidR="001A2706">
              <w:rPr>
                <w:noProof/>
                <w:webHidden/>
              </w:rPr>
              <w:t>17</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05" w:history="1">
            <w:r w:rsidR="000A427B" w:rsidRPr="00167850">
              <w:rPr>
                <w:rStyle w:val="Hyperlink"/>
                <w:noProof/>
              </w:rPr>
              <w:t>1.3</w:t>
            </w:r>
            <w:r w:rsidR="000A427B">
              <w:rPr>
                <w:rFonts w:eastAsiaTheme="minorEastAsia" w:cstheme="minorBidi"/>
                <w:b w:val="0"/>
                <w:bCs w:val="0"/>
                <w:noProof/>
                <w:color w:val="auto"/>
              </w:rPr>
              <w:tab/>
            </w:r>
            <w:r w:rsidR="000A427B" w:rsidRPr="00167850">
              <w:rPr>
                <w:rStyle w:val="Hyperlink"/>
                <w:noProof/>
              </w:rPr>
              <w:t>Project Deliverables</w:t>
            </w:r>
            <w:r w:rsidR="000A427B">
              <w:rPr>
                <w:noProof/>
                <w:webHidden/>
              </w:rPr>
              <w:tab/>
            </w:r>
            <w:r w:rsidR="000A427B">
              <w:rPr>
                <w:noProof/>
                <w:webHidden/>
              </w:rPr>
              <w:fldChar w:fldCharType="begin"/>
            </w:r>
            <w:r w:rsidR="000A427B">
              <w:rPr>
                <w:noProof/>
                <w:webHidden/>
              </w:rPr>
              <w:instrText xml:space="preserve"> PAGEREF _Toc529106505 \h </w:instrText>
            </w:r>
            <w:r w:rsidR="000A427B">
              <w:rPr>
                <w:noProof/>
                <w:webHidden/>
              </w:rPr>
            </w:r>
            <w:r w:rsidR="000A427B">
              <w:rPr>
                <w:noProof/>
                <w:webHidden/>
              </w:rPr>
              <w:fldChar w:fldCharType="separate"/>
            </w:r>
            <w:r w:rsidR="001A2706">
              <w:rPr>
                <w:noProof/>
                <w:webHidden/>
              </w:rPr>
              <w:t>18</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06" w:history="1">
            <w:r w:rsidR="000A427B" w:rsidRPr="00167850">
              <w:rPr>
                <w:rStyle w:val="Hyperlink"/>
                <w:noProof/>
              </w:rPr>
              <w:t>1.4</w:t>
            </w:r>
            <w:r w:rsidR="000A427B">
              <w:rPr>
                <w:rFonts w:eastAsiaTheme="minorEastAsia" w:cstheme="minorBidi"/>
                <w:b w:val="0"/>
                <w:bCs w:val="0"/>
                <w:noProof/>
                <w:color w:val="auto"/>
              </w:rPr>
              <w:tab/>
            </w:r>
            <w:r w:rsidR="000A427B" w:rsidRPr="00167850">
              <w:rPr>
                <w:rStyle w:val="Hyperlink"/>
                <w:noProof/>
              </w:rPr>
              <w:t>Project Methodology</w:t>
            </w:r>
            <w:r w:rsidR="000A427B">
              <w:rPr>
                <w:noProof/>
                <w:webHidden/>
              </w:rPr>
              <w:tab/>
            </w:r>
            <w:r w:rsidR="000A427B">
              <w:rPr>
                <w:noProof/>
                <w:webHidden/>
              </w:rPr>
              <w:fldChar w:fldCharType="begin"/>
            </w:r>
            <w:r w:rsidR="000A427B">
              <w:rPr>
                <w:noProof/>
                <w:webHidden/>
              </w:rPr>
              <w:instrText xml:space="preserve"> PAGEREF _Toc529106506 \h </w:instrText>
            </w:r>
            <w:r w:rsidR="000A427B">
              <w:rPr>
                <w:noProof/>
                <w:webHidden/>
              </w:rPr>
            </w:r>
            <w:r w:rsidR="000A427B">
              <w:rPr>
                <w:noProof/>
                <w:webHidden/>
              </w:rPr>
              <w:fldChar w:fldCharType="separate"/>
            </w:r>
            <w:r w:rsidR="001A2706">
              <w:rPr>
                <w:noProof/>
                <w:webHidden/>
              </w:rPr>
              <w:t>19</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07" w:history="1">
            <w:r w:rsidR="000A427B" w:rsidRPr="00167850">
              <w:rPr>
                <w:rStyle w:val="Hyperlink"/>
                <w:noProof/>
              </w:rPr>
              <w:t>1.5</w:t>
            </w:r>
            <w:r w:rsidR="000A427B">
              <w:rPr>
                <w:rFonts w:eastAsiaTheme="minorEastAsia" w:cstheme="minorBidi"/>
                <w:b w:val="0"/>
                <w:bCs w:val="0"/>
                <w:noProof/>
                <w:color w:val="auto"/>
              </w:rPr>
              <w:tab/>
            </w:r>
            <w:r w:rsidR="000A427B" w:rsidRPr="00167850">
              <w:rPr>
                <w:rStyle w:val="Hyperlink"/>
                <w:noProof/>
              </w:rPr>
              <w:t>Project assumptions and limitations</w:t>
            </w:r>
            <w:r w:rsidR="000A427B">
              <w:rPr>
                <w:noProof/>
                <w:webHidden/>
              </w:rPr>
              <w:tab/>
            </w:r>
            <w:r w:rsidR="000A427B">
              <w:rPr>
                <w:noProof/>
                <w:webHidden/>
              </w:rPr>
              <w:fldChar w:fldCharType="begin"/>
            </w:r>
            <w:r w:rsidR="000A427B">
              <w:rPr>
                <w:noProof/>
                <w:webHidden/>
              </w:rPr>
              <w:instrText xml:space="preserve"> PAGEREF _Toc529106507 \h </w:instrText>
            </w:r>
            <w:r w:rsidR="000A427B">
              <w:rPr>
                <w:noProof/>
                <w:webHidden/>
              </w:rPr>
            </w:r>
            <w:r w:rsidR="000A427B">
              <w:rPr>
                <w:noProof/>
                <w:webHidden/>
              </w:rPr>
              <w:fldChar w:fldCharType="separate"/>
            </w:r>
            <w:r w:rsidR="001A2706">
              <w:rPr>
                <w:noProof/>
                <w:webHidden/>
              </w:rPr>
              <w:t>21</w:t>
            </w:r>
            <w:r w:rsidR="000A427B">
              <w:rPr>
                <w:noProof/>
                <w:webHidden/>
              </w:rPr>
              <w:fldChar w:fldCharType="end"/>
            </w:r>
          </w:hyperlink>
        </w:p>
        <w:p w:rsidR="000A427B" w:rsidRDefault="009414D1">
          <w:pPr>
            <w:pStyle w:val="TOC1"/>
            <w:tabs>
              <w:tab w:val="left" w:pos="440"/>
              <w:tab w:val="right" w:leader="dot" w:pos="9628"/>
            </w:tabs>
            <w:rPr>
              <w:rFonts w:eastAsiaTheme="minorEastAsia" w:cstheme="minorBidi"/>
              <w:b w:val="0"/>
              <w:bCs w:val="0"/>
              <w:i w:val="0"/>
              <w:iCs w:val="0"/>
              <w:noProof/>
              <w:color w:val="auto"/>
              <w:sz w:val="22"/>
              <w:szCs w:val="22"/>
            </w:rPr>
          </w:pPr>
          <w:hyperlink w:anchor="_Toc529106508" w:history="1">
            <w:r w:rsidR="000A427B" w:rsidRPr="00167850">
              <w:rPr>
                <w:rStyle w:val="Hyperlink"/>
                <w:noProof/>
              </w:rPr>
              <w:t>2</w:t>
            </w:r>
            <w:r w:rsidR="000A427B">
              <w:rPr>
                <w:rFonts w:eastAsiaTheme="minorEastAsia" w:cstheme="minorBidi"/>
                <w:b w:val="0"/>
                <w:bCs w:val="0"/>
                <w:i w:val="0"/>
                <w:iCs w:val="0"/>
                <w:noProof/>
                <w:color w:val="auto"/>
                <w:sz w:val="22"/>
                <w:szCs w:val="22"/>
              </w:rPr>
              <w:tab/>
            </w:r>
            <w:r w:rsidR="000A427B" w:rsidRPr="00167850">
              <w:rPr>
                <w:rStyle w:val="Hyperlink"/>
                <w:noProof/>
              </w:rPr>
              <w:t>Overview of the NDIS and opportunities for enhancement</w:t>
            </w:r>
            <w:r w:rsidR="000A427B">
              <w:rPr>
                <w:noProof/>
                <w:webHidden/>
              </w:rPr>
              <w:tab/>
            </w:r>
            <w:r w:rsidR="000A427B">
              <w:rPr>
                <w:noProof/>
                <w:webHidden/>
              </w:rPr>
              <w:fldChar w:fldCharType="begin"/>
            </w:r>
            <w:r w:rsidR="000A427B">
              <w:rPr>
                <w:noProof/>
                <w:webHidden/>
              </w:rPr>
              <w:instrText xml:space="preserve"> PAGEREF _Toc529106508 \h </w:instrText>
            </w:r>
            <w:r w:rsidR="000A427B">
              <w:rPr>
                <w:noProof/>
                <w:webHidden/>
              </w:rPr>
            </w:r>
            <w:r w:rsidR="000A427B">
              <w:rPr>
                <w:noProof/>
                <w:webHidden/>
              </w:rPr>
              <w:fldChar w:fldCharType="separate"/>
            </w:r>
            <w:r w:rsidR="001A2706">
              <w:rPr>
                <w:noProof/>
                <w:webHidden/>
              </w:rPr>
              <w:t>24</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09" w:history="1">
            <w:r w:rsidR="000A427B" w:rsidRPr="00167850">
              <w:rPr>
                <w:rStyle w:val="Hyperlink"/>
                <w:noProof/>
              </w:rPr>
              <w:t>2.1</w:t>
            </w:r>
            <w:r w:rsidR="000A427B">
              <w:rPr>
                <w:rFonts w:eastAsiaTheme="minorEastAsia" w:cstheme="minorBidi"/>
                <w:b w:val="0"/>
                <w:bCs w:val="0"/>
                <w:noProof/>
                <w:color w:val="auto"/>
              </w:rPr>
              <w:tab/>
            </w:r>
            <w:r w:rsidR="000A427B" w:rsidRPr="00167850">
              <w:rPr>
                <w:rStyle w:val="Hyperlink"/>
                <w:noProof/>
              </w:rPr>
              <w:t>Overview of National Disability Insurance Scheme (NDIS)</w:t>
            </w:r>
            <w:r w:rsidR="000A427B">
              <w:rPr>
                <w:noProof/>
                <w:webHidden/>
              </w:rPr>
              <w:tab/>
            </w:r>
            <w:r w:rsidR="000A427B">
              <w:rPr>
                <w:noProof/>
                <w:webHidden/>
              </w:rPr>
              <w:fldChar w:fldCharType="begin"/>
            </w:r>
            <w:r w:rsidR="000A427B">
              <w:rPr>
                <w:noProof/>
                <w:webHidden/>
              </w:rPr>
              <w:instrText xml:space="preserve"> PAGEREF _Toc529106509 \h </w:instrText>
            </w:r>
            <w:r w:rsidR="000A427B">
              <w:rPr>
                <w:noProof/>
                <w:webHidden/>
              </w:rPr>
            </w:r>
            <w:r w:rsidR="000A427B">
              <w:rPr>
                <w:noProof/>
                <w:webHidden/>
              </w:rPr>
              <w:fldChar w:fldCharType="separate"/>
            </w:r>
            <w:r w:rsidR="001A2706">
              <w:rPr>
                <w:noProof/>
                <w:webHidden/>
              </w:rPr>
              <w:t>24</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10" w:history="1">
            <w:r w:rsidR="000A427B" w:rsidRPr="00167850">
              <w:rPr>
                <w:rStyle w:val="Hyperlink"/>
                <w:noProof/>
              </w:rPr>
              <w:t>2.2</w:t>
            </w:r>
            <w:r w:rsidR="000A427B">
              <w:rPr>
                <w:rFonts w:eastAsiaTheme="minorEastAsia" w:cstheme="minorBidi"/>
                <w:b w:val="0"/>
                <w:bCs w:val="0"/>
                <w:noProof/>
                <w:color w:val="auto"/>
              </w:rPr>
              <w:tab/>
            </w:r>
            <w:r w:rsidR="000A427B" w:rsidRPr="00167850">
              <w:rPr>
                <w:rStyle w:val="Hyperlink"/>
                <w:noProof/>
              </w:rPr>
              <w:t>Opportunities for simplification and enhancement</w:t>
            </w:r>
            <w:r w:rsidR="000A427B">
              <w:rPr>
                <w:noProof/>
                <w:webHidden/>
              </w:rPr>
              <w:tab/>
            </w:r>
            <w:r w:rsidR="000A427B">
              <w:rPr>
                <w:noProof/>
                <w:webHidden/>
              </w:rPr>
              <w:fldChar w:fldCharType="begin"/>
            </w:r>
            <w:r w:rsidR="000A427B">
              <w:rPr>
                <w:noProof/>
                <w:webHidden/>
              </w:rPr>
              <w:instrText xml:space="preserve"> PAGEREF _Toc529106510 \h </w:instrText>
            </w:r>
            <w:r w:rsidR="000A427B">
              <w:rPr>
                <w:noProof/>
                <w:webHidden/>
              </w:rPr>
            </w:r>
            <w:r w:rsidR="000A427B">
              <w:rPr>
                <w:noProof/>
                <w:webHidden/>
              </w:rPr>
              <w:fldChar w:fldCharType="separate"/>
            </w:r>
            <w:r w:rsidR="001A2706">
              <w:rPr>
                <w:noProof/>
                <w:webHidden/>
              </w:rPr>
              <w:t>28</w:t>
            </w:r>
            <w:r w:rsidR="000A427B">
              <w:rPr>
                <w:noProof/>
                <w:webHidden/>
              </w:rPr>
              <w:fldChar w:fldCharType="end"/>
            </w:r>
          </w:hyperlink>
        </w:p>
        <w:p w:rsidR="000A427B" w:rsidRDefault="009414D1">
          <w:pPr>
            <w:pStyle w:val="TOC1"/>
            <w:tabs>
              <w:tab w:val="left" w:pos="440"/>
              <w:tab w:val="right" w:leader="dot" w:pos="9628"/>
            </w:tabs>
            <w:rPr>
              <w:rFonts w:eastAsiaTheme="minorEastAsia" w:cstheme="minorBidi"/>
              <w:b w:val="0"/>
              <w:bCs w:val="0"/>
              <w:i w:val="0"/>
              <w:iCs w:val="0"/>
              <w:noProof/>
              <w:color w:val="auto"/>
              <w:sz w:val="22"/>
              <w:szCs w:val="22"/>
            </w:rPr>
          </w:pPr>
          <w:hyperlink w:anchor="_Toc529106511" w:history="1">
            <w:r w:rsidR="000A427B" w:rsidRPr="00167850">
              <w:rPr>
                <w:rStyle w:val="Hyperlink"/>
                <w:noProof/>
              </w:rPr>
              <w:t>3</w:t>
            </w:r>
            <w:r w:rsidR="000A427B">
              <w:rPr>
                <w:rFonts w:eastAsiaTheme="minorEastAsia" w:cstheme="minorBidi"/>
                <w:b w:val="0"/>
                <w:bCs w:val="0"/>
                <w:i w:val="0"/>
                <w:iCs w:val="0"/>
                <w:noProof/>
                <w:color w:val="auto"/>
                <w:sz w:val="22"/>
                <w:szCs w:val="22"/>
              </w:rPr>
              <w:tab/>
            </w:r>
            <w:r w:rsidR="000A427B" w:rsidRPr="00167850">
              <w:rPr>
                <w:rStyle w:val="Hyperlink"/>
                <w:noProof/>
              </w:rPr>
              <w:t>Why consider blockchain?</w:t>
            </w:r>
            <w:r w:rsidR="000A427B">
              <w:rPr>
                <w:noProof/>
                <w:webHidden/>
              </w:rPr>
              <w:tab/>
            </w:r>
            <w:r w:rsidR="000A427B">
              <w:rPr>
                <w:noProof/>
                <w:webHidden/>
              </w:rPr>
              <w:fldChar w:fldCharType="begin"/>
            </w:r>
            <w:r w:rsidR="000A427B">
              <w:rPr>
                <w:noProof/>
                <w:webHidden/>
              </w:rPr>
              <w:instrText xml:space="preserve"> PAGEREF _Toc529106511 \h </w:instrText>
            </w:r>
            <w:r w:rsidR="000A427B">
              <w:rPr>
                <w:noProof/>
                <w:webHidden/>
              </w:rPr>
            </w:r>
            <w:r w:rsidR="000A427B">
              <w:rPr>
                <w:noProof/>
                <w:webHidden/>
              </w:rPr>
              <w:fldChar w:fldCharType="separate"/>
            </w:r>
            <w:r w:rsidR="001A2706">
              <w:rPr>
                <w:noProof/>
                <w:webHidden/>
              </w:rPr>
              <w:t>31</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12" w:history="1">
            <w:r w:rsidR="000A427B" w:rsidRPr="00167850">
              <w:rPr>
                <w:rStyle w:val="Hyperlink"/>
                <w:noProof/>
              </w:rPr>
              <w:t>3.1</w:t>
            </w:r>
            <w:r w:rsidR="000A427B">
              <w:rPr>
                <w:rFonts w:eastAsiaTheme="minorEastAsia" w:cstheme="minorBidi"/>
                <w:b w:val="0"/>
                <w:bCs w:val="0"/>
                <w:noProof/>
                <w:color w:val="auto"/>
              </w:rPr>
              <w:tab/>
            </w:r>
            <w:r w:rsidR="000A427B" w:rsidRPr="00167850">
              <w:rPr>
                <w:rStyle w:val="Hyperlink"/>
                <w:noProof/>
              </w:rPr>
              <w:t>What are blockchains?</w:t>
            </w:r>
            <w:r w:rsidR="000A427B">
              <w:rPr>
                <w:noProof/>
                <w:webHidden/>
              </w:rPr>
              <w:tab/>
            </w:r>
            <w:r w:rsidR="000A427B">
              <w:rPr>
                <w:noProof/>
                <w:webHidden/>
              </w:rPr>
              <w:fldChar w:fldCharType="begin"/>
            </w:r>
            <w:r w:rsidR="000A427B">
              <w:rPr>
                <w:noProof/>
                <w:webHidden/>
              </w:rPr>
              <w:instrText xml:space="preserve"> PAGEREF _Toc529106512 \h </w:instrText>
            </w:r>
            <w:r w:rsidR="000A427B">
              <w:rPr>
                <w:noProof/>
                <w:webHidden/>
              </w:rPr>
            </w:r>
            <w:r w:rsidR="000A427B">
              <w:rPr>
                <w:noProof/>
                <w:webHidden/>
              </w:rPr>
              <w:fldChar w:fldCharType="separate"/>
            </w:r>
            <w:r w:rsidR="001A2706">
              <w:rPr>
                <w:noProof/>
                <w:webHidden/>
              </w:rPr>
              <w:t>31</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13" w:history="1">
            <w:r w:rsidR="000A427B" w:rsidRPr="00167850">
              <w:rPr>
                <w:rStyle w:val="Hyperlink"/>
                <w:noProof/>
              </w:rPr>
              <w:t>3.2</w:t>
            </w:r>
            <w:r w:rsidR="000A427B">
              <w:rPr>
                <w:rFonts w:eastAsiaTheme="minorEastAsia" w:cstheme="minorBidi"/>
                <w:b w:val="0"/>
                <w:bCs w:val="0"/>
                <w:noProof/>
                <w:color w:val="auto"/>
              </w:rPr>
              <w:tab/>
            </w:r>
            <w:r w:rsidR="000A427B" w:rsidRPr="00167850">
              <w:rPr>
                <w:rStyle w:val="Hyperlink"/>
                <w:noProof/>
              </w:rPr>
              <w:t>What are the potential benefits of blockchains?</w:t>
            </w:r>
            <w:r w:rsidR="000A427B">
              <w:rPr>
                <w:noProof/>
                <w:webHidden/>
              </w:rPr>
              <w:tab/>
            </w:r>
            <w:r w:rsidR="000A427B">
              <w:rPr>
                <w:noProof/>
                <w:webHidden/>
              </w:rPr>
              <w:fldChar w:fldCharType="begin"/>
            </w:r>
            <w:r w:rsidR="000A427B">
              <w:rPr>
                <w:noProof/>
                <w:webHidden/>
              </w:rPr>
              <w:instrText xml:space="preserve"> PAGEREF _Toc529106513 \h </w:instrText>
            </w:r>
            <w:r w:rsidR="000A427B">
              <w:rPr>
                <w:noProof/>
                <w:webHidden/>
              </w:rPr>
            </w:r>
            <w:r w:rsidR="000A427B">
              <w:rPr>
                <w:noProof/>
                <w:webHidden/>
              </w:rPr>
              <w:fldChar w:fldCharType="separate"/>
            </w:r>
            <w:r w:rsidR="001A2706">
              <w:rPr>
                <w:noProof/>
                <w:webHidden/>
              </w:rPr>
              <w:t>31</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14" w:history="1">
            <w:r w:rsidR="000A427B" w:rsidRPr="00167850">
              <w:rPr>
                <w:rStyle w:val="Hyperlink"/>
                <w:noProof/>
              </w:rPr>
              <w:t>3.3</w:t>
            </w:r>
            <w:r w:rsidR="000A427B">
              <w:rPr>
                <w:rFonts w:eastAsiaTheme="minorEastAsia" w:cstheme="minorBidi"/>
                <w:b w:val="0"/>
                <w:bCs w:val="0"/>
                <w:noProof/>
                <w:color w:val="auto"/>
              </w:rPr>
              <w:tab/>
            </w:r>
            <w:r w:rsidR="000A427B" w:rsidRPr="00167850">
              <w:rPr>
                <w:rStyle w:val="Hyperlink"/>
                <w:noProof/>
              </w:rPr>
              <w:t>How do blockchains work?</w:t>
            </w:r>
            <w:r w:rsidR="000A427B">
              <w:rPr>
                <w:noProof/>
                <w:webHidden/>
              </w:rPr>
              <w:tab/>
            </w:r>
            <w:r w:rsidR="000A427B">
              <w:rPr>
                <w:noProof/>
                <w:webHidden/>
              </w:rPr>
              <w:fldChar w:fldCharType="begin"/>
            </w:r>
            <w:r w:rsidR="000A427B">
              <w:rPr>
                <w:noProof/>
                <w:webHidden/>
              </w:rPr>
              <w:instrText xml:space="preserve"> PAGEREF _Toc529106514 \h </w:instrText>
            </w:r>
            <w:r w:rsidR="000A427B">
              <w:rPr>
                <w:noProof/>
                <w:webHidden/>
              </w:rPr>
            </w:r>
            <w:r w:rsidR="000A427B">
              <w:rPr>
                <w:noProof/>
                <w:webHidden/>
              </w:rPr>
              <w:fldChar w:fldCharType="separate"/>
            </w:r>
            <w:r w:rsidR="001A2706">
              <w:rPr>
                <w:noProof/>
                <w:webHidden/>
              </w:rPr>
              <w:t>31</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15" w:history="1">
            <w:r w:rsidR="000A427B" w:rsidRPr="00167850">
              <w:rPr>
                <w:rStyle w:val="Hyperlink"/>
                <w:noProof/>
              </w:rPr>
              <w:t>3.4</w:t>
            </w:r>
            <w:r w:rsidR="000A427B">
              <w:rPr>
                <w:rFonts w:eastAsiaTheme="minorEastAsia" w:cstheme="minorBidi"/>
                <w:b w:val="0"/>
                <w:bCs w:val="0"/>
                <w:noProof/>
                <w:color w:val="auto"/>
              </w:rPr>
              <w:tab/>
            </w:r>
            <w:r w:rsidR="000A427B" w:rsidRPr="00167850">
              <w:rPr>
                <w:rStyle w:val="Hyperlink"/>
                <w:noProof/>
              </w:rPr>
              <w:t>Why did we use a private permissioned blockchain?</w:t>
            </w:r>
            <w:r w:rsidR="000A427B">
              <w:rPr>
                <w:noProof/>
                <w:webHidden/>
              </w:rPr>
              <w:tab/>
            </w:r>
            <w:r w:rsidR="000A427B">
              <w:rPr>
                <w:noProof/>
                <w:webHidden/>
              </w:rPr>
              <w:fldChar w:fldCharType="begin"/>
            </w:r>
            <w:r w:rsidR="000A427B">
              <w:rPr>
                <w:noProof/>
                <w:webHidden/>
              </w:rPr>
              <w:instrText xml:space="preserve"> PAGEREF _Toc529106515 \h </w:instrText>
            </w:r>
            <w:r w:rsidR="000A427B">
              <w:rPr>
                <w:noProof/>
                <w:webHidden/>
              </w:rPr>
            </w:r>
            <w:r w:rsidR="000A427B">
              <w:rPr>
                <w:noProof/>
                <w:webHidden/>
              </w:rPr>
              <w:fldChar w:fldCharType="separate"/>
            </w:r>
            <w:r w:rsidR="001A2706">
              <w:rPr>
                <w:noProof/>
                <w:webHidden/>
              </w:rPr>
              <w:t>32</w:t>
            </w:r>
            <w:r w:rsidR="000A427B">
              <w:rPr>
                <w:noProof/>
                <w:webHidden/>
              </w:rPr>
              <w:fldChar w:fldCharType="end"/>
            </w:r>
          </w:hyperlink>
        </w:p>
        <w:p w:rsidR="000A427B" w:rsidRDefault="009414D1">
          <w:pPr>
            <w:pStyle w:val="TOC1"/>
            <w:tabs>
              <w:tab w:val="left" w:pos="440"/>
              <w:tab w:val="right" w:leader="dot" w:pos="9628"/>
            </w:tabs>
            <w:rPr>
              <w:rFonts w:eastAsiaTheme="minorEastAsia" w:cstheme="minorBidi"/>
              <w:b w:val="0"/>
              <w:bCs w:val="0"/>
              <w:i w:val="0"/>
              <w:iCs w:val="0"/>
              <w:noProof/>
              <w:color w:val="auto"/>
              <w:sz w:val="22"/>
              <w:szCs w:val="22"/>
            </w:rPr>
          </w:pPr>
          <w:hyperlink w:anchor="_Toc529106516" w:history="1">
            <w:r w:rsidR="000A427B" w:rsidRPr="00167850">
              <w:rPr>
                <w:rStyle w:val="Hyperlink"/>
                <w:noProof/>
              </w:rPr>
              <w:t>4</w:t>
            </w:r>
            <w:r w:rsidR="000A427B">
              <w:rPr>
                <w:rFonts w:eastAsiaTheme="minorEastAsia" w:cstheme="minorBidi"/>
                <w:b w:val="0"/>
                <w:bCs w:val="0"/>
                <w:i w:val="0"/>
                <w:iCs w:val="0"/>
                <w:noProof/>
                <w:color w:val="auto"/>
                <w:sz w:val="22"/>
                <w:szCs w:val="22"/>
              </w:rPr>
              <w:tab/>
            </w:r>
            <w:r w:rsidR="000A427B" w:rsidRPr="00167850">
              <w:rPr>
                <w:rStyle w:val="Hyperlink"/>
                <w:noProof/>
              </w:rPr>
              <w:t>User stories and design criteria for proof of concept</w:t>
            </w:r>
            <w:r w:rsidR="000A427B">
              <w:rPr>
                <w:noProof/>
                <w:webHidden/>
              </w:rPr>
              <w:tab/>
            </w:r>
            <w:r w:rsidR="000A427B">
              <w:rPr>
                <w:noProof/>
                <w:webHidden/>
              </w:rPr>
              <w:fldChar w:fldCharType="begin"/>
            </w:r>
            <w:r w:rsidR="000A427B">
              <w:rPr>
                <w:noProof/>
                <w:webHidden/>
              </w:rPr>
              <w:instrText xml:space="preserve"> PAGEREF _Toc529106516 \h </w:instrText>
            </w:r>
            <w:r w:rsidR="000A427B">
              <w:rPr>
                <w:noProof/>
                <w:webHidden/>
              </w:rPr>
            </w:r>
            <w:r w:rsidR="000A427B">
              <w:rPr>
                <w:noProof/>
                <w:webHidden/>
              </w:rPr>
              <w:fldChar w:fldCharType="separate"/>
            </w:r>
            <w:r w:rsidR="001A2706">
              <w:rPr>
                <w:noProof/>
                <w:webHidden/>
              </w:rPr>
              <w:t>33</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17" w:history="1">
            <w:r w:rsidR="000A427B" w:rsidRPr="00167850">
              <w:rPr>
                <w:rStyle w:val="Hyperlink"/>
                <w:noProof/>
              </w:rPr>
              <w:t>4.1</w:t>
            </w:r>
            <w:r w:rsidR="000A427B">
              <w:rPr>
                <w:rFonts w:eastAsiaTheme="minorEastAsia" w:cstheme="minorBidi"/>
                <w:b w:val="0"/>
                <w:bCs w:val="0"/>
                <w:noProof/>
                <w:color w:val="auto"/>
              </w:rPr>
              <w:tab/>
            </w:r>
            <w:r w:rsidR="000A427B" w:rsidRPr="00167850">
              <w:rPr>
                <w:rStyle w:val="Hyperlink"/>
                <w:noProof/>
              </w:rPr>
              <w:t>User stories for proof of concept</w:t>
            </w:r>
            <w:r w:rsidR="000A427B">
              <w:rPr>
                <w:noProof/>
                <w:webHidden/>
              </w:rPr>
              <w:tab/>
            </w:r>
            <w:r w:rsidR="000A427B">
              <w:rPr>
                <w:noProof/>
                <w:webHidden/>
              </w:rPr>
              <w:fldChar w:fldCharType="begin"/>
            </w:r>
            <w:r w:rsidR="000A427B">
              <w:rPr>
                <w:noProof/>
                <w:webHidden/>
              </w:rPr>
              <w:instrText xml:space="preserve"> PAGEREF _Toc529106517 \h </w:instrText>
            </w:r>
            <w:r w:rsidR="000A427B">
              <w:rPr>
                <w:noProof/>
                <w:webHidden/>
              </w:rPr>
            </w:r>
            <w:r w:rsidR="000A427B">
              <w:rPr>
                <w:noProof/>
                <w:webHidden/>
              </w:rPr>
              <w:fldChar w:fldCharType="separate"/>
            </w:r>
            <w:r w:rsidR="001A2706">
              <w:rPr>
                <w:noProof/>
                <w:webHidden/>
              </w:rPr>
              <w:t>33</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18" w:history="1">
            <w:r w:rsidR="000A427B" w:rsidRPr="00167850">
              <w:rPr>
                <w:rStyle w:val="Hyperlink"/>
                <w:noProof/>
              </w:rPr>
              <w:t>4.2</w:t>
            </w:r>
            <w:r w:rsidR="000A427B">
              <w:rPr>
                <w:rFonts w:eastAsiaTheme="minorEastAsia" w:cstheme="minorBidi"/>
                <w:b w:val="0"/>
                <w:bCs w:val="0"/>
                <w:noProof/>
                <w:color w:val="auto"/>
              </w:rPr>
              <w:tab/>
            </w:r>
            <w:r w:rsidR="000A427B" w:rsidRPr="00167850">
              <w:rPr>
                <w:rStyle w:val="Hyperlink"/>
                <w:noProof/>
              </w:rPr>
              <w:t>Design criteria for proof of concept</w:t>
            </w:r>
            <w:r w:rsidR="000A427B">
              <w:rPr>
                <w:noProof/>
                <w:webHidden/>
              </w:rPr>
              <w:tab/>
            </w:r>
            <w:r w:rsidR="000A427B">
              <w:rPr>
                <w:noProof/>
                <w:webHidden/>
              </w:rPr>
              <w:fldChar w:fldCharType="begin"/>
            </w:r>
            <w:r w:rsidR="000A427B">
              <w:rPr>
                <w:noProof/>
                <w:webHidden/>
              </w:rPr>
              <w:instrText xml:space="preserve"> PAGEREF _Toc529106518 \h </w:instrText>
            </w:r>
            <w:r w:rsidR="000A427B">
              <w:rPr>
                <w:noProof/>
                <w:webHidden/>
              </w:rPr>
            </w:r>
            <w:r w:rsidR="000A427B">
              <w:rPr>
                <w:noProof/>
                <w:webHidden/>
              </w:rPr>
              <w:fldChar w:fldCharType="separate"/>
            </w:r>
            <w:r w:rsidR="001A2706">
              <w:rPr>
                <w:noProof/>
                <w:webHidden/>
              </w:rPr>
              <w:t>35</w:t>
            </w:r>
            <w:r w:rsidR="000A427B">
              <w:rPr>
                <w:noProof/>
                <w:webHidden/>
              </w:rPr>
              <w:fldChar w:fldCharType="end"/>
            </w:r>
          </w:hyperlink>
        </w:p>
        <w:p w:rsidR="000A427B" w:rsidRDefault="009414D1">
          <w:pPr>
            <w:pStyle w:val="TOC1"/>
            <w:tabs>
              <w:tab w:val="left" w:pos="440"/>
              <w:tab w:val="right" w:leader="dot" w:pos="9628"/>
            </w:tabs>
            <w:rPr>
              <w:rFonts w:eastAsiaTheme="minorEastAsia" w:cstheme="minorBidi"/>
              <w:b w:val="0"/>
              <w:bCs w:val="0"/>
              <w:i w:val="0"/>
              <w:iCs w:val="0"/>
              <w:noProof/>
              <w:color w:val="auto"/>
              <w:sz w:val="22"/>
              <w:szCs w:val="22"/>
            </w:rPr>
          </w:pPr>
          <w:hyperlink w:anchor="_Toc529106519" w:history="1">
            <w:r w:rsidR="000A427B" w:rsidRPr="00167850">
              <w:rPr>
                <w:rStyle w:val="Hyperlink"/>
                <w:noProof/>
              </w:rPr>
              <w:t>5</w:t>
            </w:r>
            <w:r w:rsidR="000A427B">
              <w:rPr>
                <w:rFonts w:eastAsiaTheme="minorEastAsia" w:cstheme="minorBidi"/>
                <w:b w:val="0"/>
                <w:bCs w:val="0"/>
                <w:i w:val="0"/>
                <w:iCs w:val="0"/>
                <w:noProof/>
                <w:color w:val="auto"/>
                <w:sz w:val="22"/>
                <w:szCs w:val="22"/>
              </w:rPr>
              <w:tab/>
            </w:r>
            <w:r w:rsidR="000A427B" w:rsidRPr="00167850">
              <w:rPr>
                <w:rStyle w:val="Hyperlink"/>
                <w:noProof/>
              </w:rPr>
              <w:t>Design of proof of concept</w:t>
            </w:r>
            <w:r w:rsidR="000A427B">
              <w:rPr>
                <w:noProof/>
                <w:webHidden/>
              </w:rPr>
              <w:tab/>
            </w:r>
            <w:r w:rsidR="000A427B">
              <w:rPr>
                <w:noProof/>
                <w:webHidden/>
              </w:rPr>
              <w:fldChar w:fldCharType="begin"/>
            </w:r>
            <w:r w:rsidR="000A427B">
              <w:rPr>
                <w:noProof/>
                <w:webHidden/>
              </w:rPr>
              <w:instrText xml:space="preserve"> PAGEREF _Toc529106519 \h </w:instrText>
            </w:r>
            <w:r w:rsidR="000A427B">
              <w:rPr>
                <w:noProof/>
                <w:webHidden/>
              </w:rPr>
            </w:r>
            <w:r w:rsidR="000A427B">
              <w:rPr>
                <w:noProof/>
                <w:webHidden/>
              </w:rPr>
              <w:fldChar w:fldCharType="separate"/>
            </w:r>
            <w:r w:rsidR="001A2706">
              <w:rPr>
                <w:noProof/>
                <w:webHidden/>
              </w:rPr>
              <w:t>36</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20" w:history="1">
            <w:r w:rsidR="000A427B" w:rsidRPr="00167850">
              <w:rPr>
                <w:rStyle w:val="Hyperlink"/>
                <w:noProof/>
              </w:rPr>
              <w:t>5.1</w:t>
            </w:r>
            <w:r w:rsidR="000A427B">
              <w:rPr>
                <w:rFonts w:eastAsiaTheme="minorEastAsia" w:cstheme="minorBidi"/>
                <w:b w:val="0"/>
                <w:bCs w:val="0"/>
                <w:noProof/>
                <w:color w:val="auto"/>
              </w:rPr>
              <w:tab/>
            </w:r>
            <w:r w:rsidR="000A427B" w:rsidRPr="00167850">
              <w:rPr>
                <w:rStyle w:val="Hyperlink"/>
                <w:noProof/>
              </w:rPr>
              <w:t>Overview of proof of concept design</w:t>
            </w:r>
            <w:r w:rsidR="000A427B">
              <w:rPr>
                <w:noProof/>
                <w:webHidden/>
              </w:rPr>
              <w:tab/>
            </w:r>
            <w:r w:rsidR="000A427B">
              <w:rPr>
                <w:noProof/>
                <w:webHidden/>
              </w:rPr>
              <w:fldChar w:fldCharType="begin"/>
            </w:r>
            <w:r w:rsidR="000A427B">
              <w:rPr>
                <w:noProof/>
                <w:webHidden/>
              </w:rPr>
              <w:instrText xml:space="preserve"> PAGEREF _Toc529106520 \h </w:instrText>
            </w:r>
            <w:r w:rsidR="000A427B">
              <w:rPr>
                <w:noProof/>
                <w:webHidden/>
              </w:rPr>
            </w:r>
            <w:r w:rsidR="000A427B">
              <w:rPr>
                <w:noProof/>
                <w:webHidden/>
              </w:rPr>
              <w:fldChar w:fldCharType="separate"/>
            </w:r>
            <w:r w:rsidR="001A2706">
              <w:rPr>
                <w:noProof/>
                <w:webHidden/>
              </w:rPr>
              <w:t>36</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21" w:history="1">
            <w:r w:rsidR="000A427B" w:rsidRPr="00167850">
              <w:rPr>
                <w:rStyle w:val="Hyperlink"/>
                <w:noProof/>
              </w:rPr>
              <w:t>5.2</w:t>
            </w:r>
            <w:r w:rsidR="000A427B">
              <w:rPr>
                <w:rFonts w:eastAsiaTheme="minorEastAsia" w:cstheme="minorBidi"/>
                <w:b w:val="0"/>
                <w:bCs w:val="0"/>
                <w:noProof/>
                <w:color w:val="auto"/>
              </w:rPr>
              <w:tab/>
            </w:r>
            <w:r w:rsidR="000A427B" w:rsidRPr="00167850">
              <w:rPr>
                <w:rStyle w:val="Hyperlink"/>
                <w:noProof/>
              </w:rPr>
              <w:t>User interface design</w:t>
            </w:r>
            <w:r w:rsidR="000A427B">
              <w:rPr>
                <w:noProof/>
                <w:webHidden/>
              </w:rPr>
              <w:tab/>
            </w:r>
            <w:r w:rsidR="000A427B">
              <w:rPr>
                <w:noProof/>
                <w:webHidden/>
              </w:rPr>
              <w:fldChar w:fldCharType="begin"/>
            </w:r>
            <w:r w:rsidR="000A427B">
              <w:rPr>
                <w:noProof/>
                <w:webHidden/>
              </w:rPr>
              <w:instrText xml:space="preserve"> PAGEREF _Toc529106521 \h </w:instrText>
            </w:r>
            <w:r w:rsidR="000A427B">
              <w:rPr>
                <w:noProof/>
                <w:webHidden/>
              </w:rPr>
            </w:r>
            <w:r w:rsidR="000A427B">
              <w:rPr>
                <w:noProof/>
                <w:webHidden/>
              </w:rPr>
              <w:fldChar w:fldCharType="separate"/>
            </w:r>
            <w:r w:rsidR="001A2706">
              <w:rPr>
                <w:noProof/>
                <w:webHidden/>
              </w:rPr>
              <w:t>36</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22" w:history="1">
            <w:r w:rsidR="000A427B" w:rsidRPr="00167850">
              <w:rPr>
                <w:rStyle w:val="Hyperlink"/>
                <w:noProof/>
              </w:rPr>
              <w:t>5.3</w:t>
            </w:r>
            <w:r w:rsidR="000A427B">
              <w:rPr>
                <w:rFonts w:eastAsiaTheme="minorEastAsia" w:cstheme="minorBidi"/>
                <w:b w:val="0"/>
                <w:bCs w:val="0"/>
                <w:noProof/>
                <w:color w:val="auto"/>
              </w:rPr>
              <w:tab/>
            </w:r>
            <w:r w:rsidR="000A427B" w:rsidRPr="00167850">
              <w:rPr>
                <w:rStyle w:val="Hyperlink"/>
                <w:noProof/>
              </w:rPr>
              <w:t>Design of blockchain tokens and policy contracts</w:t>
            </w:r>
            <w:r w:rsidR="000A427B">
              <w:rPr>
                <w:noProof/>
                <w:webHidden/>
              </w:rPr>
              <w:tab/>
            </w:r>
            <w:r w:rsidR="000A427B">
              <w:rPr>
                <w:noProof/>
                <w:webHidden/>
              </w:rPr>
              <w:fldChar w:fldCharType="begin"/>
            </w:r>
            <w:r w:rsidR="000A427B">
              <w:rPr>
                <w:noProof/>
                <w:webHidden/>
              </w:rPr>
              <w:instrText xml:space="preserve"> PAGEREF _Toc529106522 \h </w:instrText>
            </w:r>
            <w:r w:rsidR="000A427B">
              <w:rPr>
                <w:noProof/>
                <w:webHidden/>
              </w:rPr>
            </w:r>
            <w:r w:rsidR="000A427B">
              <w:rPr>
                <w:noProof/>
                <w:webHidden/>
              </w:rPr>
              <w:fldChar w:fldCharType="separate"/>
            </w:r>
            <w:r w:rsidR="001A2706">
              <w:rPr>
                <w:noProof/>
                <w:webHidden/>
              </w:rPr>
              <w:t>38</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23" w:history="1">
            <w:r w:rsidR="000A427B" w:rsidRPr="00167850">
              <w:rPr>
                <w:rStyle w:val="Hyperlink"/>
                <w:noProof/>
              </w:rPr>
              <w:t>5.4</w:t>
            </w:r>
            <w:r w:rsidR="000A427B">
              <w:rPr>
                <w:rFonts w:eastAsiaTheme="minorEastAsia" w:cstheme="minorBidi"/>
                <w:b w:val="0"/>
                <w:bCs w:val="0"/>
                <w:noProof/>
                <w:color w:val="auto"/>
              </w:rPr>
              <w:tab/>
            </w:r>
            <w:r w:rsidR="000A427B" w:rsidRPr="00167850">
              <w:rPr>
                <w:rStyle w:val="Hyperlink"/>
                <w:noProof/>
              </w:rPr>
              <w:t>Potential for integration with the New Payments Platform</w:t>
            </w:r>
            <w:r w:rsidR="000A427B">
              <w:rPr>
                <w:noProof/>
                <w:webHidden/>
              </w:rPr>
              <w:tab/>
            </w:r>
            <w:r w:rsidR="000A427B">
              <w:rPr>
                <w:noProof/>
                <w:webHidden/>
              </w:rPr>
              <w:fldChar w:fldCharType="begin"/>
            </w:r>
            <w:r w:rsidR="000A427B">
              <w:rPr>
                <w:noProof/>
                <w:webHidden/>
              </w:rPr>
              <w:instrText xml:space="preserve"> PAGEREF _Toc529106523 \h </w:instrText>
            </w:r>
            <w:r w:rsidR="000A427B">
              <w:rPr>
                <w:noProof/>
                <w:webHidden/>
              </w:rPr>
            </w:r>
            <w:r w:rsidR="000A427B">
              <w:rPr>
                <w:noProof/>
                <w:webHidden/>
              </w:rPr>
              <w:fldChar w:fldCharType="separate"/>
            </w:r>
            <w:r w:rsidR="001A2706">
              <w:rPr>
                <w:noProof/>
                <w:webHidden/>
              </w:rPr>
              <w:t>41</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24" w:history="1">
            <w:r w:rsidR="000A427B" w:rsidRPr="00167850">
              <w:rPr>
                <w:rStyle w:val="Hyperlink"/>
                <w:noProof/>
              </w:rPr>
              <w:t>5.5</w:t>
            </w:r>
            <w:r w:rsidR="000A427B">
              <w:rPr>
                <w:rFonts w:eastAsiaTheme="minorEastAsia" w:cstheme="minorBidi"/>
                <w:b w:val="0"/>
                <w:bCs w:val="0"/>
                <w:noProof/>
                <w:color w:val="auto"/>
              </w:rPr>
              <w:tab/>
            </w:r>
            <w:r w:rsidR="000A427B" w:rsidRPr="00167850">
              <w:rPr>
                <w:rStyle w:val="Hyperlink"/>
                <w:noProof/>
              </w:rPr>
              <w:t>Data analytics capabilities</w:t>
            </w:r>
            <w:r w:rsidR="000A427B">
              <w:rPr>
                <w:noProof/>
                <w:webHidden/>
              </w:rPr>
              <w:tab/>
            </w:r>
            <w:r w:rsidR="000A427B">
              <w:rPr>
                <w:noProof/>
                <w:webHidden/>
              </w:rPr>
              <w:fldChar w:fldCharType="begin"/>
            </w:r>
            <w:r w:rsidR="000A427B">
              <w:rPr>
                <w:noProof/>
                <w:webHidden/>
              </w:rPr>
              <w:instrText xml:space="preserve"> PAGEREF _Toc529106524 \h </w:instrText>
            </w:r>
            <w:r w:rsidR="000A427B">
              <w:rPr>
                <w:noProof/>
                <w:webHidden/>
              </w:rPr>
            </w:r>
            <w:r w:rsidR="000A427B">
              <w:rPr>
                <w:noProof/>
                <w:webHidden/>
              </w:rPr>
              <w:fldChar w:fldCharType="separate"/>
            </w:r>
            <w:r w:rsidR="001A2706">
              <w:rPr>
                <w:noProof/>
                <w:webHidden/>
              </w:rPr>
              <w:t>42</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25" w:history="1">
            <w:r w:rsidR="000A427B" w:rsidRPr="00167850">
              <w:rPr>
                <w:rStyle w:val="Hyperlink"/>
                <w:noProof/>
              </w:rPr>
              <w:t>5.6</w:t>
            </w:r>
            <w:r w:rsidR="000A427B">
              <w:rPr>
                <w:rFonts w:eastAsiaTheme="minorEastAsia" w:cstheme="minorBidi"/>
                <w:b w:val="0"/>
                <w:bCs w:val="0"/>
                <w:noProof/>
                <w:color w:val="auto"/>
              </w:rPr>
              <w:tab/>
            </w:r>
            <w:r w:rsidR="000A427B" w:rsidRPr="00167850">
              <w:rPr>
                <w:rStyle w:val="Hyperlink"/>
                <w:noProof/>
              </w:rPr>
              <w:t>Additional features for consideration</w:t>
            </w:r>
            <w:r w:rsidR="000A427B">
              <w:rPr>
                <w:noProof/>
                <w:webHidden/>
              </w:rPr>
              <w:tab/>
            </w:r>
            <w:r w:rsidR="000A427B">
              <w:rPr>
                <w:noProof/>
                <w:webHidden/>
              </w:rPr>
              <w:fldChar w:fldCharType="begin"/>
            </w:r>
            <w:r w:rsidR="000A427B">
              <w:rPr>
                <w:noProof/>
                <w:webHidden/>
              </w:rPr>
              <w:instrText xml:space="preserve"> PAGEREF _Toc529106525 \h </w:instrText>
            </w:r>
            <w:r w:rsidR="000A427B">
              <w:rPr>
                <w:noProof/>
                <w:webHidden/>
              </w:rPr>
            </w:r>
            <w:r w:rsidR="000A427B">
              <w:rPr>
                <w:noProof/>
                <w:webHidden/>
              </w:rPr>
              <w:fldChar w:fldCharType="separate"/>
            </w:r>
            <w:r w:rsidR="001A2706">
              <w:rPr>
                <w:noProof/>
                <w:webHidden/>
              </w:rPr>
              <w:t>43</w:t>
            </w:r>
            <w:r w:rsidR="000A427B">
              <w:rPr>
                <w:noProof/>
                <w:webHidden/>
              </w:rPr>
              <w:fldChar w:fldCharType="end"/>
            </w:r>
          </w:hyperlink>
        </w:p>
        <w:p w:rsidR="000A427B" w:rsidRDefault="009414D1">
          <w:pPr>
            <w:pStyle w:val="TOC1"/>
            <w:tabs>
              <w:tab w:val="left" w:pos="440"/>
              <w:tab w:val="right" w:leader="dot" w:pos="9628"/>
            </w:tabs>
            <w:rPr>
              <w:rFonts w:eastAsiaTheme="minorEastAsia" w:cstheme="minorBidi"/>
              <w:b w:val="0"/>
              <w:bCs w:val="0"/>
              <w:i w:val="0"/>
              <w:iCs w:val="0"/>
              <w:noProof/>
              <w:color w:val="auto"/>
              <w:sz w:val="22"/>
              <w:szCs w:val="22"/>
            </w:rPr>
          </w:pPr>
          <w:hyperlink w:anchor="_Toc529106526" w:history="1">
            <w:r w:rsidR="000A427B" w:rsidRPr="00167850">
              <w:rPr>
                <w:rStyle w:val="Hyperlink"/>
                <w:noProof/>
              </w:rPr>
              <w:t>6</w:t>
            </w:r>
            <w:r w:rsidR="000A427B">
              <w:rPr>
                <w:rFonts w:eastAsiaTheme="minorEastAsia" w:cstheme="minorBidi"/>
                <w:b w:val="0"/>
                <w:bCs w:val="0"/>
                <w:i w:val="0"/>
                <w:iCs w:val="0"/>
                <w:noProof/>
                <w:color w:val="auto"/>
                <w:sz w:val="22"/>
                <w:szCs w:val="22"/>
              </w:rPr>
              <w:tab/>
            </w:r>
            <w:r w:rsidR="000A427B" w:rsidRPr="00167850">
              <w:rPr>
                <w:rStyle w:val="Hyperlink"/>
                <w:noProof/>
              </w:rPr>
              <w:t>Operation of proof of concept</w:t>
            </w:r>
            <w:r w:rsidR="000A427B">
              <w:rPr>
                <w:noProof/>
                <w:webHidden/>
              </w:rPr>
              <w:tab/>
            </w:r>
            <w:r w:rsidR="000A427B">
              <w:rPr>
                <w:noProof/>
                <w:webHidden/>
              </w:rPr>
              <w:fldChar w:fldCharType="begin"/>
            </w:r>
            <w:r w:rsidR="000A427B">
              <w:rPr>
                <w:noProof/>
                <w:webHidden/>
              </w:rPr>
              <w:instrText xml:space="preserve"> PAGEREF _Toc529106526 \h </w:instrText>
            </w:r>
            <w:r w:rsidR="000A427B">
              <w:rPr>
                <w:noProof/>
                <w:webHidden/>
              </w:rPr>
            </w:r>
            <w:r w:rsidR="000A427B">
              <w:rPr>
                <w:noProof/>
                <w:webHidden/>
              </w:rPr>
              <w:fldChar w:fldCharType="separate"/>
            </w:r>
            <w:r w:rsidR="001A2706">
              <w:rPr>
                <w:noProof/>
                <w:webHidden/>
              </w:rPr>
              <w:t>45</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27" w:history="1">
            <w:r w:rsidR="000A427B" w:rsidRPr="00167850">
              <w:rPr>
                <w:rStyle w:val="Hyperlink"/>
                <w:noProof/>
              </w:rPr>
              <w:t>6.1</w:t>
            </w:r>
            <w:r w:rsidR="000A427B">
              <w:rPr>
                <w:rFonts w:eastAsiaTheme="minorEastAsia" w:cstheme="minorBidi"/>
                <w:b w:val="0"/>
                <w:bCs w:val="0"/>
                <w:noProof/>
                <w:color w:val="auto"/>
              </w:rPr>
              <w:tab/>
            </w:r>
            <w:r w:rsidR="000A427B" w:rsidRPr="00167850">
              <w:rPr>
                <w:rStyle w:val="Hyperlink"/>
                <w:noProof/>
              </w:rPr>
              <w:t>Create user login for participant app and securely login</w:t>
            </w:r>
            <w:r w:rsidR="000A427B">
              <w:rPr>
                <w:noProof/>
                <w:webHidden/>
              </w:rPr>
              <w:tab/>
            </w:r>
            <w:r w:rsidR="000A427B">
              <w:rPr>
                <w:noProof/>
                <w:webHidden/>
              </w:rPr>
              <w:fldChar w:fldCharType="begin"/>
            </w:r>
            <w:r w:rsidR="000A427B">
              <w:rPr>
                <w:noProof/>
                <w:webHidden/>
              </w:rPr>
              <w:instrText xml:space="preserve"> PAGEREF _Toc529106527 \h </w:instrText>
            </w:r>
            <w:r w:rsidR="000A427B">
              <w:rPr>
                <w:noProof/>
                <w:webHidden/>
              </w:rPr>
            </w:r>
            <w:r w:rsidR="000A427B">
              <w:rPr>
                <w:noProof/>
                <w:webHidden/>
              </w:rPr>
              <w:fldChar w:fldCharType="separate"/>
            </w:r>
            <w:r w:rsidR="001A2706">
              <w:rPr>
                <w:noProof/>
                <w:webHidden/>
              </w:rPr>
              <w:t>45</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28" w:history="1">
            <w:r w:rsidR="000A427B" w:rsidRPr="00167850">
              <w:rPr>
                <w:rStyle w:val="Hyperlink"/>
                <w:noProof/>
              </w:rPr>
              <w:t>6.2</w:t>
            </w:r>
            <w:r w:rsidR="000A427B">
              <w:rPr>
                <w:rFonts w:eastAsiaTheme="minorEastAsia" w:cstheme="minorBidi"/>
                <w:b w:val="0"/>
                <w:bCs w:val="0"/>
                <w:noProof/>
                <w:color w:val="auto"/>
              </w:rPr>
              <w:tab/>
            </w:r>
            <w:r w:rsidR="000A427B" w:rsidRPr="00167850">
              <w:rPr>
                <w:rStyle w:val="Hyperlink"/>
                <w:noProof/>
              </w:rPr>
              <w:t>View plan and rate progress against goals</w:t>
            </w:r>
            <w:r w:rsidR="000A427B">
              <w:rPr>
                <w:noProof/>
                <w:webHidden/>
              </w:rPr>
              <w:tab/>
            </w:r>
            <w:r w:rsidR="000A427B">
              <w:rPr>
                <w:noProof/>
                <w:webHidden/>
              </w:rPr>
              <w:fldChar w:fldCharType="begin"/>
            </w:r>
            <w:r w:rsidR="000A427B">
              <w:rPr>
                <w:noProof/>
                <w:webHidden/>
              </w:rPr>
              <w:instrText xml:space="preserve"> PAGEREF _Toc529106528 \h </w:instrText>
            </w:r>
            <w:r w:rsidR="000A427B">
              <w:rPr>
                <w:noProof/>
                <w:webHidden/>
              </w:rPr>
            </w:r>
            <w:r w:rsidR="000A427B">
              <w:rPr>
                <w:noProof/>
                <w:webHidden/>
              </w:rPr>
              <w:fldChar w:fldCharType="separate"/>
            </w:r>
            <w:r w:rsidR="001A2706">
              <w:rPr>
                <w:noProof/>
                <w:webHidden/>
              </w:rPr>
              <w:t>45</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29" w:history="1">
            <w:r w:rsidR="000A427B" w:rsidRPr="00167850">
              <w:rPr>
                <w:rStyle w:val="Hyperlink"/>
                <w:noProof/>
              </w:rPr>
              <w:t>6.3</w:t>
            </w:r>
            <w:r w:rsidR="000A427B">
              <w:rPr>
                <w:rFonts w:eastAsiaTheme="minorEastAsia" w:cstheme="minorBidi"/>
                <w:b w:val="0"/>
                <w:bCs w:val="0"/>
                <w:noProof/>
                <w:color w:val="auto"/>
              </w:rPr>
              <w:tab/>
            </w:r>
            <w:r w:rsidR="000A427B" w:rsidRPr="00167850">
              <w:rPr>
                <w:rStyle w:val="Hyperlink"/>
                <w:noProof/>
              </w:rPr>
              <w:t>Check budget balances and review past services accessed</w:t>
            </w:r>
            <w:r w:rsidR="000A427B">
              <w:rPr>
                <w:noProof/>
                <w:webHidden/>
              </w:rPr>
              <w:tab/>
            </w:r>
            <w:r w:rsidR="000A427B">
              <w:rPr>
                <w:noProof/>
                <w:webHidden/>
              </w:rPr>
              <w:fldChar w:fldCharType="begin"/>
            </w:r>
            <w:r w:rsidR="000A427B">
              <w:rPr>
                <w:noProof/>
                <w:webHidden/>
              </w:rPr>
              <w:instrText xml:space="preserve"> PAGEREF _Toc529106529 \h </w:instrText>
            </w:r>
            <w:r w:rsidR="000A427B">
              <w:rPr>
                <w:noProof/>
                <w:webHidden/>
              </w:rPr>
            </w:r>
            <w:r w:rsidR="000A427B">
              <w:rPr>
                <w:noProof/>
                <w:webHidden/>
              </w:rPr>
              <w:fldChar w:fldCharType="separate"/>
            </w:r>
            <w:r w:rsidR="001A2706">
              <w:rPr>
                <w:noProof/>
                <w:webHidden/>
              </w:rPr>
              <w:t>46</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30" w:history="1">
            <w:r w:rsidR="000A427B" w:rsidRPr="00167850">
              <w:rPr>
                <w:rStyle w:val="Hyperlink"/>
                <w:noProof/>
              </w:rPr>
              <w:t>6.4</w:t>
            </w:r>
            <w:r w:rsidR="000A427B">
              <w:rPr>
                <w:rFonts w:eastAsiaTheme="minorEastAsia" w:cstheme="minorBidi"/>
                <w:b w:val="0"/>
                <w:bCs w:val="0"/>
                <w:noProof/>
                <w:color w:val="auto"/>
              </w:rPr>
              <w:tab/>
            </w:r>
            <w:r w:rsidR="000A427B" w:rsidRPr="00167850">
              <w:rPr>
                <w:rStyle w:val="Hyperlink"/>
                <w:noProof/>
              </w:rPr>
              <w:t>Make simple ongoing bookings</w:t>
            </w:r>
            <w:r w:rsidR="000A427B">
              <w:rPr>
                <w:noProof/>
                <w:webHidden/>
              </w:rPr>
              <w:tab/>
            </w:r>
            <w:r w:rsidR="000A427B">
              <w:rPr>
                <w:noProof/>
                <w:webHidden/>
              </w:rPr>
              <w:fldChar w:fldCharType="begin"/>
            </w:r>
            <w:r w:rsidR="000A427B">
              <w:rPr>
                <w:noProof/>
                <w:webHidden/>
              </w:rPr>
              <w:instrText xml:space="preserve"> PAGEREF _Toc529106530 \h </w:instrText>
            </w:r>
            <w:r w:rsidR="000A427B">
              <w:rPr>
                <w:noProof/>
                <w:webHidden/>
              </w:rPr>
            </w:r>
            <w:r w:rsidR="000A427B">
              <w:rPr>
                <w:noProof/>
                <w:webHidden/>
              </w:rPr>
              <w:fldChar w:fldCharType="separate"/>
            </w:r>
            <w:r w:rsidR="001A2706">
              <w:rPr>
                <w:noProof/>
                <w:webHidden/>
              </w:rPr>
              <w:t>47</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31" w:history="1">
            <w:r w:rsidR="000A427B" w:rsidRPr="00167850">
              <w:rPr>
                <w:rStyle w:val="Hyperlink"/>
                <w:noProof/>
              </w:rPr>
              <w:t>6.5</w:t>
            </w:r>
            <w:r w:rsidR="000A427B">
              <w:rPr>
                <w:rFonts w:eastAsiaTheme="minorEastAsia" w:cstheme="minorBidi"/>
                <w:b w:val="0"/>
                <w:bCs w:val="0"/>
                <w:noProof/>
                <w:color w:val="auto"/>
              </w:rPr>
              <w:tab/>
            </w:r>
            <w:r w:rsidR="000A427B" w:rsidRPr="00167850">
              <w:rPr>
                <w:rStyle w:val="Hyperlink"/>
                <w:noProof/>
              </w:rPr>
              <w:t>Confirm booking requests for more complex ongoing bookings</w:t>
            </w:r>
            <w:r w:rsidR="000A427B">
              <w:rPr>
                <w:noProof/>
                <w:webHidden/>
              </w:rPr>
              <w:tab/>
            </w:r>
            <w:r w:rsidR="000A427B">
              <w:rPr>
                <w:noProof/>
                <w:webHidden/>
              </w:rPr>
              <w:fldChar w:fldCharType="begin"/>
            </w:r>
            <w:r w:rsidR="000A427B">
              <w:rPr>
                <w:noProof/>
                <w:webHidden/>
              </w:rPr>
              <w:instrText xml:space="preserve"> PAGEREF _Toc529106531 \h </w:instrText>
            </w:r>
            <w:r w:rsidR="000A427B">
              <w:rPr>
                <w:noProof/>
                <w:webHidden/>
              </w:rPr>
            </w:r>
            <w:r w:rsidR="000A427B">
              <w:rPr>
                <w:noProof/>
                <w:webHidden/>
              </w:rPr>
              <w:fldChar w:fldCharType="separate"/>
            </w:r>
            <w:r w:rsidR="001A2706">
              <w:rPr>
                <w:noProof/>
                <w:webHidden/>
              </w:rPr>
              <w:t>49</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32" w:history="1">
            <w:r w:rsidR="000A427B" w:rsidRPr="00167850">
              <w:rPr>
                <w:rStyle w:val="Hyperlink"/>
                <w:noProof/>
              </w:rPr>
              <w:t>6.6</w:t>
            </w:r>
            <w:r w:rsidR="000A427B">
              <w:rPr>
                <w:rFonts w:eastAsiaTheme="minorEastAsia" w:cstheme="minorBidi"/>
                <w:b w:val="0"/>
                <w:bCs w:val="0"/>
                <w:noProof/>
                <w:color w:val="auto"/>
              </w:rPr>
              <w:tab/>
            </w:r>
            <w:r w:rsidR="000A427B" w:rsidRPr="00167850">
              <w:rPr>
                <w:rStyle w:val="Hyperlink"/>
                <w:noProof/>
              </w:rPr>
              <w:t>Pay for ongoing services as they are provided</w:t>
            </w:r>
            <w:r w:rsidR="000A427B">
              <w:rPr>
                <w:noProof/>
                <w:webHidden/>
              </w:rPr>
              <w:tab/>
            </w:r>
            <w:r w:rsidR="000A427B">
              <w:rPr>
                <w:noProof/>
                <w:webHidden/>
              </w:rPr>
              <w:fldChar w:fldCharType="begin"/>
            </w:r>
            <w:r w:rsidR="000A427B">
              <w:rPr>
                <w:noProof/>
                <w:webHidden/>
              </w:rPr>
              <w:instrText xml:space="preserve"> PAGEREF _Toc529106532 \h </w:instrText>
            </w:r>
            <w:r w:rsidR="000A427B">
              <w:rPr>
                <w:noProof/>
                <w:webHidden/>
              </w:rPr>
            </w:r>
            <w:r w:rsidR="000A427B">
              <w:rPr>
                <w:noProof/>
                <w:webHidden/>
              </w:rPr>
              <w:fldChar w:fldCharType="separate"/>
            </w:r>
            <w:r w:rsidR="001A2706">
              <w:rPr>
                <w:noProof/>
                <w:webHidden/>
              </w:rPr>
              <w:t>49</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33" w:history="1">
            <w:r w:rsidR="000A427B" w:rsidRPr="00167850">
              <w:rPr>
                <w:rStyle w:val="Hyperlink"/>
                <w:noProof/>
              </w:rPr>
              <w:t>6.7</w:t>
            </w:r>
            <w:r w:rsidR="000A427B">
              <w:rPr>
                <w:rFonts w:eastAsiaTheme="minorEastAsia" w:cstheme="minorBidi"/>
                <w:b w:val="0"/>
                <w:bCs w:val="0"/>
                <w:noProof/>
                <w:color w:val="auto"/>
              </w:rPr>
              <w:tab/>
            </w:r>
            <w:r w:rsidR="000A427B" w:rsidRPr="00167850">
              <w:rPr>
                <w:rStyle w:val="Hyperlink"/>
                <w:noProof/>
              </w:rPr>
              <w:t>Authorise payment requests for one-off, in-person payments</w:t>
            </w:r>
            <w:r w:rsidR="000A427B">
              <w:rPr>
                <w:noProof/>
                <w:webHidden/>
              </w:rPr>
              <w:tab/>
            </w:r>
            <w:r w:rsidR="000A427B">
              <w:rPr>
                <w:noProof/>
                <w:webHidden/>
              </w:rPr>
              <w:fldChar w:fldCharType="begin"/>
            </w:r>
            <w:r w:rsidR="000A427B">
              <w:rPr>
                <w:noProof/>
                <w:webHidden/>
              </w:rPr>
              <w:instrText xml:space="preserve"> PAGEREF _Toc529106533 \h </w:instrText>
            </w:r>
            <w:r w:rsidR="000A427B">
              <w:rPr>
                <w:noProof/>
                <w:webHidden/>
              </w:rPr>
            </w:r>
            <w:r w:rsidR="000A427B">
              <w:rPr>
                <w:noProof/>
                <w:webHidden/>
              </w:rPr>
              <w:fldChar w:fldCharType="separate"/>
            </w:r>
            <w:r w:rsidR="001A2706">
              <w:rPr>
                <w:noProof/>
                <w:webHidden/>
              </w:rPr>
              <w:t>49</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34" w:history="1">
            <w:r w:rsidR="000A427B" w:rsidRPr="00167850">
              <w:rPr>
                <w:rStyle w:val="Hyperlink"/>
                <w:noProof/>
              </w:rPr>
              <w:t>6.8</w:t>
            </w:r>
            <w:r w:rsidR="000A427B">
              <w:rPr>
                <w:rFonts w:eastAsiaTheme="minorEastAsia" w:cstheme="minorBidi"/>
                <w:b w:val="0"/>
                <w:bCs w:val="0"/>
                <w:noProof/>
                <w:color w:val="auto"/>
              </w:rPr>
              <w:tab/>
            </w:r>
            <w:r w:rsidR="000A427B" w:rsidRPr="00167850">
              <w:rPr>
                <w:rStyle w:val="Hyperlink"/>
                <w:noProof/>
              </w:rPr>
              <w:t>Have nominees pay for services</w:t>
            </w:r>
            <w:r w:rsidR="000A427B">
              <w:rPr>
                <w:noProof/>
                <w:webHidden/>
              </w:rPr>
              <w:tab/>
            </w:r>
            <w:r w:rsidR="000A427B">
              <w:rPr>
                <w:noProof/>
                <w:webHidden/>
              </w:rPr>
              <w:fldChar w:fldCharType="begin"/>
            </w:r>
            <w:r w:rsidR="000A427B">
              <w:rPr>
                <w:noProof/>
                <w:webHidden/>
              </w:rPr>
              <w:instrText xml:space="preserve"> PAGEREF _Toc529106534 \h </w:instrText>
            </w:r>
            <w:r w:rsidR="000A427B">
              <w:rPr>
                <w:noProof/>
                <w:webHidden/>
              </w:rPr>
            </w:r>
            <w:r w:rsidR="000A427B">
              <w:rPr>
                <w:noProof/>
                <w:webHidden/>
              </w:rPr>
              <w:fldChar w:fldCharType="separate"/>
            </w:r>
            <w:r w:rsidR="001A2706">
              <w:rPr>
                <w:noProof/>
                <w:webHidden/>
              </w:rPr>
              <w:t>50</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35" w:history="1">
            <w:r w:rsidR="000A427B" w:rsidRPr="00167850">
              <w:rPr>
                <w:rStyle w:val="Hyperlink"/>
                <w:noProof/>
              </w:rPr>
              <w:t>6.9</w:t>
            </w:r>
            <w:r w:rsidR="000A427B">
              <w:rPr>
                <w:rFonts w:eastAsiaTheme="minorEastAsia" w:cstheme="minorBidi"/>
                <w:b w:val="0"/>
                <w:bCs w:val="0"/>
                <w:noProof/>
                <w:color w:val="auto"/>
              </w:rPr>
              <w:tab/>
            </w:r>
            <w:r w:rsidR="000A427B" w:rsidRPr="00167850">
              <w:rPr>
                <w:rStyle w:val="Hyperlink"/>
                <w:noProof/>
              </w:rPr>
              <w:t>View service agreements and rate service providers</w:t>
            </w:r>
            <w:r w:rsidR="000A427B">
              <w:rPr>
                <w:noProof/>
                <w:webHidden/>
              </w:rPr>
              <w:tab/>
            </w:r>
            <w:r w:rsidR="000A427B">
              <w:rPr>
                <w:noProof/>
                <w:webHidden/>
              </w:rPr>
              <w:fldChar w:fldCharType="begin"/>
            </w:r>
            <w:r w:rsidR="000A427B">
              <w:rPr>
                <w:noProof/>
                <w:webHidden/>
              </w:rPr>
              <w:instrText xml:space="preserve"> PAGEREF _Toc529106535 \h </w:instrText>
            </w:r>
            <w:r w:rsidR="000A427B">
              <w:rPr>
                <w:noProof/>
                <w:webHidden/>
              </w:rPr>
            </w:r>
            <w:r w:rsidR="000A427B">
              <w:rPr>
                <w:noProof/>
                <w:webHidden/>
              </w:rPr>
              <w:fldChar w:fldCharType="separate"/>
            </w:r>
            <w:r w:rsidR="001A2706">
              <w:rPr>
                <w:noProof/>
                <w:webHidden/>
              </w:rPr>
              <w:t>51</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36" w:history="1">
            <w:r w:rsidR="000A427B" w:rsidRPr="00167850">
              <w:rPr>
                <w:rStyle w:val="Hyperlink"/>
                <w:noProof/>
              </w:rPr>
              <w:t>6.10</w:t>
            </w:r>
            <w:r w:rsidR="000A427B">
              <w:rPr>
                <w:rFonts w:eastAsiaTheme="minorEastAsia" w:cstheme="minorBidi"/>
                <w:b w:val="0"/>
                <w:bCs w:val="0"/>
                <w:noProof/>
                <w:color w:val="auto"/>
              </w:rPr>
              <w:tab/>
            </w:r>
            <w:r w:rsidR="000A427B" w:rsidRPr="00167850">
              <w:rPr>
                <w:rStyle w:val="Hyperlink"/>
                <w:noProof/>
              </w:rPr>
              <w:t>Access data analytics to improve service quality and safety</w:t>
            </w:r>
            <w:r w:rsidR="000A427B">
              <w:rPr>
                <w:noProof/>
                <w:webHidden/>
              </w:rPr>
              <w:tab/>
            </w:r>
            <w:r w:rsidR="000A427B">
              <w:rPr>
                <w:noProof/>
                <w:webHidden/>
              </w:rPr>
              <w:fldChar w:fldCharType="begin"/>
            </w:r>
            <w:r w:rsidR="000A427B">
              <w:rPr>
                <w:noProof/>
                <w:webHidden/>
              </w:rPr>
              <w:instrText xml:space="preserve"> PAGEREF _Toc529106536 \h </w:instrText>
            </w:r>
            <w:r w:rsidR="000A427B">
              <w:rPr>
                <w:noProof/>
                <w:webHidden/>
              </w:rPr>
            </w:r>
            <w:r w:rsidR="000A427B">
              <w:rPr>
                <w:noProof/>
                <w:webHidden/>
              </w:rPr>
              <w:fldChar w:fldCharType="separate"/>
            </w:r>
            <w:r w:rsidR="001A2706">
              <w:rPr>
                <w:noProof/>
                <w:webHidden/>
              </w:rPr>
              <w:t>52</w:t>
            </w:r>
            <w:r w:rsidR="000A427B">
              <w:rPr>
                <w:noProof/>
                <w:webHidden/>
              </w:rPr>
              <w:fldChar w:fldCharType="end"/>
            </w:r>
          </w:hyperlink>
        </w:p>
        <w:p w:rsidR="000A427B" w:rsidRDefault="009414D1">
          <w:pPr>
            <w:pStyle w:val="TOC1"/>
            <w:tabs>
              <w:tab w:val="left" w:pos="440"/>
              <w:tab w:val="right" w:leader="dot" w:pos="9628"/>
            </w:tabs>
            <w:rPr>
              <w:rFonts w:eastAsiaTheme="minorEastAsia" w:cstheme="minorBidi"/>
              <w:b w:val="0"/>
              <w:bCs w:val="0"/>
              <w:i w:val="0"/>
              <w:iCs w:val="0"/>
              <w:noProof/>
              <w:color w:val="auto"/>
              <w:sz w:val="22"/>
              <w:szCs w:val="22"/>
            </w:rPr>
          </w:pPr>
          <w:hyperlink w:anchor="_Toc529106537" w:history="1">
            <w:r w:rsidR="000A427B" w:rsidRPr="00167850">
              <w:rPr>
                <w:rStyle w:val="Hyperlink"/>
                <w:noProof/>
              </w:rPr>
              <w:t>7</w:t>
            </w:r>
            <w:r w:rsidR="000A427B">
              <w:rPr>
                <w:rFonts w:eastAsiaTheme="minorEastAsia" w:cstheme="minorBidi"/>
                <w:b w:val="0"/>
                <w:bCs w:val="0"/>
                <w:i w:val="0"/>
                <w:iCs w:val="0"/>
                <w:noProof/>
                <w:color w:val="auto"/>
                <w:sz w:val="22"/>
                <w:szCs w:val="22"/>
              </w:rPr>
              <w:tab/>
            </w:r>
            <w:r w:rsidR="000A427B" w:rsidRPr="00167850">
              <w:rPr>
                <w:rStyle w:val="Hyperlink"/>
                <w:noProof/>
              </w:rPr>
              <w:t>Evaluation of proof of concept</w:t>
            </w:r>
            <w:r w:rsidR="000A427B">
              <w:rPr>
                <w:noProof/>
                <w:webHidden/>
              </w:rPr>
              <w:tab/>
            </w:r>
            <w:r w:rsidR="000A427B">
              <w:rPr>
                <w:noProof/>
                <w:webHidden/>
              </w:rPr>
              <w:fldChar w:fldCharType="begin"/>
            </w:r>
            <w:r w:rsidR="000A427B">
              <w:rPr>
                <w:noProof/>
                <w:webHidden/>
              </w:rPr>
              <w:instrText xml:space="preserve"> PAGEREF _Toc529106537 \h </w:instrText>
            </w:r>
            <w:r w:rsidR="000A427B">
              <w:rPr>
                <w:noProof/>
                <w:webHidden/>
              </w:rPr>
            </w:r>
            <w:r w:rsidR="000A427B">
              <w:rPr>
                <w:noProof/>
                <w:webHidden/>
              </w:rPr>
              <w:fldChar w:fldCharType="separate"/>
            </w:r>
            <w:r w:rsidR="001A2706">
              <w:rPr>
                <w:noProof/>
                <w:webHidden/>
              </w:rPr>
              <w:t>53</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38" w:history="1">
            <w:r w:rsidR="000A427B" w:rsidRPr="00167850">
              <w:rPr>
                <w:rStyle w:val="Hyperlink"/>
                <w:noProof/>
              </w:rPr>
              <w:t>7.1</w:t>
            </w:r>
            <w:r w:rsidR="000A427B">
              <w:rPr>
                <w:rFonts w:eastAsiaTheme="minorEastAsia" w:cstheme="minorBidi"/>
                <w:b w:val="0"/>
                <w:bCs w:val="0"/>
                <w:noProof/>
                <w:color w:val="auto"/>
              </w:rPr>
              <w:tab/>
            </w:r>
            <w:r w:rsidR="000A427B" w:rsidRPr="00167850">
              <w:rPr>
                <w:rStyle w:val="Hyperlink"/>
                <w:noProof/>
              </w:rPr>
              <w:t>Overall evaluation</w:t>
            </w:r>
            <w:r w:rsidR="000A427B">
              <w:rPr>
                <w:noProof/>
                <w:webHidden/>
              </w:rPr>
              <w:tab/>
            </w:r>
            <w:r w:rsidR="000A427B">
              <w:rPr>
                <w:noProof/>
                <w:webHidden/>
              </w:rPr>
              <w:fldChar w:fldCharType="begin"/>
            </w:r>
            <w:r w:rsidR="000A427B">
              <w:rPr>
                <w:noProof/>
                <w:webHidden/>
              </w:rPr>
              <w:instrText xml:space="preserve"> PAGEREF _Toc529106538 \h </w:instrText>
            </w:r>
            <w:r w:rsidR="000A427B">
              <w:rPr>
                <w:noProof/>
                <w:webHidden/>
              </w:rPr>
            </w:r>
            <w:r w:rsidR="000A427B">
              <w:rPr>
                <w:noProof/>
                <w:webHidden/>
              </w:rPr>
              <w:fldChar w:fldCharType="separate"/>
            </w:r>
            <w:r w:rsidR="001A2706">
              <w:rPr>
                <w:noProof/>
                <w:webHidden/>
              </w:rPr>
              <w:t>53</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39" w:history="1">
            <w:r w:rsidR="000A427B" w:rsidRPr="00167850">
              <w:rPr>
                <w:rStyle w:val="Hyperlink"/>
                <w:noProof/>
              </w:rPr>
              <w:t>7.1</w:t>
            </w:r>
            <w:r w:rsidR="000A427B">
              <w:rPr>
                <w:rFonts w:eastAsiaTheme="minorEastAsia" w:cstheme="minorBidi"/>
                <w:b w:val="0"/>
                <w:bCs w:val="0"/>
                <w:noProof/>
                <w:color w:val="auto"/>
              </w:rPr>
              <w:tab/>
            </w:r>
            <w:r w:rsidR="000A427B" w:rsidRPr="00167850">
              <w:rPr>
                <w:rStyle w:val="Hyperlink"/>
                <w:noProof/>
              </w:rPr>
              <w:t>Choice</w:t>
            </w:r>
            <w:r w:rsidR="000A427B">
              <w:rPr>
                <w:noProof/>
                <w:webHidden/>
              </w:rPr>
              <w:tab/>
            </w:r>
            <w:r w:rsidR="000A427B">
              <w:rPr>
                <w:noProof/>
                <w:webHidden/>
              </w:rPr>
              <w:fldChar w:fldCharType="begin"/>
            </w:r>
            <w:r w:rsidR="000A427B">
              <w:rPr>
                <w:noProof/>
                <w:webHidden/>
              </w:rPr>
              <w:instrText xml:space="preserve"> PAGEREF _Toc529106539 \h </w:instrText>
            </w:r>
            <w:r w:rsidR="000A427B">
              <w:rPr>
                <w:noProof/>
                <w:webHidden/>
              </w:rPr>
            </w:r>
            <w:r w:rsidR="000A427B">
              <w:rPr>
                <w:noProof/>
                <w:webHidden/>
              </w:rPr>
              <w:fldChar w:fldCharType="separate"/>
            </w:r>
            <w:r w:rsidR="001A2706">
              <w:rPr>
                <w:noProof/>
                <w:webHidden/>
              </w:rPr>
              <w:t>55</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40" w:history="1">
            <w:r w:rsidR="000A427B" w:rsidRPr="00167850">
              <w:rPr>
                <w:rStyle w:val="Hyperlink"/>
                <w:noProof/>
              </w:rPr>
              <w:t>7.2</w:t>
            </w:r>
            <w:r w:rsidR="000A427B">
              <w:rPr>
                <w:rFonts w:eastAsiaTheme="minorEastAsia" w:cstheme="minorBidi"/>
                <w:b w:val="0"/>
                <w:bCs w:val="0"/>
                <w:noProof/>
                <w:color w:val="auto"/>
              </w:rPr>
              <w:tab/>
            </w:r>
            <w:r w:rsidR="000A427B" w:rsidRPr="00167850">
              <w:rPr>
                <w:rStyle w:val="Hyperlink"/>
                <w:noProof/>
              </w:rPr>
              <w:t>Control</w:t>
            </w:r>
            <w:r w:rsidR="000A427B">
              <w:rPr>
                <w:noProof/>
                <w:webHidden/>
              </w:rPr>
              <w:tab/>
            </w:r>
            <w:r w:rsidR="000A427B">
              <w:rPr>
                <w:noProof/>
                <w:webHidden/>
              </w:rPr>
              <w:fldChar w:fldCharType="begin"/>
            </w:r>
            <w:r w:rsidR="000A427B">
              <w:rPr>
                <w:noProof/>
                <w:webHidden/>
              </w:rPr>
              <w:instrText xml:space="preserve"> PAGEREF _Toc529106540 \h </w:instrText>
            </w:r>
            <w:r w:rsidR="000A427B">
              <w:rPr>
                <w:noProof/>
                <w:webHidden/>
              </w:rPr>
            </w:r>
            <w:r w:rsidR="000A427B">
              <w:rPr>
                <w:noProof/>
                <w:webHidden/>
              </w:rPr>
              <w:fldChar w:fldCharType="separate"/>
            </w:r>
            <w:r w:rsidR="001A2706">
              <w:rPr>
                <w:noProof/>
                <w:webHidden/>
              </w:rPr>
              <w:t>56</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41" w:history="1">
            <w:r w:rsidR="000A427B" w:rsidRPr="00167850">
              <w:rPr>
                <w:rStyle w:val="Hyperlink"/>
                <w:noProof/>
              </w:rPr>
              <w:t>7.3</w:t>
            </w:r>
            <w:r w:rsidR="000A427B">
              <w:rPr>
                <w:rFonts w:eastAsiaTheme="minorEastAsia" w:cstheme="minorBidi"/>
                <w:b w:val="0"/>
                <w:bCs w:val="0"/>
                <w:noProof/>
                <w:color w:val="auto"/>
              </w:rPr>
              <w:tab/>
            </w:r>
            <w:r w:rsidR="000A427B" w:rsidRPr="00167850">
              <w:rPr>
                <w:rStyle w:val="Hyperlink"/>
                <w:noProof/>
              </w:rPr>
              <w:t>Accessibility</w:t>
            </w:r>
            <w:r w:rsidR="000A427B">
              <w:rPr>
                <w:noProof/>
                <w:webHidden/>
              </w:rPr>
              <w:tab/>
            </w:r>
            <w:r w:rsidR="000A427B">
              <w:rPr>
                <w:noProof/>
                <w:webHidden/>
              </w:rPr>
              <w:fldChar w:fldCharType="begin"/>
            </w:r>
            <w:r w:rsidR="000A427B">
              <w:rPr>
                <w:noProof/>
                <w:webHidden/>
              </w:rPr>
              <w:instrText xml:space="preserve"> PAGEREF _Toc529106541 \h </w:instrText>
            </w:r>
            <w:r w:rsidR="000A427B">
              <w:rPr>
                <w:noProof/>
                <w:webHidden/>
              </w:rPr>
            </w:r>
            <w:r w:rsidR="000A427B">
              <w:rPr>
                <w:noProof/>
                <w:webHidden/>
              </w:rPr>
              <w:fldChar w:fldCharType="separate"/>
            </w:r>
            <w:r w:rsidR="001A2706">
              <w:rPr>
                <w:noProof/>
                <w:webHidden/>
              </w:rPr>
              <w:t>56</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42" w:history="1">
            <w:r w:rsidR="000A427B" w:rsidRPr="00167850">
              <w:rPr>
                <w:rStyle w:val="Hyperlink"/>
                <w:noProof/>
              </w:rPr>
              <w:t>7.4</w:t>
            </w:r>
            <w:r w:rsidR="000A427B">
              <w:rPr>
                <w:rFonts w:eastAsiaTheme="minorEastAsia" w:cstheme="minorBidi"/>
                <w:b w:val="0"/>
                <w:bCs w:val="0"/>
                <w:noProof/>
                <w:color w:val="auto"/>
              </w:rPr>
              <w:tab/>
            </w:r>
            <w:r w:rsidR="000A427B" w:rsidRPr="00167850">
              <w:rPr>
                <w:rStyle w:val="Hyperlink"/>
                <w:noProof/>
              </w:rPr>
              <w:t>Simplicity</w:t>
            </w:r>
            <w:r w:rsidR="000A427B">
              <w:rPr>
                <w:noProof/>
                <w:webHidden/>
              </w:rPr>
              <w:tab/>
            </w:r>
            <w:r w:rsidR="000A427B">
              <w:rPr>
                <w:noProof/>
                <w:webHidden/>
              </w:rPr>
              <w:fldChar w:fldCharType="begin"/>
            </w:r>
            <w:r w:rsidR="000A427B">
              <w:rPr>
                <w:noProof/>
                <w:webHidden/>
              </w:rPr>
              <w:instrText xml:space="preserve"> PAGEREF _Toc529106542 \h </w:instrText>
            </w:r>
            <w:r w:rsidR="000A427B">
              <w:rPr>
                <w:noProof/>
                <w:webHidden/>
              </w:rPr>
            </w:r>
            <w:r w:rsidR="000A427B">
              <w:rPr>
                <w:noProof/>
                <w:webHidden/>
              </w:rPr>
              <w:fldChar w:fldCharType="separate"/>
            </w:r>
            <w:r w:rsidR="001A2706">
              <w:rPr>
                <w:noProof/>
                <w:webHidden/>
              </w:rPr>
              <w:t>57</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43" w:history="1">
            <w:r w:rsidR="000A427B" w:rsidRPr="00167850">
              <w:rPr>
                <w:rStyle w:val="Hyperlink"/>
                <w:noProof/>
              </w:rPr>
              <w:t>7.5</w:t>
            </w:r>
            <w:r w:rsidR="000A427B">
              <w:rPr>
                <w:rFonts w:eastAsiaTheme="minorEastAsia" w:cstheme="minorBidi"/>
                <w:b w:val="0"/>
                <w:bCs w:val="0"/>
                <w:noProof/>
                <w:color w:val="auto"/>
              </w:rPr>
              <w:tab/>
            </w:r>
            <w:r w:rsidR="000A427B" w:rsidRPr="00167850">
              <w:rPr>
                <w:rStyle w:val="Hyperlink"/>
                <w:noProof/>
              </w:rPr>
              <w:t>Efficiency</w:t>
            </w:r>
            <w:r w:rsidR="000A427B">
              <w:rPr>
                <w:noProof/>
                <w:webHidden/>
              </w:rPr>
              <w:tab/>
            </w:r>
            <w:r w:rsidR="000A427B">
              <w:rPr>
                <w:noProof/>
                <w:webHidden/>
              </w:rPr>
              <w:fldChar w:fldCharType="begin"/>
            </w:r>
            <w:r w:rsidR="000A427B">
              <w:rPr>
                <w:noProof/>
                <w:webHidden/>
              </w:rPr>
              <w:instrText xml:space="preserve"> PAGEREF _Toc529106543 \h </w:instrText>
            </w:r>
            <w:r w:rsidR="000A427B">
              <w:rPr>
                <w:noProof/>
                <w:webHidden/>
              </w:rPr>
            </w:r>
            <w:r w:rsidR="000A427B">
              <w:rPr>
                <w:noProof/>
                <w:webHidden/>
              </w:rPr>
              <w:fldChar w:fldCharType="separate"/>
            </w:r>
            <w:r w:rsidR="001A2706">
              <w:rPr>
                <w:noProof/>
                <w:webHidden/>
              </w:rPr>
              <w:t>59</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44" w:history="1">
            <w:r w:rsidR="000A427B" w:rsidRPr="00167850">
              <w:rPr>
                <w:rStyle w:val="Hyperlink"/>
                <w:noProof/>
              </w:rPr>
              <w:t>7.6</w:t>
            </w:r>
            <w:r w:rsidR="000A427B">
              <w:rPr>
                <w:rFonts w:eastAsiaTheme="minorEastAsia" w:cstheme="minorBidi"/>
                <w:b w:val="0"/>
                <w:bCs w:val="0"/>
                <w:noProof/>
                <w:color w:val="auto"/>
              </w:rPr>
              <w:tab/>
            </w:r>
            <w:r w:rsidR="000A427B" w:rsidRPr="00167850">
              <w:rPr>
                <w:rStyle w:val="Hyperlink"/>
                <w:noProof/>
              </w:rPr>
              <w:t>Confidentiality</w:t>
            </w:r>
            <w:r w:rsidR="000A427B">
              <w:rPr>
                <w:noProof/>
                <w:webHidden/>
              </w:rPr>
              <w:tab/>
            </w:r>
            <w:r w:rsidR="000A427B">
              <w:rPr>
                <w:noProof/>
                <w:webHidden/>
              </w:rPr>
              <w:fldChar w:fldCharType="begin"/>
            </w:r>
            <w:r w:rsidR="000A427B">
              <w:rPr>
                <w:noProof/>
                <w:webHidden/>
              </w:rPr>
              <w:instrText xml:space="preserve"> PAGEREF _Toc529106544 \h </w:instrText>
            </w:r>
            <w:r w:rsidR="000A427B">
              <w:rPr>
                <w:noProof/>
                <w:webHidden/>
              </w:rPr>
            </w:r>
            <w:r w:rsidR="000A427B">
              <w:rPr>
                <w:noProof/>
                <w:webHidden/>
              </w:rPr>
              <w:fldChar w:fldCharType="separate"/>
            </w:r>
            <w:r w:rsidR="001A2706">
              <w:rPr>
                <w:noProof/>
                <w:webHidden/>
              </w:rPr>
              <w:t>59</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45" w:history="1">
            <w:r w:rsidR="000A427B" w:rsidRPr="00167850">
              <w:rPr>
                <w:rStyle w:val="Hyperlink"/>
                <w:noProof/>
              </w:rPr>
              <w:t>7.7</w:t>
            </w:r>
            <w:r w:rsidR="000A427B">
              <w:rPr>
                <w:rFonts w:eastAsiaTheme="minorEastAsia" w:cstheme="minorBidi"/>
                <w:b w:val="0"/>
                <w:bCs w:val="0"/>
                <w:noProof/>
                <w:color w:val="auto"/>
              </w:rPr>
              <w:tab/>
            </w:r>
            <w:r w:rsidR="000A427B" w:rsidRPr="00167850">
              <w:rPr>
                <w:rStyle w:val="Hyperlink"/>
                <w:noProof/>
              </w:rPr>
              <w:t>Integrity</w:t>
            </w:r>
            <w:r w:rsidR="000A427B">
              <w:rPr>
                <w:noProof/>
                <w:webHidden/>
              </w:rPr>
              <w:tab/>
            </w:r>
            <w:r w:rsidR="000A427B">
              <w:rPr>
                <w:noProof/>
                <w:webHidden/>
              </w:rPr>
              <w:fldChar w:fldCharType="begin"/>
            </w:r>
            <w:r w:rsidR="000A427B">
              <w:rPr>
                <w:noProof/>
                <w:webHidden/>
              </w:rPr>
              <w:instrText xml:space="preserve"> PAGEREF _Toc529106545 \h </w:instrText>
            </w:r>
            <w:r w:rsidR="000A427B">
              <w:rPr>
                <w:noProof/>
                <w:webHidden/>
              </w:rPr>
            </w:r>
            <w:r w:rsidR="000A427B">
              <w:rPr>
                <w:noProof/>
                <w:webHidden/>
              </w:rPr>
              <w:fldChar w:fldCharType="separate"/>
            </w:r>
            <w:r w:rsidR="001A2706">
              <w:rPr>
                <w:noProof/>
                <w:webHidden/>
              </w:rPr>
              <w:t>60</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46" w:history="1">
            <w:r w:rsidR="000A427B" w:rsidRPr="00167850">
              <w:rPr>
                <w:rStyle w:val="Hyperlink"/>
                <w:noProof/>
              </w:rPr>
              <w:t>7.8</w:t>
            </w:r>
            <w:r w:rsidR="000A427B">
              <w:rPr>
                <w:rFonts w:eastAsiaTheme="minorEastAsia" w:cstheme="minorBidi"/>
                <w:b w:val="0"/>
                <w:bCs w:val="0"/>
                <w:noProof/>
                <w:color w:val="auto"/>
              </w:rPr>
              <w:tab/>
            </w:r>
            <w:r w:rsidR="000A427B" w:rsidRPr="00167850">
              <w:rPr>
                <w:rStyle w:val="Hyperlink"/>
                <w:noProof/>
              </w:rPr>
              <w:t>Performance</w:t>
            </w:r>
            <w:r w:rsidR="000A427B">
              <w:rPr>
                <w:noProof/>
                <w:webHidden/>
              </w:rPr>
              <w:tab/>
            </w:r>
            <w:r w:rsidR="000A427B">
              <w:rPr>
                <w:noProof/>
                <w:webHidden/>
              </w:rPr>
              <w:fldChar w:fldCharType="begin"/>
            </w:r>
            <w:r w:rsidR="000A427B">
              <w:rPr>
                <w:noProof/>
                <w:webHidden/>
              </w:rPr>
              <w:instrText xml:space="preserve"> PAGEREF _Toc529106546 \h </w:instrText>
            </w:r>
            <w:r w:rsidR="000A427B">
              <w:rPr>
                <w:noProof/>
                <w:webHidden/>
              </w:rPr>
            </w:r>
            <w:r w:rsidR="000A427B">
              <w:rPr>
                <w:noProof/>
                <w:webHidden/>
              </w:rPr>
              <w:fldChar w:fldCharType="separate"/>
            </w:r>
            <w:r w:rsidR="001A2706">
              <w:rPr>
                <w:noProof/>
                <w:webHidden/>
              </w:rPr>
              <w:t>61</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47" w:history="1">
            <w:r w:rsidR="000A427B" w:rsidRPr="00167850">
              <w:rPr>
                <w:rStyle w:val="Hyperlink"/>
                <w:noProof/>
              </w:rPr>
              <w:t>7.9</w:t>
            </w:r>
            <w:r w:rsidR="000A427B">
              <w:rPr>
                <w:rFonts w:eastAsiaTheme="minorEastAsia" w:cstheme="minorBidi"/>
                <w:b w:val="0"/>
                <w:bCs w:val="0"/>
                <w:noProof/>
                <w:color w:val="auto"/>
              </w:rPr>
              <w:tab/>
            </w:r>
            <w:r w:rsidR="000A427B" w:rsidRPr="00167850">
              <w:rPr>
                <w:rStyle w:val="Hyperlink"/>
                <w:noProof/>
              </w:rPr>
              <w:t>Cost</w:t>
            </w:r>
            <w:r w:rsidR="000A427B">
              <w:rPr>
                <w:noProof/>
                <w:webHidden/>
              </w:rPr>
              <w:tab/>
            </w:r>
            <w:r w:rsidR="000A427B">
              <w:rPr>
                <w:noProof/>
                <w:webHidden/>
              </w:rPr>
              <w:fldChar w:fldCharType="begin"/>
            </w:r>
            <w:r w:rsidR="000A427B">
              <w:rPr>
                <w:noProof/>
                <w:webHidden/>
              </w:rPr>
              <w:instrText xml:space="preserve"> PAGEREF _Toc529106547 \h </w:instrText>
            </w:r>
            <w:r w:rsidR="000A427B">
              <w:rPr>
                <w:noProof/>
                <w:webHidden/>
              </w:rPr>
            </w:r>
            <w:r w:rsidR="000A427B">
              <w:rPr>
                <w:noProof/>
                <w:webHidden/>
              </w:rPr>
              <w:fldChar w:fldCharType="separate"/>
            </w:r>
            <w:r w:rsidR="001A2706">
              <w:rPr>
                <w:noProof/>
                <w:webHidden/>
              </w:rPr>
              <w:t>63</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48" w:history="1">
            <w:r w:rsidR="000A427B" w:rsidRPr="00167850">
              <w:rPr>
                <w:rStyle w:val="Hyperlink"/>
                <w:noProof/>
              </w:rPr>
              <w:t>7.10</w:t>
            </w:r>
            <w:r w:rsidR="000A427B">
              <w:rPr>
                <w:rFonts w:eastAsiaTheme="minorEastAsia" w:cstheme="minorBidi"/>
                <w:b w:val="0"/>
                <w:bCs w:val="0"/>
                <w:noProof/>
                <w:color w:val="auto"/>
              </w:rPr>
              <w:tab/>
            </w:r>
            <w:r w:rsidR="000A427B" w:rsidRPr="00167850">
              <w:rPr>
                <w:rStyle w:val="Hyperlink"/>
                <w:noProof/>
              </w:rPr>
              <w:t>Modifiability</w:t>
            </w:r>
            <w:r w:rsidR="000A427B">
              <w:rPr>
                <w:noProof/>
                <w:webHidden/>
              </w:rPr>
              <w:tab/>
            </w:r>
            <w:r w:rsidR="000A427B">
              <w:rPr>
                <w:noProof/>
                <w:webHidden/>
              </w:rPr>
              <w:fldChar w:fldCharType="begin"/>
            </w:r>
            <w:r w:rsidR="000A427B">
              <w:rPr>
                <w:noProof/>
                <w:webHidden/>
              </w:rPr>
              <w:instrText xml:space="preserve"> PAGEREF _Toc529106548 \h </w:instrText>
            </w:r>
            <w:r w:rsidR="000A427B">
              <w:rPr>
                <w:noProof/>
                <w:webHidden/>
              </w:rPr>
            </w:r>
            <w:r w:rsidR="000A427B">
              <w:rPr>
                <w:noProof/>
                <w:webHidden/>
              </w:rPr>
              <w:fldChar w:fldCharType="separate"/>
            </w:r>
            <w:r w:rsidR="001A2706">
              <w:rPr>
                <w:noProof/>
                <w:webHidden/>
              </w:rPr>
              <w:t>63</w:t>
            </w:r>
            <w:r w:rsidR="000A427B">
              <w:rPr>
                <w:noProof/>
                <w:webHidden/>
              </w:rPr>
              <w:fldChar w:fldCharType="end"/>
            </w:r>
          </w:hyperlink>
        </w:p>
        <w:p w:rsidR="000A427B" w:rsidRDefault="009414D1">
          <w:pPr>
            <w:pStyle w:val="TOC1"/>
            <w:tabs>
              <w:tab w:val="left" w:pos="440"/>
              <w:tab w:val="right" w:leader="dot" w:pos="9628"/>
            </w:tabs>
            <w:rPr>
              <w:rFonts w:eastAsiaTheme="minorEastAsia" w:cstheme="minorBidi"/>
              <w:b w:val="0"/>
              <w:bCs w:val="0"/>
              <w:i w:val="0"/>
              <w:iCs w:val="0"/>
              <w:noProof/>
              <w:color w:val="auto"/>
              <w:sz w:val="22"/>
              <w:szCs w:val="22"/>
            </w:rPr>
          </w:pPr>
          <w:hyperlink w:anchor="_Toc529106549" w:history="1">
            <w:r w:rsidR="000A427B" w:rsidRPr="00167850">
              <w:rPr>
                <w:rStyle w:val="Hyperlink"/>
                <w:noProof/>
              </w:rPr>
              <w:t>8</w:t>
            </w:r>
            <w:r w:rsidR="000A427B">
              <w:rPr>
                <w:rFonts w:eastAsiaTheme="minorEastAsia" w:cstheme="minorBidi"/>
                <w:b w:val="0"/>
                <w:bCs w:val="0"/>
                <w:i w:val="0"/>
                <w:iCs w:val="0"/>
                <w:noProof/>
                <w:color w:val="auto"/>
                <w:sz w:val="22"/>
                <w:szCs w:val="22"/>
              </w:rPr>
              <w:tab/>
            </w:r>
            <w:r w:rsidR="000A427B" w:rsidRPr="00167850">
              <w:rPr>
                <w:rStyle w:val="Hyperlink"/>
                <w:noProof/>
              </w:rPr>
              <w:t>Possible applications of smart money in other conditional payment environments</w:t>
            </w:r>
            <w:r w:rsidR="000A427B">
              <w:rPr>
                <w:noProof/>
                <w:webHidden/>
              </w:rPr>
              <w:tab/>
            </w:r>
            <w:r w:rsidR="000A427B">
              <w:rPr>
                <w:noProof/>
                <w:webHidden/>
              </w:rPr>
              <w:fldChar w:fldCharType="begin"/>
            </w:r>
            <w:r w:rsidR="000A427B">
              <w:rPr>
                <w:noProof/>
                <w:webHidden/>
              </w:rPr>
              <w:instrText xml:space="preserve"> PAGEREF _Toc529106549 \h </w:instrText>
            </w:r>
            <w:r w:rsidR="000A427B">
              <w:rPr>
                <w:noProof/>
                <w:webHidden/>
              </w:rPr>
            </w:r>
            <w:r w:rsidR="000A427B">
              <w:rPr>
                <w:noProof/>
                <w:webHidden/>
              </w:rPr>
              <w:fldChar w:fldCharType="separate"/>
            </w:r>
            <w:r w:rsidR="001A2706">
              <w:rPr>
                <w:noProof/>
                <w:webHidden/>
              </w:rPr>
              <w:t>64</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50" w:history="1">
            <w:r w:rsidR="000A427B" w:rsidRPr="00167850">
              <w:rPr>
                <w:rStyle w:val="Hyperlink"/>
                <w:noProof/>
              </w:rPr>
              <w:t>8.1</w:t>
            </w:r>
            <w:r w:rsidR="000A427B">
              <w:rPr>
                <w:rFonts w:eastAsiaTheme="minorEastAsia" w:cstheme="minorBidi"/>
                <w:b w:val="0"/>
                <w:bCs w:val="0"/>
                <w:noProof/>
                <w:color w:val="auto"/>
              </w:rPr>
              <w:tab/>
            </w:r>
            <w:r w:rsidR="000A427B" w:rsidRPr="00167850">
              <w:rPr>
                <w:rStyle w:val="Hyperlink"/>
                <w:noProof/>
              </w:rPr>
              <w:t>Rationale for considering alternative applications of smart money</w:t>
            </w:r>
            <w:r w:rsidR="000A427B">
              <w:rPr>
                <w:noProof/>
                <w:webHidden/>
              </w:rPr>
              <w:tab/>
            </w:r>
            <w:r w:rsidR="000A427B">
              <w:rPr>
                <w:noProof/>
                <w:webHidden/>
              </w:rPr>
              <w:fldChar w:fldCharType="begin"/>
            </w:r>
            <w:r w:rsidR="000A427B">
              <w:rPr>
                <w:noProof/>
                <w:webHidden/>
              </w:rPr>
              <w:instrText xml:space="preserve"> PAGEREF _Toc529106550 \h </w:instrText>
            </w:r>
            <w:r w:rsidR="000A427B">
              <w:rPr>
                <w:noProof/>
                <w:webHidden/>
              </w:rPr>
            </w:r>
            <w:r w:rsidR="000A427B">
              <w:rPr>
                <w:noProof/>
                <w:webHidden/>
              </w:rPr>
              <w:fldChar w:fldCharType="separate"/>
            </w:r>
            <w:r w:rsidR="001A2706">
              <w:rPr>
                <w:noProof/>
                <w:webHidden/>
              </w:rPr>
              <w:t>64</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51" w:history="1">
            <w:r w:rsidR="000A427B" w:rsidRPr="00167850">
              <w:rPr>
                <w:rStyle w:val="Hyperlink"/>
                <w:noProof/>
              </w:rPr>
              <w:t>8.2</w:t>
            </w:r>
            <w:r w:rsidR="000A427B">
              <w:rPr>
                <w:rFonts w:eastAsiaTheme="minorEastAsia" w:cstheme="minorBidi"/>
                <w:b w:val="0"/>
                <w:bCs w:val="0"/>
                <w:noProof/>
                <w:color w:val="auto"/>
              </w:rPr>
              <w:tab/>
            </w:r>
            <w:r w:rsidR="000A427B" w:rsidRPr="00167850">
              <w:rPr>
                <w:rStyle w:val="Hyperlink"/>
                <w:noProof/>
              </w:rPr>
              <w:t>Enhancing public policy programs to achieve better citizen outcomes</w:t>
            </w:r>
            <w:r w:rsidR="000A427B">
              <w:rPr>
                <w:noProof/>
                <w:webHidden/>
              </w:rPr>
              <w:tab/>
            </w:r>
            <w:r w:rsidR="000A427B">
              <w:rPr>
                <w:noProof/>
                <w:webHidden/>
              </w:rPr>
              <w:fldChar w:fldCharType="begin"/>
            </w:r>
            <w:r w:rsidR="000A427B">
              <w:rPr>
                <w:noProof/>
                <w:webHidden/>
              </w:rPr>
              <w:instrText xml:space="preserve"> PAGEREF _Toc529106551 \h </w:instrText>
            </w:r>
            <w:r w:rsidR="000A427B">
              <w:rPr>
                <w:noProof/>
                <w:webHidden/>
              </w:rPr>
            </w:r>
            <w:r w:rsidR="000A427B">
              <w:rPr>
                <w:noProof/>
                <w:webHidden/>
              </w:rPr>
              <w:fldChar w:fldCharType="separate"/>
            </w:r>
            <w:r w:rsidR="001A2706">
              <w:rPr>
                <w:noProof/>
                <w:webHidden/>
              </w:rPr>
              <w:t>64</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52" w:history="1">
            <w:r w:rsidR="000A427B" w:rsidRPr="00167850">
              <w:rPr>
                <w:rStyle w:val="Hyperlink"/>
                <w:noProof/>
              </w:rPr>
              <w:t>8.3</w:t>
            </w:r>
            <w:r w:rsidR="000A427B">
              <w:rPr>
                <w:rFonts w:eastAsiaTheme="minorEastAsia" w:cstheme="minorBidi"/>
                <w:b w:val="0"/>
                <w:bCs w:val="0"/>
                <w:noProof/>
                <w:color w:val="auto"/>
              </w:rPr>
              <w:tab/>
            </w:r>
            <w:r w:rsidR="000A427B" w:rsidRPr="00167850">
              <w:rPr>
                <w:rStyle w:val="Hyperlink"/>
                <w:noProof/>
              </w:rPr>
              <w:t>Empowering individuals to optimise their spending</w:t>
            </w:r>
            <w:r w:rsidR="000A427B">
              <w:rPr>
                <w:noProof/>
                <w:webHidden/>
              </w:rPr>
              <w:tab/>
            </w:r>
            <w:r w:rsidR="000A427B">
              <w:rPr>
                <w:noProof/>
                <w:webHidden/>
              </w:rPr>
              <w:fldChar w:fldCharType="begin"/>
            </w:r>
            <w:r w:rsidR="000A427B">
              <w:rPr>
                <w:noProof/>
                <w:webHidden/>
              </w:rPr>
              <w:instrText xml:space="preserve"> PAGEREF _Toc529106552 \h </w:instrText>
            </w:r>
            <w:r w:rsidR="000A427B">
              <w:rPr>
                <w:noProof/>
                <w:webHidden/>
              </w:rPr>
            </w:r>
            <w:r w:rsidR="000A427B">
              <w:rPr>
                <w:noProof/>
                <w:webHidden/>
              </w:rPr>
              <w:fldChar w:fldCharType="separate"/>
            </w:r>
            <w:r w:rsidR="001A2706">
              <w:rPr>
                <w:noProof/>
                <w:webHidden/>
              </w:rPr>
              <w:t>66</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53" w:history="1">
            <w:r w:rsidR="000A427B" w:rsidRPr="00167850">
              <w:rPr>
                <w:rStyle w:val="Hyperlink"/>
                <w:noProof/>
              </w:rPr>
              <w:t>8.4</w:t>
            </w:r>
            <w:r w:rsidR="000A427B">
              <w:rPr>
                <w:rFonts w:eastAsiaTheme="minorEastAsia" w:cstheme="minorBidi"/>
                <w:b w:val="0"/>
                <w:bCs w:val="0"/>
                <w:noProof/>
                <w:color w:val="auto"/>
              </w:rPr>
              <w:tab/>
            </w:r>
            <w:r w:rsidR="000A427B" w:rsidRPr="00167850">
              <w:rPr>
                <w:rStyle w:val="Hyperlink"/>
                <w:noProof/>
              </w:rPr>
              <w:t>Increasing trust and reducing costs for businesses and not-for-profits</w:t>
            </w:r>
            <w:r w:rsidR="000A427B">
              <w:rPr>
                <w:noProof/>
                <w:webHidden/>
              </w:rPr>
              <w:tab/>
            </w:r>
            <w:r w:rsidR="000A427B">
              <w:rPr>
                <w:noProof/>
                <w:webHidden/>
              </w:rPr>
              <w:fldChar w:fldCharType="begin"/>
            </w:r>
            <w:r w:rsidR="000A427B">
              <w:rPr>
                <w:noProof/>
                <w:webHidden/>
              </w:rPr>
              <w:instrText xml:space="preserve"> PAGEREF _Toc529106553 \h </w:instrText>
            </w:r>
            <w:r w:rsidR="000A427B">
              <w:rPr>
                <w:noProof/>
                <w:webHidden/>
              </w:rPr>
            </w:r>
            <w:r w:rsidR="000A427B">
              <w:rPr>
                <w:noProof/>
                <w:webHidden/>
              </w:rPr>
              <w:fldChar w:fldCharType="separate"/>
            </w:r>
            <w:r w:rsidR="001A2706">
              <w:rPr>
                <w:noProof/>
                <w:webHidden/>
              </w:rPr>
              <w:t>69</w:t>
            </w:r>
            <w:r w:rsidR="000A427B">
              <w:rPr>
                <w:noProof/>
                <w:webHidden/>
              </w:rPr>
              <w:fldChar w:fldCharType="end"/>
            </w:r>
          </w:hyperlink>
        </w:p>
        <w:p w:rsidR="000A427B" w:rsidRDefault="009414D1">
          <w:pPr>
            <w:pStyle w:val="TOC1"/>
            <w:tabs>
              <w:tab w:val="left" w:pos="440"/>
              <w:tab w:val="right" w:leader="dot" w:pos="9628"/>
            </w:tabs>
            <w:rPr>
              <w:rFonts w:eastAsiaTheme="minorEastAsia" w:cstheme="minorBidi"/>
              <w:b w:val="0"/>
              <w:bCs w:val="0"/>
              <w:i w:val="0"/>
              <w:iCs w:val="0"/>
              <w:noProof/>
              <w:color w:val="auto"/>
              <w:sz w:val="22"/>
              <w:szCs w:val="22"/>
            </w:rPr>
          </w:pPr>
          <w:hyperlink w:anchor="_Toc529106554" w:history="1">
            <w:r w:rsidR="000A427B" w:rsidRPr="00167850">
              <w:rPr>
                <w:rStyle w:val="Hyperlink"/>
                <w:noProof/>
              </w:rPr>
              <w:t>9</w:t>
            </w:r>
            <w:r w:rsidR="000A427B">
              <w:rPr>
                <w:rFonts w:eastAsiaTheme="minorEastAsia" w:cstheme="minorBidi"/>
                <w:b w:val="0"/>
                <w:bCs w:val="0"/>
                <w:i w:val="0"/>
                <w:iCs w:val="0"/>
                <w:noProof/>
                <w:color w:val="auto"/>
                <w:sz w:val="22"/>
                <w:szCs w:val="22"/>
              </w:rPr>
              <w:tab/>
            </w:r>
            <w:r w:rsidR="000A427B" w:rsidRPr="00167850">
              <w:rPr>
                <w:rStyle w:val="Hyperlink"/>
                <w:noProof/>
              </w:rPr>
              <w:t>Summary of areas for future work</w:t>
            </w:r>
            <w:r w:rsidR="000A427B">
              <w:rPr>
                <w:noProof/>
                <w:webHidden/>
              </w:rPr>
              <w:tab/>
            </w:r>
            <w:r w:rsidR="000A427B">
              <w:rPr>
                <w:noProof/>
                <w:webHidden/>
              </w:rPr>
              <w:fldChar w:fldCharType="begin"/>
            </w:r>
            <w:r w:rsidR="000A427B">
              <w:rPr>
                <w:noProof/>
                <w:webHidden/>
              </w:rPr>
              <w:instrText xml:space="preserve"> PAGEREF _Toc529106554 \h </w:instrText>
            </w:r>
            <w:r w:rsidR="000A427B">
              <w:rPr>
                <w:noProof/>
                <w:webHidden/>
              </w:rPr>
            </w:r>
            <w:r w:rsidR="000A427B">
              <w:rPr>
                <w:noProof/>
                <w:webHidden/>
              </w:rPr>
              <w:fldChar w:fldCharType="separate"/>
            </w:r>
            <w:r w:rsidR="001A2706">
              <w:rPr>
                <w:noProof/>
                <w:webHidden/>
              </w:rPr>
              <w:t>70</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55" w:history="1">
            <w:r w:rsidR="000A427B" w:rsidRPr="00167850">
              <w:rPr>
                <w:rStyle w:val="Hyperlink"/>
                <w:rFonts w:eastAsiaTheme="minorHAnsi"/>
                <w:noProof/>
              </w:rPr>
              <w:t>9.1</w:t>
            </w:r>
            <w:r w:rsidR="000A427B">
              <w:rPr>
                <w:rFonts w:eastAsiaTheme="minorEastAsia" w:cstheme="minorBidi"/>
                <w:b w:val="0"/>
                <w:bCs w:val="0"/>
                <w:noProof/>
                <w:color w:val="auto"/>
              </w:rPr>
              <w:tab/>
            </w:r>
            <w:r w:rsidR="000A427B" w:rsidRPr="00167850">
              <w:rPr>
                <w:rStyle w:val="Hyperlink"/>
                <w:noProof/>
              </w:rPr>
              <w:t>Confidentiality and performance considerations</w:t>
            </w:r>
            <w:r w:rsidR="000A427B">
              <w:rPr>
                <w:noProof/>
                <w:webHidden/>
              </w:rPr>
              <w:tab/>
            </w:r>
            <w:r w:rsidR="000A427B">
              <w:rPr>
                <w:noProof/>
                <w:webHidden/>
              </w:rPr>
              <w:fldChar w:fldCharType="begin"/>
            </w:r>
            <w:r w:rsidR="000A427B">
              <w:rPr>
                <w:noProof/>
                <w:webHidden/>
              </w:rPr>
              <w:instrText xml:space="preserve"> PAGEREF _Toc529106555 \h </w:instrText>
            </w:r>
            <w:r w:rsidR="000A427B">
              <w:rPr>
                <w:noProof/>
                <w:webHidden/>
              </w:rPr>
            </w:r>
            <w:r w:rsidR="000A427B">
              <w:rPr>
                <w:noProof/>
                <w:webHidden/>
              </w:rPr>
              <w:fldChar w:fldCharType="separate"/>
            </w:r>
            <w:r w:rsidR="001A2706">
              <w:rPr>
                <w:noProof/>
                <w:webHidden/>
              </w:rPr>
              <w:t>70</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56" w:history="1">
            <w:r w:rsidR="000A427B" w:rsidRPr="00167850">
              <w:rPr>
                <w:rStyle w:val="Hyperlink"/>
                <w:noProof/>
              </w:rPr>
              <w:t>9.2</w:t>
            </w:r>
            <w:r w:rsidR="000A427B">
              <w:rPr>
                <w:rFonts w:eastAsiaTheme="minorEastAsia" w:cstheme="minorBidi"/>
                <w:b w:val="0"/>
                <w:bCs w:val="0"/>
                <w:noProof/>
                <w:color w:val="auto"/>
              </w:rPr>
              <w:tab/>
            </w:r>
            <w:r w:rsidR="000A427B" w:rsidRPr="00167850">
              <w:rPr>
                <w:rStyle w:val="Hyperlink"/>
                <w:noProof/>
              </w:rPr>
              <w:t>System integration considerations</w:t>
            </w:r>
            <w:r w:rsidR="000A427B">
              <w:rPr>
                <w:noProof/>
                <w:webHidden/>
              </w:rPr>
              <w:tab/>
            </w:r>
            <w:r w:rsidR="000A427B">
              <w:rPr>
                <w:noProof/>
                <w:webHidden/>
              </w:rPr>
              <w:fldChar w:fldCharType="begin"/>
            </w:r>
            <w:r w:rsidR="000A427B">
              <w:rPr>
                <w:noProof/>
                <w:webHidden/>
              </w:rPr>
              <w:instrText xml:space="preserve"> PAGEREF _Toc529106556 \h </w:instrText>
            </w:r>
            <w:r w:rsidR="000A427B">
              <w:rPr>
                <w:noProof/>
                <w:webHidden/>
              </w:rPr>
            </w:r>
            <w:r w:rsidR="000A427B">
              <w:rPr>
                <w:noProof/>
                <w:webHidden/>
              </w:rPr>
              <w:fldChar w:fldCharType="separate"/>
            </w:r>
            <w:r w:rsidR="001A2706">
              <w:rPr>
                <w:noProof/>
                <w:webHidden/>
              </w:rPr>
              <w:t>70</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57" w:history="1">
            <w:r w:rsidR="000A427B" w:rsidRPr="00167850">
              <w:rPr>
                <w:rStyle w:val="Hyperlink"/>
                <w:noProof/>
              </w:rPr>
              <w:t>9.3</w:t>
            </w:r>
            <w:r w:rsidR="000A427B">
              <w:rPr>
                <w:rFonts w:eastAsiaTheme="minorEastAsia" w:cstheme="minorBidi"/>
                <w:b w:val="0"/>
                <w:bCs w:val="0"/>
                <w:noProof/>
                <w:color w:val="auto"/>
              </w:rPr>
              <w:tab/>
            </w:r>
            <w:r w:rsidR="000A427B" w:rsidRPr="00167850">
              <w:rPr>
                <w:rStyle w:val="Hyperlink"/>
                <w:noProof/>
              </w:rPr>
              <w:t>Considerations of alternative conditional payment environments</w:t>
            </w:r>
            <w:r w:rsidR="000A427B">
              <w:rPr>
                <w:noProof/>
                <w:webHidden/>
              </w:rPr>
              <w:tab/>
            </w:r>
            <w:r w:rsidR="000A427B">
              <w:rPr>
                <w:noProof/>
                <w:webHidden/>
              </w:rPr>
              <w:fldChar w:fldCharType="begin"/>
            </w:r>
            <w:r w:rsidR="000A427B">
              <w:rPr>
                <w:noProof/>
                <w:webHidden/>
              </w:rPr>
              <w:instrText xml:space="preserve"> PAGEREF _Toc529106557 \h </w:instrText>
            </w:r>
            <w:r w:rsidR="000A427B">
              <w:rPr>
                <w:noProof/>
                <w:webHidden/>
              </w:rPr>
            </w:r>
            <w:r w:rsidR="000A427B">
              <w:rPr>
                <w:noProof/>
                <w:webHidden/>
              </w:rPr>
              <w:fldChar w:fldCharType="separate"/>
            </w:r>
            <w:r w:rsidR="001A2706">
              <w:rPr>
                <w:noProof/>
                <w:webHidden/>
              </w:rPr>
              <w:t>71</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58" w:history="1">
            <w:r w:rsidR="000A427B" w:rsidRPr="00167850">
              <w:rPr>
                <w:rStyle w:val="Hyperlink"/>
                <w:noProof/>
              </w:rPr>
              <w:t>9.4</w:t>
            </w:r>
            <w:r w:rsidR="000A427B">
              <w:rPr>
                <w:rFonts w:eastAsiaTheme="minorEastAsia" w:cstheme="minorBidi"/>
                <w:b w:val="0"/>
                <w:bCs w:val="0"/>
                <w:noProof/>
                <w:color w:val="auto"/>
              </w:rPr>
              <w:tab/>
            </w:r>
            <w:r w:rsidR="000A427B" w:rsidRPr="00167850">
              <w:rPr>
                <w:rStyle w:val="Hyperlink"/>
                <w:noProof/>
              </w:rPr>
              <w:t>Legal and compliance considerations</w:t>
            </w:r>
            <w:r w:rsidR="000A427B">
              <w:rPr>
                <w:noProof/>
                <w:webHidden/>
              </w:rPr>
              <w:tab/>
            </w:r>
            <w:r w:rsidR="000A427B">
              <w:rPr>
                <w:noProof/>
                <w:webHidden/>
              </w:rPr>
              <w:fldChar w:fldCharType="begin"/>
            </w:r>
            <w:r w:rsidR="000A427B">
              <w:rPr>
                <w:noProof/>
                <w:webHidden/>
              </w:rPr>
              <w:instrText xml:space="preserve"> PAGEREF _Toc529106558 \h </w:instrText>
            </w:r>
            <w:r w:rsidR="000A427B">
              <w:rPr>
                <w:noProof/>
                <w:webHidden/>
              </w:rPr>
            </w:r>
            <w:r w:rsidR="000A427B">
              <w:rPr>
                <w:noProof/>
                <w:webHidden/>
              </w:rPr>
              <w:fldChar w:fldCharType="separate"/>
            </w:r>
            <w:r w:rsidR="001A2706">
              <w:rPr>
                <w:noProof/>
                <w:webHidden/>
              </w:rPr>
              <w:t>71</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59" w:history="1">
            <w:r w:rsidR="000A427B" w:rsidRPr="00167850">
              <w:rPr>
                <w:rStyle w:val="Hyperlink"/>
                <w:noProof/>
              </w:rPr>
              <w:t>9.5</w:t>
            </w:r>
            <w:r w:rsidR="000A427B">
              <w:rPr>
                <w:rFonts w:eastAsiaTheme="minorEastAsia" w:cstheme="minorBidi"/>
                <w:b w:val="0"/>
                <w:bCs w:val="0"/>
                <w:noProof/>
                <w:color w:val="auto"/>
              </w:rPr>
              <w:tab/>
            </w:r>
            <w:r w:rsidR="000A427B" w:rsidRPr="00167850">
              <w:rPr>
                <w:rStyle w:val="Hyperlink"/>
                <w:noProof/>
              </w:rPr>
              <w:t>Implementation considerations</w:t>
            </w:r>
            <w:r w:rsidR="000A427B">
              <w:rPr>
                <w:noProof/>
                <w:webHidden/>
              </w:rPr>
              <w:tab/>
            </w:r>
            <w:r w:rsidR="000A427B">
              <w:rPr>
                <w:noProof/>
                <w:webHidden/>
              </w:rPr>
              <w:fldChar w:fldCharType="begin"/>
            </w:r>
            <w:r w:rsidR="000A427B">
              <w:rPr>
                <w:noProof/>
                <w:webHidden/>
              </w:rPr>
              <w:instrText xml:space="preserve"> PAGEREF _Toc529106559 \h </w:instrText>
            </w:r>
            <w:r w:rsidR="000A427B">
              <w:rPr>
                <w:noProof/>
                <w:webHidden/>
              </w:rPr>
            </w:r>
            <w:r w:rsidR="000A427B">
              <w:rPr>
                <w:noProof/>
                <w:webHidden/>
              </w:rPr>
              <w:fldChar w:fldCharType="separate"/>
            </w:r>
            <w:r w:rsidR="001A2706">
              <w:rPr>
                <w:noProof/>
                <w:webHidden/>
              </w:rPr>
              <w:t>71</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60" w:history="1">
            <w:r w:rsidR="000A427B" w:rsidRPr="00167850">
              <w:rPr>
                <w:rStyle w:val="Hyperlink"/>
                <w:noProof/>
              </w:rPr>
              <w:t>9.6</w:t>
            </w:r>
            <w:r w:rsidR="000A427B">
              <w:rPr>
                <w:rFonts w:eastAsiaTheme="minorEastAsia" w:cstheme="minorBidi"/>
                <w:b w:val="0"/>
                <w:bCs w:val="0"/>
                <w:noProof/>
                <w:color w:val="auto"/>
              </w:rPr>
              <w:tab/>
            </w:r>
            <w:r w:rsidR="000A427B" w:rsidRPr="00167850">
              <w:rPr>
                <w:rStyle w:val="Hyperlink"/>
                <w:noProof/>
              </w:rPr>
              <w:t>The potential is exciting</w:t>
            </w:r>
            <w:r w:rsidR="000A427B">
              <w:rPr>
                <w:noProof/>
                <w:webHidden/>
              </w:rPr>
              <w:tab/>
            </w:r>
            <w:r w:rsidR="000A427B">
              <w:rPr>
                <w:noProof/>
                <w:webHidden/>
              </w:rPr>
              <w:fldChar w:fldCharType="begin"/>
            </w:r>
            <w:r w:rsidR="000A427B">
              <w:rPr>
                <w:noProof/>
                <w:webHidden/>
              </w:rPr>
              <w:instrText xml:space="preserve"> PAGEREF _Toc529106560 \h </w:instrText>
            </w:r>
            <w:r w:rsidR="000A427B">
              <w:rPr>
                <w:noProof/>
                <w:webHidden/>
              </w:rPr>
            </w:r>
            <w:r w:rsidR="000A427B">
              <w:rPr>
                <w:noProof/>
                <w:webHidden/>
              </w:rPr>
              <w:fldChar w:fldCharType="separate"/>
            </w:r>
            <w:r w:rsidR="001A2706">
              <w:rPr>
                <w:noProof/>
                <w:webHidden/>
              </w:rPr>
              <w:t>72</w:t>
            </w:r>
            <w:r w:rsidR="000A427B">
              <w:rPr>
                <w:noProof/>
                <w:webHidden/>
              </w:rPr>
              <w:fldChar w:fldCharType="end"/>
            </w:r>
          </w:hyperlink>
        </w:p>
        <w:p w:rsidR="000A427B" w:rsidRDefault="009414D1">
          <w:pPr>
            <w:pStyle w:val="TOC1"/>
            <w:tabs>
              <w:tab w:val="right" w:leader="dot" w:pos="9628"/>
            </w:tabs>
            <w:rPr>
              <w:rFonts w:eastAsiaTheme="minorEastAsia" w:cstheme="minorBidi"/>
              <w:b w:val="0"/>
              <w:bCs w:val="0"/>
              <w:i w:val="0"/>
              <w:iCs w:val="0"/>
              <w:noProof/>
              <w:color w:val="auto"/>
              <w:sz w:val="22"/>
              <w:szCs w:val="22"/>
            </w:rPr>
          </w:pPr>
          <w:hyperlink w:anchor="_Toc529106561" w:history="1">
            <w:r w:rsidR="000A427B" w:rsidRPr="00167850">
              <w:rPr>
                <w:rStyle w:val="Hyperlink"/>
                <w:noProof/>
              </w:rPr>
              <w:t>References</w:t>
            </w:r>
            <w:r w:rsidR="000A427B">
              <w:rPr>
                <w:noProof/>
                <w:webHidden/>
              </w:rPr>
              <w:tab/>
            </w:r>
            <w:r w:rsidR="000A427B">
              <w:rPr>
                <w:noProof/>
                <w:webHidden/>
              </w:rPr>
              <w:fldChar w:fldCharType="begin"/>
            </w:r>
            <w:r w:rsidR="000A427B">
              <w:rPr>
                <w:noProof/>
                <w:webHidden/>
              </w:rPr>
              <w:instrText xml:space="preserve"> PAGEREF _Toc529106561 \h </w:instrText>
            </w:r>
            <w:r w:rsidR="000A427B">
              <w:rPr>
                <w:noProof/>
                <w:webHidden/>
              </w:rPr>
            </w:r>
            <w:r w:rsidR="000A427B">
              <w:rPr>
                <w:noProof/>
                <w:webHidden/>
              </w:rPr>
              <w:fldChar w:fldCharType="separate"/>
            </w:r>
            <w:r w:rsidR="001A2706">
              <w:rPr>
                <w:noProof/>
                <w:webHidden/>
              </w:rPr>
              <w:t>73</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62" w:history="1">
            <w:r w:rsidR="000A427B" w:rsidRPr="00167850">
              <w:rPr>
                <w:rStyle w:val="Hyperlink"/>
                <w:noProof/>
              </w:rPr>
              <w:t>A.1</w:t>
            </w:r>
            <w:r w:rsidR="000A427B">
              <w:rPr>
                <w:rFonts w:eastAsiaTheme="minorEastAsia" w:cstheme="minorBidi"/>
                <w:b w:val="0"/>
                <w:bCs w:val="0"/>
                <w:noProof/>
                <w:color w:val="auto"/>
              </w:rPr>
              <w:tab/>
            </w:r>
            <w:r w:rsidR="000A427B" w:rsidRPr="00167850">
              <w:rPr>
                <w:rStyle w:val="Hyperlink"/>
                <w:noProof/>
              </w:rPr>
              <w:t>Comparison of proof of concept with current state</w:t>
            </w:r>
            <w:r w:rsidR="000A427B">
              <w:rPr>
                <w:noProof/>
                <w:webHidden/>
              </w:rPr>
              <w:tab/>
            </w:r>
            <w:r w:rsidR="000A427B">
              <w:rPr>
                <w:noProof/>
                <w:webHidden/>
              </w:rPr>
              <w:fldChar w:fldCharType="begin"/>
            </w:r>
            <w:r w:rsidR="000A427B">
              <w:rPr>
                <w:noProof/>
                <w:webHidden/>
              </w:rPr>
              <w:instrText xml:space="preserve"> PAGEREF _Toc529106562 \h </w:instrText>
            </w:r>
            <w:r w:rsidR="000A427B">
              <w:rPr>
                <w:noProof/>
                <w:webHidden/>
              </w:rPr>
            </w:r>
            <w:r w:rsidR="000A427B">
              <w:rPr>
                <w:noProof/>
                <w:webHidden/>
              </w:rPr>
              <w:fldChar w:fldCharType="separate"/>
            </w:r>
            <w:r w:rsidR="001A2706">
              <w:rPr>
                <w:noProof/>
                <w:webHidden/>
              </w:rPr>
              <w:t>76</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63" w:history="1">
            <w:r w:rsidR="000A427B" w:rsidRPr="00167850">
              <w:rPr>
                <w:rStyle w:val="Hyperlink"/>
                <w:noProof/>
              </w:rPr>
              <w:t>A.2</w:t>
            </w:r>
            <w:r w:rsidR="000A427B">
              <w:rPr>
                <w:rFonts w:eastAsiaTheme="minorEastAsia" w:cstheme="minorBidi"/>
                <w:b w:val="0"/>
                <w:bCs w:val="0"/>
                <w:noProof/>
                <w:color w:val="auto"/>
              </w:rPr>
              <w:tab/>
            </w:r>
            <w:r w:rsidR="000A427B" w:rsidRPr="00167850">
              <w:rPr>
                <w:rStyle w:val="Hyperlink"/>
                <w:noProof/>
              </w:rPr>
              <w:t>Comparison of proof of concept with centralised database</w:t>
            </w:r>
            <w:r w:rsidR="000A427B">
              <w:rPr>
                <w:noProof/>
                <w:webHidden/>
              </w:rPr>
              <w:tab/>
            </w:r>
            <w:r w:rsidR="000A427B">
              <w:rPr>
                <w:noProof/>
                <w:webHidden/>
              </w:rPr>
              <w:fldChar w:fldCharType="begin"/>
            </w:r>
            <w:r w:rsidR="000A427B">
              <w:rPr>
                <w:noProof/>
                <w:webHidden/>
              </w:rPr>
              <w:instrText xml:space="preserve"> PAGEREF _Toc529106563 \h </w:instrText>
            </w:r>
            <w:r w:rsidR="000A427B">
              <w:rPr>
                <w:noProof/>
                <w:webHidden/>
              </w:rPr>
            </w:r>
            <w:r w:rsidR="000A427B">
              <w:rPr>
                <w:noProof/>
                <w:webHidden/>
              </w:rPr>
              <w:fldChar w:fldCharType="separate"/>
            </w:r>
            <w:r w:rsidR="001A2706">
              <w:rPr>
                <w:noProof/>
                <w:webHidden/>
              </w:rPr>
              <w:t>79</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64" w:history="1">
            <w:r w:rsidR="000A427B" w:rsidRPr="00167850">
              <w:rPr>
                <w:rStyle w:val="Hyperlink"/>
                <w:noProof/>
              </w:rPr>
              <w:t>A.3</w:t>
            </w:r>
            <w:r w:rsidR="000A427B">
              <w:rPr>
                <w:rFonts w:eastAsiaTheme="minorEastAsia" w:cstheme="minorBidi"/>
                <w:b w:val="0"/>
                <w:bCs w:val="0"/>
                <w:noProof/>
                <w:color w:val="auto"/>
              </w:rPr>
              <w:tab/>
            </w:r>
            <w:r w:rsidR="000A427B" w:rsidRPr="00167850">
              <w:rPr>
                <w:rStyle w:val="Hyperlink"/>
                <w:noProof/>
              </w:rPr>
              <w:t>Comparison of proof of concept with currency-on-blockchain solution</w:t>
            </w:r>
            <w:r w:rsidR="000A427B">
              <w:rPr>
                <w:noProof/>
                <w:webHidden/>
              </w:rPr>
              <w:tab/>
            </w:r>
            <w:r w:rsidR="000A427B">
              <w:rPr>
                <w:noProof/>
                <w:webHidden/>
              </w:rPr>
              <w:fldChar w:fldCharType="begin"/>
            </w:r>
            <w:r w:rsidR="000A427B">
              <w:rPr>
                <w:noProof/>
                <w:webHidden/>
              </w:rPr>
              <w:instrText xml:space="preserve"> PAGEREF _Toc529106564 \h </w:instrText>
            </w:r>
            <w:r w:rsidR="000A427B">
              <w:rPr>
                <w:noProof/>
                <w:webHidden/>
              </w:rPr>
            </w:r>
            <w:r w:rsidR="000A427B">
              <w:rPr>
                <w:noProof/>
                <w:webHidden/>
              </w:rPr>
              <w:fldChar w:fldCharType="separate"/>
            </w:r>
            <w:r w:rsidR="001A2706">
              <w:rPr>
                <w:noProof/>
                <w:webHidden/>
              </w:rPr>
              <w:t>81</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65" w:history="1">
            <w:r w:rsidR="000A427B" w:rsidRPr="00167850">
              <w:rPr>
                <w:rStyle w:val="Hyperlink"/>
                <w:noProof/>
              </w:rPr>
              <w:t>A.4</w:t>
            </w:r>
            <w:r w:rsidR="000A427B">
              <w:rPr>
                <w:rFonts w:eastAsiaTheme="minorEastAsia" w:cstheme="minorBidi"/>
                <w:b w:val="0"/>
                <w:bCs w:val="0"/>
                <w:noProof/>
                <w:color w:val="auto"/>
              </w:rPr>
              <w:tab/>
            </w:r>
            <w:r w:rsidR="000A427B" w:rsidRPr="00167850">
              <w:rPr>
                <w:rStyle w:val="Hyperlink"/>
                <w:noProof/>
              </w:rPr>
              <w:t>Estimated economic value of efficiencies that proof of concept could deliver</w:t>
            </w:r>
            <w:r w:rsidR="000A427B">
              <w:rPr>
                <w:noProof/>
                <w:webHidden/>
              </w:rPr>
              <w:tab/>
            </w:r>
            <w:r w:rsidR="000A427B">
              <w:rPr>
                <w:noProof/>
                <w:webHidden/>
              </w:rPr>
              <w:fldChar w:fldCharType="begin"/>
            </w:r>
            <w:r w:rsidR="000A427B">
              <w:rPr>
                <w:noProof/>
                <w:webHidden/>
              </w:rPr>
              <w:instrText xml:space="preserve"> PAGEREF _Toc529106565 \h </w:instrText>
            </w:r>
            <w:r w:rsidR="000A427B">
              <w:rPr>
                <w:noProof/>
                <w:webHidden/>
              </w:rPr>
            </w:r>
            <w:r w:rsidR="000A427B">
              <w:rPr>
                <w:noProof/>
                <w:webHidden/>
              </w:rPr>
              <w:fldChar w:fldCharType="separate"/>
            </w:r>
            <w:r w:rsidR="001A2706">
              <w:rPr>
                <w:noProof/>
                <w:webHidden/>
              </w:rPr>
              <w:t>84</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66" w:history="1">
            <w:r w:rsidR="000A427B" w:rsidRPr="00167850">
              <w:rPr>
                <w:rStyle w:val="Hyperlink"/>
                <w:noProof/>
              </w:rPr>
              <w:t>A.5</w:t>
            </w:r>
            <w:r w:rsidR="000A427B">
              <w:rPr>
                <w:rFonts w:eastAsiaTheme="minorEastAsia" w:cstheme="minorBidi"/>
                <w:b w:val="0"/>
                <w:bCs w:val="0"/>
                <w:noProof/>
                <w:color w:val="auto"/>
              </w:rPr>
              <w:tab/>
            </w:r>
            <w:r w:rsidR="000A427B" w:rsidRPr="00167850">
              <w:rPr>
                <w:rStyle w:val="Hyperlink"/>
                <w:noProof/>
              </w:rPr>
              <w:t>Project Reference Group Membership</w:t>
            </w:r>
            <w:r w:rsidR="000A427B">
              <w:rPr>
                <w:noProof/>
                <w:webHidden/>
              </w:rPr>
              <w:tab/>
            </w:r>
            <w:r w:rsidR="000A427B">
              <w:rPr>
                <w:noProof/>
                <w:webHidden/>
              </w:rPr>
              <w:fldChar w:fldCharType="begin"/>
            </w:r>
            <w:r w:rsidR="000A427B">
              <w:rPr>
                <w:noProof/>
                <w:webHidden/>
              </w:rPr>
              <w:instrText xml:space="preserve"> PAGEREF _Toc529106566 \h </w:instrText>
            </w:r>
            <w:r w:rsidR="000A427B">
              <w:rPr>
                <w:noProof/>
                <w:webHidden/>
              </w:rPr>
            </w:r>
            <w:r w:rsidR="000A427B">
              <w:rPr>
                <w:noProof/>
                <w:webHidden/>
              </w:rPr>
              <w:fldChar w:fldCharType="separate"/>
            </w:r>
            <w:r w:rsidR="001A2706">
              <w:rPr>
                <w:noProof/>
                <w:webHidden/>
              </w:rPr>
              <w:t>87</w:t>
            </w:r>
            <w:r w:rsidR="000A427B">
              <w:rPr>
                <w:noProof/>
                <w:webHidden/>
              </w:rPr>
              <w:fldChar w:fldCharType="end"/>
            </w:r>
          </w:hyperlink>
        </w:p>
        <w:p w:rsidR="000A427B" w:rsidRDefault="009414D1">
          <w:pPr>
            <w:pStyle w:val="TOC2"/>
            <w:tabs>
              <w:tab w:val="left" w:pos="880"/>
              <w:tab w:val="right" w:leader="dot" w:pos="9628"/>
            </w:tabs>
            <w:rPr>
              <w:rFonts w:eastAsiaTheme="minorEastAsia" w:cstheme="minorBidi"/>
              <w:b w:val="0"/>
              <w:bCs w:val="0"/>
              <w:noProof/>
              <w:color w:val="auto"/>
            </w:rPr>
          </w:pPr>
          <w:hyperlink w:anchor="_Toc529106567" w:history="1">
            <w:r w:rsidR="000A427B" w:rsidRPr="00167850">
              <w:rPr>
                <w:rStyle w:val="Hyperlink"/>
                <w:noProof/>
              </w:rPr>
              <w:t>A.6</w:t>
            </w:r>
            <w:r w:rsidR="000A427B">
              <w:rPr>
                <w:rFonts w:eastAsiaTheme="minorEastAsia" w:cstheme="minorBidi"/>
                <w:b w:val="0"/>
                <w:bCs w:val="0"/>
                <w:noProof/>
                <w:color w:val="auto"/>
              </w:rPr>
              <w:tab/>
            </w:r>
            <w:r w:rsidR="000A427B" w:rsidRPr="00167850">
              <w:rPr>
                <w:rStyle w:val="Hyperlink"/>
                <w:noProof/>
              </w:rPr>
              <w:t>Participant persona for user testing</w:t>
            </w:r>
            <w:r w:rsidR="000A427B">
              <w:rPr>
                <w:noProof/>
                <w:webHidden/>
              </w:rPr>
              <w:tab/>
            </w:r>
            <w:r w:rsidR="000A427B">
              <w:rPr>
                <w:noProof/>
                <w:webHidden/>
              </w:rPr>
              <w:fldChar w:fldCharType="begin"/>
            </w:r>
            <w:r w:rsidR="000A427B">
              <w:rPr>
                <w:noProof/>
                <w:webHidden/>
              </w:rPr>
              <w:instrText xml:space="preserve"> PAGEREF _Toc529106567 \h </w:instrText>
            </w:r>
            <w:r w:rsidR="000A427B">
              <w:rPr>
                <w:noProof/>
                <w:webHidden/>
              </w:rPr>
            </w:r>
            <w:r w:rsidR="000A427B">
              <w:rPr>
                <w:noProof/>
                <w:webHidden/>
              </w:rPr>
              <w:fldChar w:fldCharType="separate"/>
            </w:r>
            <w:r w:rsidR="001A2706">
              <w:rPr>
                <w:noProof/>
                <w:webHidden/>
              </w:rPr>
              <w:t>88</w:t>
            </w:r>
            <w:r w:rsidR="000A427B">
              <w:rPr>
                <w:noProof/>
                <w:webHidden/>
              </w:rPr>
              <w:fldChar w:fldCharType="end"/>
            </w:r>
          </w:hyperlink>
        </w:p>
        <w:p w:rsidR="004F3DB7" w:rsidRPr="00D71880" w:rsidRDefault="000A427B" w:rsidP="000A427B">
          <w:pPr>
            <w:pStyle w:val="TOC2"/>
            <w:tabs>
              <w:tab w:val="right" w:leader="dot" w:pos="9628"/>
            </w:tabs>
          </w:pPr>
          <w:r>
            <w:rPr>
              <w:b w:val="0"/>
              <w:bCs w:val="0"/>
              <w:i/>
              <w:iCs/>
              <w:szCs w:val="24"/>
            </w:rPr>
            <w:fldChar w:fldCharType="end"/>
          </w:r>
        </w:p>
      </w:sdtContent>
    </w:sdt>
    <w:p w:rsidR="004F3DB7" w:rsidRPr="00D71880" w:rsidRDefault="004F3DB7" w:rsidP="004F3DB7">
      <w:pPr>
        <w:pStyle w:val="Heading1noTOC"/>
      </w:pPr>
      <w:bookmarkStart w:id="1" w:name="_Toc529106499"/>
      <w:r w:rsidRPr="00D71880">
        <w:t>Acknowledgements</w:t>
      </w:r>
      <w:bookmarkEnd w:id="1"/>
    </w:p>
    <w:p w:rsidR="004F3DB7" w:rsidRPr="00D71880" w:rsidRDefault="004F3DB7" w:rsidP="004F3DB7">
      <w:pPr>
        <w:pStyle w:val="BodyText"/>
      </w:pPr>
      <w:r w:rsidRPr="00D71880">
        <w:t>CSIRO’s Data61 (Data61) and the Commonwealth Bank of Australia (the Commonwealth Bank) would like to acknowledge our partners and collaborators in developing, testing and evaluating the proof of concept, and producing this report.</w:t>
      </w:r>
    </w:p>
    <w:p w:rsidR="004F3DB7" w:rsidRPr="00D71880" w:rsidRDefault="004F3DB7" w:rsidP="004F3DB7">
      <w:pPr>
        <w:pStyle w:val="BodyText"/>
      </w:pPr>
      <w:r w:rsidRPr="00D71880">
        <w:t>Most importantly, we thank the people who have helped test the proof of concept based on their lived experience with disability and/or supporting people with disability. You are the reason why we built the proof of concept. We hope the learnings lead to meaningful improvements in your lives and the lives of the people you support. In particular, we thank:</w:t>
      </w:r>
    </w:p>
    <w:p w:rsidR="004F3DB7" w:rsidRPr="00D71880" w:rsidRDefault="004F3DB7" w:rsidP="004F3DB7">
      <w:pPr>
        <w:pStyle w:val="ListBullet"/>
        <w:numPr>
          <w:ilvl w:val="0"/>
          <w:numId w:val="19"/>
        </w:numPr>
        <w:ind w:left="198" w:hanging="198"/>
      </w:pPr>
      <w:r w:rsidRPr="00D71880">
        <w:t xml:space="preserve">Diane and Bob Robinson, whose in-depth input and passion to improve outcomes for people with disability informed our participant persona and user stories for the proof of concept testing; </w:t>
      </w:r>
    </w:p>
    <w:p w:rsidR="004F3DB7" w:rsidRPr="00D71880" w:rsidRDefault="004F3DB7" w:rsidP="004F3DB7">
      <w:pPr>
        <w:pStyle w:val="ListBullet"/>
        <w:numPr>
          <w:ilvl w:val="0"/>
          <w:numId w:val="19"/>
        </w:numPr>
        <w:ind w:left="198" w:hanging="198"/>
      </w:pPr>
      <w:r w:rsidRPr="00D71880">
        <w:t>volunteers from the Commonwealth Bank Friends of the Lab network, who are participants, carers and family members of NDIS participants, and who helped us to iteratively test the proof of concept throughout the project;</w:t>
      </w:r>
    </w:p>
    <w:p w:rsidR="004F3DB7" w:rsidRPr="00D71880" w:rsidRDefault="004F3DB7" w:rsidP="004F3DB7">
      <w:pPr>
        <w:pStyle w:val="ListBullet"/>
        <w:numPr>
          <w:ilvl w:val="0"/>
          <w:numId w:val="19"/>
        </w:numPr>
      </w:pPr>
      <w:r w:rsidRPr="00D71880">
        <w:t>the participants and carers who undertook formal testing of the final prototype, including: Donna Purcell, Greg Killeen, Jodie F, Joy Straw, Lischke Coleman, Malcolm Turnbull, Nick Pleadin, Nick Taylor and Tony Jones;</w:t>
      </w:r>
    </w:p>
    <w:p w:rsidR="004F3DB7" w:rsidRPr="00D71880" w:rsidRDefault="004F3DB7" w:rsidP="004F3DB7">
      <w:pPr>
        <w:pStyle w:val="ListBullet"/>
        <w:numPr>
          <w:ilvl w:val="0"/>
          <w:numId w:val="19"/>
        </w:numPr>
        <w:ind w:left="198" w:hanging="198"/>
      </w:pPr>
      <w:r w:rsidRPr="00D71880">
        <w:t xml:space="preserve">the wide range of service providers, plan managers and disability sector experts who provided feedback on the proof of concept at key stages of the project. </w:t>
      </w:r>
    </w:p>
    <w:p w:rsidR="004F3DB7" w:rsidRPr="00D71880" w:rsidRDefault="004F3DB7" w:rsidP="004F3DB7">
      <w:pPr>
        <w:pStyle w:val="BodyText"/>
        <w:rPr>
          <w:color w:val="000000" w:themeColor="text1"/>
        </w:rPr>
        <w:sectPr w:rsidR="004F3DB7" w:rsidRPr="00D71880" w:rsidSect="001D2813">
          <w:footerReference w:type="even" r:id="rId19"/>
          <w:footerReference w:type="default" r:id="rId20"/>
          <w:type w:val="evenPage"/>
          <w:pgSz w:w="11906" w:h="16838" w:code="9"/>
          <w:pgMar w:top="1134" w:right="1134" w:bottom="1134" w:left="1134" w:header="510" w:footer="624" w:gutter="0"/>
          <w:cols w:space="850"/>
          <w:titlePg/>
          <w:docGrid w:linePitch="360"/>
        </w:sectPr>
      </w:pPr>
      <w:r w:rsidRPr="00D71880">
        <w:t>We thank the member organisations of our Reference Group, who provided invaluable feedback and advice throughout the project:</w:t>
      </w:r>
    </w:p>
    <w:p w:rsidR="004F3DB7" w:rsidRPr="00D71880" w:rsidRDefault="004F3DB7" w:rsidP="004F3DB7">
      <w:pPr>
        <w:pStyle w:val="ListBullet"/>
        <w:numPr>
          <w:ilvl w:val="0"/>
          <w:numId w:val="19"/>
        </w:numPr>
        <w:rPr>
          <w:color w:val="000000" w:themeColor="text1"/>
        </w:rPr>
      </w:pPr>
      <w:r w:rsidRPr="00D71880">
        <w:rPr>
          <w:color w:val="000000" w:themeColor="text1"/>
        </w:rPr>
        <w:t>Ability First Australia</w:t>
      </w:r>
    </w:p>
    <w:p w:rsidR="004F3DB7" w:rsidRPr="00D71880" w:rsidRDefault="004F3DB7" w:rsidP="004F3DB7">
      <w:pPr>
        <w:pStyle w:val="ListBullet"/>
        <w:numPr>
          <w:ilvl w:val="0"/>
          <w:numId w:val="19"/>
        </w:numPr>
        <w:rPr>
          <w:color w:val="000000" w:themeColor="text1"/>
        </w:rPr>
      </w:pPr>
      <w:r w:rsidRPr="00D71880">
        <w:rPr>
          <w:color w:val="000000" w:themeColor="text1"/>
        </w:rPr>
        <w:t xml:space="preserve">Australian Digital Commerce Association  </w:t>
      </w:r>
    </w:p>
    <w:p w:rsidR="004F3DB7" w:rsidRPr="00D71880" w:rsidRDefault="004F3DB7" w:rsidP="004F3DB7">
      <w:pPr>
        <w:pStyle w:val="ListBullet"/>
        <w:numPr>
          <w:ilvl w:val="0"/>
          <w:numId w:val="19"/>
        </w:numPr>
        <w:rPr>
          <w:color w:val="000000" w:themeColor="text1"/>
        </w:rPr>
      </w:pPr>
      <w:r w:rsidRPr="00D71880">
        <w:rPr>
          <w:color w:val="000000" w:themeColor="text1"/>
        </w:rPr>
        <w:t>Department of Human Services</w:t>
      </w:r>
    </w:p>
    <w:p w:rsidR="004F3DB7" w:rsidRPr="00D71880" w:rsidRDefault="004F3DB7" w:rsidP="004F3DB7">
      <w:pPr>
        <w:pStyle w:val="ListBullet"/>
        <w:numPr>
          <w:ilvl w:val="0"/>
          <w:numId w:val="19"/>
        </w:numPr>
        <w:rPr>
          <w:color w:val="000000" w:themeColor="text1"/>
        </w:rPr>
      </w:pPr>
      <w:r w:rsidRPr="00D71880">
        <w:rPr>
          <w:color w:val="000000" w:themeColor="text1"/>
        </w:rPr>
        <w:t>Department of Social Services</w:t>
      </w:r>
    </w:p>
    <w:p w:rsidR="004F3DB7" w:rsidRPr="00D71880" w:rsidRDefault="004F3DB7" w:rsidP="004F3DB7">
      <w:pPr>
        <w:pStyle w:val="ListBullet"/>
        <w:numPr>
          <w:ilvl w:val="0"/>
          <w:numId w:val="19"/>
        </w:numPr>
        <w:rPr>
          <w:color w:val="000000" w:themeColor="text1"/>
        </w:rPr>
      </w:pPr>
      <w:r w:rsidRPr="00D71880">
        <w:rPr>
          <w:color w:val="000000" w:themeColor="text1"/>
        </w:rPr>
        <w:t>Digital Transformation Agency</w:t>
      </w:r>
    </w:p>
    <w:p w:rsidR="004F3DB7" w:rsidRPr="00D71880" w:rsidRDefault="004F3DB7" w:rsidP="004F3DB7">
      <w:pPr>
        <w:pStyle w:val="ListBullet"/>
        <w:numPr>
          <w:ilvl w:val="0"/>
          <w:numId w:val="19"/>
        </w:numPr>
        <w:rPr>
          <w:color w:val="000000" w:themeColor="text1"/>
        </w:rPr>
      </w:pPr>
      <w:r w:rsidRPr="00D71880">
        <w:rPr>
          <w:color w:val="000000" w:themeColor="text1"/>
        </w:rPr>
        <w:t>Disability Advocacy Network</w:t>
      </w:r>
      <w:r w:rsidR="00775081">
        <w:rPr>
          <w:color w:val="000000" w:themeColor="text1"/>
        </w:rPr>
        <w:t xml:space="preserve"> Australia</w:t>
      </w:r>
    </w:p>
    <w:p w:rsidR="004F3DB7" w:rsidRPr="00D71880" w:rsidRDefault="004F3DB7" w:rsidP="004F3DB7">
      <w:pPr>
        <w:pStyle w:val="ListBullet"/>
        <w:numPr>
          <w:ilvl w:val="0"/>
          <w:numId w:val="19"/>
        </w:numPr>
        <w:rPr>
          <w:color w:val="000000" w:themeColor="text1"/>
        </w:rPr>
      </w:pPr>
      <w:r w:rsidRPr="00D71880">
        <w:rPr>
          <w:color w:val="000000" w:themeColor="text1"/>
        </w:rPr>
        <w:t>FinTech Australia</w:t>
      </w:r>
    </w:p>
    <w:p w:rsidR="004F3DB7" w:rsidRPr="00D71880" w:rsidRDefault="004F3DB7" w:rsidP="004F3DB7">
      <w:pPr>
        <w:pStyle w:val="ListBullet"/>
        <w:numPr>
          <w:ilvl w:val="0"/>
          <w:numId w:val="19"/>
        </w:numPr>
        <w:rPr>
          <w:color w:val="000000" w:themeColor="text1"/>
        </w:rPr>
      </w:pPr>
      <w:r w:rsidRPr="00D71880">
        <w:rPr>
          <w:color w:val="000000" w:themeColor="text1"/>
        </w:rPr>
        <w:t>National Disability Insurance Agency</w:t>
      </w:r>
    </w:p>
    <w:p w:rsidR="004F3DB7" w:rsidRPr="00D71880" w:rsidRDefault="004F3DB7" w:rsidP="004F3DB7">
      <w:pPr>
        <w:pStyle w:val="ListBullet"/>
        <w:numPr>
          <w:ilvl w:val="0"/>
          <w:numId w:val="19"/>
        </w:numPr>
        <w:rPr>
          <w:color w:val="000000" w:themeColor="text1"/>
        </w:rPr>
      </w:pPr>
      <w:r w:rsidRPr="00D71880">
        <w:rPr>
          <w:color w:val="000000" w:themeColor="text1"/>
        </w:rPr>
        <w:t>National Disability Services</w:t>
      </w:r>
    </w:p>
    <w:p w:rsidR="004F3DB7" w:rsidRPr="00D71880" w:rsidRDefault="004F3DB7" w:rsidP="004F3DB7">
      <w:pPr>
        <w:pStyle w:val="ListBullet"/>
        <w:numPr>
          <w:ilvl w:val="0"/>
          <w:numId w:val="19"/>
        </w:numPr>
        <w:rPr>
          <w:color w:val="000000" w:themeColor="text1"/>
        </w:rPr>
      </w:pPr>
      <w:r w:rsidRPr="00D71880">
        <w:rPr>
          <w:color w:val="000000" w:themeColor="text1"/>
        </w:rPr>
        <w:t>New Payments Platform Australia</w:t>
      </w:r>
    </w:p>
    <w:p w:rsidR="004F3DB7" w:rsidRPr="00D71880" w:rsidRDefault="004F3DB7" w:rsidP="004F3DB7">
      <w:pPr>
        <w:pStyle w:val="ListBullet"/>
        <w:numPr>
          <w:ilvl w:val="0"/>
          <w:numId w:val="19"/>
        </w:numPr>
        <w:rPr>
          <w:color w:val="000000" w:themeColor="text1"/>
        </w:rPr>
      </w:pPr>
      <w:r w:rsidRPr="00D71880">
        <w:rPr>
          <w:color w:val="000000" w:themeColor="text1"/>
        </w:rPr>
        <w:t>Reserve Bank of Australia</w:t>
      </w:r>
    </w:p>
    <w:p w:rsidR="004F3DB7" w:rsidRPr="00D71880" w:rsidRDefault="004F3DB7" w:rsidP="004F3DB7">
      <w:pPr>
        <w:pStyle w:val="ListBullet"/>
        <w:numPr>
          <w:ilvl w:val="0"/>
          <w:numId w:val="19"/>
        </w:numPr>
        <w:rPr>
          <w:color w:val="000000" w:themeColor="text1"/>
        </w:rPr>
      </w:pPr>
      <w:r w:rsidRPr="00D71880">
        <w:rPr>
          <w:color w:val="000000" w:themeColor="text1"/>
        </w:rPr>
        <w:t>The Treasury</w:t>
      </w:r>
    </w:p>
    <w:p w:rsidR="004F3DB7" w:rsidRPr="00D71880" w:rsidRDefault="004F3DB7" w:rsidP="004F3DB7">
      <w:pPr>
        <w:pStyle w:val="BodyText"/>
        <w:sectPr w:rsidR="004F3DB7" w:rsidRPr="00D71880" w:rsidSect="00BB2DF7">
          <w:type w:val="continuous"/>
          <w:pgSz w:w="11906" w:h="16838" w:code="9"/>
          <w:pgMar w:top="1134" w:right="1134" w:bottom="1134" w:left="1134" w:header="510" w:footer="624" w:gutter="0"/>
          <w:cols w:num="2" w:space="850"/>
          <w:titlePg/>
          <w:docGrid w:linePitch="360"/>
        </w:sectPr>
      </w:pPr>
    </w:p>
    <w:p w:rsidR="004F3DB7" w:rsidRPr="00D71880" w:rsidRDefault="004F3DB7" w:rsidP="004F3DB7">
      <w:pPr>
        <w:pStyle w:val="BodyText"/>
        <w:spacing w:before="240"/>
      </w:pPr>
      <w:r w:rsidRPr="00D71880">
        <w:t xml:space="preserve">We thank the Design Thinking and Open Innovation team and DXC Technology for helping to design, test and iterate the early stages of user interface for the participant app, and Objective Experience for helping to facilitate some of our user testing sessions. We thank Production Studios for helping to create the infographic and video used to communicate the outcomes of this project. </w:t>
      </w:r>
    </w:p>
    <w:p w:rsidR="004F3DB7" w:rsidRPr="00D71880" w:rsidRDefault="004F3DB7" w:rsidP="004F3DB7">
      <w:pPr>
        <w:pStyle w:val="Heading4"/>
      </w:pPr>
      <w:r w:rsidRPr="00D71880">
        <w:t>Important note</w:t>
      </w:r>
    </w:p>
    <w:p w:rsidR="004F3DB7" w:rsidRPr="00D71880" w:rsidRDefault="004F3DB7" w:rsidP="004F3DB7">
      <w:pPr>
        <w:pStyle w:val="BodyText"/>
      </w:pPr>
      <w:r w:rsidRPr="00D71880">
        <w:t xml:space="preserve">This report does not necessarily reflect the views of the member organisations of the Reference Group. Membership of the Reference Group does not connote endorsement of the project. Reference Group member organisations had no responsibility for the project. </w:t>
      </w:r>
    </w:p>
    <w:p w:rsidR="004F3DB7" w:rsidRPr="00D71880" w:rsidRDefault="004F3DB7" w:rsidP="004F3DB7">
      <w:pPr>
        <w:pStyle w:val="Heading1noTOC"/>
      </w:pPr>
      <w:bookmarkStart w:id="2" w:name="_Toc529106500"/>
      <w:r w:rsidRPr="00D71880">
        <w:t>Executive summary</w:t>
      </w:r>
      <w:bookmarkEnd w:id="2"/>
    </w:p>
    <w:p w:rsidR="004F3DB7" w:rsidRPr="00D71880" w:rsidRDefault="004F3DB7" w:rsidP="004F3DB7">
      <w:pPr>
        <w:pStyle w:val="BodyText"/>
      </w:pPr>
      <w:r w:rsidRPr="00D71880">
        <w:rPr>
          <w:b/>
        </w:rPr>
        <w:t>How can ‘smart money’</w:t>
      </w:r>
      <w:r w:rsidR="00BB2DF7" w:rsidRPr="00D71880">
        <w:rPr>
          <w:b/>
        </w:rPr>
        <w:t xml:space="preserve"> </w:t>
      </w:r>
      <w:r w:rsidRPr="00D71880">
        <w:rPr>
          <w:b/>
        </w:rPr>
        <w:t xml:space="preserve">better </w:t>
      </w:r>
      <w:r w:rsidR="00BB2DF7" w:rsidRPr="00D71880">
        <w:rPr>
          <w:b/>
        </w:rPr>
        <w:t xml:space="preserve">enable </w:t>
      </w:r>
      <w:r w:rsidRPr="00D71880">
        <w:rPr>
          <w:b/>
        </w:rPr>
        <w:t>conditional payments?</w:t>
      </w:r>
      <w:r w:rsidRPr="00D71880">
        <w:t xml:space="preserve"> This project has sought to answer this question, motivated by the progression of blockchain technologies in recent years. </w:t>
      </w:r>
    </w:p>
    <w:p w:rsidR="004F3DB7" w:rsidRPr="00D71880" w:rsidRDefault="004F3DB7" w:rsidP="004F3DB7">
      <w:pPr>
        <w:pStyle w:val="BodyText"/>
      </w:pPr>
      <w:r w:rsidRPr="00D71880">
        <w:rPr>
          <w:b/>
        </w:rPr>
        <w:t>What are conditional payments?</w:t>
      </w:r>
      <w:r w:rsidRPr="00D71880">
        <w:t xml:space="preserve"> Conditional payment environments are all around us. They occur whenever one party wishes to fund a payment, but only after certain conditions are met. Conditional payment environments can range from public policy programs, to insurance payouts, to corporate and organisation delegations, to the management of trusts and charities, and even to the spending conditions individuals place on themselves, such as savings plans. The National Disability Insurance Scheme (NDIS) is a conditional payment environment; the National Disability Insurance Agency (NDIA) provides funding to people with disability, called participants, to spend on disability support services. Funds are spent in accordance with the rules set for each participant’s plan (</w:t>
      </w:r>
      <w:r w:rsidR="00995244">
        <w:t xml:space="preserve">see </w:t>
      </w:r>
      <w:r w:rsidR="00995244">
        <w:fldChar w:fldCharType="begin"/>
      </w:r>
      <w:r w:rsidR="00995244">
        <w:instrText xml:space="preserve"> REF _Ref528945622 \h </w:instrText>
      </w:r>
      <w:r w:rsidR="00995244">
        <w:fldChar w:fldCharType="separate"/>
      </w:r>
      <w:r w:rsidR="001A2706" w:rsidRPr="00D71880">
        <w:t xml:space="preserve">Figure </w:t>
      </w:r>
      <w:r w:rsidR="001A2706">
        <w:rPr>
          <w:noProof/>
        </w:rPr>
        <w:t>1</w:t>
      </w:r>
      <w:r w:rsidR="00995244">
        <w:fldChar w:fldCharType="end"/>
      </w:r>
      <w:r w:rsidRPr="00D71880">
        <w:t xml:space="preserve">). </w:t>
      </w:r>
    </w:p>
    <w:p w:rsidR="004F3DB7" w:rsidRPr="00D71880" w:rsidRDefault="004F3DB7" w:rsidP="004F3DB7">
      <w:pPr>
        <w:pStyle w:val="Caption"/>
      </w:pPr>
      <w:bookmarkStart w:id="3" w:name="_Ref528945622"/>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1</w:t>
      </w:r>
      <w:r w:rsidRPr="00D71880">
        <w:rPr>
          <w:noProof/>
        </w:rPr>
        <w:fldChar w:fldCharType="end"/>
      </w:r>
      <w:bookmarkEnd w:id="3"/>
      <w:r w:rsidRPr="00D71880">
        <w:t>: Key parties in conditional payment environments</w:t>
      </w:r>
    </w:p>
    <w:p w:rsidR="004F3DB7" w:rsidRPr="00D71880" w:rsidRDefault="004F3DB7" w:rsidP="004F3DB7">
      <w:pPr>
        <w:pStyle w:val="BodyText"/>
        <w:spacing w:before="0"/>
      </w:pPr>
      <w:r w:rsidRPr="00D71880">
        <w:rPr>
          <w:noProof/>
        </w:rPr>
        <w:drawing>
          <wp:inline distT="0" distB="0" distL="0" distR="0" wp14:anchorId="30560A7F" wp14:editId="6FDD7763">
            <wp:extent cx="6120130" cy="3588115"/>
            <wp:effectExtent l="0" t="0" r="0" b="0"/>
            <wp:docPr id="220" name="Picture 220" descr="The figure shows that there are three parties involved: the Funder (for example the NDIA), the Spender (for example the NDIS participant) and the Business (for example the Service Provider).&#10;Conditions for payments are set in advance by the Funder such as eligible services, price caps and approved service providers.&#10;When the Spender chooses and consumes an eligible service from the business, payment will be made from the funder to the business for delivering the service.&#10;Note that for some conditional payments, the funder and spender may be the same entity." title="Figure 1 shows the key parties in conditional payment environm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0130" cy="3588115"/>
                    </a:xfrm>
                    <a:prstGeom prst="rect">
                      <a:avLst/>
                    </a:prstGeom>
                    <a:noFill/>
                    <a:ln>
                      <a:noFill/>
                    </a:ln>
                  </pic:spPr>
                </pic:pic>
              </a:graphicData>
            </a:graphic>
          </wp:inline>
        </w:drawing>
      </w:r>
    </w:p>
    <w:p w:rsidR="004F3DB7" w:rsidRPr="00D71880" w:rsidRDefault="00BF3E48" w:rsidP="004F3DB7">
      <w:pPr>
        <w:pStyle w:val="BodyText"/>
      </w:pPr>
      <w:r>
        <w:t xml:space="preserve">Most </w:t>
      </w:r>
      <w:r w:rsidR="004F3DB7" w:rsidRPr="00D71880">
        <w:t>payment</w:t>
      </w:r>
      <w:r>
        <w:t>s</w:t>
      </w:r>
      <w:r w:rsidR="004F3DB7" w:rsidRPr="00D71880">
        <w:t xml:space="preserve"> in the economy </w:t>
      </w:r>
      <w:r>
        <w:t xml:space="preserve">are </w:t>
      </w:r>
      <w:r w:rsidR="004F3DB7" w:rsidRPr="00D71880">
        <w:t>conditional on something</w:t>
      </w:r>
      <w:r>
        <w:t>, if only being made in return for some good or service</w:t>
      </w:r>
      <w:r w:rsidR="004F3DB7" w:rsidRPr="00D71880">
        <w:t>. This report focuses on conditional payment environments where the conditions can be set in advance and where such conditions can be automatically assessed at the moment of purchase.</w:t>
      </w:r>
    </w:p>
    <w:p w:rsidR="00DF579C" w:rsidRDefault="004F3DB7" w:rsidP="004F3DB7">
      <w:pPr>
        <w:pStyle w:val="BodyText"/>
      </w:pPr>
      <w:r w:rsidRPr="00D71880">
        <w:rPr>
          <w:b/>
        </w:rPr>
        <w:t>What is smart money?</w:t>
      </w:r>
      <w:r w:rsidR="00DF579C">
        <w:t xml:space="preserve"> Smart money, or programmable money, is </w:t>
      </w:r>
      <w:r w:rsidRPr="00D71880">
        <w:t>m</w:t>
      </w:r>
      <w:r w:rsidR="00BB2DF7" w:rsidRPr="00D71880">
        <w:t xml:space="preserve">oney that can be programmed to </w:t>
      </w:r>
      <w:r w:rsidRPr="00D71880">
        <w:t xml:space="preserve">be spent only </w:t>
      </w:r>
      <w:r w:rsidR="00BB2DF7" w:rsidRPr="00D71880">
        <w:t>when certain conditions are met</w:t>
      </w:r>
      <w:r w:rsidRPr="00D71880">
        <w:t xml:space="preserve"> and</w:t>
      </w:r>
      <w:r w:rsidR="00BB2DF7" w:rsidRPr="00D71880">
        <w:t xml:space="preserve"> </w:t>
      </w:r>
      <w:r w:rsidRPr="00D71880">
        <w:t xml:space="preserve">remember how it has been spent. </w:t>
      </w:r>
      <w:r w:rsidR="00DF579C">
        <w:t xml:space="preserve">This project created programmable money by attaching smart contracts to blockchain tokens that can be redeemed for payment in Australian Dollars (rather than through a programmable currency). </w:t>
      </w:r>
    </w:p>
    <w:p w:rsidR="004F3DB7" w:rsidRDefault="004F3DB7" w:rsidP="004F3DB7">
      <w:pPr>
        <w:pStyle w:val="BodyText"/>
      </w:pPr>
      <w:r w:rsidRPr="00D71880">
        <w:t xml:space="preserve">Once programmed, smart money can know who it can be spent by, what it can be spent on, when it can be spent, how much of it can be spent and any other conditions that may be set by the party funding the payment. As smart money is designed not to be misspent, it can </w:t>
      </w:r>
      <w:r w:rsidR="00BB2DF7" w:rsidRPr="00D71880">
        <w:t xml:space="preserve">reduce friction and enable funders to empower spenders </w:t>
      </w:r>
      <w:r w:rsidRPr="00D71880">
        <w:t xml:space="preserve">in conditional payment environments. For example, </w:t>
      </w:r>
      <w:r w:rsidR="00BB2DF7" w:rsidRPr="00D71880">
        <w:t xml:space="preserve">it </w:t>
      </w:r>
      <w:r w:rsidRPr="00D71880">
        <w:t xml:space="preserve">can reduce the need for funders to assess payments after-the-fact when checking for compliance with spending rules. In addition, as smart money remembers how it has been spent, this can assist with budget management for spenders, and payments reconciliation for businesses. </w:t>
      </w:r>
    </w:p>
    <w:p w:rsidR="004F3DB7" w:rsidRPr="00D71880" w:rsidRDefault="004F3DB7" w:rsidP="004F3DB7">
      <w:pPr>
        <w:pStyle w:val="BodyText"/>
        <w:rPr>
          <w:rFonts w:eastAsia="Batang"/>
        </w:rPr>
      </w:pPr>
      <w:r w:rsidRPr="00D71880">
        <w:rPr>
          <w:b/>
        </w:rPr>
        <w:t>This project developed a smart money proof of concept and applied it to a</w:t>
      </w:r>
      <w:r w:rsidR="00BB2DF7" w:rsidRPr="00D71880">
        <w:rPr>
          <w:b/>
        </w:rPr>
        <w:t xml:space="preserve"> use case of the NDIS.</w:t>
      </w:r>
      <w:r w:rsidRPr="00D71880">
        <w:t xml:space="preserve"> </w:t>
      </w:r>
      <w:r w:rsidRPr="00D71880">
        <w:rPr>
          <w:rFonts w:eastAsia="Batang"/>
        </w:rPr>
        <w:t xml:space="preserve">The NDIS involves highly personalised payment conditions. Since the NDIS was first envisaged in 2011, and even during its ongoing rollout, payments technology has progressed considerably. This includes research into the application of blockchain technology and smart contracts as well as the introduction of Australia’s New Payments Platform. </w:t>
      </w:r>
    </w:p>
    <w:p w:rsidR="004F3DB7" w:rsidRPr="00D71880" w:rsidRDefault="004F3DB7" w:rsidP="004F3DB7">
      <w:pPr>
        <w:pStyle w:val="BodyText"/>
        <w:rPr>
          <w:rFonts w:eastAsia="Batang"/>
        </w:rPr>
      </w:pPr>
      <w:r w:rsidRPr="00D71880">
        <w:rPr>
          <w:rFonts w:eastAsia="Batang"/>
        </w:rPr>
        <w:t xml:space="preserve">Each NDIS participant has an individualised plan, which can contain multiple budget categories – each with different spending rules. This high degree of tailoring offers greater choice and control for participants, but also creates new challenges for accessing the right services, managing budgets and making payments. </w:t>
      </w:r>
      <w:r w:rsidR="00B20040">
        <w:rPr>
          <w:rFonts w:eastAsia="Batang"/>
        </w:rPr>
        <w:t xml:space="preserve">In addition, providers must ensure the services they deliver are eligible for payment. </w:t>
      </w:r>
      <w:r w:rsidRPr="00D71880">
        <w:rPr>
          <w:rFonts w:eastAsia="Batang"/>
        </w:rPr>
        <w:t>We explored whether smart money can assist with these challenges.</w:t>
      </w:r>
    </w:p>
    <w:p w:rsidR="004F3DB7" w:rsidRPr="00D71880" w:rsidRDefault="004F3DB7" w:rsidP="00BB2DF7">
      <w:pPr>
        <w:pStyle w:val="BodyText"/>
      </w:pPr>
      <w:r w:rsidRPr="00D71880">
        <w:rPr>
          <w:rFonts w:eastAsia="Batang"/>
          <w:b/>
        </w:rPr>
        <w:t xml:space="preserve">The proof of concept design </w:t>
      </w:r>
      <w:r w:rsidRPr="00D71880">
        <w:rPr>
          <w:b/>
        </w:rPr>
        <w:t>combines blockchain token technology and Australia’s New Payments Platform</w:t>
      </w:r>
      <w:r w:rsidRPr="00D71880">
        <w:t>. The blockchain component was developed as a system using</w:t>
      </w:r>
      <w:r w:rsidR="00BB2DF7" w:rsidRPr="00D71880">
        <w:t xml:space="preserve"> </w:t>
      </w:r>
      <w:r w:rsidRPr="00D71880">
        <w:t xml:space="preserve">tokens to represent promises to pay in Australian Dollars, smart contracts to create spending conditions based on NDIS plan rules, and registries to represent parts of the payment environment such as lists of eligible service providers for particular services (see </w:t>
      </w:r>
      <w:r w:rsidRPr="00D71880">
        <w:fldChar w:fldCharType="begin"/>
      </w:r>
      <w:r w:rsidRPr="00D71880">
        <w:instrText xml:space="preserve"> REF _Ref527981159 \h </w:instrText>
      </w:r>
      <w:r w:rsidR="00D71880">
        <w:instrText xml:space="preserve"> \* MERGEFORMAT </w:instrText>
      </w:r>
      <w:r w:rsidRPr="00D71880">
        <w:fldChar w:fldCharType="separate"/>
      </w:r>
      <w:r w:rsidR="001A2706" w:rsidRPr="00D71880">
        <w:t xml:space="preserve">Figure </w:t>
      </w:r>
      <w:r w:rsidR="001A2706">
        <w:rPr>
          <w:noProof/>
        </w:rPr>
        <w:t>2</w:t>
      </w:r>
      <w:r w:rsidRPr="00D71880">
        <w:fldChar w:fldCharType="end"/>
      </w:r>
      <w:r w:rsidRPr="00D71880">
        <w:t>).</w:t>
      </w:r>
    </w:p>
    <w:p w:rsidR="004F3DB7" w:rsidRPr="00D71880" w:rsidRDefault="004F3DB7" w:rsidP="004F3DB7">
      <w:pPr>
        <w:pStyle w:val="Caption"/>
      </w:pPr>
      <w:bookmarkStart w:id="4" w:name="_Ref527981159"/>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2</w:t>
      </w:r>
      <w:r w:rsidRPr="00D71880">
        <w:rPr>
          <w:noProof/>
        </w:rPr>
        <w:fldChar w:fldCharType="end"/>
      </w:r>
      <w:bookmarkEnd w:id="4"/>
      <w:r w:rsidRPr="00D71880">
        <w:t>: Overview of smart money proof of concept</w:t>
      </w:r>
    </w:p>
    <w:p w:rsidR="00B87CB9" w:rsidRPr="00D71880" w:rsidRDefault="00F23978" w:rsidP="00B87CB9">
      <w:pPr>
        <w:pStyle w:val="BodyText"/>
      </w:pPr>
      <w:r w:rsidRPr="00F23978">
        <w:rPr>
          <w:noProof/>
        </w:rPr>
        <w:drawing>
          <wp:inline distT="0" distB="0" distL="0" distR="0" wp14:anchorId="29E04F90" wp14:editId="4D5E0517">
            <wp:extent cx="6120130" cy="3798915"/>
            <wp:effectExtent l="0" t="0" r="0" b="0"/>
            <wp:docPr id="1" name="Picture 1" descr="The figure shows that the NDIA uses the blockchain system to reflect participant plan rules in smart tokens using policy contracts. The participant books eligible services using the participant app. The blockchain system then checks the booking against the policy contracts in the smart tokens. After delivering an eligible service, the service provider receives the smart token. The service provider redeems the smart tokens with NDIA using the blockchain system. NDIA then pays the service provider in near real time using the New Payments Platform.&#10;For this to work, service providers register services in blockchain system in advance. &#10;The app, portals &amp; systems connect to the blockchain system using APIs." title="Figure 2 shows an overview of smart money proof of 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120130" cy="3798915"/>
                    </a:xfrm>
                    <a:prstGeom prst="rect">
                      <a:avLst/>
                    </a:prstGeom>
                    <a:noFill/>
                    <a:ln>
                      <a:noFill/>
                    </a:ln>
                  </pic:spPr>
                </pic:pic>
              </a:graphicData>
            </a:graphic>
          </wp:inline>
        </w:drawing>
      </w:r>
    </w:p>
    <w:p w:rsidR="00B20040" w:rsidRDefault="004F3DB7" w:rsidP="00BB2DF7">
      <w:pPr>
        <w:pStyle w:val="BodyText"/>
        <w:spacing w:before="0"/>
      </w:pPr>
      <w:r w:rsidRPr="00D71880">
        <w:t>Th</w:t>
      </w:r>
      <w:r w:rsidR="00BB2DF7" w:rsidRPr="00D71880">
        <w:t>e</w:t>
      </w:r>
      <w:r w:rsidRPr="00D71880">
        <w:t xml:space="preserve"> proof of concept translates budgets in NDIS plans into blockchain tokens. Each budget line is represented by a separate token for the budgeted amount, with policies dynamically attached to the token to implement the budget conditions. Participants can then use their tokens to book and purchase services through a smart phone app. Participants never see the tokens – only their budget balances – as the tokens operate in the background. </w:t>
      </w:r>
      <w:r w:rsidR="00B20040">
        <w:t xml:space="preserve">The proof of concept was designed to support self-managed, plan-managed and agency-managed participants. </w:t>
      </w:r>
    </w:p>
    <w:p w:rsidR="004F3DB7" w:rsidRPr="00D71880" w:rsidRDefault="00B20040" w:rsidP="00BB2DF7">
      <w:pPr>
        <w:pStyle w:val="BodyText"/>
        <w:spacing w:before="0"/>
      </w:pPr>
      <w:r>
        <w:t>Our</w:t>
      </w:r>
      <w:r w:rsidR="004F3DB7" w:rsidRPr="00D71880">
        <w:t xml:space="preserve"> technical focus of inquiry was on payment functionality rather than privacy or confidentiality. Nonetheless, to support the confidentiality of information, each budget category in a participant’s plan uses a unique private key (a confidential signature for authorising payments), which is automatically and securely accessed from the participant’s app. In addition, to support privacy, all demographic and disability assessment information is housed in secure servers o</w:t>
      </w:r>
      <w:r w:rsidR="00BB2DF7" w:rsidRPr="00D71880">
        <w:t>ff the block</w:t>
      </w:r>
      <w:r w:rsidR="004F3DB7" w:rsidRPr="00D71880">
        <w:t xml:space="preserve">chain. </w:t>
      </w:r>
    </w:p>
    <w:p w:rsidR="004F3DB7" w:rsidRPr="00D71880" w:rsidRDefault="004F3DB7" w:rsidP="004F3DB7">
      <w:pPr>
        <w:pStyle w:val="BodyText"/>
      </w:pPr>
      <w:r w:rsidRPr="00D71880">
        <w:t xml:space="preserve">In our proof of concept, a provider receives blockchain tokens as they deliver eligible services. The service provider could then transfer their tokens to the NDIA to request payment to their bank account through the New Payments Platform. This payment could occur within seconds and include remittance information to enable automatic payment reconciliation for service providers. </w:t>
      </w:r>
    </w:p>
    <w:p w:rsidR="004F3DB7" w:rsidRPr="00D71880" w:rsidRDefault="004F3DB7" w:rsidP="004F3DB7">
      <w:pPr>
        <w:pStyle w:val="BodyText"/>
      </w:pPr>
      <w:r w:rsidRPr="00D71880">
        <w:t>The data from bookings and transactions could be viewed in real-time, with appropriate controls to protect confidentiality of data, such as access controls and the de</w:t>
      </w:r>
      <w:r w:rsidRPr="00D71880">
        <w:noBreakHyphen/>
        <w:t xml:space="preserve">identification of data. For participants, the real-time data could support the management of budgets. For service providers, it could support business intelligence to deliver improved services. For government agencies, it could support the functions of plan development and oversight, market custodianship, regulation of quality and safeguards, scheme-wide budget planning, and policy review and analysis. </w:t>
      </w:r>
    </w:p>
    <w:p w:rsidR="004F3DB7" w:rsidRPr="00D71880" w:rsidRDefault="004F3DB7" w:rsidP="004F3DB7">
      <w:pPr>
        <w:pStyle w:val="BodyText"/>
      </w:pPr>
      <w:r w:rsidRPr="00D71880">
        <w:t xml:space="preserve">The blockchain system developed for the proof of concept operates on a permissioned Ethereum network, with three processing hubs: one for the NDIA; one for the financial institution enabling payments; and one for an observing regulator. An envisaged full-scale solution would operate on a fast distributed ledger architecture and could incorporate additional processing hubs, with rules determining which hubs process which transactions. For example, service providers might operate hubs only for transactions to which they are a party. </w:t>
      </w:r>
    </w:p>
    <w:p w:rsidR="004F3DB7" w:rsidRPr="00D71880" w:rsidRDefault="004F3DB7" w:rsidP="004F3DB7">
      <w:pPr>
        <w:pStyle w:val="BodyText"/>
      </w:pPr>
      <w:r w:rsidRPr="00D71880">
        <w:rPr>
          <w:b/>
        </w:rPr>
        <w:t>The proof of concept design was informed by engagements with participants, carers, service providers and a project Reference Group.</w:t>
      </w:r>
      <w:r w:rsidRPr="00D71880">
        <w:t xml:space="preserve"> The Reference Group consisted of leaders from disability, government, payments and fintech sectors. Through these engagements, we created user stories for an NDIS participant archetype/persona. </w:t>
      </w:r>
    </w:p>
    <w:p w:rsidR="004F3DB7" w:rsidRPr="00D71880" w:rsidRDefault="004F3DB7" w:rsidP="004F3DB7">
      <w:pPr>
        <w:pStyle w:val="BodyText"/>
      </w:pPr>
      <w:r w:rsidRPr="00D71880">
        <w:t>The user stories reflected a broad range of NDIS payment conditions to enable us to critically evaluate the proof of concept. The stories include the potential to blend aspects of plan financial management, including self</w:t>
      </w:r>
      <w:r w:rsidRPr="00D71880">
        <w:noBreakHyphen/>
        <w:t>management, plan</w:t>
      </w:r>
      <w:r w:rsidRPr="00D71880">
        <w:noBreakHyphen/>
        <w:t xml:space="preserve">management and agency-management – as well as potential integrations with systems for service providers, plan managers and eMarkets. </w:t>
      </w:r>
    </w:p>
    <w:p w:rsidR="004F3DB7" w:rsidRPr="00D71880" w:rsidRDefault="004F3DB7" w:rsidP="004F3DB7">
      <w:pPr>
        <w:pStyle w:val="BodyText"/>
      </w:pPr>
      <w:r w:rsidRPr="00D71880">
        <w:t>We built the system using an agile approach, with multiple rounds of user testing and iteration involving participants, carers and service providers. The final, formal round of testing involved ten participants and carers trialling the applicability of the participant app for the user stories.</w:t>
      </w:r>
    </w:p>
    <w:p w:rsidR="00FC5A07" w:rsidRPr="00D71880" w:rsidRDefault="004F3DB7" w:rsidP="00FC5A07">
      <w:pPr>
        <w:pStyle w:val="BodyText"/>
        <w:rPr>
          <w:rFonts w:asciiTheme="minorHAnsi" w:hAnsiTheme="minorHAnsi" w:cstheme="minorHAnsi"/>
        </w:rPr>
      </w:pPr>
      <w:r w:rsidRPr="00D71880">
        <w:rPr>
          <w:b/>
        </w:rPr>
        <w:t xml:space="preserve">We evaluated the proof of concept using ten design criteria; choice, control, accessibility, simplicity, efficiency, confidentiality, integrity, performance, cost and modifiability. </w:t>
      </w:r>
      <w:r w:rsidRPr="00D71880">
        <w:t xml:space="preserve">We compared the proof of concept system with the current systems and processes in the NDIS, as well as with two hypothetical alternative future designs: a centralised rules-based database; </w:t>
      </w:r>
      <w:r w:rsidR="00FC5A07" w:rsidRPr="00D71880">
        <w:t xml:space="preserve">and a </w:t>
      </w:r>
      <w:r w:rsidR="00FC5A07" w:rsidRPr="00D71880">
        <w:rPr>
          <w:rFonts w:asciiTheme="minorHAnsi" w:hAnsiTheme="minorHAnsi" w:cstheme="minorHAnsi"/>
        </w:rPr>
        <w:t xml:space="preserve">currency-on-blockchain solution that </w:t>
      </w:r>
      <w:r w:rsidR="006B489E">
        <w:rPr>
          <w:rFonts w:asciiTheme="minorHAnsi" w:hAnsiTheme="minorHAnsi" w:cstheme="minorHAnsi"/>
        </w:rPr>
        <w:t xml:space="preserve">would add to the </w:t>
      </w:r>
      <w:r w:rsidR="00FC5A07" w:rsidRPr="00D71880">
        <w:rPr>
          <w:rFonts w:asciiTheme="minorHAnsi" w:hAnsiTheme="minorHAnsi" w:cstheme="minorHAnsi"/>
        </w:rPr>
        <w:t>project’s proof of concept</w:t>
      </w:r>
      <w:r w:rsidR="006B489E">
        <w:rPr>
          <w:rFonts w:asciiTheme="minorHAnsi" w:hAnsiTheme="minorHAnsi" w:cstheme="minorHAnsi"/>
        </w:rPr>
        <w:t xml:space="preserve"> the capability to</w:t>
      </w:r>
      <w:r w:rsidR="00FC5A07" w:rsidRPr="00D71880">
        <w:rPr>
          <w:rFonts w:asciiTheme="minorHAnsi" w:hAnsiTheme="minorHAnsi" w:cstheme="minorHAnsi"/>
        </w:rPr>
        <w:t xml:space="preserve"> settle payme</w:t>
      </w:r>
      <w:r w:rsidR="006B489E">
        <w:rPr>
          <w:rFonts w:asciiTheme="minorHAnsi" w:hAnsiTheme="minorHAnsi" w:cstheme="minorHAnsi"/>
        </w:rPr>
        <w:t xml:space="preserve">nts directly on the blockchain, </w:t>
      </w:r>
      <w:r w:rsidR="00FC5A07" w:rsidRPr="00D71880">
        <w:rPr>
          <w:rFonts w:asciiTheme="minorHAnsi" w:hAnsiTheme="minorHAnsi" w:cstheme="minorHAnsi"/>
        </w:rPr>
        <w:t>rather than through the redemptions of block</w:t>
      </w:r>
      <w:r w:rsidR="006B489E">
        <w:rPr>
          <w:rFonts w:asciiTheme="minorHAnsi" w:hAnsiTheme="minorHAnsi" w:cstheme="minorHAnsi"/>
        </w:rPr>
        <w:t>chain tokens for bank transfers</w:t>
      </w:r>
      <w:r w:rsidR="00FC5A07" w:rsidRPr="00D71880">
        <w:rPr>
          <w:rFonts w:asciiTheme="minorHAnsi" w:hAnsiTheme="minorHAnsi" w:cstheme="minorHAnsi"/>
        </w:rPr>
        <w:t>.</w:t>
      </w:r>
    </w:p>
    <w:p w:rsidR="004F3DB7" w:rsidRPr="00D71880" w:rsidRDefault="004F3DB7" w:rsidP="004F3DB7">
      <w:pPr>
        <w:pStyle w:val="BodyText"/>
      </w:pPr>
      <w:r w:rsidRPr="00D71880">
        <w:rPr>
          <w:b/>
        </w:rPr>
        <w:t>Overall, our results indicate that there is strong potential to better enable conditional payments in Australia.</w:t>
      </w:r>
      <w:r w:rsidRPr="00D71880">
        <w:t xml:space="preserve"> A new concept of smart money is possible using blockchain token technology, and could be integrated with the New Payments Platform (however, this integration was not tested as part of the proof of concept). The benefits could include greater empowerment for spenders, greater payment certainty for businesses, and greater spending integrity for funders. </w:t>
      </w:r>
    </w:p>
    <w:p w:rsidR="004F3DB7" w:rsidRPr="00D71880" w:rsidRDefault="004F3DB7" w:rsidP="004F3DB7">
      <w:pPr>
        <w:pStyle w:val="BodyText"/>
      </w:pPr>
      <w:r w:rsidRPr="00D71880">
        <w:rPr>
          <w:b/>
        </w:rPr>
        <w:t>User testing with participants and carers achieved an 89% net promoter score (NPS)</w:t>
      </w:r>
      <w:r w:rsidRPr="00D71880">
        <w:t xml:space="preserve"> of the prototype app.</w:t>
      </w:r>
      <w:r w:rsidR="00B20040">
        <w:rPr>
          <w:rStyle w:val="FootnoteReference"/>
        </w:rPr>
        <w:footnoteReference w:id="2"/>
      </w:r>
      <w:r w:rsidRPr="00D71880">
        <w:t xml:space="preserve"> </w:t>
      </w:r>
      <w:r w:rsidRPr="00D71880">
        <w:fldChar w:fldCharType="begin"/>
      </w:r>
      <w:r w:rsidRPr="00D71880">
        <w:instrText xml:space="preserve"> REF _Ref527988253 \h </w:instrText>
      </w:r>
      <w:r w:rsidR="00D71880">
        <w:instrText xml:space="preserve"> \* MERGEFORMAT </w:instrText>
      </w:r>
      <w:r w:rsidRPr="00D71880">
        <w:fldChar w:fldCharType="separate"/>
      </w:r>
      <w:r w:rsidR="001A2706" w:rsidRPr="00D71880">
        <w:t xml:space="preserve">Figure </w:t>
      </w:r>
      <w:r w:rsidR="001A2706">
        <w:rPr>
          <w:noProof/>
        </w:rPr>
        <w:t>3</w:t>
      </w:r>
      <w:r w:rsidRPr="00D71880">
        <w:fldChar w:fldCharType="end"/>
      </w:r>
      <w:r w:rsidRPr="00D71880">
        <w:t xml:space="preserve"> and </w:t>
      </w:r>
      <w:r w:rsidR="00995244">
        <w:fldChar w:fldCharType="begin"/>
      </w:r>
      <w:r w:rsidR="00995244">
        <w:instrText xml:space="preserve"> REF _Ref528945623 \h </w:instrText>
      </w:r>
      <w:r w:rsidR="00995244">
        <w:fldChar w:fldCharType="separate"/>
      </w:r>
      <w:r w:rsidR="001A2706" w:rsidRPr="00D71880">
        <w:t xml:space="preserve">Figure </w:t>
      </w:r>
      <w:r w:rsidR="001A2706">
        <w:rPr>
          <w:noProof/>
        </w:rPr>
        <w:t>4</w:t>
      </w:r>
      <w:r w:rsidR="00995244">
        <w:fldChar w:fldCharType="end"/>
      </w:r>
      <w:r w:rsidRPr="00D71880">
        <w:t xml:space="preserve"> summarise some of benefits that could result if the proof of concept was scaled for the NDIS. </w:t>
      </w:r>
    </w:p>
    <w:p w:rsidR="004F3DB7" w:rsidRPr="00D71880" w:rsidRDefault="004F3DB7" w:rsidP="004F3DB7">
      <w:pPr>
        <w:pStyle w:val="Caption"/>
      </w:pPr>
      <w:bookmarkStart w:id="5" w:name="_Ref527988253"/>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3</w:t>
      </w:r>
      <w:r w:rsidRPr="00D71880">
        <w:rPr>
          <w:noProof/>
        </w:rPr>
        <w:fldChar w:fldCharType="end"/>
      </w:r>
      <w:bookmarkEnd w:id="5"/>
      <w:r w:rsidRPr="00D71880">
        <w:t>: User testing quotes from participants and carers</w:t>
      </w:r>
    </w:p>
    <w:p w:rsidR="004F3DB7" w:rsidRPr="00D71880" w:rsidRDefault="00F23978" w:rsidP="004F3DB7">
      <w:pPr>
        <w:pStyle w:val="BodyText"/>
        <w:spacing w:before="0"/>
      </w:pPr>
      <w:r w:rsidRPr="00F23978">
        <w:rPr>
          <w:noProof/>
        </w:rPr>
        <w:drawing>
          <wp:inline distT="0" distB="0" distL="0" distR="0" wp14:anchorId="303C33C5" wp14:editId="13A76D54">
            <wp:extent cx="6120130" cy="2999819"/>
            <wp:effectExtent l="0" t="0" r="0" b="0"/>
            <wp:docPr id="5" name="Picture 5" descr="The participant quotes in the figure are, “Ultimately, it just gives you much more choice and control”, “Being able to pay straightaway is great”, “Nice, easy and convenient”, “One of the benefits of the app is it gives you information on the go”, “It’s good to have control over how much information to share” and “Great to have all information automatically sent to the provider when booking is done”.&#10;The carer quotes are, “I think the app will empower participants to take more control of their destiny and reach their goals”, “This would save a lot of time but also stress in whether we have funds to pay for services” and “App was extremely easy to navigate and make practical use of… I love it!”" title="Figure 3 shows a selection of user testing quotes from participants and car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120130" cy="2999819"/>
                    </a:xfrm>
                    <a:prstGeom prst="rect">
                      <a:avLst/>
                    </a:prstGeom>
                    <a:noFill/>
                    <a:ln>
                      <a:noFill/>
                    </a:ln>
                  </pic:spPr>
                </pic:pic>
              </a:graphicData>
            </a:graphic>
          </wp:inline>
        </w:drawing>
      </w:r>
    </w:p>
    <w:p w:rsidR="00395CC1" w:rsidRPr="00D71880" w:rsidRDefault="00395CC1" w:rsidP="004F3DB7">
      <w:pPr>
        <w:pStyle w:val="BodyText"/>
      </w:pPr>
      <w:r w:rsidRPr="00D71880">
        <w:rPr>
          <w:b/>
        </w:rPr>
        <w:t>Testing also demonstrated the potential to deliver substantial economic benefits.</w:t>
      </w:r>
      <w:r w:rsidRPr="00D71880">
        <w:t xml:space="preserve"> Participants and carers estimated that the prototype app could save them between 1 hour and 15 hours per week, while service providers estimated potential cost savings of between 0.3% and 0.8% each year. CBA modelling indicates that, even if these estimates were applied conservatively across the NDIS ecosystem, the economic benefits would equate to hundreds of millions of dollars annually, if the proof of concept was leveraged to develop and implement a full-scale solution.</w:t>
      </w:r>
      <w:r w:rsidRPr="00D71880">
        <w:rPr>
          <w:rStyle w:val="FootnoteReference"/>
        </w:rPr>
        <w:footnoteReference w:id="3"/>
      </w:r>
    </w:p>
    <w:p w:rsidR="004F3DB7" w:rsidRPr="00B20040" w:rsidRDefault="004F3DB7" w:rsidP="00395CC1">
      <w:pPr>
        <w:pStyle w:val="BodyText"/>
      </w:pPr>
      <w:r w:rsidRPr="00D71880">
        <w:t>The benefits would be greater if the technology was applied to multiple conditional payment environments to expand the reach and flexibility of smart money and to better share technology infrastructure costs and payment environment data sources across the economy.</w:t>
      </w:r>
      <w:r w:rsidR="00395CC1" w:rsidRPr="00D71880">
        <w:t xml:space="preserve"> </w:t>
      </w:r>
      <w:r w:rsidRPr="00D71880">
        <w:t>This may require further research and development, particularly with respect to ensuring sufficient performance and confidentiality.</w:t>
      </w:r>
    </w:p>
    <w:p w:rsidR="004F3DB7" w:rsidRPr="00D71880" w:rsidRDefault="004F3DB7" w:rsidP="004F3DB7">
      <w:pPr>
        <w:pStyle w:val="Caption"/>
        <w:jc w:val="center"/>
      </w:pPr>
      <w:bookmarkStart w:id="6" w:name="_Ref528945623"/>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4</w:t>
      </w:r>
      <w:r w:rsidRPr="00D71880">
        <w:rPr>
          <w:noProof/>
        </w:rPr>
        <w:fldChar w:fldCharType="end"/>
      </w:r>
      <w:bookmarkEnd w:id="6"/>
      <w:r w:rsidRPr="00D71880">
        <w:t xml:space="preserve">: The potential of smart money, </w:t>
      </w:r>
      <w:r w:rsidRPr="00D71880">
        <w:rPr>
          <w:noProof/>
        </w:rPr>
        <w:t>explained</w:t>
      </w:r>
    </w:p>
    <w:p w:rsidR="004F3DB7" w:rsidRPr="00D71880" w:rsidRDefault="00EF59BA" w:rsidP="004F3DB7">
      <w:pPr>
        <w:pStyle w:val="BodyText"/>
        <w:spacing w:before="0" w:after="0"/>
        <w:jc w:val="center"/>
      </w:pPr>
      <w:r>
        <w:rPr>
          <w:noProof/>
        </w:rPr>
        <w:drawing>
          <wp:inline distT="0" distB="0" distL="0" distR="0" wp14:anchorId="0864B3E2" wp14:editId="3B9C03D6">
            <wp:extent cx="5489196" cy="8982710"/>
            <wp:effectExtent l="0" t="0" r="0" b="8890"/>
            <wp:docPr id="6" name="Picture 6" descr="Smart Money is explained using Fahima’s story. Fahima is an NDIS participant and the figure compares how she self-manages her plan with current technology with a possible future with Smart Money. The figure shows how Fahima could more easily check her budget, book services and pay for services. &#10;Possible benefits of Smart Money to the service provider and Government are also articulated in the figure." title="Figure 4 explains the potential of Smart Mone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t="9799"/>
                    <a:stretch/>
                  </pic:blipFill>
                  <pic:spPr bwMode="auto">
                    <a:xfrm>
                      <a:off x="0" y="0"/>
                      <a:ext cx="5502054" cy="9003751"/>
                    </a:xfrm>
                    <a:prstGeom prst="rect">
                      <a:avLst/>
                    </a:prstGeom>
                    <a:ln>
                      <a:noFill/>
                    </a:ln>
                    <a:extLst>
                      <a:ext uri="{53640926-AAD7-44D8-BBD7-CCE9431645EC}">
                        <a14:shadowObscured xmlns:a14="http://schemas.microsoft.com/office/drawing/2010/main"/>
                      </a:ext>
                    </a:extLst>
                  </pic:spPr>
                </pic:pic>
              </a:graphicData>
            </a:graphic>
          </wp:inline>
        </w:drawing>
      </w:r>
    </w:p>
    <w:p w:rsidR="00395CC1" w:rsidRPr="00D71880" w:rsidRDefault="00395CC1" w:rsidP="00395CC1">
      <w:pPr>
        <w:pStyle w:val="BodyText"/>
      </w:pPr>
      <w:r w:rsidRPr="00D71880">
        <w:t xml:space="preserve">The smart money concept offers particular promise in the following use cases: </w:t>
      </w:r>
    </w:p>
    <w:p w:rsidR="00395CC1" w:rsidRPr="00D71880" w:rsidRDefault="00395CC1" w:rsidP="00395CC1">
      <w:pPr>
        <w:pStyle w:val="BodyText"/>
        <w:numPr>
          <w:ilvl w:val="0"/>
          <w:numId w:val="59"/>
        </w:numPr>
      </w:pPr>
      <w:r w:rsidRPr="00D71880">
        <w:rPr>
          <w:b/>
        </w:rPr>
        <w:t>enhancing public policy programs to achieve better citizen outcomes</w:t>
      </w:r>
      <w:r w:rsidRPr="00D71880">
        <w:t>, particularly where person-centred funding, cross-jurisdictional funding, outcomes-based funding, or taxes, transfers and rebates are involved</w:t>
      </w:r>
    </w:p>
    <w:p w:rsidR="00395CC1" w:rsidRPr="00D71880" w:rsidRDefault="00395CC1" w:rsidP="00395CC1">
      <w:pPr>
        <w:pStyle w:val="BodyText"/>
        <w:numPr>
          <w:ilvl w:val="0"/>
          <w:numId w:val="59"/>
        </w:numPr>
      </w:pPr>
      <w:r w:rsidRPr="00D71880">
        <w:rPr>
          <w:b/>
        </w:rPr>
        <w:t>empowering individuals to optimise their spending</w:t>
      </w:r>
      <w:r w:rsidRPr="00D71880">
        <w:t xml:space="preserve">, including through smart savings plans, smart diets, </w:t>
      </w:r>
      <w:r w:rsidR="005B2D47">
        <w:t xml:space="preserve">smart pocket money, </w:t>
      </w:r>
      <w:r w:rsidRPr="00D71880">
        <w:t xml:space="preserve">pre-commitment mechanisms to </w:t>
      </w:r>
      <w:r w:rsidR="005B2D47">
        <w:t xml:space="preserve">help </w:t>
      </w:r>
      <w:r w:rsidRPr="00D71880">
        <w:t>manage addictions and values-based spending supports</w:t>
      </w:r>
      <w:r w:rsidR="005B2D47">
        <w:t>, such as ethical product registries</w:t>
      </w:r>
    </w:p>
    <w:p w:rsidR="00395CC1" w:rsidRPr="00D71880" w:rsidRDefault="00395CC1" w:rsidP="00395CC1">
      <w:pPr>
        <w:pStyle w:val="BodyText"/>
        <w:numPr>
          <w:ilvl w:val="0"/>
          <w:numId w:val="59"/>
        </w:numPr>
      </w:pPr>
      <w:r w:rsidRPr="00D71880">
        <w:rPr>
          <w:b/>
        </w:rPr>
        <w:t>reducing friction and costs for businesses</w:t>
      </w:r>
      <w:r w:rsidR="00C763E4">
        <w:rPr>
          <w:b/>
        </w:rPr>
        <w:t>, trustees</w:t>
      </w:r>
      <w:r w:rsidRPr="00D71880">
        <w:rPr>
          <w:b/>
        </w:rPr>
        <w:t xml:space="preserve"> and not-for-profits</w:t>
      </w:r>
      <w:r w:rsidRPr="00D71880">
        <w:t xml:space="preserve">, with respect to insurance payouts, managing corporate delegations and procurement, and providing transparency for funds managed by trusts, charities and membership organisations. </w:t>
      </w:r>
    </w:p>
    <w:p w:rsidR="00745520" w:rsidRDefault="00395CC1" w:rsidP="00395CC1">
      <w:pPr>
        <w:pStyle w:val="BodyText"/>
      </w:pPr>
      <w:r w:rsidRPr="00D71880">
        <w:rPr>
          <w:b/>
        </w:rPr>
        <w:t>While the technology promises great potential, further work is required to deliver refined solutions.</w:t>
      </w:r>
      <w:r w:rsidRPr="00D71880">
        <w:t xml:space="preserve"> </w:t>
      </w:r>
      <w:r w:rsidR="00745520" w:rsidRPr="00745520">
        <w:t xml:space="preserve">Before any implementation of the smart money proof of concept is commenced for any conditional payment environment, a business case and/or cost benefit analysis would need to be undertaken. Careful consideration would also need to be given to the proposed governance arrangements for the system, including which parties should be processing nodes, who has visibility of the blockchain and who is eligible to set and modify conditions. </w:t>
      </w:r>
      <w:r w:rsidR="00745520">
        <w:t>An agile build and test approach would be most appropriate to manage implementation risks.</w:t>
      </w:r>
    </w:p>
    <w:p w:rsidR="00C763E4" w:rsidRDefault="00C763E4" w:rsidP="00395CC1">
      <w:pPr>
        <w:pStyle w:val="BodyText"/>
      </w:pPr>
      <w:r>
        <w:t xml:space="preserve">If </w:t>
      </w:r>
      <w:r w:rsidR="00745520">
        <w:t xml:space="preserve">a decision was taken to leverage </w:t>
      </w:r>
      <w:r>
        <w:t xml:space="preserve">the proof of concept </w:t>
      </w:r>
      <w:r w:rsidRPr="00D71880">
        <w:t xml:space="preserve">to develop and implement a full-scale solution </w:t>
      </w:r>
      <w:r>
        <w:t>for the NDIS</w:t>
      </w:r>
      <w:r w:rsidR="00DE1C4A">
        <w:t xml:space="preserve"> specifically</w:t>
      </w:r>
      <w:r>
        <w:t>, further work would be required</w:t>
      </w:r>
      <w:r w:rsidR="00745520">
        <w:t xml:space="preserve"> to: test </w:t>
      </w:r>
      <w:r>
        <w:t>a great</w:t>
      </w:r>
      <w:r w:rsidR="00745520">
        <w:t xml:space="preserve">er variety of use cases; ensure </w:t>
      </w:r>
      <w:r>
        <w:t xml:space="preserve">the </w:t>
      </w:r>
      <w:r w:rsidR="00395CC1" w:rsidRPr="00D71880">
        <w:t>app is accessible to all NDIS participant</w:t>
      </w:r>
      <w:r>
        <w:t>s</w:t>
      </w:r>
      <w:r w:rsidR="00745520">
        <w:t>;</w:t>
      </w:r>
      <w:r>
        <w:t xml:space="preserve"> </w:t>
      </w:r>
      <w:r w:rsidR="00745520">
        <w:t xml:space="preserve">develop integrations with NDIA, service provider, plan manager and participant system interfaces; and enable </w:t>
      </w:r>
      <w:r w:rsidR="00395CC1" w:rsidRPr="00D71880">
        <w:t xml:space="preserve">seamless payments to </w:t>
      </w:r>
      <w:r w:rsidR="00745520">
        <w:t xml:space="preserve">service </w:t>
      </w:r>
      <w:r w:rsidR="00395CC1" w:rsidRPr="00D71880">
        <w:t>providers who do not accept bank transfers</w:t>
      </w:r>
      <w:r>
        <w:t xml:space="preserve">. </w:t>
      </w:r>
    </w:p>
    <w:p w:rsidR="00395CC1" w:rsidRPr="00D71880" w:rsidRDefault="00C763E4" w:rsidP="00395CC1">
      <w:pPr>
        <w:pStyle w:val="BodyText"/>
      </w:pPr>
      <w:r>
        <w:t xml:space="preserve">If the proof of concept was leveraged to develop a solution </w:t>
      </w:r>
      <w:r w:rsidR="00745520">
        <w:t xml:space="preserve">that functioned across </w:t>
      </w:r>
      <w:r>
        <w:t>multiple c</w:t>
      </w:r>
      <w:r w:rsidR="00745520">
        <w:t>onditional payment environments</w:t>
      </w:r>
      <w:r>
        <w:t xml:space="preserve"> </w:t>
      </w:r>
      <w:r w:rsidR="00745520">
        <w:t xml:space="preserve">to unlock platform benefits, </w:t>
      </w:r>
      <w:r w:rsidR="00DE1C4A">
        <w:t>further</w:t>
      </w:r>
      <w:r>
        <w:t xml:space="preserve"> </w:t>
      </w:r>
      <w:r w:rsidR="00745520">
        <w:t xml:space="preserve">research and development </w:t>
      </w:r>
      <w:r>
        <w:t xml:space="preserve">would be required to ensure that the required levels of </w:t>
      </w:r>
      <w:r w:rsidR="00395CC1" w:rsidRPr="00D71880">
        <w:t xml:space="preserve">performance and confidentiality </w:t>
      </w:r>
      <w:r>
        <w:t>could be achieved</w:t>
      </w:r>
      <w:r w:rsidR="00745520">
        <w:t xml:space="preserve"> across the greater number of processing nodes and users across the platform. </w:t>
      </w:r>
    </w:p>
    <w:p w:rsidR="00AA686B" w:rsidRPr="00AA686B" w:rsidRDefault="00AA686B" w:rsidP="001E1800">
      <w:pPr>
        <w:pStyle w:val="BodyText"/>
      </w:pPr>
      <w:r w:rsidRPr="00AA686B">
        <w:t xml:space="preserve">If these areas for future work are progressed successfully, there is great potential for smart money to enable automated conditional payments across </w:t>
      </w:r>
      <w:r>
        <w:t>the economy</w:t>
      </w:r>
      <w:r w:rsidRPr="00AA686B">
        <w:t>, and through this improve the financial wellbeing of people, business</w:t>
      </w:r>
      <w:r w:rsidR="00941B84">
        <w:t>es</w:t>
      </w:r>
      <w:r w:rsidRPr="00AA686B">
        <w:t xml:space="preserve"> and communities. </w:t>
      </w:r>
    </w:p>
    <w:p w:rsidR="00395CC1" w:rsidRPr="00D71880" w:rsidRDefault="00395CC1" w:rsidP="00395CC1">
      <w:pPr>
        <w:pStyle w:val="BodyText"/>
        <w:spacing w:before="0" w:after="0"/>
      </w:pPr>
    </w:p>
    <w:bookmarkStart w:id="7" w:name="_Toc529106501" w:displacedByCustomXml="next"/>
    <w:sdt>
      <w:sdtPr>
        <w:rPr>
          <w:rStyle w:val="PartNumber"/>
          <w:rFonts w:ascii="Times New Roman" w:eastAsia="Calibri" w:hAnsi="Times New Roman" w:cs="Times New Roman"/>
          <w:b w:val="0"/>
          <w:bCs w:val="0"/>
          <w:sz w:val="24"/>
          <w:szCs w:val="22"/>
          <w:lang w:eastAsia="en-US"/>
        </w:rPr>
        <w:id w:val="1972707873"/>
        <w:docPartObj>
          <w:docPartGallery w:val="Cover Pages"/>
        </w:docPartObj>
      </w:sdtPr>
      <w:sdtEndPr>
        <w:rPr>
          <w:rStyle w:val="DefaultParagraphFont"/>
          <w:rFonts w:ascii="Calibri" w:hAnsi="Calibri"/>
          <w:color w:val="000000"/>
          <w:lang w:eastAsia="en-AU"/>
        </w:rPr>
      </w:sdtEndPr>
      <w:sdtContent>
        <w:p w:rsidR="004F3DB7" w:rsidRPr="00D71880" w:rsidRDefault="004F3DB7" w:rsidP="004F3DB7">
          <w:pPr>
            <w:pStyle w:val="Heading1noTOC"/>
          </w:pPr>
          <w:r w:rsidRPr="00D71880">
            <w:t>Definitions</w:t>
          </w:r>
          <w:bookmarkEnd w:id="7"/>
        </w:p>
        <w:p w:rsidR="004F3DB7" w:rsidRPr="00D71880" w:rsidRDefault="004F3DB7" w:rsidP="004F3DB7">
          <w:pPr>
            <w:pStyle w:val="BodyText"/>
            <w:rPr>
              <w:rFonts w:asciiTheme="minorHAnsi" w:hAnsiTheme="minorHAnsi" w:cstheme="minorHAnsi"/>
              <w:sz w:val="22"/>
            </w:rPr>
            <w:sectPr w:rsidR="004F3DB7" w:rsidRPr="00D71880" w:rsidSect="00BB2DF7">
              <w:footerReference w:type="even" r:id="rId25"/>
              <w:footerReference w:type="default" r:id="rId26"/>
              <w:type w:val="continuous"/>
              <w:pgSz w:w="11906" w:h="16838" w:code="9"/>
              <w:pgMar w:top="1134" w:right="1134" w:bottom="1134" w:left="1134" w:header="510" w:footer="624" w:gutter="0"/>
              <w:cols w:space="850"/>
              <w:titlePg/>
              <w:docGrid w:linePitch="360"/>
            </w:sectPr>
          </w:pPr>
        </w:p>
        <w:p w:rsidR="004F3DB7" w:rsidRPr="00D71880" w:rsidRDefault="004F3DB7" w:rsidP="004F3DB7">
          <w:pPr>
            <w:pStyle w:val="BodyText"/>
            <w:rPr>
              <w:rFonts w:asciiTheme="minorHAnsi" w:hAnsiTheme="minorHAnsi" w:cstheme="minorHAnsi"/>
              <w:b/>
            </w:rPr>
          </w:pPr>
          <w:r w:rsidRPr="00D71880">
            <w:rPr>
              <w:rFonts w:asciiTheme="minorHAnsi" w:hAnsiTheme="minorHAnsi" w:cstheme="minorHAnsi"/>
              <w:b/>
            </w:rPr>
            <w:t xml:space="preserve">Conditional payment environments </w:t>
          </w:r>
        </w:p>
        <w:p w:rsidR="004F3DB7" w:rsidRPr="00D71880" w:rsidRDefault="004F3DB7" w:rsidP="004F3DB7">
          <w:pPr>
            <w:pStyle w:val="BodyText"/>
          </w:pPr>
          <w:r w:rsidRPr="00D71880">
            <w:t>A payment environment where one party wishes to fund a payment, but only after certain pre</w:t>
          </w:r>
          <w:r w:rsidRPr="00D71880">
            <w:noBreakHyphen/>
            <w:t xml:space="preserve">set conditions have been met. The NDIS is an example of a conditional payment environment. </w:t>
          </w:r>
        </w:p>
        <w:p w:rsidR="004F3DB7" w:rsidRPr="00D71880" w:rsidRDefault="004F3DB7" w:rsidP="004F3DB7">
          <w:pPr>
            <w:pStyle w:val="BodyText"/>
            <w:keepNext/>
            <w:rPr>
              <w:rFonts w:asciiTheme="minorHAnsi" w:hAnsiTheme="minorHAnsi" w:cstheme="minorHAnsi"/>
            </w:rPr>
          </w:pPr>
          <w:r w:rsidRPr="00D71880">
            <w:rPr>
              <w:rFonts w:asciiTheme="minorHAnsi" w:hAnsiTheme="minorHAnsi" w:cstheme="minorHAnsi"/>
              <w:b/>
            </w:rPr>
            <w:t>NDIS</w:t>
          </w:r>
        </w:p>
        <w:p w:rsidR="004F3DB7" w:rsidRPr="00D71880" w:rsidRDefault="004F3DB7" w:rsidP="004F3DB7">
          <w:pPr>
            <w:pStyle w:val="BodyText"/>
            <w:rPr>
              <w:rFonts w:asciiTheme="minorHAnsi" w:hAnsiTheme="minorHAnsi" w:cstheme="minorHAnsi"/>
            </w:rPr>
          </w:pPr>
          <w:r w:rsidRPr="00D71880">
            <w:rPr>
              <w:rFonts w:asciiTheme="minorHAnsi" w:hAnsiTheme="minorHAnsi" w:cstheme="minorHAnsi"/>
            </w:rPr>
            <w:t xml:space="preserve">National Disability Insurance Scheme – provides person-centred funding plans for people with disability, known as participants. </w:t>
          </w:r>
        </w:p>
        <w:p w:rsidR="004F3DB7" w:rsidRPr="00D71880" w:rsidRDefault="004F3DB7" w:rsidP="004F3DB7">
          <w:pPr>
            <w:pStyle w:val="BodyText"/>
            <w:keepNext/>
            <w:rPr>
              <w:rFonts w:asciiTheme="minorHAnsi" w:hAnsiTheme="minorHAnsi" w:cstheme="minorHAnsi"/>
            </w:rPr>
          </w:pPr>
          <w:r w:rsidRPr="00D71880">
            <w:rPr>
              <w:rFonts w:asciiTheme="minorHAnsi" w:hAnsiTheme="minorHAnsi" w:cstheme="minorHAnsi"/>
              <w:b/>
            </w:rPr>
            <w:t>NDIA</w:t>
          </w:r>
        </w:p>
        <w:p w:rsidR="004F3DB7" w:rsidRPr="00D71880" w:rsidRDefault="004F3DB7" w:rsidP="004F3DB7">
          <w:pPr>
            <w:pStyle w:val="BodyText"/>
            <w:rPr>
              <w:rFonts w:asciiTheme="minorHAnsi" w:hAnsiTheme="minorHAnsi" w:cstheme="minorHAnsi"/>
            </w:rPr>
          </w:pPr>
          <w:r w:rsidRPr="00D71880">
            <w:rPr>
              <w:rFonts w:asciiTheme="minorHAnsi" w:hAnsiTheme="minorHAnsi" w:cstheme="minorHAnsi"/>
            </w:rPr>
            <w:t xml:space="preserve">National Disability Insurance Agency – the agency responsible for implementing the NDIS. </w:t>
          </w:r>
        </w:p>
        <w:p w:rsidR="004F3DB7" w:rsidRPr="00D71880" w:rsidRDefault="004F3DB7" w:rsidP="004F3DB7">
          <w:pPr>
            <w:pStyle w:val="BodyText"/>
            <w:keepNext/>
            <w:rPr>
              <w:rFonts w:asciiTheme="minorHAnsi" w:hAnsiTheme="minorHAnsi" w:cstheme="minorHAnsi"/>
            </w:rPr>
          </w:pPr>
          <w:r w:rsidRPr="00D71880">
            <w:rPr>
              <w:rFonts w:asciiTheme="minorHAnsi" w:hAnsiTheme="minorHAnsi" w:cstheme="minorHAnsi"/>
              <w:b/>
            </w:rPr>
            <w:t>Participants</w:t>
          </w:r>
        </w:p>
        <w:p w:rsidR="004F3DB7" w:rsidRPr="00D71880" w:rsidRDefault="004F3DB7" w:rsidP="004F3DB7">
          <w:pPr>
            <w:pStyle w:val="BodyText"/>
            <w:rPr>
              <w:rFonts w:asciiTheme="minorHAnsi" w:hAnsiTheme="minorHAnsi" w:cstheme="minorHAnsi"/>
            </w:rPr>
          </w:pPr>
          <w:r w:rsidRPr="00D71880">
            <w:rPr>
              <w:rFonts w:asciiTheme="minorHAnsi" w:hAnsiTheme="minorHAnsi" w:cstheme="minorHAnsi"/>
            </w:rPr>
            <w:t>People eligible to access NDIS supports due to their disability.</w:t>
          </w:r>
        </w:p>
        <w:p w:rsidR="004F3DB7" w:rsidRPr="00D71880" w:rsidRDefault="004F3DB7" w:rsidP="004F3DB7">
          <w:pPr>
            <w:pStyle w:val="BodyText"/>
            <w:keepNext/>
            <w:rPr>
              <w:rFonts w:asciiTheme="minorHAnsi" w:hAnsiTheme="minorHAnsi" w:cstheme="minorHAnsi"/>
            </w:rPr>
          </w:pPr>
          <w:r w:rsidRPr="00D71880">
            <w:rPr>
              <w:rFonts w:asciiTheme="minorHAnsi" w:hAnsiTheme="minorHAnsi" w:cstheme="minorHAnsi"/>
              <w:b/>
            </w:rPr>
            <w:t>Carers/guardians</w:t>
          </w:r>
        </w:p>
        <w:p w:rsidR="004F3DB7" w:rsidRPr="00D71880" w:rsidRDefault="004F3DB7" w:rsidP="004F3DB7">
          <w:pPr>
            <w:pStyle w:val="BodyText"/>
            <w:rPr>
              <w:rFonts w:asciiTheme="minorHAnsi" w:eastAsia="Times New Roman" w:hAnsiTheme="minorHAnsi" w:cstheme="minorHAnsi"/>
              <w:color w:val="auto"/>
              <w:lang w:eastAsia="en-US"/>
            </w:rPr>
          </w:pPr>
          <w:r w:rsidRPr="00D71880">
            <w:rPr>
              <w:rFonts w:asciiTheme="minorHAnsi" w:eastAsia="Times New Roman" w:hAnsiTheme="minorHAnsi" w:cstheme="minorHAnsi"/>
              <w:color w:val="auto"/>
              <w:lang w:eastAsia="en-US"/>
            </w:rPr>
            <w:t xml:space="preserve">A person who takes care of an NDIS participant and who may be responsible for managing a plan on behalf of a participant. </w:t>
          </w:r>
        </w:p>
        <w:p w:rsidR="004F3DB7" w:rsidRPr="00D71880" w:rsidRDefault="004F3DB7" w:rsidP="004F3DB7">
          <w:pPr>
            <w:pStyle w:val="BodyText"/>
            <w:keepNext/>
            <w:rPr>
              <w:rFonts w:asciiTheme="minorHAnsi" w:hAnsiTheme="minorHAnsi" w:cstheme="minorHAnsi"/>
            </w:rPr>
          </w:pPr>
          <w:r w:rsidRPr="00D71880">
            <w:rPr>
              <w:rFonts w:asciiTheme="minorHAnsi" w:hAnsiTheme="minorHAnsi" w:cstheme="minorHAnsi"/>
              <w:b/>
            </w:rPr>
            <w:t>Service providers</w:t>
          </w:r>
        </w:p>
        <w:p w:rsidR="004F3DB7" w:rsidRPr="00D71880" w:rsidRDefault="004F3DB7" w:rsidP="004F3DB7">
          <w:pPr>
            <w:pStyle w:val="BodyText"/>
            <w:rPr>
              <w:rFonts w:asciiTheme="minorHAnsi" w:hAnsiTheme="minorHAnsi" w:cstheme="minorHAnsi"/>
            </w:rPr>
          </w:pPr>
          <w:r w:rsidRPr="00D71880">
            <w:rPr>
              <w:rFonts w:asciiTheme="minorHAnsi" w:hAnsiTheme="minorHAnsi" w:cstheme="minorHAnsi"/>
            </w:rPr>
            <w:t xml:space="preserve">A person or entity who provides disability support services. They must be registered with the NDIA to deliver services to agency-managed participants.  </w:t>
          </w:r>
        </w:p>
        <w:p w:rsidR="004F3DB7" w:rsidRPr="00D71880" w:rsidRDefault="004F3DB7" w:rsidP="004F3DB7">
          <w:pPr>
            <w:pStyle w:val="BodyText"/>
            <w:keepNext/>
            <w:rPr>
              <w:rFonts w:asciiTheme="minorHAnsi" w:hAnsiTheme="minorHAnsi" w:cstheme="minorHAnsi"/>
            </w:rPr>
          </w:pPr>
          <w:r w:rsidRPr="00D71880">
            <w:rPr>
              <w:rFonts w:asciiTheme="minorHAnsi" w:hAnsiTheme="minorHAnsi" w:cstheme="minorHAnsi"/>
              <w:b/>
            </w:rPr>
            <w:t>Agency Management</w:t>
          </w:r>
        </w:p>
        <w:p w:rsidR="004F3DB7" w:rsidRPr="00D71880" w:rsidRDefault="004F3DB7" w:rsidP="004F3DB7">
          <w:pPr>
            <w:pStyle w:val="BodyText"/>
            <w:rPr>
              <w:rFonts w:asciiTheme="minorHAnsi" w:hAnsiTheme="minorHAnsi" w:cstheme="minorHAnsi"/>
            </w:rPr>
          </w:pPr>
          <w:r w:rsidRPr="00D71880">
            <w:rPr>
              <w:rFonts w:asciiTheme="minorHAnsi" w:hAnsiTheme="minorHAnsi" w:cstheme="minorHAnsi"/>
            </w:rPr>
            <w:t xml:space="preserve">Agency management is when an NDIA plan manager manages a plan on behalf of an NDIS participant. </w:t>
          </w:r>
        </w:p>
        <w:p w:rsidR="004F3DB7" w:rsidRPr="00D71880" w:rsidRDefault="004F3DB7" w:rsidP="004F3DB7">
          <w:pPr>
            <w:pStyle w:val="BodyText"/>
            <w:keepNext/>
            <w:rPr>
              <w:rFonts w:asciiTheme="minorHAnsi" w:hAnsiTheme="minorHAnsi" w:cstheme="minorHAnsi"/>
            </w:rPr>
          </w:pPr>
          <w:r w:rsidRPr="00D71880">
            <w:rPr>
              <w:rFonts w:asciiTheme="minorHAnsi" w:hAnsiTheme="minorHAnsi" w:cstheme="minorHAnsi"/>
              <w:b/>
            </w:rPr>
            <w:t>Plan Management</w:t>
          </w:r>
        </w:p>
        <w:p w:rsidR="004F3DB7" w:rsidRPr="00D71880" w:rsidRDefault="004F3DB7" w:rsidP="004F3DB7">
          <w:pPr>
            <w:pStyle w:val="BodyText"/>
            <w:rPr>
              <w:rFonts w:asciiTheme="minorHAnsi" w:hAnsiTheme="minorHAnsi" w:cstheme="minorHAnsi"/>
            </w:rPr>
          </w:pPr>
          <w:r w:rsidRPr="00D71880">
            <w:rPr>
              <w:rFonts w:asciiTheme="minorHAnsi" w:hAnsiTheme="minorHAnsi" w:cstheme="minorHAnsi"/>
            </w:rPr>
            <w:t>When a private plan manager manages a plan on behalf of an NDIS participant.</w:t>
          </w:r>
        </w:p>
        <w:p w:rsidR="004F3DB7" w:rsidRPr="00D71880" w:rsidRDefault="004F3DB7" w:rsidP="004F3DB7">
          <w:pPr>
            <w:pStyle w:val="BodyText"/>
            <w:keepNext/>
            <w:rPr>
              <w:rFonts w:asciiTheme="minorHAnsi" w:hAnsiTheme="minorHAnsi" w:cstheme="minorHAnsi"/>
            </w:rPr>
          </w:pPr>
          <w:r w:rsidRPr="00D71880">
            <w:rPr>
              <w:rFonts w:asciiTheme="minorHAnsi" w:hAnsiTheme="minorHAnsi" w:cstheme="minorHAnsi"/>
              <w:b/>
            </w:rPr>
            <w:t xml:space="preserve">Self Management </w:t>
          </w:r>
        </w:p>
        <w:p w:rsidR="004F3DB7" w:rsidRPr="00D71880" w:rsidRDefault="004F3DB7" w:rsidP="004F3DB7">
          <w:pPr>
            <w:pStyle w:val="BodyText"/>
            <w:rPr>
              <w:rFonts w:asciiTheme="minorHAnsi" w:hAnsiTheme="minorHAnsi" w:cstheme="minorHAnsi"/>
            </w:rPr>
          </w:pPr>
          <w:r w:rsidRPr="00D71880">
            <w:rPr>
              <w:rFonts w:asciiTheme="minorHAnsi" w:hAnsiTheme="minorHAnsi" w:cstheme="minorHAnsi"/>
            </w:rPr>
            <w:t>When an NDIS participant manages their own plan.</w:t>
          </w:r>
        </w:p>
        <w:p w:rsidR="004F3DB7" w:rsidRPr="00D71880" w:rsidRDefault="004F3DB7" w:rsidP="004F3DB7">
          <w:pPr>
            <w:pStyle w:val="BodyText"/>
            <w:keepNext/>
            <w:rPr>
              <w:rFonts w:asciiTheme="minorHAnsi" w:hAnsiTheme="minorHAnsi" w:cstheme="minorHAnsi"/>
            </w:rPr>
          </w:pPr>
          <w:r w:rsidRPr="00D71880">
            <w:rPr>
              <w:rFonts w:asciiTheme="minorHAnsi" w:hAnsiTheme="minorHAnsi" w:cstheme="minorHAnsi"/>
              <w:b/>
            </w:rPr>
            <w:t>eMarkets</w:t>
          </w:r>
          <w:r w:rsidRPr="00D71880">
            <w:rPr>
              <w:rFonts w:asciiTheme="minorHAnsi" w:hAnsiTheme="minorHAnsi" w:cstheme="minorHAnsi"/>
            </w:rPr>
            <w:t xml:space="preserve"> </w:t>
          </w:r>
        </w:p>
        <w:p w:rsidR="004F3DB7" w:rsidRPr="00D71880" w:rsidRDefault="004F3DB7" w:rsidP="004F3DB7">
          <w:pPr>
            <w:pStyle w:val="BodyText"/>
            <w:rPr>
              <w:rFonts w:asciiTheme="minorHAnsi" w:hAnsiTheme="minorHAnsi" w:cstheme="minorHAnsi"/>
            </w:rPr>
          </w:pPr>
          <w:r w:rsidRPr="00D71880">
            <w:rPr>
              <w:rFonts w:asciiTheme="minorHAnsi" w:hAnsiTheme="minorHAnsi" w:cstheme="minorHAnsi"/>
            </w:rPr>
            <w:t>Emerging online market paces that enable participants to access disability support services</w:t>
          </w:r>
        </w:p>
        <w:p w:rsidR="004F3DB7" w:rsidRPr="001E1800" w:rsidRDefault="004F3DB7" w:rsidP="001E1800">
          <w:pPr>
            <w:pStyle w:val="BodyText"/>
            <w:rPr>
              <w:b/>
            </w:rPr>
          </w:pPr>
          <w:r w:rsidRPr="001E1800">
            <w:rPr>
              <w:b/>
            </w:rPr>
            <w:t xml:space="preserve">Proof of Concept </w:t>
          </w:r>
        </w:p>
        <w:p w:rsidR="004F3DB7" w:rsidRPr="00D71880" w:rsidRDefault="004F3DB7" w:rsidP="004F3DB7">
          <w:pPr>
            <w:pStyle w:val="BodyText"/>
          </w:pPr>
          <w:r w:rsidRPr="00D71880">
            <w:rPr>
              <w:rFonts w:asciiTheme="minorHAnsi" w:eastAsia="Times New Roman" w:hAnsiTheme="minorHAnsi" w:cstheme="minorHAnsi"/>
              <w:color w:val="auto"/>
              <w:lang w:eastAsia="en-US"/>
            </w:rPr>
            <w:t xml:space="preserve">A </w:t>
          </w:r>
          <w:r w:rsidRPr="00D71880">
            <w:rPr>
              <w:szCs w:val="24"/>
            </w:rPr>
            <w:t>proof of concept is a demonstration or prototype, the purpose of which is to verify that certain concepts or theories have the potential for real-world application. A proof of concept is designed to determine feasibility, but does not represent deliverables.</w:t>
          </w:r>
        </w:p>
        <w:p w:rsidR="004F3DB7" w:rsidRPr="00D71880" w:rsidRDefault="004F3DB7" w:rsidP="004F3DB7">
          <w:pPr>
            <w:pStyle w:val="BodyText"/>
            <w:rPr>
              <w:b/>
            </w:rPr>
          </w:pPr>
          <w:r w:rsidRPr="00D71880">
            <w:rPr>
              <w:b/>
            </w:rPr>
            <w:t>New Payments Platform (NPP)</w:t>
          </w:r>
        </w:p>
        <w:p w:rsidR="004F3DB7" w:rsidRPr="00D71880" w:rsidRDefault="004F3DB7" w:rsidP="004F3DB7">
          <w:pPr>
            <w:pStyle w:val="BodyText"/>
          </w:pPr>
          <w:r w:rsidRPr="00D71880">
            <w:t>NPP is Australia’s newest payments system that was launched in February 2018 through an industry collaboration established by the Reserve Bank of Australia with 12 Authorised Deposit</w:t>
          </w:r>
          <w:r w:rsidRPr="00D71880">
            <w:noBreakHyphen/>
            <w:t>Taking Institutions. The NPP will enable individuals, businesses and government agencies to make simple, near real</w:t>
          </w:r>
          <w:r w:rsidRPr="00D71880">
            <w:noBreakHyphen/>
            <w:t>time payments with substantially more messaging information.</w:t>
          </w:r>
        </w:p>
        <w:p w:rsidR="004F3DB7" w:rsidRPr="001E1800" w:rsidRDefault="004F3DB7" w:rsidP="001E1800">
          <w:pPr>
            <w:pStyle w:val="BodyText"/>
            <w:rPr>
              <w:b/>
            </w:rPr>
          </w:pPr>
          <w:r w:rsidRPr="001E1800">
            <w:rPr>
              <w:b/>
            </w:rPr>
            <w:t>Net Promoter Score (NPS)</w:t>
          </w:r>
        </w:p>
        <w:p w:rsidR="004F3DB7" w:rsidRPr="00D71880" w:rsidRDefault="004F3DB7" w:rsidP="004F3DB7">
          <w:pPr>
            <w:pStyle w:val="BodyText"/>
            <w:rPr>
              <w:b/>
            </w:rPr>
          </w:pPr>
          <w:r w:rsidRPr="00D71880">
            <w:rPr>
              <w:rFonts w:asciiTheme="minorHAnsi" w:eastAsia="Times New Roman" w:hAnsiTheme="minorHAnsi" w:cstheme="minorHAnsi"/>
              <w:color w:val="auto"/>
              <w:lang w:eastAsia="en-US"/>
            </w:rPr>
            <w:t>The Net Promoter Score measures the willingness of customers to recommend a company's products or services to others. The NPS is calculated as the percentage of promoters (those who rated their likelihood as an 8 or 9 out of 10</w:t>
          </w:r>
          <w:r w:rsidR="00EB205B">
            <w:rPr>
              <w:rFonts w:asciiTheme="minorHAnsi" w:eastAsia="Times New Roman" w:hAnsiTheme="minorHAnsi" w:cstheme="minorHAnsi"/>
              <w:color w:val="auto"/>
              <w:lang w:eastAsia="en-US"/>
            </w:rPr>
            <w:t xml:space="preserve"> of recommending the </w:t>
          </w:r>
          <w:r w:rsidR="002F03B4">
            <w:rPr>
              <w:rFonts w:asciiTheme="minorHAnsi" w:eastAsia="Times New Roman" w:hAnsiTheme="minorHAnsi" w:cstheme="minorHAnsi"/>
              <w:color w:val="auto"/>
              <w:lang w:eastAsia="en-US"/>
            </w:rPr>
            <w:t>product or service</w:t>
          </w:r>
          <w:r w:rsidR="00EB205B">
            <w:rPr>
              <w:rFonts w:asciiTheme="minorHAnsi" w:eastAsia="Times New Roman" w:hAnsiTheme="minorHAnsi" w:cstheme="minorHAnsi"/>
              <w:color w:val="auto"/>
              <w:lang w:eastAsia="en-US"/>
            </w:rPr>
            <w:t xml:space="preserve"> to</w:t>
          </w:r>
          <w:r w:rsidR="002F03B4">
            <w:rPr>
              <w:rFonts w:asciiTheme="minorHAnsi" w:eastAsia="Times New Roman" w:hAnsiTheme="minorHAnsi" w:cstheme="minorHAnsi"/>
              <w:color w:val="auto"/>
              <w:lang w:eastAsia="en-US"/>
            </w:rPr>
            <w:t xml:space="preserve"> friends or family</w:t>
          </w:r>
          <w:r w:rsidRPr="00D71880">
            <w:rPr>
              <w:rFonts w:asciiTheme="minorHAnsi" w:eastAsia="Times New Roman" w:hAnsiTheme="minorHAnsi" w:cstheme="minorHAnsi"/>
              <w:color w:val="auto"/>
              <w:lang w:eastAsia="en-US"/>
            </w:rPr>
            <w:t>) less the percentage of detractors (those who rated their likelihood as 6 or below).</w:t>
          </w:r>
        </w:p>
        <w:p w:rsidR="002F03B4" w:rsidRDefault="002F03B4">
          <w:pPr>
            <w:rPr>
              <w:rFonts w:ascii="Calibri" w:eastAsia="Calibri" w:hAnsi="Calibri"/>
              <w:b/>
              <w:color w:val="000000"/>
              <w:szCs w:val="22"/>
              <w:lang w:eastAsia="en-AU"/>
            </w:rPr>
          </w:pPr>
          <w:r>
            <w:rPr>
              <w:b/>
            </w:rPr>
            <w:br w:type="page"/>
          </w:r>
        </w:p>
        <w:p w:rsidR="004F3DB7" w:rsidRPr="001E1800" w:rsidRDefault="004F3DB7" w:rsidP="001E1800">
          <w:pPr>
            <w:pStyle w:val="BodyText"/>
            <w:rPr>
              <w:b/>
            </w:rPr>
          </w:pPr>
          <w:r w:rsidRPr="001E1800">
            <w:rPr>
              <w:b/>
            </w:rPr>
            <w:t>Application Programming Interface (API)</w:t>
          </w:r>
        </w:p>
        <w:p w:rsidR="004F3DB7" w:rsidRPr="00D71880" w:rsidRDefault="004F3DB7" w:rsidP="001E1800">
          <w:pPr>
            <w:pStyle w:val="BodyText"/>
            <w:rPr>
              <w:b/>
            </w:rPr>
          </w:pPr>
          <w:r w:rsidRPr="00D71880">
            <w:t xml:space="preserve">An API is a set of routines, protocols, and tools for building software applications that determine and enable separate software components to communicate with one another. </w:t>
          </w:r>
        </w:p>
        <w:p w:rsidR="004F3DB7" w:rsidRPr="001E1800" w:rsidRDefault="004F3DB7" w:rsidP="001E1800">
          <w:pPr>
            <w:pStyle w:val="BodyText"/>
            <w:rPr>
              <w:b/>
            </w:rPr>
          </w:pPr>
          <w:r w:rsidRPr="001E1800">
            <w:rPr>
              <w:b/>
            </w:rPr>
            <w:t>Blockchain</w:t>
          </w:r>
        </w:p>
        <w:p w:rsidR="004F3DB7" w:rsidRPr="00D71880" w:rsidRDefault="004F3DB7" w:rsidP="001E1800">
          <w:pPr>
            <w:pStyle w:val="BodyText"/>
          </w:pPr>
          <w:r w:rsidRPr="00D71880">
            <w:t xml:space="preserve">A blockchain is a distributed digital ledger that records transactions between parties, and also a computational platform to execute small programs (called ‘smart contracts’) as transactions. </w:t>
          </w:r>
          <w:r w:rsidR="0091702D">
            <w:t xml:space="preserve">These transactions are grouped into blocks and each block is cryptographically linked to the previous one, </w:t>
          </w:r>
          <w:r w:rsidR="00906EAF">
            <w:t xml:space="preserve">providing </w:t>
          </w:r>
          <w:r w:rsidR="0091702D">
            <w:t xml:space="preserve">the tamper evident property. </w:t>
          </w:r>
          <w:r w:rsidRPr="00D71880">
            <w:t xml:space="preserve">A blockchain can be replicated across many locations and operated jointly by a collective. </w:t>
          </w:r>
        </w:p>
        <w:p w:rsidR="004F3DB7" w:rsidRPr="001E1800" w:rsidRDefault="004F3DB7" w:rsidP="001E1800">
          <w:pPr>
            <w:pStyle w:val="BodyText"/>
            <w:rPr>
              <w:b/>
            </w:rPr>
          </w:pPr>
          <w:r w:rsidRPr="001E1800">
            <w:rPr>
              <w:b/>
            </w:rPr>
            <w:t>Smart contracts</w:t>
          </w:r>
        </w:p>
        <w:p w:rsidR="004F3DB7" w:rsidRPr="00D71880" w:rsidRDefault="004F3DB7" w:rsidP="001E1800">
          <w:pPr>
            <w:pStyle w:val="BodyText"/>
          </w:pPr>
          <w:r w:rsidRPr="00D71880">
            <w:t>A smart contract is a program that is recorded on the blockchain ledger and executes as part of transaction validation on the blockchain. In addition to executing the logic encoded in the program, smart contracts can carry digital currency or control access to other digital assets recorded on the blockchain.</w:t>
          </w:r>
        </w:p>
        <w:p w:rsidR="004F3DB7" w:rsidRPr="001E1800" w:rsidRDefault="004F3DB7" w:rsidP="001E1800">
          <w:pPr>
            <w:pStyle w:val="BodyText"/>
            <w:rPr>
              <w:b/>
            </w:rPr>
          </w:pPr>
          <w:r w:rsidRPr="001E1800">
            <w:rPr>
              <w:b/>
            </w:rPr>
            <w:t>Public (or Permissionless) Blockchain</w:t>
          </w:r>
        </w:p>
        <w:p w:rsidR="004F3DB7" w:rsidRPr="00D71880" w:rsidRDefault="004F3DB7" w:rsidP="004F3DB7">
          <w:pPr>
            <w:pStyle w:val="BodyText"/>
            <w:rPr>
              <w:rFonts w:asciiTheme="minorHAnsi" w:hAnsiTheme="minorHAnsi" w:cstheme="minorHAnsi"/>
              <w:sz w:val="28"/>
            </w:rPr>
          </w:pPr>
          <w:r w:rsidRPr="00D71880">
            <w:rPr>
              <w:rFonts w:asciiTheme="minorHAnsi" w:hAnsiTheme="minorHAnsi" w:cstheme="minorHAnsi"/>
            </w:rPr>
            <w:t xml:space="preserve">A blockchain operated as a public peer-to-peer system. The system is open to anyone to participate and thus anyone is allowed to download, read and write to the system. Parties are usually identified by pseudonymous public/ private keys, and a form of Nakamoto consensus is typically used to allow a large number (thousands) of processing nodes to operate the blockchain. </w:t>
          </w:r>
        </w:p>
        <w:p w:rsidR="004F3DB7" w:rsidRPr="001E1800" w:rsidRDefault="004F3DB7" w:rsidP="001E1800">
          <w:pPr>
            <w:pStyle w:val="BodyText"/>
            <w:rPr>
              <w:b/>
            </w:rPr>
          </w:pPr>
          <w:r w:rsidRPr="001E1800">
            <w:rPr>
              <w:b/>
            </w:rPr>
            <w:t>Private (or Permissioned) Blockchain</w:t>
          </w:r>
        </w:p>
        <w:p w:rsidR="004F3DB7" w:rsidRPr="00D71880" w:rsidRDefault="004F3DB7" w:rsidP="001E1800">
          <w:pPr>
            <w:pStyle w:val="BodyText"/>
          </w:pPr>
          <w:r w:rsidRPr="00D71880">
            <w:t xml:space="preserve">A blockchain operated by a private entity or consortium, with no or limited access by other parties, and typically with a small number (tens or hundreds) of processing nodes operating the blockchain. In this context, compared to public blockchains, technical optimisations may be used to improve the latency and throughput of the blockchain, and </w:t>
          </w:r>
          <w:r w:rsidR="00FB6FC3">
            <w:t xml:space="preserve">different </w:t>
          </w:r>
          <w:r w:rsidRPr="00D71880">
            <w:t xml:space="preserve">consensus mechanisms may be used to provide stronger guarantees about the completion of transactions. </w:t>
          </w:r>
        </w:p>
        <w:p w:rsidR="004F3DB7" w:rsidRPr="001E1800" w:rsidRDefault="004F3DB7" w:rsidP="001E1800">
          <w:pPr>
            <w:pStyle w:val="BodyText"/>
            <w:rPr>
              <w:b/>
            </w:rPr>
          </w:pPr>
          <w:r w:rsidRPr="001E1800">
            <w:rPr>
              <w:b/>
            </w:rPr>
            <w:t>Token</w:t>
          </w:r>
        </w:p>
        <w:p w:rsidR="004F3DB7" w:rsidRPr="00D71880" w:rsidRDefault="0070716C" w:rsidP="001E1800">
          <w:pPr>
            <w:pStyle w:val="BodyText"/>
          </w:pPr>
          <w:r>
            <w:t xml:space="preserve">A digital object that can be transferred between parties and which represents other digital objects or physical objects. </w:t>
          </w:r>
          <w:r w:rsidR="00E12E78">
            <w:t xml:space="preserve">In this proof of concept, </w:t>
          </w:r>
          <w:r>
            <w:t>tokens are</w:t>
          </w:r>
          <w:r w:rsidR="004F3DB7" w:rsidRPr="00D71880">
            <w:t xml:space="preserve"> digital object</w:t>
          </w:r>
          <w:r>
            <w:t>s</w:t>
          </w:r>
          <w:r w:rsidR="004F3DB7" w:rsidRPr="00D71880">
            <w:t xml:space="preserve"> that stand for Australian Dollars for NDIS purchases.</w:t>
          </w:r>
        </w:p>
        <w:p w:rsidR="004F3DB7" w:rsidRPr="00D71880" w:rsidRDefault="004F3DB7" w:rsidP="004F3DB7">
          <w:pPr>
            <w:pStyle w:val="BodyText"/>
            <w:keepNext/>
            <w:rPr>
              <w:rFonts w:asciiTheme="minorHAnsi" w:hAnsiTheme="minorHAnsi" w:cstheme="minorHAnsi"/>
              <w:b/>
            </w:rPr>
          </w:pPr>
          <w:r w:rsidRPr="00D71880">
            <w:rPr>
              <w:rFonts w:asciiTheme="minorHAnsi" w:hAnsiTheme="minorHAnsi" w:cstheme="minorHAnsi"/>
              <w:b/>
            </w:rPr>
            <w:t>Policy contract</w:t>
          </w:r>
        </w:p>
        <w:p w:rsidR="004F3DB7" w:rsidRPr="00D71880" w:rsidRDefault="004F3DB7" w:rsidP="004F3DB7">
          <w:pPr>
            <w:pStyle w:val="BodyText"/>
            <w:rPr>
              <w:rFonts w:asciiTheme="minorHAnsi" w:hAnsiTheme="minorHAnsi" w:cstheme="minorHAnsi"/>
            </w:rPr>
          </w:pPr>
          <w:r w:rsidRPr="00D71880">
            <w:rPr>
              <w:rFonts w:asciiTheme="minorHAnsi" w:hAnsiTheme="minorHAnsi" w:cstheme="minorHAnsi"/>
            </w:rPr>
            <w:t>A representation of rules and enforcements of a token, implemented in a smart contract.</w:t>
          </w:r>
        </w:p>
        <w:p w:rsidR="004F3DB7" w:rsidRPr="00D71880" w:rsidRDefault="004F3DB7" w:rsidP="004F3DB7">
          <w:pPr>
            <w:pStyle w:val="BodyText"/>
            <w:keepNext/>
            <w:rPr>
              <w:rFonts w:asciiTheme="minorHAnsi" w:hAnsiTheme="minorHAnsi" w:cstheme="minorHAnsi"/>
              <w:b/>
            </w:rPr>
          </w:pPr>
          <w:r w:rsidRPr="00D71880">
            <w:rPr>
              <w:rFonts w:asciiTheme="minorHAnsi" w:hAnsiTheme="minorHAnsi" w:cstheme="minorHAnsi"/>
              <w:b/>
            </w:rPr>
            <w:t>Smart token</w:t>
          </w:r>
        </w:p>
        <w:p w:rsidR="004F3DB7" w:rsidRPr="00D71880" w:rsidRDefault="004F3DB7" w:rsidP="004F3DB7">
          <w:pPr>
            <w:pStyle w:val="BodyText"/>
            <w:rPr>
              <w:rFonts w:asciiTheme="minorHAnsi" w:hAnsiTheme="minorHAnsi" w:cstheme="minorHAnsi"/>
            </w:rPr>
          </w:pPr>
          <w:r w:rsidRPr="00D71880">
            <w:rPr>
              <w:rFonts w:asciiTheme="minorHAnsi" w:hAnsiTheme="minorHAnsi" w:cstheme="minorHAnsi"/>
            </w:rPr>
            <w:t xml:space="preserve">A token with a policy contract attached, </w:t>
          </w:r>
          <w:r w:rsidRPr="00D71880">
            <w:rPr>
              <w:rFonts w:asciiTheme="minorHAnsi" w:hAnsiTheme="minorHAnsi" w:cstheme="minorHAnsi"/>
              <w:i/>
            </w:rPr>
            <w:t>i.e.</w:t>
          </w:r>
          <w:r w:rsidRPr="00D71880">
            <w:rPr>
              <w:rFonts w:asciiTheme="minorHAnsi" w:hAnsiTheme="minorHAnsi" w:cstheme="minorHAnsi"/>
            </w:rPr>
            <w:t xml:space="preserve"> token with rules.</w:t>
          </w:r>
        </w:p>
        <w:p w:rsidR="004F3DB7" w:rsidRPr="001E1800" w:rsidRDefault="004F3DB7" w:rsidP="001E1800">
          <w:pPr>
            <w:pStyle w:val="BodyText"/>
            <w:rPr>
              <w:b/>
            </w:rPr>
          </w:pPr>
          <w:r w:rsidRPr="001E1800">
            <w:rPr>
              <w:b/>
            </w:rPr>
            <w:t>Registries</w:t>
          </w:r>
        </w:p>
        <w:p w:rsidR="004F3DB7" w:rsidRPr="00D71880" w:rsidRDefault="004F3DB7" w:rsidP="004F3DB7">
          <w:pPr>
            <w:pStyle w:val="BodyText"/>
            <w:rPr>
              <w:rFonts w:asciiTheme="minorHAnsi" w:hAnsiTheme="minorHAnsi" w:cstheme="minorHAnsi"/>
            </w:rPr>
          </w:pPr>
          <w:r w:rsidRPr="00D71880">
            <w:rPr>
              <w:rFonts w:asciiTheme="minorHAnsi" w:hAnsiTheme="minorHAnsi" w:cstheme="minorHAnsi"/>
            </w:rPr>
            <w:t xml:space="preserve">Authoritative collections of information, often managed by government agencies. A registry holds information about a class of entities. </w:t>
          </w:r>
        </w:p>
        <w:p w:rsidR="004F3DB7" w:rsidRPr="00D71880" w:rsidRDefault="004F3DB7" w:rsidP="004F3DB7">
          <w:pPr>
            <w:pStyle w:val="BodyText"/>
            <w:rPr>
              <w:rFonts w:asciiTheme="minorHAnsi" w:hAnsiTheme="minorHAnsi" w:cstheme="minorHAnsi"/>
              <w:b/>
            </w:rPr>
          </w:pPr>
          <w:r w:rsidRPr="00D71880">
            <w:rPr>
              <w:rFonts w:asciiTheme="minorHAnsi" w:hAnsiTheme="minorHAnsi" w:cstheme="minorHAnsi"/>
              <w:b/>
            </w:rPr>
            <w:t>Currency-on-blockchain</w:t>
          </w:r>
          <w:r w:rsidR="0094367F" w:rsidRPr="00D71880">
            <w:rPr>
              <w:rFonts w:asciiTheme="minorHAnsi" w:hAnsiTheme="minorHAnsi" w:cstheme="minorHAnsi"/>
              <w:b/>
            </w:rPr>
            <w:t xml:space="preserve"> solution</w:t>
          </w:r>
        </w:p>
        <w:p w:rsidR="004F3DB7" w:rsidRPr="00D71880" w:rsidRDefault="0070716C" w:rsidP="004F3DB7">
          <w:pPr>
            <w:pStyle w:val="BodyText"/>
            <w:rPr>
              <w:rFonts w:asciiTheme="minorHAnsi" w:hAnsiTheme="minorHAnsi" w:cstheme="minorHAnsi"/>
            </w:rPr>
          </w:pPr>
          <w:r>
            <w:rPr>
              <w:rFonts w:asciiTheme="minorHAnsi" w:hAnsiTheme="minorHAnsi" w:cstheme="minorHAnsi"/>
            </w:rPr>
            <w:t xml:space="preserve">In this proof of concept, tokens represent </w:t>
          </w:r>
          <w:r w:rsidR="0094367F" w:rsidRPr="00D71880">
            <w:rPr>
              <w:rFonts w:asciiTheme="minorHAnsi" w:hAnsiTheme="minorHAnsi" w:cstheme="minorHAnsi"/>
            </w:rPr>
            <w:t xml:space="preserve">smart money </w:t>
          </w:r>
          <w:r>
            <w:rPr>
              <w:rFonts w:asciiTheme="minorHAnsi" w:hAnsiTheme="minorHAnsi" w:cstheme="minorHAnsi"/>
            </w:rPr>
            <w:t xml:space="preserve">to </w:t>
          </w:r>
          <w:r w:rsidR="0094367F" w:rsidRPr="00D71880">
            <w:rPr>
              <w:rFonts w:asciiTheme="minorHAnsi" w:hAnsiTheme="minorHAnsi" w:cstheme="minorHAnsi"/>
            </w:rPr>
            <w:t>settle</w:t>
          </w:r>
          <w:r w:rsidR="004F3DB7" w:rsidRPr="00D71880">
            <w:rPr>
              <w:rFonts w:asciiTheme="minorHAnsi" w:hAnsiTheme="minorHAnsi" w:cstheme="minorHAnsi"/>
            </w:rPr>
            <w:t xml:space="preserve"> </w:t>
          </w:r>
          <w:r w:rsidR="0094367F" w:rsidRPr="00D71880">
            <w:rPr>
              <w:rFonts w:asciiTheme="minorHAnsi" w:hAnsiTheme="minorHAnsi" w:cstheme="minorHAnsi"/>
            </w:rPr>
            <w:t xml:space="preserve">payments </w:t>
          </w:r>
          <w:r w:rsidR="004F3DB7" w:rsidRPr="00D71880">
            <w:rPr>
              <w:rFonts w:asciiTheme="minorHAnsi" w:hAnsiTheme="minorHAnsi" w:cstheme="minorHAnsi"/>
            </w:rPr>
            <w:t xml:space="preserve">directly on </w:t>
          </w:r>
          <w:r w:rsidR="0094367F" w:rsidRPr="00D71880">
            <w:rPr>
              <w:rFonts w:asciiTheme="minorHAnsi" w:hAnsiTheme="minorHAnsi" w:cstheme="minorHAnsi"/>
            </w:rPr>
            <w:t>the block</w:t>
          </w:r>
          <w:r w:rsidR="004F3DB7" w:rsidRPr="00D71880">
            <w:rPr>
              <w:rFonts w:asciiTheme="minorHAnsi" w:hAnsiTheme="minorHAnsi" w:cstheme="minorHAnsi"/>
            </w:rPr>
            <w:t>chain</w:t>
          </w:r>
          <w:r w:rsidR="0094367F" w:rsidRPr="00D71880">
            <w:rPr>
              <w:rFonts w:asciiTheme="minorHAnsi" w:hAnsiTheme="minorHAnsi" w:cstheme="minorHAnsi"/>
            </w:rPr>
            <w:t xml:space="preserve"> (rather than through the redemptions of blockchain tokens for bank transfers).</w:t>
          </w:r>
        </w:p>
        <w:p w:rsidR="004F3DB7" w:rsidRPr="00D71880" w:rsidRDefault="004F3DB7" w:rsidP="004F3DB7">
          <w:pPr>
            <w:pStyle w:val="BodyText"/>
            <w:rPr>
              <w:rFonts w:asciiTheme="minorHAnsi" w:hAnsiTheme="minorHAnsi" w:cstheme="minorHAnsi"/>
            </w:rPr>
          </w:pPr>
        </w:p>
        <w:p w:rsidR="004F3DB7" w:rsidRPr="00D71880" w:rsidRDefault="004F3DB7" w:rsidP="004F3DB7">
          <w:pPr>
            <w:pStyle w:val="BodyText"/>
            <w:rPr>
              <w:rFonts w:asciiTheme="minorHAnsi" w:hAnsiTheme="minorHAnsi" w:cstheme="minorHAnsi"/>
              <w:sz w:val="28"/>
            </w:rPr>
            <w:sectPr w:rsidR="004F3DB7" w:rsidRPr="00D71880" w:rsidSect="00731D96">
              <w:type w:val="continuous"/>
              <w:pgSz w:w="11906" w:h="16838" w:code="9"/>
              <w:pgMar w:top="1134" w:right="1134" w:bottom="1134" w:left="1134" w:header="510" w:footer="624" w:gutter="0"/>
              <w:cols w:num="2" w:space="709"/>
              <w:titlePg/>
              <w:docGrid w:linePitch="360"/>
            </w:sectPr>
          </w:pPr>
          <w:r w:rsidRPr="00D71880">
            <w:rPr>
              <w:rFonts w:asciiTheme="minorHAnsi" w:eastAsia="Times New Roman" w:hAnsiTheme="minorHAnsi" w:cstheme="minorHAnsi"/>
              <w:color w:val="auto"/>
              <w:lang w:eastAsia="en-US"/>
            </w:rPr>
            <w:t xml:space="preserve"> </w:t>
          </w:r>
        </w:p>
        <w:p w:rsidR="004F3DB7" w:rsidRPr="00D71880" w:rsidRDefault="004F3DB7" w:rsidP="004F3DB7">
          <w:pPr>
            <w:pStyle w:val="Heading1"/>
          </w:pPr>
          <w:bookmarkStart w:id="8" w:name="_Toc529106502"/>
          <w:r w:rsidRPr="00D71880">
            <w:t>Project Scope and Objectives</w:t>
          </w:r>
          <w:bookmarkEnd w:id="8"/>
          <w:r w:rsidRPr="00D71880">
            <w:t xml:space="preserve"> </w:t>
          </w:r>
        </w:p>
        <w:p w:rsidR="004F3DB7" w:rsidRPr="00D71880" w:rsidRDefault="004F3DB7" w:rsidP="004F3DB7">
          <w:pPr>
            <w:pStyle w:val="Heading2"/>
          </w:pPr>
          <w:bookmarkStart w:id="9" w:name="_Toc529106503"/>
          <w:r w:rsidRPr="00D71880">
            <w:t>Project context</w:t>
          </w:r>
          <w:bookmarkEnd w:id="9"/>
        </w:p>
        <w:p w:rsidR="004F3DB7" w:rsidRPr="00D71880" w:rsidRDefault="004F3DB7" w:rsidP="004F3DB7">
          <w:pPr>
            <w:pStyle w:val="BodyText"/>
          </w:pPr>
          <w:r w:rsidRPr="00D71880">
            <w:rPr>
              <w:b/>
              <w:sz w:val="26"/>
              <w:szCs w:val="26"/>
            </w:rPr>
            <w:t>Smart money has broad applications across conditional payment environments</w:t>
          </w:r>
        </w:p>
        <w:p w:rsidR="004F3DB7" w:rsidRPr="00D71880" w:rsidRDefault="004F3DB7" w:rsidP="004F3DB7">
          <w:pPr>
            <w:pStyle w:val="BodyText"/>
          </w:pPr>
          <w:r w:rsidRPr="00D71880">
            <w:t>How can we make money “smart”, in order to improve conditional payments? A conditional payment occurs when a person or entity wishes for a payment to occur, but only after certain policies or business rules are satisfied. There are many of these kind of en</w:t>
          </w:r>
          <w:r w:rsidR="00995244">
            <w:t xml:space="preserve">vironments; see </w:t>
          </w:r>
          <w:r w:rsidR="00995244">
            <w:fldChar w:fldCharType="begin"/>
          </w:r>
          <w:r w:rsidR="00995244">
            <w:instrText xml:space="preserve"> REF _Ref528945624 \h </w:instrText>
          </w:r>
          <w:r w:rsidR="00995244">
            <w:fldChar w:fldCharType="separate"/>
          </w:r>
          <w:r w:rsidR="001A2706" w:rsidRPr="00D71880">
            <w:t xml:space="preserve">Table </w:t>
          </w:r>
          <w:r w:rsidR="001A2706">
            <w:rPr>
              <w:noProof/>
            </w:rPr>
            <w:t>1</w:t>
          </w:r>
          <w:r w:rsidR="00995244">
            <w:fldChar w:fldCharType="end"/>
          </w:r>
          <w:r w:rsidR="00995244">
            <w:t xml:space="preserve"> </w:t>
          </w:r>
          <w:r w:rsidRPr="00D71880">
            <w:t xml:space="preserve">below for some examples in Australia. </w:t>
          </w:r>
        </w:p>
        <w:p w:rsidR="004F3DB7" w:rsidRPr="00D71880" w:rsidRDefault="004F3DB7" w:rsidP="004F3DB7">
          <w:pPr>
            <w:pStyle w:val="Caption"/>
          </w:pPr>
          <w:bookmarkStart w:id="10" w:name="_Ref528945624"/>
          <w:r w:rsidRPr="00D71880">
            <w:t xml:space="preserve">Table </w:t>
          </w:r>
          <w:r w:rsidRPr="00D71880">
            <w:rPr>
              <w:noProof/>
            </w:rPr>
            <w:fldChar w:fldCharType="begin"/>
          </w:r>
          <w:r w:rsidRPr="00D71880">
            <w:rPr>
              <w:noProof/>
            </w:rPr>
            <w:instrText xml:space="preserve"> SEQ Table \* ARABIC </w:instrText>
          </w:r>
          <w:r w:rsidRPr="00D71880">
            <w:rPr>
              <w:noProof/>
            </w:rPr>
            <w:fldChar w:fldCharType="separate"/>
          </w:r>
          <w:r w:rsidR="001A2706">
            <w:rPr>
              <w:noProof/>
            </w:rPr>
            <w:t>1</w:t>
          </w:r>
          <w:r w:rsidRPr="00D71880">
            <w:rPr>
              <w:noProof/>
            </w:rPr>
            <w:fldChar w:fldCharType="end"/>
          </w:r>
          <w:bookmarkEnd w:id="10"/>
          <w:r w:rsidRPr="00D71880">
            <w:t>: Examples of conditional payment environments</w:t>
          </w:r>
        </w:p>
        <w:tbl>
          <w:tblPr>
            <w:tblStyle w:val="TableCSIRO"/>
            <w:tblW w:w="5000" w:type="pct"/>
            <w:tblInd w:w="0" w:type="dxa"/>
            <w:tblLayout w:type="fixed"/>
            <w:tblLook w:val="00A0" w:firstRow="1" w:lastRow="0" w:firstColumn="1" w:lastColumn="0" w:noHBand="0" w:noVBand="0"/>
          </w:tblPr>
          <w:tblGrid>
            <w:gridCol w:w="3119"/>
            <w:gridCol w:w="6519"/>
          </w:tblGrid>
          <w:tr w:rsidR="004F3DB7" w:rsidRPr="00BD004F" w:rsidTr="00F84480">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618" w:type="pct"/>
              </w:tcPr>
              <w:p w:rsidR="004F3DB7" w:rsidRPr="00BD004F" w:rsidRDefault="004F3DB7" w:rsidP="00BB2DF7">
                <w:pPr>
                  <w:pStyle w:val="ColumnHeading"/>
                  <w:rPr>
                    <w:sz w:val="24"/>
                    <w:szCs w:val="24"/>
                  </w:rPr>
                </w:pPr>
                <w:r w:rsidRPr="00BD004F">
                  <w:rPr>
                    <w:sz w:val="24"/>
                    <w:szCs w:val="24"/>
                  </w:rPr>
                  <w:t>example</w:t>
                </w:r>
              </w:p>
            </w:tc>
            <w:tc>
              <w:tcPr>
                <w:tcW w:w="3382" w:type="pct"/>
              </w:tcPr>
              <w:p w:rsidR="004F3DB7" w:rsidRPr="00BD004F" w:rsidRDefault="004F3DB7" w:rsidP="00BB2DF7">
                <w:pPr>
                  <w:pStyle w:val="ColumnHeading"/>
                  <w:cnfStyle w:val="100000000000" w:firstRow="1" w:lastRow="0" w:firstColumn="0" w:lastColumn="0" w:oddVBand="0" w:evenVBand="0" w:oddHBand="0" w:evenHBand="0" w:firstRowFirstColumn="0" w:firstRowLastColumn="0" w:lastRowFirstColumn="0" w:lastRowLastColumn="0"/>
                  <w:rPr>
                    <w:sz w:val="24"/>
                    <w:szCs w:val="24"/>
                  </w:rPr>
                </w:pPr>
                <w:r w:rsidRPr="00BD004F">
                  <w:rPr>
                    <w:sz w:val="24"/>
                    <w:szCs w:val="24"/>
                  </w:rPr>
                  <w:t>payment condition</w:t>
                </w:r>
              </w:p>
            </w:tc>
          </w:tr>
          <w:tr w:rsidR="004F3DB7" w:rsidRPr="00BD004F" w:rsidTr="00BB2DF7">
            <w:trPr>
              <w:cnfStyle w:val="000000100000" w:firstRow="0" w:lastRow="0" w:firstColumn="0" w:lastColumn="0" w:oddVBand="0" w:evenVBand="0" w:oddHBand="1" w:evenHBand="0" w:firstRowFirstColumn="0" w:firstRowLastColumn="0" w:lastRowFirstColumn="0" w:lastRowLastColumn="0"/>
              <w:cantSplit/>
              <w:trHeight w:val="539"/>
            </w:trPr>
            <w:tc>
              <w:tcPr>
                <w:cnfStyle w:val="001000000000" w:firstRow="0" w:lastRow="0" w:firstColumn="1" w:lastColumn="0" w:oddVBand="0" w:evenVBand="0" w:oddHBand="0" w:evenHBand="0" w:firstRowFirstColumn="0" w:firstRowLastColumn="0" w:lastRowFirstColumn="0" w:lastRowLastColumn="0"/>
                <w:tcW w:w="1618" w:type="pct"/>
                <w:tcBorders>
                  <w:bottom w:val="single" w:sz="4" w:space="0" w:color="007A53" w:themeColor="accent2"/>
                </w:tcBorders>
              </w:tcPr>
              <w:p w:rsidR="004F3DB7" w:rsidRPr="00BD004F" w:rsidRDefault="004F3DB7" w:rsidP="00BB2DF7">
                <w:pPr>
                  <w:pStyle w:val="RowHeading"/>
                  <w:spacing w:before="0" w:after="0"/>
                  <w:rPr>
                    <w:b/>
                    <w:sz w:val="24"/>
                    <w:szCs w:val="24"/>
                  </w:rPr>
                </w:pPr>
                <w:r w:rsidRPr="00BD004F">
                  <w:rPr>
                    <w:b/>
                    <w:sz w:val="24"/>
                    <w:szCs w:val="24"/>
                  </w:rPr>
                  <w:t>Government funding programs</w:t>
                </w:r>
              </w:p>
            </w:tc>
            <w:tc>
              <w:tcPr>
                <w:tcW w:w="3382" w:type="pct"/>
                <w:tcBorders>
                  <w:bottom w:val="single" w:sz="4" w:space="0" w:color="007A53" w:themeColor="accent2"/>
                </w:tcBorders>
              </w:tcPr>
              <w:p w:rsidR="004F3DB7" w:rsidRPr="00BD004F" w:rsidRDefault="004F3DB7" w:rsidP="001E1800">
                <w:pPr>
                  <w:pStyle w:val="BodyText"/>
                  <w:cnfStyle w:val="000000100000" w:firstRow="0" w:lastRow="0" w:firstColumn="0" w:lastColumn="0" w:oddVBand="0" w:evenVBand="0" w:oddHBand="1" w:evenHBand="0" w:firstRowFirstColumn="0" w:firstRowLastColumn="0" w:lastRowFirstColumn="0" w:lastRowLastColumn="0"/>
                  <w:rPr>
                    <w:szCs w:val="24"/>
                  </w:rPr>
                </w:pPr>
                <w:r w:rsidRPr="00BD004F">
                  <w:rPr>
                    <w:szCs w:val="24"/>
                  </w:rPr>
                  <w:t>Citizens or service providers only receive payments or subsidies under eligible circumstances</w:t>
                </w:r>
              </w:p>
            </w:tc>
          </w:tr>
          <w:tr w:rsidR="004F3DB7" w:rsidRPr="00BD004F" w:rsidTr="00BB2DF7">
            <w:trPr>
              <w:cantSplit/>
              <w:trHeight w:val="539"/>
            </w:trPr>
            <w:tc>
              <w:tcPr>
                <w:cnfStyle w:val="001000000000" w:firstRow="0" w:lastRow="0" w:firstColumn="1" w:lastColumn="0" w:oddVBand="0" w:evenVBand="0" w:oddHBand="0" w:evenHBand="0" w:firstRowFirstColumn="0" w:firstRowLastColumn="0" w:lastRowFirstColumn="0" w:lastRowLastColumn="0"/>
                <w:tcW w:w="1618" w:type="pct"/>
                <w:tcBorders>
                  <w:top w:val="single" w:sz="4" w:space="0" w:color="007A53" w:themeColor="accent2"/>
                  <w:bottom w:val="single" w:sz="4" w:space="0" w:color="007A53" w:themeColor="accent2"/>
                </w:tcBorders>
              </w:tcPr>
              <w:p w:rsidR="004F3DB7" w:rsidRPr="00BD004F" w:rsidRDefault="004F3DB7" w:rsidP="00BB2DF7">
                <w:pPr>
                  <w:pStyle w:val="RowHeading"/>
                  <w:spacing w:before="0" w:after="0"/>
                  <w:rPr>
                    <w:sz w:val="24"/>
                    <w:szCs w:val="24"/>
                  </w:rPr>
                </w:pPr>
                <w:r w:rsidRPr="00BD004F">
                  <w:rPr>
                    <w:b/>
                    <w:sz w:val="24"/>
                    <w:szCs w:val="24"/>
                  </w:rPr>
                  <w:t xml:space="preserve">Insurance payouts </w:t>
                </w:r>
              </w:p>
            </w:tc>
            <w:tc>
              <w:tcPr>
                <w:tcW w:w="3382" w:type="pct"/>
                <w:tcBorders>
                  <w:top w:val="single" w:sz="4" w:space="0" w:color="007A53" w:themeColor="accent2"/>
                  <w:bottom w:val="single" w:sz="4" w:space="0" w:color="007A53" w:themeColor="accent2"/>
                </w:tcBorders>
              </w:tcPr>
              <w:p w:rsidR="004F3DB7" w:rsidRPr="00BD004F" w:rsidRDefault="004F3DB7" w:rsidP="001E1800">
                <w:pPr>
                  <w:pStyle w:val="BodyText"/>
                  <w:cnfStyle w:val="000000000000" w:firstRow="0" w:lastRow="0" w:firstColumn="0" w:lastColumn="0" w:oddVBand="0" w:evenVBand="0" w:oddHBand="0" w:evenHBand="0" w:firstRowFirstColumn="0" w:firstRowLastColumn="0" w:lastRowFirstColumn="0" w:lastRowLastColumn="0"/>
                  <w:rPr>
                    <w:szCs w:val="24"/>
                  </w:rPr>
                </w:pPr>
                <w:r w:rsidRPr="00BD004F">
                  <w:rPr>
                    <w:szCs w:val="24"/>
                  </w:rPr>
                  <w:t>Policy holders are only compensated after an eligible event is triggered</w:t>
                </w:r>
              </w:p>
            </w:tc>
          </w:tr>
          <w:tr w:rsidR="004F3DB7" w:rsidRPr="00BD004F" w:rsidTr="00BB2DF7">
            <w:trPr>
              <w:cnfStyle w:val="000000100000" w:firstRow="0" w:lastRow="0" w:firstColumn="0" w:lastColumn="0" w:oddVBand="0" w:evenVBand="0" w:oddHBand="1" w:evenHBand="0" w:firstRowFirstColumn="0" w:firstRowLastColumn="0" w:lastRowFirstColumn="0" w:lastRowLastColumn="0"/>
              <w:cantSplit/>
              <w:trHeight w:val="539"/>
            </w:trPr>
            <w:tc>
              <w:tcPr>
                <w:cnfStyle w:val="001000000000" w:firstRow="0" w:lastRow="0" w:firstColumn="1" w:lastColumn="0" w:oddVBand="0" w:evenVBand="0" w:oddHBand="0" w:evenHBand="0" w:firstRowFirstColumn="0" w:firstRowLastColumn="0" w:lastRowFirstColumn="0" w:lastRowLastColumn="0"/>
                <w:tcW w:w="1618" w:type="pct"/>
                <w:tcBorders>
                  <w:top w:val="single" w:sz="4" w:space="0" w:color="007A53" w:themeColor="accent2"/>
                  <w:bottom w:val="single" w:sz="4" w:space="0" w:color="007A53" w:themeColor="accent2"/>
                </w:tcBorders>
              </w:tcPr>
              <w:p w:rsidR="004F3DB7" w:rsidRPr="00BD004F" w:rsidRDefault="004F3DB7" w:rsidP="00BB2DF7">
                <w:pPr>
                  <w:pStyle w:val="RowHeading"/>
                  <w:spacing w:before="0" w:after="0"/>
                  <w:rPr>
                    <w:b/>
                    <w:sz w:val="24"/>
                    <w:szCs w:val="24"/>
                  </w:rPr>
                </w:pPr>
                <w:r w:rsidRPr="00BD004F">
                  <w:rPr>
                    <w:b/>
                    <w:sz w:val="24"/>
                    <w:szCs w:val="24"/>
                  </w:rPr>
                  <w:t>Corporate cards/delegations</w:t>
                </w:r>
              </w:p>
            </w:tc>
            <w:tc>
              <w:tcPr>
                <w:tcW w:w="3382" w:type="pct"/>
                <w:tcBorders>
                  <w:top w:val="single" w:sz="4" w:space="0" w:color="007A53" w:themeColor="accent2"/>
                  <w:bottom w:val="single" w:sz="4" w:space="0" w:color="007A53" w:themeColor="accent2"/>
                </w:tcBorders>
              </w:tcPr>
              <w:p w:rsidR="004F3DB7" w:rsidRPr="00BD004F" w:rsidRDefault="004F3DB7" w:rsidP="001E1800">
                <w:pPr>
                  <w:pStyle w:val="BodyText"/>
                  <w:cnfStyle w:val="000000100000" w:firstRow="0" w:lastRow="0" w:firstColumn="0" w:lastColumn="0" w:oddVBand="0" w:evenVBand="0" w:oddHBand="1" w:evenHBand="0" w:firstRowFirstColumn="0" w:firstRowLastColumn="0" w:lastRowFirstColumn="0" w:lastRowLastColumn="0"/>
                  <w:rPr>
                    <w:szCs w:val="24"/>
                  </w:rPr>
                </w:pPr>
                <w:r w:rsidRPr="00BD004F">
                  <w:rPr>
                    <w:szCs w:val="24"/>
                  </w:rPr>
                  <w:t xml:space="preserve">Employees can only make business-related purchases in line with spending delegations </w:t>
                </w:r>
              </w:p>
            </w:tc>
          </w:tr>
          <w:tr w:rsidR="004F3DB7" w:rsidRPr="00BD004F" w:rsidTr="00BB2DF7">
            <w:trPr>
              <w:cantSplit/>
              <w:trHeight w:val="539"/>
            </w:trPr>
            <w:tc>
              <w:tcPr>
                <w:cnfStyle w:val="001000000000" w:firstRow="0" w:lastRow="0" w:firstColumn="1" w:lastColumn="0" w:oddVBand="0" w:evenVBand="0" w:oddHBand="0" w:evenHBand="0" w:firstRowFirstColumn="0" w:firstRowLastColumn="0" w:lastRowFirstColumn="0" w:lastRowLastColumn="0"/>
                <w:tcW w:w="1618" w:type="pct"/>
                <w:tcBorders>
                  <w:top w:val="single" w:sz="4" w:space="0" w:color="007A53" w:themeColor="accent2"/>
                  <w:bottom w:val="single" w:sz="4" w:space="0" w:color="007A53" w:themeColor="accent2"/>
                </w:tcBorders>
              </w:tcPr>
              <w:p w:rsidR="004F3DB7" w:rsidRPr="00BD004F" w:rsidRDefault="004F3DB7" w:rsidP="00BB2DF7">
                <w:pPr>
                  <w:pStyle w:val="RowHeading"/>
                  <w:spacing w:before="0" w:after="0"/>
                  <w:rPr>
                    <w:sz w:val="24"/>
                    <w:szCs w:val="24"/>
                  </w:rPr>
                </w:pPr>
                <w:r w:rsidRPr="00BD004F">
                  <w:rPr>
                    <w:b/>
                    <w:sz w:val="24"/>
                    <w:szCs w:val="24"/>
                  </w:rPr>
                  <w:t>Trust payments</w:t>
                </w:r>
              </w:p>
            </w:tc>
            <w:tc>
              <w:tcPr>
                <w:tcW w:w="3382" w:type="pct"/>
                <w:tcBorders>
                  <w:top w:val="single" w:sz="4" w:space="0" w:color="007A53" w:themeColor="accent2"/>
                  <w:bottom w:val="single" w:sz="4" w:space="0" w:color="007A53" w:themeColor="accent2"/>
                </w:tcBorders>
              </w:tcPr>
              <w:p w:rsidR="004F3DB7" w:rsidRPr="00BD004F" w:rsidRDefault="004F3DB7" w:rsidP="001E1800">
                <w:pPr>
                  <w:pStyle w:val="BodyText"/>
                  <w:cnfStyle w:val="000000000000" w:firstRow="0" w:lastRow="0" w:firstColumn="0" w:lastColumn="0" w:oddVBand="0" w:evenVBand="0" w:oddHBand="0" w:evenHBand="0" w:firstRowFirstColumn="0" w:firstRowLastColumn="0" w:lastRowFirstColumn="0" w:lastRowLastColumn="0"/>
                  <w:rPr>
                    <w:szCs w:val="24"/>
                  </w:rPr>
                </w:pPr>
                <w:r w:rsidRPr="00BD004F">
                  <w:rPr>
                    <w:szCs w:val="24"/>
                  </w:rPr>
                  <w:t>The trustee must make purchases in line with the purposes of the trust</w:t>
                </w:r>
              </w:p>
            </w:tc>
          </w:tr>
          <w:tr w:rsidR="004F3DB7" w:rsidRPr="00BD004F" w:rsidTr="00BB2DF7">
            <w:trPr>
              <w:cnfStyle w:val="000000100000" w:firstRow="0" w:lastRow="0" w:firstColumn="0" w:lastColumn="0" w:oddVBand="0" w:evenVBand="0" w:oddHBand="1" w:evenHBand="0" w:firstRowFirstColumn="0" w:firstRowLastColumn="0" w:lastRowFirstColumn="0" w:lastRowLastColumn="0"/>
              <w:cantSplit/>
              <w:trHeight w:val="539"/>
            </w:trPr>
            <w:tc>
              <w:tcPr>
                <w:cnfStyle w:val="001000000000" w:firstRow="0" w:lastRow="0" w:firstColumn="1" w:lastColumn="0" w:oddVBand="0" w:evenVBand="0" w:oddHBand="0" w:evenHBand="0" w:firstRowFirstColumn="0" w:firstRowLastColumn="0" w:lastRowFirstColumn="0" w:lastRowLastColumn="0"/>
                <w:tcW w:w="1618" w:type="pct"/>
                <w:tcBorders>
                  <w:top w:val="single" w:sz="4" w:space="0" w:color="007A53" w:themeColor="accent2"/>
                  <w:bottom w:val="single" w:sz="4" w:space="0" w:color="007A53" w:themeColor="accent2"/>
                </w:tcBorders>
              </w:tcPr>
              <w:p w:rsidR="004F3DB7" w:rsidRPr="00BD004F" w:rsidRDefault="004F3DB7" w:rsidP="00BB2DF7">
                <w:pPr>
                  <w:pStyle w:val="RowHeading"/>
                  <w:spacing w:before="0" w:after="0"/>
                  <w:rPr>
                    <w:b/>
                    <w:sz w:val="24"/>
                    <w:szCs w:val="24"/>
                  </w:rPr>
                </w:pPr>
                <w:r w:rsidRPr="00BD004F">
                  <w:rPr>
                    <w:b/>
                    <w:sz w:val="24"/>
                    <w:szCs w:val="24"/>
                  </w:rPr>
                  <w:t xml:space="preserve">Charitable donations </w:t>
                </w:r>
              </w:p>
            </w:tc>
            <w:tc>
              <w:tcPr>
                <w:tcW w:w="3382" w:type="pct"/>
                <w:tcBorders>
                  <w:top w:val="single" w:sz="4" w:space="0" w:color="007A53" w:themeColor="accent2"/>
                  <w:bottom w:val="single" w:sz="4" w:space="0" w:color="007A53" w:themeColor="accent2"/>
                </w:tcBorders>
              </w:tcPr>
              <w:p w:rsidR="004F3DB7" w:rsidRPr="00BD004F" w:rsidRDefault="004F3DB7" w:rsidP="001E1800">
                <w:pPr>
                  <w:pStyle w:val="BodyText"/>
                  <w:cnfStyle w:val="000000100000" w:firstRow="0" w:lastRow="0" w:firstColumn="0" w:lastColumn="0" w:oddVBand="0" w:evenVBand="0" w:oddHBand="1" w:evenHBand="0" w:firstRowFirstColumn="0" w:firstRowLastColumn="0" w:lastRowFirstColumn="0" w:lastRowLastColumn="0"/>
                  <w:rPr>
                    <w:szCs w:val="24"/>
                  </w:rPr>
                </w:pPr>
                <w:r w:rsidRPr="00BD004F">
                  <w:rPr>
                    <w:szCs w:val="24"/>
                  </w:rPr>
                  <w:t>Charities can only spend funds in line with donor directions</w:t>
                </w:r>
              </w:p>
            </w:tc>
          </w:tr>
          <w:tr w:rsidR="004F3DB7" w:rsidRPr="00BD004F" w:rsidTr="00BB2DF7">
            <w:trPr>
              <w:cantSplit/>
              <w:trHeight w:val="539"/>
            </w:trPr>
            <w:tc>
              <w:tcPr>
                <w:cnfStyle w:val="001000000000" w:firstRow="0" w:lastRow="0" w:firstColumn="1" w:lastColumn="0" w:oddVBand="0" w:evenVBand="0" w:oddHBand="0" w:evenHBand="0" w:firstRowFirstColumn="0" w:firstRowLastColumn="0" w:lastRowFirstColumn="0" w:lastRowLastColumn="0"/>
                <w:tcW w:w="1618" w:type="pct"/>
                <w:tcBorders>
                  <w:top w:val="single" w:sz="4" w:space="0" w:color="007A53" w:themeColor="accent2"/>
                  <w:bottom w:val="single" w:sz="4" w:space="0" w:color="007A53" w:themeColor="accent2"/>
                </w:tcBorders>
              </w:tcPr>
              <w:p w:rsidR="004F3DB7" w:rsidRPr="00BD004F" w:rsidRDefault="004F3DB7" w:rsidP="00BB2DF7">
                <w:pPr>
                  <w:pStyle w:val="RowHeading"/>
                  <w:spacing w:before="0" w:after="0"/>
                  <w:rPr>
                    <w:b/>
                    <w:sz w:val="24"/>
                    <w:szCs w:val="24"/>
                  </w:rPr>
                </w:pPr>
                <w:r w:rsidRPr="00BD004F">
                  <w:rPr>
                    <w:b/>
                    <w:sz w:val="24"/>
                    <w:szCs w:val="24"/>
                  </w:rPr>
                  <w:t>Scholarships</w:t>
                </w:r>
              </w:p>
            </w:tc>
            <w:tc>
              <w:tcPr>
                <w:tcW w:w="3382" w:type="pct"/>
                <w:tcBorders>
                  <w:top w:val="single" w:sz="4" w:space="0" w:color="007A53" w:themeColor="accent2"/>
                  <w:bottom w:val="single" w:sz="4" w:space="0" w:color="007A53" w:themeColor="accent2"/>
                </w:tcBorders>
              </w:tcPr>
              <w:p w:rsidR="004F3DB7" w:rsidRPr="00BD004F" w:rsidRDefault="004F3DB7" w:rsidP="001E1800">
                <w:pPr>
                  <w:pStyle w:val="BodyText"/>
                  <w:cnfStyle w:val="000000000000" w:firstRow="0" w:lastRow="0" w:firstColumn="0" w:lastColumn="0" w:oddVBand="0" w:evenVBand="0" w:oddHBand="0" w:evenHBand="0" w:firstRowFirstColumn="0" w:firstRowLastColumn="0" w:lastRowFirstColumn="0" w:lastRowLastColumn="0"/>
                  <w:rPr>
                    <w:szCs w:val="24"/>
                  </w:rPr>
                </w:pPr>
                <w:r w:rsidRPr="00BD004F">
                  <w:rPr>
                    <w:szCs w:val="24"/>
                  </w:rPr>
                  <w:t>Scholarship recipients can only spend scholarship funds in line with scholarship rules</w:t>
                </w:r>
              </w:p>
            </w:tc>
          </w:tr>
          <w:tr w:rsidR="004F3DB7" w:rsidRPr="00BD004F" w:rsidTr="00BB2DF7">
            <w:trPr>
              <w:cnfStyle w:val="000000100000" w:firstRow="0" w:lastRow="0" w:firstColumn="0" w:lastColumn="0" w:oddVBand="0" w:evenVBand="0" w:oddHBand="1" w:evenHBand="0" w:firstRowFirstColumn="0" w:firstRowLastColumn="0" w:lastRowFirstColumn="0" w:lastRowLastColumn="0"/>
              <w:cantSplit/>
              <w:trHeight w:val="539"/>
            </w:trPr>
            <w:tc>
              <w:tcPr>
                <w:cnfStyle w:val="001000000000" w:firstRow="0" w:lastRow="0" w:firstColumn="1" w:lastColumn="0" w:oddVBand="0" w:evenVBand="0" w:oddHBand="0" w:evenHBand="0" w:firstRowFirstColumn="0" w:firstRowLastColumn="0" w:lastRowFirstColumn="0" w:lastRowLastColumn="0"/>
                <w:tcW w:w="1618" w:type="pct"/>
                <w:tcBorders>
                  <w:top w:val="single" w:sz="4" w:space="0" w:color="007A53" w:themeColor="accent2"/>
                  <w:bottom w:val="single" w:sz="4" w:space="0" w:color="007A53" w:themeColor="accent2"/>
                </w:tcBorders>
              </w:tcPr>
              <w:p w:rsidR="004F3DB7" w:rsidRPr="00BD004F" w:rsidRDefault="004F3DB7" w:rsidP="00BB2DF7">
                <w:pPr>
                  <w:pStyle w:val="RowHeading"/>
                  <w:spacing w:before="0" w:after="0"/>
                  <w:rPr>
                    <w:b/>
                    <w:sz w:val="24"/>
                    <w:szCs w:val="24"/>
                  </w:rPr>
                </w:pPr>
                <w:r w:rsidRPr="00BD004F">
                  <w:rPr>
                    <w:b/>
                    <w:sz w:val="24"/>
                    <w:szCs w:val="24"/>
                  </w:rPr>
                  <w:t>Price-dependent transactions</w:t>
                </w:r>
              </w:p>
            </w:tc>
            <w:tc>
              <w:tcPr>
                <w:tcW w:w="3382" w:type="pct"/>
                <w:tcBorders>
                  <w:top w:val="single" w:sz="4" w:space="0" w:color="007A53" w:themeColor="accent2"/>
                  <w:bottom w:val="single" w:sz="4" w:space="0" w:color="007A53" w:themeColor="accent2"/>
                </w:tcBorders>
              </w:tcPr>
              <w:p w:rsidR="004F3DB7" w:rsidRPr="00BD004F" w:rsidRDefault="004F3DB7" w:rsidP="001E1800">
                <w:pPr>
                  <w:pStyle w:val="BodyText"/>
                  <w:cnfStyle w:val="000000100000" w:firstRow="0" w:lastRow="0" w:firstColumn="0" w:lastColumn="0" w:oddVBand="0" w:evenVBand="0" w:oddHBand="1" w:evenHBand="0" w:firstRowFirstColumn="0" w:firstRowLastColumn="0" w:lastRowFirstColumn="0" w:lastRowLastColumn="0"/>
                  <w:rPr>
                    <w:szCs w:val="24"/>
                  </w:rPr>
                </w:pPr>
                <w:r w:rsidRPr="00BD004F">
                  <w:rPr>
                    <w:szCs w:val="24"/>
                  </w:rPr>
                  <w:t>The purchase or sale of a product or security can only occur when the price falls within a pre-set range</w:t>
                </w:r>
              </w:p>
            </w:tc>
          </w:tr>
          <w:tr w:rsidR="004F3DB7" w:rsidRPr="00BD004F" w:rsidTr="00BB2DF7">
            <w:trPr>
              <w:cantSplit/>
              <w:trHeight w:val="539"/>
            </w:trPr>
            <w:tc>
              <w:tcPr>
                <w:cnfStyle w:val="001000000000" w:firstRow="0" w:lastRow="0" w:firstColumn="1" w:lastColumn="0" w:oddVBand="0" w:evenVBand="0" w:oddHBand="0" w:evenHBand="0" w:firstRowFirstColumn="0" w:firstRowLastColumn="0" w:lastRowFirstColumn="0" w:lastRowLastColumn="0"/>
                <w:tcW w:w="1618" w:type="pct"/>
                <w:tcBorders>
                  <w:top w:val="single" w:sz="4" w:space="0" w:color="007A53" w:themeColor="accent2"/>
                  <w:bottom w:val="single" w:sz="4" w:space="0" w:color="007A53" w:themeColor="accent2"/>
                </w:tcBorders>
              </w:tcPr>
              <w:p w:rsidR="004F3DB7" w:rsidRPr="00BD004F" w:rsidRDefault="004F3DB7" w:rsidP="00BB2DF7">
                <w:pPr>
                  <w:pStyle w:val="RowHeading"/>
                  <w:spacing w:before="0" w:after="0"/>
                  <w:rPr>
                    <w:b/>
                    <w:sz w:val="24"/>
                    <w:szCs w:val="24"/>
                  </w:rPr>
                </w:pPr>
                <w:r w:rsidRPr="00BD004F">
                  <w:rPr>
                    <w:b/>
                    <w:sz w:val="24"/>
                    <w:szCs w:val="24"/>
                  </w:rPr>
                  <w:t>Smart savings plans</w:t>
                </w:r>
              </w:p>
            </w:tc>
            <w:tc>
              <w:tcPr>
                <w:tcW w:w="3382" w:type="pct"/>
                <w:tcBorders>
                  <w:top w:val="single" w:sz="4" w:space="0" w:color="007A53" w:themeColor="accent2"/>
                  <w:bottom w:val="single" w:sz="4" w:space="0" w:color="007A53" w:themeColor="accent2"/>
                </w:tcBorders>
              </w:tcPr>
              <w:p w:rsidR="004F3DB7" w:rsidRPr="00BD004F" w:rsidRDefault="004F3DB7" w:rsidP="001E1800">
                <w:pPr>
                  <w:pStyle w:val="BodyText"/>
                  <w:cnfStyle w:val="000000000000" w:firstRow="0" w:lastRow="0" w:firstColumn="0" w:lastColumn="0" w:oddVBand="0" w:evenVBand="0" w:oddHBand="0" w:evenHBand="0" w:firstRowFirstColumn="0" w:firstRowLastColumn="0" w:lastRowFirstColumn="0" w:lastRowLastColumn="0"/>
                  <w:rPr>
                    <w:szCs w:val="24"/>
                  </w:rPr>
                </w:pPr>
                <w:r w:rsidRPr="00BD004F">
                  <w:rPr>
                    <w:szCs w:val="24"/>
                  </w:rPr>
                  <w:t xml:space="preserve">An individual can only make purchases that align with their savings plan (e.g. monthly budgets for entertainment spending) </w:t>
                </w:r>
              </w:p>
            </w:tc>
          </w:tr>
          <w:tr w:rsidR="004F3DB7" w:rsidRPr="00BD004F" w:rsidTr="00BB2DF7">
            <w:trPr>
              <w:cnfStyle w:val="000000100000" w:firstRow="0" w:lastRow="0" w:firstColumn="0" w:lastColumn="0" w:oddVBand="0" w:evenVBand="0" w:oddHBand="1" w:evenHBand="0" w:firstRowFirstColumn="0" w:firstRowLastColumn="0" w:lastRowFirstColumn="0" w:lastRowLastColumn="0"/>
              <w:cantSplit/>
              <w:trHeight w:val="539"/>
            </w:trPr>
            <w:tc>
              <w:tcPr>
                <w:cnfStyle w:val="001000000000" w:firstRow="0" w:lastRow="0" w:firstColumn="1" w:lastColumn="0" w:oddVBand="0" w:evenVBand="0" w:oddHBand="0" w:evenHBand="0" w:firstRowFirstColumn="0" w:firstRowLastColumn="0" w:lastRowFirstColumn="0" w:lastRowLastColumn="0"/>
                <w:tcW w:w="1618" w:type="pct"/>
                <w:tcBorders>
                  <w:top w:val="single" w:sz="4" w:space="0" w:color="007A53" w:themeColor="accent2"/>
                  <w:bottom w:val="single" w:sz="4" w:space="0" w:color="000000" w:themeColor="text1"/>
                </w:tcBorders>
              </w:tcPr>
              <w:p w:rsidR="004F3DB7" w:rsidRPr="00BD004F" w:rsidRDefault="004F3DB7" w:rsidP="00BB2DF7">
                <w:pPr>
                  <w:pStyle w:val="RowHeading"/>
                  <w:spacing w:before="0" w:after="0"/>
                  <w:rPr>
                    <w:b/>
                    <w:sz w:val="24"/>
                    <w:szCs w:val="24"/>
                  </w:rPr>
                </w:pPr>
                <w:r w:rsidRPr="00BD004F">
                  <w:rPr>
                    <w:b/>
                    <w:sz w:val="24"/>
                    <w:szCs w:val="24"/>
                  </w:rPr>
                  <w:t>Pre-commitment mechanisms</w:t>
                </w:r>
              </w:p>
            </w:tc>
            <w:tc>
              <w:tcPr>
                <w:tcW w:w="3382" w:type="pct"/>
                <w:tcBorders>
                  <w:top w:val="single" w:sz="4" w:space="0" w:color="007A53" w:themeColor="accent2"/>
                  <w:bottom w:val="single" w:sz="4" w:space="0" w:color="000000" w:themeColor="text1"/>
                </w:tcBorders>
              </w:tcPr>
              <w:p w:rsidR="004F3DB7" w:rsidRPr="00BD004F" w:rsidRDefault="004F3DB7" w:rsidP="001E1800">
                <w:pPr>
                  <w:pStyle w:val="BodyText"/>
                  <w:cnfStyle w:val="000000100000" w:firstRow="0" w:lastRow="0" w:firstColumn="0" w:lastColumn="0" w:oddVBand="0" w:evenVBand="0" w:oddHBand="1" w:evenHBand="0" w:firstRowFirstColumn="0" w:firstRowLastColumn="0" w:lastRowFirstColumn="0" w:lastRowLastColumn="0"/>
                  <w:rPr>
                    <w:szCs w:val="24"/>
                  </w:rPr>
                </w:pPr>
                <w:r w:rsidRPr="00BD004F">
                  <w:rPr>
                    <w:szCs w:val="24"/>
                  </w:rPr>
                  <w:t>An individual pre-commits to healthy spending behaviours (e.g. self</w:t>
                </w:r>
                <w:r w:rsidRPr="00BD004F">
                  <w:rPr>
                    <w:szCs w:val="24"/>
                  </w:rPr>
                  <w:noBreakHyphen/>
                  <w:t>imposed prohibitions on gambling)</w:t>
                </w:r>
              </w:p>
            </w:tc>
          </w:tr>
        </w:tbl>
        <w:p w:rsidR="004F3DB7" w:rsidRPr="00D71880" w:rsidRDefault="004F3DB7" w:rsidP="001E1800">
          <w:pPr>
            <w:pStyle w:val="BodyText"/>
          </w:pPr>
          <w:r w:rsidRPr="00D71880">
            <w:br/>
            <w:t>In this project, we have explored the use of blockchain-based smart money for conditional payments. The blockchain platform automatically ensures that pre-set conditions are met before allowing payment to take place (assuming that the conditions are correctly coded and input data is valid), but also allows policies, business rules, and auxiliary actions to be dynamically added and removed to parcels of money in these environments.</w:t>
          </w:r>
        </w:p>
        <w:p w:rsidR="004F3DB7" w:rsidRPr="00D71880" w:rsidRDefault="004F3DB7" w:rsidP="004F3DB7">
          <w:pPr>
            <w:pStyle w:val="BodyText"/>
          </w:pPr>
          <w:r w:rsidRPr="00D71880">
            <w:rPr>
              <w:b/>
              <w:sz w:val="26"/>
              <w:szCs w:val="26"/>
            </w:rPr>
            <w:t>The National Disability Insurance Scheme as an example context</w:t>
          </w:r>
        </w:p>
        <w:p w:rsidR="004F3DB7" w:rsidRPr="00D71880" w:rsidRDefault="004F3DB7" w:rsidP="004F3DB7">
          <w:pPr>
            <w:pStyle w:val="BodyText"/>
          </w:pPr>
          <w:r w:rsidRPr="00D71880">
            <w:t>The project required a realistic use case to explore the design and use of smart money. We chose the National Disability Insurance Scheme as an example context for two main reasons.</w:t>
          </w:r>
        </w:p>
        <w:p w:rsidR="004F3DB7" w:rsidRPr="00D71880" w:rsidRDefault="004F3DB7" w:rsidP="004F3DB7">
          <w:pPr>
            <w:pStyle w:val="Heading4"/>
            <w:spacing w:before="120" w:line="264" w:lineRule="auto"/>
          </w:pPr>
          <w:r w:rsidRPr="00D71880">
            <w:t xml:space="preserve">Reason 1: The potential to improve financial wellbeing </w:t>
          </w:r>
        </w:p>
        <w:p w:rsidR="004F3DB7" w:rsidRPr="00D71880" w:rsidRDefault="004F3DB7" w:rsidP="004F3DB7">
          <w:pPr>
            <w:pStyle w:val="BodyText"/>
          </w:pPr>
          <w:r w:rsidRPr="00D71880">
            <w:t>The National Disability Insurance Scheme (NDIS) will be a critical piece of social infrastructure for 460,000 of the most vulnerable members of our community.</w:t>
          </w:r>
          <w:r w:rsidRPr="00D71880">
            <w:rPr>
              <w:rStyle w:val="FootnoteReference"/>
            </w:rPr>
            <w:footnoteReference w:id="4"/>
          </w:r>
          <w:r w:rsidRPr="00D71880">
            <w:t xml:space="preserve"> In addition to living their everyday lives, people with disability must access and fund their required enabling support services. A recent financial wellbeing study identified that people with disability currently experience lower than average subjective and objective measures of wellbeing (see Box 1 below). The NDIS has enormous potential to reduce these shortfalls and provide people with disability with greater choice and control over their lives.</w:t>
          </w:r>
          <w:r w:rsidRPr="00D71880">
            <w:rPr>
              <w:rStyle w:val="FootnoteReference"/>
            </w:rPr>
            <w:footnoteReference w:id="5"/>
          </w:r>
          <w:r w:rsidRPr="00D71880">
            <w:t xml:space="preserve"> </w:t>
          </w:r>
        </w:p>
        <w:p w:rsidR="004F3DB7" w:rsidRPr="00D71880" w:rsidRDefault="004F3DB7" w:rsidP="004F3DB7">
          <w:pPr>
            <w:pStyle w:val="Caption"/>
            <w:pBdr>
              <w:top w:val="single" w:sz="4" w:space="1" w:color="auto"/>
              <w:left w:val="single" w:sz="4" w:space="4" w:color="auto"/>
              <w:bottom w:val="single" w:sz="4" w:space="1" w:color="auto"/>
              <w:right w:val="single" w:sz="4" w:space="4" w:color="auto"/>
            </w:pBdr>
            <w:shd w:val="clear" w:color="auto" w:fill="DBF5EC"/>
            <w:rPr>
              <w:sz w:val="26"/>
              <w:szCs w:val="26"/>
            </w:rPr>
          </w:pPr>
          <w:r w:rsidRPr="00D71880">
            <w:rPr>
              <w:sz w:val="26"/>
              <w:szCs w:val="26"/>
            </w:rPr>
            <w:t>Box 1: Measures of financial wellbeing for people with disability</w:t>
          </w:r>
        </w:p>
        <w:p w:rsidR="004F3DB7" w:rsidRPr="00BD004F" w:rsidRDefault="004F3DB7" w:rsidP="004F3DB7">
          <w:pPr>
            <w:pStyle w:val="BodyText"/>
            <w:pBdr>
              <w:top w:val="single" w:sz="4" w:space="1" w:color="auto"/>
              <w:left w:val="single" w:sz="4" w:space="4" w:color="auto"/>
              <w:bottom w:val="single" w:sz="4" w:space="1" w:color="auto"/>
              <w:right w:val="single" w:sz="4" w:space="4" w:color="auto"/>
            </w:pBdr>
            <w:shd w:val="clear" w:color="auto" w:fill="DBF5EC"/>
            <w:rPr>
              <w:szCs w:val="24"/>
            </w:rPr>
          </w:pPr>
          <w:r w:rsidRPr="00BD004F">
            <w:rPr>
              <w:szCs w:val="24"/>
            </w:rPr>
            <w:t>The University of Melbourne and the Commonwealth Bank recently released a first-of-its-kind report on financial wellbeing in Australia. The CBA-MI Financial Wellbeing Scales combined self-reported financial outcomes with banking data for over 5,500 people, including 611 people with disability.</w:t>
          </w:r>
          <w:r w:rsidRPr="00BD004F">
            <w:rPr>
              <w:rStyle w:val="FootnoteReference"/>
              <w:szCs w:val="24"/>
            </w:rPr>
            <w:footnoteReference w:id="6"/>
          </w:r>
          <w:r w:rsidRPr="00BD004F">
            <w:rPr>
              <w:szCs w:val="24"/>
            </w:rPr>
            <w:br/>
          </w:r>
          <w:r w:rsidRPr="00BD004F">
            <w:rPr>
              <w:szCs w:val="24"/>
            </w:rPr>
            <w:br/>
            <w:t>The study found that, on average, people with disability experience substantially lower levels of financial wellbeing than the general population. Their median scores for both self-reported and observed measures of financial wellbeing were approximately ten points lower than the general population (see</w:t>
          </w:r>
          <w:r w:rsidR="00995244" w:rsidRPr="00BD004F">
            <w:rPr>
              <w:szCs w:val="24"/>
            </w:rPr>
            <w:t xml:space="preserve"> </w:t>
          </w:r>
          <w:r w:rsidR="00995244" w:rsidRPr="00BD004F">
            <w:rPr>
              <w:szCs w:val="24"/>
            </w:rPr>
            <w:fldChar w:fldCharType="begin"/>
          </w:r>
          <w:r w:rsidR="00995244" w:rsidRPr="00BD004F">
            <w:rPr>
              <w:szCs w:val="24"/>
            </w:rPr>
            <w:instrText xml:space="preserve"> REF _Ref528945652 \h </w:instrText>
          </w:r>
          <w:r w:rsidR="00BD004F">
            <w:rPr>
              <w:szCs w:val="24"/>
            </w:rPr>
            <w:instrText xml:space="preserve"> \* MERGEFORMAT </w:instrText>
          </w:r>
          <w:r w:rsidR="00995244" w:rsidRPr="00BD004F">
            <w:rPr>
              <w:szCs w:val="24"/>
            </w:rPr>
          </w:r>
          <w:r w:rsidR="00995244" w:rsidRPr="00BD004F">
            <w:rPr>
              <w:szCs w:val="24"/>
            </w:rPr>
            <w:fldChar w:fldCharType="separate"/>
          </w:r>
          <w:r w:rsidR="001A2706" w:rsidRPr="00BD004F">
            <w:rPr>
              <w:szCs w:val="24"/>
            </w:rPr>
            <w:t xml:space="preserve">Figure </w:t>
          </w:r>
          <w:r w:rsidR="001A2706">
            <w:rPr>
              <w:noProof/>
              <w:szCs w:val="24"/>
            </w:rPr>
            <w:t>5</w:t>
          </w:r>
          <w:r w:rsidR="00995244" w:rsidRPr="00BD004F">
            <w:rPr>
              <w:szCs w:val="24"/>
            </w:rPr>
            <w:fldChar w:fldCharType="end"/>
          </w:r>
          <w:r w:rsidRPr="00BD004F">
            <w:rPr>
              <w:szCs w:val="24"/>
            </w:rPr>
            <w:t xml:space="preserve">). </w:t>
          </w:r>
        </w:p>
        <w:p w:rsidR="004F3DB7" w:rsidRPr="00BD004F" w:rsidRDefault="004F3DB7" w:rsidP="004F3DB7">
          <w:pPr>
            <w:pStyle w:val="Caption"/>
            <w:pBdr>
              <w:top w:val="single" w:sz="4" w:space="1" w:color="auto"/>
              <w:left w:val="single" w:sz="4" w:space="4" w:color="auto"/>
              <w:bottom w:val="single" w:sz="4" w:space="1" w:color="auto"/>
              <w:right w:val="single" w:sz="4" w:space="4" w:color="auto"/>
            </w:pBdr>
            <w:shd w:val="clear" w:color="auto" w:fill="DBF5EC"/>
            <w:rPr>
              <w:noProof/>
              <w:sz w:val="24"/>
              <w:szCs w:val="24"/>
            </w:rPr>
          </w:pPr>
          <w:bookmarkStart w:id="11" w:name="_Ref528945652"/>
          <w:r w:rsidRPr="00BD004F">
            <w:rPr>
              <w:sz w:val="24"/>
              <w:szCs w:val="24"/>
            </w:rPr>
            <w:t xml:space="preserve">Figure </w:t>
          </w:r>
          <w:r w:rsidRPr="00BD004F">
            <w:rPr>
              <w:sz w:val="24"/>
              <w:szCs w:val="24"/>
            </w:rPr>
            <w:fldChar w:fldCharType="begin"/>
          </w:r>
          <w:r w:rsidRPr="00BD004F">
            <w:rPr>
              <w:sz w:val="24"/>
              <w:szCs w:val="24"/>
            </w:rPr>
            <w:instrText xml:space="preserve"> SEQ Figure \* ARABIC </w:instrText>
          </w:r>
          <w:r w:rsidRPr="00BD004F">
            <w:rPr>
              <w:sz w:val="24"/>
              <w:szCs w:val="24"/>
            </w:rPr>
            <w:fldChar w:fldCharType="separate"/>
          </w:r>
          <w:r w:rsidR="001A2706">
            <w:rPr>
              <w:noProof/>
              <w:sz w:val="24"/>
              <w:szCs w:val="24"/>
            </w:rPr>
            <w:t>5</w:t>
          </w:r>
          <w:r w:rsidRPr="00BD004F">
            <w:rPr>
              <w:sz w:val="24"/>
              <w:szCs w:val="24"/>
            </w:rPr>
            <w:fldChar w:fldCharType="end"/>
          </w:r>
          <w:bookmarkEnd w:id="11"/>
          <w:r w:rsidRPr="00BD004F">
            <w:rPr>
              <w:sz w:val="24"/>
              <w:szCs w:val="24"/>
            </w:rPr>
            <w:t xml:space="preserve">: Self-reported and observed measures of financial wellbeing </w:t>
          </w:r>
          <w:r w:rsidRPr="00BD004F">
            <w:rPr>
              <w:noProof/>
              <w:sz w:val="24"/>
              <w:szCs w:val="24"/>
            </w:rPr>
            <w:drawing>
              <wp:inline distT="0" distB="0" distL="0" distR="0" wp14:anchorId="385931A5" wp14:editId="50D266ED">
                <wp:extent cx="5915025" cy="1181100"/>
                <wp:effectExtent l="0" t="0" r="9525" b="0"/>
                <wp:docPr id="214" name="Picture 214" descr="The chart shows that the median self-reported score for people with no disability was 58 out of 100; for people with some disability this score was 45.&#10;The median observed scored for people with no disability was 67 out of 100; for people with some disability this score was 56" title="Figure 5 compares the self-reported and observed score of financial wellbeing between people with no disability and people with some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15025" cy="1181100"/>
                        </a:xfrm>
                        <a:prstGeom prst="rect">
                          <a:avLst/>
                        </a:prstGeom>
                        <a:noFill/>
                        <a:ln>
                          <a:noFill/>
                        </a:ln>
                      </pic:spPr>
                    </pic:pic>
                  </a:graphicData>
                </a:graphic>
              </wp:inline>
            </w:drawing>
          </w:r>
          <w:r w:rsidRPr="00BD004F">
            <w:rPr>
              <w:noProof/>
              <w:sz w:val="24"/>
              <w:szCs w:val="24"/>
            </w:rPr>
            <w:t xml:space="preserve"> </w:t>
          </w:r>
        </w:p>
        <w:p w:rsidR="004F3DB7" w:rsidRPr="00BD004F" w:rsidRDefault="004F3DB7" w:rsidP="004F3DB7">
          <w:pPr>
            <w:pStyle w:val="BodyText"/>
            <w:pBdr>
              <w:top w:val="single" w:sz="4" w:space="1" w:color="auto"/>
              <w:left w:val="single" w:sz="4" w:space="4" w:color="auto"/>
              <w:bottom w:val="single" w:sz="4" w:space="1" w:color="auto"/>
              <w:right w:val="single" w:sz="4" w:space="4" w:color="auto"/>
            </w:pBdr>
            <w:shd w:val="clear" w:color="auto" w:fill="DBF5EC"/>
            <w:rPr>
              <w:szCs w:val="24"/>
            </w:rPr>
          </w:pPr>
          <w:r w:rsidRPr="00BD004F">
            <w:rPr>
              <w:szCs w:val="24"/>
            </w:rPr>
            <w:t>For people whose disability impacts their work, the outcomes are even more pronounced. Their median financial wellbeing scores can be up to 30 points lower than the median scores for people who do not experience an impact of disability on their work (see</w:t>
          </w:r>
          <w:r w:rsidR="00995244" w:rsidRPr="00BD004F">
            <w:rPr>
              <w:szCs w:val="24"/>
            </w:rPr>
            <w:t xml:space="preserve"> </w:t>
          </w:r>
          <w:r w:rsidR="00995244" w:rsidRPr="00BD004F">
            <w:rPr>
              <w:szCs w:val="24"/>
            </w:rPr>
            <w:fldChar w:fldCharType="begin"/>
          </w:r>
          <w:r w:rsidR="00995244" w:rsidRPr="00BD004F">
            <w:rPr>
              <w:szCs w:val="24"/>
            </w:rPr>
            <w:instrText xml:space="preserve"> REF _Ref528945666 \h </w:instrText>
          </w:r>
          <w:r w:rsidR="00BD004F">
            <w:rPr>
              <w:szCs w:val="24"/>
            </w:rPr>
            <w:instrText xml:space="preserve"> \* MERGEFORMAT </w:instrText>
          </w:r>
          <w:r w:rsidR="00995244" w:rsidRPr="00BD004F">
            <w:rPr>
              <w:szCs w:val="24"/>
            </w:rPr>
          </w:r>
          <w:r w:rsidR="00995244" w:rsidRPr="00BD004F">
            <w:rPr>
              <w:szCs w:val="24"/>
            </w:rPr>
            <w:fldChar w:fldCharType="separate"/>
          </w:r>
          <w:r w:rsidR="001A2706" w:rsidRPr="00BD004F">
            <w:rPr>
              <w:szCs w:val="24"/>
            </w:rPr>
            <w:t xml:space="preserve">Figure </w:t>
          </w:r>
          <w:r w:rsidR="001A2706">
            <w:rPr>
              <w:noProof/>
              <w:szCs w:val="24"/>
            </w:rPr>
            <w:t>6</w:t>
          </w:r>
          <w:r w:rsidR="00995244" w:rsidRPr="00BD004F">
            <w:rPr>
              <w:szCs w:val="24"/>
            </w:rPr>
            <w:fldChar w:fldCharType="end"/>
          </w:r>
          <w:r w:rsidRPr="00BD004F">
            <w:rPr>
              <w:szCs w:val="24"/>
            </w:rPr>
            <w:t xml:space="preserve">). </w:t>
          </w:r>
        </w:p>
        <w:p w:rsidR="004F3DB7" w:rsidRPr="00BD004F" w:rsidRDefault="004F3DB7" w:rsidP="004F3DB7">
          <w:pPr>
            <w:pStyle w:val="Caption"/>
            <w:pBdr>
              <w:top w:val="single" w:sz="4" w:space="1" w:color="auto"/>
              <w:left w:val="single" w:sz="4" w:space="4" w:color="auto"/>
              <w:bottom w:val="single" w:sz="4" w:space="1" w:color="auto"/>
              <w:right w:val="single" w:sz="4" w:space="4" w:color="auto"/>
            </w:pBdr>
            <w:shd w:val="clear" w:color="auto" w:fill="DBF5EC"/>
            <w:rPr>
              <w:noProof/>
              <w:sz w:val="24"/>
              <w:szCs w:val="24"/>
            </w:rPr>
          </w:pPr>
          <w:bookmarkStart w:id="12" w:name="_Ref528945666"/>
          <w:r w:rsidRPr="00BD004F">
            <w:rPr>
              <w:sz w:val="24"/>
              <w:szCs w:val="24"/>
            </w:rPr>
            <w:t xml:space="preserve">Figure </w:t>
          </w:r>
          <w:r w:rsidRPr="00BD004F">
            <w:rPr>
              <w:sz w:val="24"/>
              <w:szCs w:val="24"/>
            </w:rPr>
            <w:fldChar w:fldCharType="begin"/>
          </w:r>
          <w:r w:rsidRPr="00BD004F">
            <w:rPr>
              <w:sz w:val="24"/>
              <w:szCs w:val="24"/>
            </w:rPr>
            <w:instrText xml:space="preserve"> SEQ Figure \* ARABIC </w:instrText>
          </w:r>
          <w:r w:rsidRPr="00BD004F">
            <w:rPr>
              <w:sz w:val="24"/>
              <w:szCs w:val="24"/>
            </w:rPr>
            <w:fldChar w:fldCharType="separate"/>
          </w:r>
          <w:r w:rsidR="001A2706">
            <w:rPr>
              <w:noProof/>
              <w:sz w:val="24"/>
              <w:szCs w:val="24"/>
            </w:rPr>
            <w:t>6</w:t>
          </w:r>
          <w:r w:rsidRPr="00BD004F">
            <w:rPr>
              <w:sz w:val="24"/>
              <w:szCs w:val="24"/>
            </w:rPr>
            <w:fldChar w:fldCharType="end"/>
          </w:r>
          <w:bookmarkEnd w:id="12"/>
          <w:r w:rsidRPr="00BD004F">
            <w:rPr>
              <w:sz w:val="24"/>
              <w:szCs w:val="24"/>
            </w:rPr>
            <w:t>: Self-reported and observed measures for impact of disability on work</w:t>
          </w:r>
          <w:r w:rsidRPr="00BD004F">
            <w:rPr>
              <w:noProof/>
              <w:sz w:val="24"/>
              <w:szCs w:val="24"/>
            </w:rPr>
            <w:t xml:space="preserve"> </w:t>
          </w:r>
        </w:p>
        <w:p w:rsidR="004F3DB7" w:rsidRPr="00BD004F" w:rsidRDefault="004F3DB7" w:rsidP="004F3DB7">
          <w:pPr>
            <w:pStyle w:val="Caption"/>
            <w:pBdr>
              <w:top w:val="single" w:sz="4" w:space="1" w:color="auto"/>
              <w:left w:val="single" w:sz="4" w:space="4" w:color="auto"/>
              <w:bottom w:val="single" w:sz="4" w:space="1" w:color="auto"/>
              <w:right w:val="single" w:sz="4" w:space="4" w:color="auto"/>
            </w:pBdr>
            <w:shd w:val="clear" w:color="auto" w:fill="DBF5EC"/>
            <w:rPr>
              <w:sz w:val="24"/>
              <w:szCs w:val="24"/>
            </w:rPr>
          </w:pPr>
          <w:r w:rsidRPr="00BD004F">
            <w:rPr>
              <w:noProof/>
              <w:sz w:val="24"/>
              <w:szCs w:val="24"/>
            </w:rPr>
            <w:drawing>
              <wp:inline distT="0" distB="0" distL="0" distR="0" wp14:anchorId="32C35FB9" wp14:editId="0C3C1CF1">
                <wp:extent cx="6076950" cy="1381125"/>
                <wp:effectExtent l="0" t="0" r="0" b="9525"/>
                <wp:docPr id="197" name="Picture 197" descr="The chart shows that the median self-reported score for people where disability impacts work a lot was 33 out of 100, for people where disability impacts work a little 48 out of 100, for people where disability does not impact work much 50 out of 100 and for people where disability does not impact work at all 62 out of 100. &#10;The median observed score for people where disability impacts work a lot was 47 out of 100, for people where disability impacts work a little 47 out of 100, for people  where disability does not impact work much 53 out of 100 and for people where disability does not impact work at all 63 out of 100. " title="Figure 6 compares the self-reported and observed score of financial wellbeing among individuals with different levels of impact on work caused by their disabil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76950" cy="1381125"/>
                        </a:xfrm>
                        <a:prstGeom prst="rect">
                          <a:avLst/>
                        </a:prstGeom>
                        <a:noFill/>
                        <a:ln>
                          <a:noFill/>
                        </a:ln>
                      </pic:spPr>
                    </pic:pic>
                  </a:graphicData>
                </a:graphic>
              </wp:inline>
            </w:drawing>
          </w:r>
          <w:r w:rsidRPr="00BD004F">
            <w:rPr>
              <w:noProof/>
              <w:sz w:val="24"/>
              <w:szCs w:val="24"/>
            </w:rPr>
            <w:t xml:space="preserve"> </w:t>
          </w:r>
        </w:p>
        <w:p w:rsidR="004F3DB7" w:rsidRPr="00BD004F" w:rsidRDefault="004F3DB7" w:rsidP="004F3DB7">
          <w:pPr>
            <w:pStyle w:val="BodyText"/>
            <w:pBdr>
              <w:top w:val="single" w:sz="4" w:space="1" w:color="auto"/>
              <w:left w:val="single" w:sz="4" w:space="4" w:color="auto"/>
              <w:bottom w:val="single" w:sz="4" w:space="1" w:color="auto"/>
              <w:right w:val="single" w:sz="4" w:space="4" w:color="auto"/>
            </w:pBdr>
            <w:shd w:val="clear" w:color="auto" w:fill="DBF5EC"/>
            <w:rPr>
              <w:szCs w:val="24"/>
            </w:rPr>
          </w:pPr>
          <w:r w:rsidRPr="00BD004F">
            <w:rPr>
              <w:szCs w:val="24"/>
            </w:rPr>
            <w:t>As disability can impact work to varying degrees, Australia’s investment in the NDIS is important in supporting people with disability to live independent lives, including attaining and maintaining meaningful employment.</w:t>
          </w:r>
          <w:r w:rsidRPr="00BD004F">
            <w:rPr>
              <w:rStyle w:val="FootnoteReference"/>
              <w:szCs w:val="24"/>
            </w:rPr>
            <w:footnoteReference w:id="7"/>
          </w:r>
          <w:r w:rsidRPr="00BD004F">
            <w:rPr>
              <w:szCs w:val="24"/>
            </w:rPr>
            <w:t xml:space="preserve"> Any steps that improve the operation of the NDIS may therefore generate a significant improvement in the financial wellbeing of people with disability. </w:t>
          </w:r>
          <w:r w:rsidRPr="00BD004F">
            <w:rPr>
              <w:szCs w:val="24"/>
            </w:rPr>
            <w:br/>
          </w:r>
        </w:p>
        <w:p w:rsidR="004F3DB7" w:rsidRPr="00D71880" w:rsidRDefault="004F3DB7" w:rsidP="004F3DB7">
          <w:pPr>
            <w:pStyle w:val="Heading4"/>
            <w:spacing w:before="120" w:line="264" w:lineRule="auto"/>
          </w:pPr>
          <w:r w:rsidRPr="00D71880">
            <w:t>Reason 2: The sophistication of the conditions to program in the smart money</w:t>
          </w:r>
        </w:p>
        <w:p w:rsidR="004F3DB7" w:rsidRPr="00D71880" w:rsidRDefault="004F3DB7" w:rsidP="004F3DB7">
          <w:pPr>
            <w:pStyle w:val="BodyText"/>
          </w:pPr>
          <w:r w:rsidRPr="00D71880">
            <w:t>NDIS plans are tailored to the unique combination of goals, objectives and disability support requirements of each participant. To achieve this, NDIS plans contain a range of budget categories with different spending rules that stipulate how funds can be spent, who they can be spent by, who can receive them, and who can set these rules. The highly personalised nature of these rules provides a strong motivation for testing smart contract conditions and the use of technology for conditional payments.</w:t>
          </w:r>
        </w:p>
        <w:p w:rsidR="004F3DB7" w:rsidRPr="00D71880" w:rsidRDefault="004F3DB7" w:rsidP="004F3DB7">
          <w:pPr>
            <w:pStyle w:val="Heading2"/>
          </w:pPr>
          <w:bookmarkStart w:id="13" w:name="_Toc529106504"/>
          <w:r w:rsidRPr="00D71880">
            <w:t>Project Objectives</w:t>
          </w:r>
          <w:bookmarkEnd w:id="13"/>
          <w:r w:rsidRPr="00D71880">
            <w:t xml:space="preserve"> </w:t>
          </w:r>
        </w:p>
        <w:p w:rsidR="004F3DB7" w:rsidRPr="00D71880" w:rsidRDefault="004F3DB7" w:rsidP="004F3DB7">
          <w:pPr>
            <w:pStyle w:val="BodyText"/>
          </w:pPr>
          <w:r w:rsidRPr="00D71880">
            <w:t>Data61 and the Commonwealth Bank undertook this project to:</w:t>
          </w:r>
        </w:p>
        <w:p w:rsidR="004F3DB7" w:rsidRPr="00D71880" w:rsidRDefault="004F3DB7" w:rsidP="004F3DB7">
          <w:pPr>
            <w:pStyle w:val="ListNumber"/>
            <w:tabs>
              <w:tab w:val="clear" w:pos="227"/>
              <w:tab w:val="clear" w:pos="397"/>
              <w:tab w:val="num" w:pos="709"/>
            </w:tabs>
            <w:ind w:left="709" w:hanging="425"/>
          </w:pPr>
          <w:r w:rsidRPr="00D71880">
            <w:t>explore the use of blockchain-based smart money for sophisticated conditional payments environments</w:t>
          </w:r>
        </w:p>
        <w:p w:rsidR="004F3DB7" w:rsidRPr="00D71880" w:rsidRDefault="004F3DB7" w:rsidP="004F3DB7">
          <w:pPr>
            <w:pStyle w:val="ListNumber"/>
            <w:tabs>
              <w:tab w:val="clear" w:pos="227"/>
              <w:tab w:val="clear" w:pos="397"/>
              <w:tab w:val="num" w:pos="709"/>
            </w:tabs>
            <w:ind w:left="709" w:hanging="425"/>
          </w:pPr>
          <w:r w:rsidRPr="00D71880">
            <w:t>test the potential of smart money to simplify and enhance the NDIS user experience for participants, service providers and the Government</w:t>
          </w:r>
        </w:p>
        <w:p w:rsidR="004F3DB7" w:rsidRPr="00D71880" w:rsidRDefault="004F3DB7" w:rsidP="004F3DB7">
          <w:pPr>
            <w:pStyle w:val="ListNumber"/>
            <w:tabs>
              <w:tab w:val="clear" w:pos="227"/>
              <w:tab w:val="clear" w:pos="397"/>
              <w:tab w:val="num" w:pos="709"/>
            </w:tabs>
            <w:ind w:left="709" w:hanging="425"/>
          </w:pPr>
          <w:r w:rsidRPr="00D71880">
            <w:t>identify future areas of work to progress the application of smart money to other conditional payment environments.</w:t>
          </w:r>
        </w:p>
        <w:p w:rsidR="004F3DB7" w:rsidRPr="00D71880" w:rsidRDefault="004F3DB7" w:rsidP="004F3DB7">
          <w:pPr>
            <w:pStyle w:val="BodyText"/>
          </w:pPr>
          <w:r w:rsidRPr="00D71880">
            <w:t>In doing so, we focused on four technical objectives:</w:t>
          </w:r>
        </w:p>
        <w:p w:rsidR="004F3DB7" w:rsidRPr="00D71880" w:rsidRDefault="004F3DB7" w:rsidP="004F3DB7">
          <w:pPr>
            <w:pStyle w:val="ListNumber"/>
            <w:numPr>
              <w:ilvl w:val="0"/>
              <w:numId w:val="29"/>
            </w:numPr>
            <w:tabs>
              <w:tab w:val="clear" w:pos="227"/>
              <w:tab w:val="clear" w:pos="397"/>
              <w:tab w:val="num" w:pos="709"/>
            </w:tabs>
            <w:ind w:left="709" w:hanging="425"/>
          </w:pPr>
          <w:r w:rsidRPr="00D71880">
            <w:t>test implementation of a new technology concept for programmable bundles of money, where policies that specify and govern the rules for that money can be dynamically attached or removed</w:t>
          </w:r>
        </w:p>
        <w:p w:rsidR="004F3DB7" w:rsidRPr="00D71880" w:rsidRDefault="004F3DB7" w:rsidP="004F3DB7">
          <w:pPr>
            <w:pStyle w:val="ListNumber"/>
            <w:tabs>
              <w:tab w:val="clear" w:pos="227"/>
              <w:tab w:val="clear" w:pos="397"/>
              <w:tab w:val="num" w:pos="709"/>
            </w:tabs>
            <w:ind w:left="709" w:hanging="425"/>
          </w:pPr>
          <w:r w:rsidRPr="00D71880">
            <w:t>explore how smart money can support not only conditional payments but also auxiliary actions, such as self-removal of policies and self-taxing payments, noting that the project did not test the concept of self-taxing payments but that this functionality could be possible under the smart contract framework used in the proof of concept;</w:t>
          </w:r>
        </w:p>
        <w:p w:rsidR="004F3DB7" w:rsidRPr="00D71880" w:rsidRDefault="004F3DB7" w:rsidP="004F3DB7">
          <w:pPr>
            <w:pStyle w:val="ListNumber"/>
            <w:tabs>
              <w:tab w:val="clear" w:pos="227"/>
              <w:tab w:val="clear" w:pos="397"/>
              <w:tab w:val="num" w:pos="709"/>
            </w:tabs>
            <w:ind w:left="709" w:hanging="425"/>
          </w:pPr>
          <w:r w:rsidRPr="00D71880">
            <w:t>determine how blockchain token solutions might potentially be integrated with existing payment mechanisms, such as the New Payments Platform</w:t>
          </w:r>
        </w:p>
        <w:p w:rsidR="004F3DB7" w:rsidRPr="00D71880" w:rsidRDefault="004F3DB7" w:rsidP="004F3DB7">
          <w:pPr>
            <w:pStyle w:val="ListNumber"/>
            <w:tabs>
              <w:tab w:val="clear" w:pos="227"/>
              <w:tab w:val="clear" w:pos="397"/>
              <w:tab w:val="num" w:pos="709"/>
            </w:tabs>
            <w:ind w:left="709" w:hanging="425"/>
          </w:pPr>
          <w:r w:rsidRPr="00D71880">
            <w:t xml:space="preserve">compare the effectiveness of this project’s proof of concept – a blockchain token solution that can integrate with the New Payments Platform – with hypothetical alternative designs, including a centralised rules-based database and a currency-on-blockchain solution. </w:t>
          </w:r>
        </w:p>
        <w:p w:rsidR="004F3DB7" w:rsidRPr="00D71880" w:rsidRDefault="004F3DB7" w:rsidP="004F3DB7">
          <w:pPr>
            <w:pStyle w:val="Heading2"/>
          </w:pPr>
          <w:bookmarkStart w:id="14" w:name="_Toc529106505"/>
          <w:r w:rsidRPr="00D71880">
            <w:t>Project Deliverables</w:t>
          </w:r>
          <w:bookmarkEnd w:id="14"/>
        </w:p>
        <w:p w:rsidR="004F3DB7" w:rsidRPr="00D71880" w:rsidRDefault="004F3DB7" w:rsidP="004F3DB7">
          <w:pPr>
            <w:pStyle w:val="BodyText"/>
          </w:pPr>
          <w:r w:rsidRPr="00D71880">
            <w:t>The project has taken a practical approach to testing and evaluating smart money technologies, through a number of deliverables (see</w:t>
          </w:r>
          <w:r w:rsidR="00995244">
            <w:t xml:space="preserve"> </w:t>
          </w:r>
          <w:r w:rsidR="00995244">
            <w:fldChar w:fldCharType="begin"/>
          </w:r>
          <w:r w:rsidR="00995244">
            <w:instrText xml:space="preserve"> REF _Ref528945689 \h </w:instrText>
          </w:r>
          <w:r w:rsidR="00995244">
            <w:fldChar w:fldCharType="separate"/>
          </w:r>
          <w:r w:rsidR="001A2706" w:rsidRPr="00D71880">
            <w:t xml:space="preserve">Figure </w:t>
          </w:r>
          <w:r w:rsidR="001A2706">
            <w:rPr>
              <w:noProof/>
            </w:rPr>
            <w:t>7</w:t>
          </w:r>
          <w:r w:rsidR="00995244">
            <w:fldChar w:fldCharType="end"/>
          </w:r>
          <w:r w:rsidR="00995244">
            <w:t xml:space="preserve"> </w:t>
          </w:r>
          <w:r w:rsidRPr="00D71880">
            <w:t xml:space="preserve">below). </w:t>
          </w:r>
        </w:p>
        <w:p w:rsidR="004F3DB7" w:rsidRPr="00D71880" w:rsidRDefault="004F3DB7" w:rsidP="004F3DB7">
          <w:pPr>
            <w:pStyle w:val="Caption"/>
          </w:pPr>
          <w:bookmarkStart w:id="15" w:name="_Ref528945689"/>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7</w:t>
          </w:r>
          <w:r w:rsidRPr="00D71880">
            <w:rPr>
              <w:noProof/>
            </w:rPr>
            <w:fldChar w:fldCharType="end"/>
          </w:r>
          <w:bookmarkEnd w:id="15"/>
          <w:r w:rsidRPr="00D71880">
            <w:t>: Overvi</w:t>
          </w:r>
          <w:r w:rsidR="002C1DDB">
            <w:t>ew of project deliverables</w:t>
          </w:r>
          <w:r w:rsidR="005B5071" w:rsidRPr="005B5071">
            <w:rPr>
              <w:rFonts w:ascii="Times New Roman" w:eastAsia="Times New Roman" w:hAnsi="Times New Roman"/>
              <w:b w:val="0"/>
              <w:bCs w:val="0"/>
              <w:noProof/>
              <w:color w:val="auto"/>
              <w:sz w:val="24"/>
              <w:szCs w:val="24"/>
              <w:lang w:eastAsia="en-US"/>
            </w:rPr>
            <w:t xml:space="preserve"> </w:t>
          </w:r>
          <w:r w:rsidR="005B5071" w:rsidRPr="005B5071">
            <w:rPr>
              <w:rFonts w:ascii="Times New Roman" w:eastAsia="Times New Roman" w:hAnsi="Times New Roman"/>
              <w:b w:val="0"/>
              <w:bCs w:val="0"/>
              <w:noProof/>
              <w:color w:val="auto"/>
              <w:sz w:val="24"/>
              <w:szCs w:val="24"/>
            </w:rPr>
            <w:drawing>
              <wp:inline distT="0" distB="0" distL="0" distR="0" wp14:anchorId="7311B514" wp14:editId="2B48C605">
                <wp:extent cx="6120130" cy="4168775"/>
                <wp:effectExtent l="0" t="0" r="1270" b="0"/>
                <wp:docPr id="52" name="Picture 52" descr="The figure shows that the project delivered the Proof of Concept, which consists of 3 components. Number 1: the Working Prototype, which is the participant app powered by blockchain and policy contracts; Number 2: the Static Interfaces, which are the Government and provider analytics dashboards and Number 3: the Conceptual Analysis of potential additional features that can be incorporated into the prototype, for example NPP integrations.&#10;This led to the Project Outcomes, which also consists of 3 components. Number 1: this report; Number 2: the companion document; Number 3: the vide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120130" cy="4168775"/>
                        </a:xfrm>
                        <a:prstGeom prst="rect">
                          <a:avLst/>
                        </a:prstGeom>
                      </pic:spPr>
                    </pic:pic>
                  </a:graphicData>
                </a:graphic>
              </wp:inline>
            </w:drawing>
          </w:r>
        </w:p>
        <w:p w:rsidR="004F3DB7" w:rsidRPr="00D71880" w:rsidRDefault="004F3DB7" w:rsidP="004F3DB7">
          <w:pPr>
            <w:pStyle w:val="BodyText"/>
            <w:spacing w:before="0"/>
          </w:pPr>
        </w:p>
        <w:p w:rsidR="004F3DB7" w:rsidRPr="00D71880" w:rsidRDefault="004F3DB7" w:rsidP="004F3DB7">
          <w:pPr>
            <w:pStyle w:val="BodyText"/>
          </w:pPr>
          <w:r w:rsidRPr="00D71880">
            <w:t>The purpose of each component of the proof of concept is outlined below:</w:t>
          </w:r>
        </w:p>
        <w:p w:rsidR="004F3DB7" w:rsidRPr="00D71880" w:rsidRDefault="004F3DB7" w:rsidP="004F3DB7">
          <w:pPr>
            <w:pStyle w:val="ListBullet"/>
            <w:numPr>
              <w:ilvl w:val="0"/>
              <w:numId w:val="19"/>
            </w:numPr>
            <w:tabs>
              <w:tab w:val="clear" w:pos="199"/>
              <w:tab w:val="clear" w:pos="397"/>
              <w:tab w:val="left" w:pos="426"/>
            </w:tabs>
            <w:spacing w:before="120" w:after="120"/>
            <w:ind w:left="426" w:hanging="426"/>
          </w:pPr>
          <w:r w:rsidRPr="00D71880">
            <w:rPr>
              <w:b/>
            </w:rPr>
            <w:t>The working blockchain prototype for the participant app</w:t>
          </w:r>
          <w:r w:rsidRPr="00D71880">
            <w:t xml:space="preserve"> was developed to test the extent to which the proof of concept could operationalise NDIS budget rules and provide visibility of information to participants.</w:t>
          </w:r>
        </w:p>
        <w:p w:rsidR="004F3DB7" w:rsidRPr="00D71880" w:rsidRDefault="004F3DB7" w:rsidP="004F3DB7">
          <w:pPr>
            <w:pStyle w:val="ListBullet"/>
            <w:numPr>
              <w:ilvl w:val="0"/>
              <w:numId w:val="19"/>
            </w:numPr>
            <w:tabs>
              <w:tab w:val="clear" w:pos="199"/>
              <w:tab w:val="clear" w:pos="397"/>
              <w:tab w:val="left" w:pos="426"/>
            </w:tabs>
            <w:spacing w:before="120" w:after="120"/>
            <w:ind w:left="426" w:hanging="426"/>
          </w:pPr>
          <w:r w:rsidRPr="00D71880">
            <w:rPr>
              <w:b/>
            </w:rPr>
            <w:t>The static interfaces for government and service provider analytics</w:t>
          </w:r>
          <w:r w:rsidRPr="00D71880">
            <w:t xml:space="preserve"> were developed to test the extent to which the proof of concept could provide real-time data to solve real-world challenges for government and service providers.</w:t>
          </w:r>
        </w:p>
        <w:p w:rsidR="004F3DB7" w:rsidRPr="00D71880" w:rsidRDefault="004F3DB7" w:rsidP="004F3DB7">
          <w:pPr>
            <w:pStyle w:val="ListBullet"/>
            <w:numPr>
              <w:ilvl w:val="0"/>
              <w:numId w:val="19"/>
            </w:numPr>
            <w:tabs>
              <w:tab w:val="clear" w:pos="199"/>
              <w:tab w:val="clear" w:pos="397"/>
              <w:tab w:val="left" w:pos="426"/>
            </w:tabs>
            <w:spacing w:before="120" w:after="120"/>
            <w:ind w:left="426" w:hanging="426"/>
          </w:pPr>
          <w:r w:rsidRPr="00D71880">
            <w:rPr>
              <w:b/>
            </w:rPr>
            <w:t>The conceptual analysis, including New Payments Platform integration and additional features</w:t>
          </w:r>
          <w:r w:rsidRPr="00D71880">
            <w:t xml:space="preserve">, was undertaken to ensure the proof of concept could enable a holistic solution. </w:t>
          </w:r>
        </w:p>
        <w:p w:rsidR="004F3DB7" w:rsidRPr="00D71880" w:rsidRDefault="004F3DB7" w:rsidP="004F3DB7">
          <w:pPr>
            <w:pStyle w:val="BodyText"/>
          </w:pPr>
          <w:r w:rsidRPr="00D71880">
            <w:t xml:space="preserve">This report explores the design of the proof of concept and evaluates its effectiveness against the design criteria outlined in Section </w:t>
          </w:r>
          <w:r w:rsidR="00995244">
            <w:fldChar w:fldCharType="begin"/>
          </w:r>
          <w:r w:rsidR="00995244">
            <w:instrText xml:space="preserve"> REF _Ref528945728 \r \h </w:instrText>
          </w:r>
          <w:r w:rsidR="00995244">
            <w:fldChar w:fldCharType="separate"/>
          </w:r>
          <w:r w:rsidR="001A2706">
            <w:t>4.2</w:t>
          </w:r>
          <w:r w:rsidR="00995244">
            <w:fldChar w:fldCharType="end"/>
          </w:r>
          <w:r w:rsidR="00995244">
            <w:t xml:space="preserve"> </w:t>
          </w:r>
          <w:r w:rsidRPr="00D71880">
            <w:t xml:space="preserve">of this report. The project report, companion document and video can be accessed online at: </w:t>
          </w:r>
          <w:hyperlink r:id="rId30" w:history="1">
            <w:r w:rsidRPr="00D71880">
              <w:rPr>
                <w:rStyle w:val="Hyperlink"/>
              </w:rPr>
              <w:t>www.commbank.com.au/makingmoneysmart</w:t>
            </w:r>
          </w:hyperlink>
          <w:r w:rsidRPr="00D71880">
            <w:t xml:space="preserve"> and </w:t>
          </w:r>
          <w:hyperlink r:id="rId31" w:history="1">
            <w:r w:rsidRPr="00D71880">
              <w:rPr>
                <w:rStyle w:val="Hyperlink"/>
              </w:rPr>
              <w:t>data61.csiro.au/smartmoney</w:t>
            </w:r>
          </w:hyperlink>
          <w:r w:rsidRPr="00D71880">
            <w:t>.</w:t>
          </w:r>
        </w:p>
        <w:p w:rsidR="004F3DB7" w:rsidRPr="00D71880" w:rsidRDefault="004F3DB7" w:rsidP="004F3DB7">
          <w:pPr>
            <w:pStyle w:val="Heading2"/>
          </w:pPr>
          <w:bookmarkStart w:id="16" w:name="_Toc529106506"/>
          <w:r w:rsidRPr="00D71880">
            <w:t>Project Methodology</w:t>
          </w:r>
          <w:bookmarkEnd w:id="16"/>
        </w:p>
        <w:p w:rsidR="004F3DB7" w:rsidRPr="00D71880" w:rsidRDefault="004F3DB7" w:rsidP="004F3DB7">
          <w:pPr>
            <w:pStyle w:val="BodyText"/>
          </w:pPr>
          <w:r w:rsidRPr="00D71880">
            <w:t xml:space="preserve">This project follows a </w:t>
          </w:r>
          <w:r w:rsidRPr="00D71880">
            <w:rPr>
              <w:i/>
            </w:rPr>
            <w:t>design science</w:t>
          </w:r>
          <w:r w:rsidRPr="00D71880">
            <w:t xml:space="preserve"> approach where we assessed the needs and requirements of stakeholders and state of the art and practice in research literature and industry practice. We designed an approach aimed to fulfil the needs of NDIS participants, service providers and the Government. This approach was designed and developed to achieve a proof-of-concept implementation, which was subsequently tested. </w:t>
          </w:r>
        </w:p>
        <w:p w:rsidR="004F3DB7" w:rsidRPr="00D71880" w:rsidRDefault="004F3DB7" w:rsidP="004F3DB7">
          <w:pPr>
            <w:pStyle w:val="BodyText"/>
          </w:pPr>
          <w:r w:rsidRPr="00D71880">
            <w:t>A proof-of-concept implementation focuses on supporting a known number of use cases. This is in contrast to a prototype implementation which supports a larger part of the entire envisaged use cases. However, the implementation is not at the maturity level of software products or services to be used in production and to be exposed to end users. The maturity of new software follows a chain of Research &amp; Development activities which raises the maturity from a proof-of-concept implementation to a prototype and subsequently to a production system. For the previously unexplored concept of programmable or smart money, a proof-of-concept implementation is the appropriate choice.</w:t>
          </w:r>
        </w:p>
        <w:p w:rsidR="004F3DB7" w:rsidRPr="00D71880" w:rsidRDefault="004F3DB7" w:rsidP="004F3DB7">
          <w:pPr>
            <w:pStyle w:val="BodyText"/>
          </w:pPr>
          <w:r w:rsidRPr="00D71880">
            <w:t xml:space="preserve">The evaluation of the proof-of-concept implementation covered two parts: lab-based evaluation and end-user testing. The former was used primarily for aspects that are best tested without the need of any user involvement and are related to the back-end technology. These aspects include functional correctness, speed, etc. End-user testing contributed to some of these aspects, such as end-to-end latency from one user interacting with the system, to another user observing that change. However, the focus of the end-user evaluation was on the human perspective, primarily on determining the fit of the solution for the purpose, identifying parts of the system that either are clear or unclear. </w:t>
          </w:r>
        </w:p>
        <w:p w:rsidR="004F3DB7" w:rsidRDefault="004F3DB7" w:rsidP="004F3DB7">
          <w:pPr>
            <w:pStyle w:val="BodyText"/>
          </w:pPr>
          <w:r w:rsidRPr="00D71880">
            <w:t>End-user testing was conducted in two phases. In the first phase, volunteers from the Commonwealth Bank Friends of the Lab network, who were NDIS participants, carers or family members, were exposed to the system and their feedback was incorporated into the system. In the second phase, formal testing with NDIS participants, carers and service providers was conducted to assess the system in its final proof-of-concept state. These two phases correspond to two cycles of action research, where an artefact (the system) is tested, changed based on the observations, and then tested again. More cycles would be possible, but the system should mature to a prototype stage before such action is taken.</w:t>
          </w:r>
        </w:p>
        <w:p w:rsidR="00AA31F8" w:rsidRPr="00D71880" w:rsidRDefault="00AA31F8" w:rsidP="004F3DB7">
          <w:pPr>
            <w:pStyle w:val="BodyText"/>
          </w:pPr>
          <w:r w:rsidRPr="00AA31F8">
            <w:t>The proof of concept used synthetic data created for a fictional participant persona. No actual participant or service provider data was used as part of the proof of concept build or testing</w:t>
          </w:r>
          <w:r>
            <w:t>.</w:t>
          </w:r>
        </w:p>
        <w:p w:rsidR="004F3DB7" w:rsidRPr="00D71880" w:rsidRDefault="004F3DB7" w:rsidP="004F3DB7">
          <w:pPr>
            <w:pStyle w:val="Caption"/>
          </w:pPr>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8</w:t>
          </w:r>
          <w:r w:rsidRPr="00D71880">
            <w:rPr>
              <w:noProof/>
            </w:rPr>
            <w:fldChar w:fldCharType="end"/>
          </w:r>
          <w:r w:rsidRPr="00D71880">
            <w:t>: User testing observation room in Commonwealth Bank Innovation Lab</w:t>
          </w:r>
        </w:p>
        <w:p w:rsidR="004F3DB7" w:rsidRPr="00D71880" w:rsidRDefault="004F3DB7" w:rsidP="004F3DB7">
          <w:pPr>
            <w:pStyle w:val="BodyText"/>
            <w:spacing w:before="0"/>
          </w:pPr>
          <w:r w:rsidRPr="00D71880">
            <w:rPr>
              <w:noProof/>
            </w:rPr>
            <w:drawing>
              <wp:inline distT="0" distB="0" distL="0" distR="0" wp14:anchorId="6FE3DC90" wp14:editId="64564629">
                <wp:extent cx="6119812" cy="4079875"/>
                <wp:effectExtent l="0" t="0" r="1905" b="0"/>
                <wp:docPr id="425" name="Picture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For Whitepaper.jpg"/>
                        <pic:cNvPicPr/>
                      </pic:nvPicPr>
                      <pic:blipFill>
                        <a:blip r:embed="rId32"/>
                        <a:stretch>
                          <a:fillRect/>
                        </a:stretch>
                      </pic:blipFill>
                      <pic:spPr>
                        <a:xfrm>
                          <a:off x="0" y="0"/>
                          <a:ext cx="6119812" cy="4079875"/>
                        </a:xfrm>
                        <a:prstGeom prst="rect">
                          <a:avLst/>
                        </a:prstGeom>
                      </pic:spPr>
                    </pic:pic>
                  </a:graphicData>
                </a:graphic>
              </wp:inline>
            </w:drawing>
          </w:r>
        </w:p>
        <w:p w:rsidR="004F3DB7" w:rsidRPr="00D71880" w:rsidRDefault="004F3DB7" w:rsidP="004F3DB7">
          <w:pPr>
            <w:pStyle w:val="BodyText"/>
          </w:pPr>
          <w:r w:rsidRPr="00D71880">
            <w:t xml:space="preserve">The project sought feedback and advice from the Reference Group on a monthly basis from February 2018 to November 2018. The Reference Group provided input on the design, build, testing and iteration of the proof of concept – and communication of the project outcomes. Nonetheless, this report and other project deliverables should be taken to represent only the views of Data61 and the Commonwealth Bank. </w:t>
          </w:r>
        </w:p>
        <w:p w:rsidR="004F3DB7" w:rsidRPr="00D71880" w:rsidRDefault="004F3DB7" w:rsidP="004F3DB7">
          <w:pPr>
            <w:pStyle w:val="BodyText"/>
          </w:pPr>
          <w:r w:rsidRPr="00D71880">
            <w:t xml:space="preserve">Across the project, we engaged with a broad range of NDIS participants, carers, service providers, disability sector experts, government agencies and industry bodies (see </w:t>
          </w:r>
          <w:r w:rsidRPr="00D71880">
            <w:fldChar w:fldCharType="begin"/>
          </w:r>
          <w:r w:rsidRPr="00D71880">
            <w:instrText xml:space="preserve"> REF _Ref527985484 \h </w:instrText>
          </w:r>
          <w:r w:rsidR="00D71880">
            <w:instrText xml:space="preserve"> \* MERGEFORMAT </w:instrText>
          </w:r>
          <w:r w:rsidRPr="00D71880">
            <w:fldChar w:fldCharType="separate"/>
          </w:r>
          <w:r w:rsidR="001A2706" w:rsidRPr="00D71880">
            <w:t xml:space="preserve">Figure </w:t>
          </w:r>
          <w:r w:rsidR="001A2706">
            <w:rPr>
              <w:noProof/>
            </w:rPr>
            <w:t>9</w:t>
          </w:r>
          <w:r w:rsidRPr="00D71880">
            <w:fldChar w:fldCharType="end"/>
          </w:r>
          <w:r w:rsidRPr="00D71880">
            <w:t>).</w:t>
          </w:r>
        </w:p>
        <w:p w:rsidR="004F3DB7" w:rsidRPr="00D71880" w:rsidRDefault="004F3DB7" w:rsidP="004F3DB7">
          <w:pPr>
            <w:pStyle w:val="Caption"/>
          </w:pPr>
          <w:bookmarkStart w:id="17" w:name="_Ref527985484"/>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9</w:t>
          </w:r>
          <w:r w:rsidRPr="00D71880">
            <w:rPr>
              <w:noProof/>
            </w:rPr>
            <w:fldChar w:fldCharType="end"/>
          </w:r>
          <w:bookmarkEnd w:id="17"/>
          <w:r w:rsidRPr="00D71880">
            <w:t>: Making Money Smart project engagement</w:t>
          </w:r>
        </w:p>
        <w:p w:rsidR="004F3DB7" w:rsidRPr="00D71880" w:rsidRDefault="00D540D4" w:rsidP="004F3DB7">
          <w:pPr>
            <w:pStyle w:val="BodyText"/>
            <w:spacing w:before="0"/>
          </w:pPr>
          <w:r w:rsidRPr="00D540D4">
            <w:rPr>
              <w:noProof/>
            </w:rPr>
            <w:drawing>
              <wp:inline distT="0" distB="0" distL="0" distR="0" wp14:anchorId="75850845" wp14:editId="44F075E6">
                <wp:extent cx="5903514" cy="3687589"/>
                <wp:effectExtent l="0" t="0" r="2540" b="0"/>
                <wp:docPr id="3" name="Picture 3" descr="The figure shows that the project engaged 7 participants and 3 carers for formal app user testing, 29 staff from the Reference Group of 12 Government agencies and industry bodies, 19 senior managers and staff from 4 service providers, 10 disability sector experts from 5 organisations, 8 volunteers from the Commonwealth Bank Friends of the Lab Network and finally, 41 people across CSIRO’s Data61 and the Commonwealth Bank." title="Figure 9 shows an infographic of the Making Money Smart project engag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a:extLst>
                            <a:ext uri="{28A0092B-C50C-407E-A947-70E740481C1C}">
                              <a14:useLocalDpi xmlns:a14="http://schemas.microsoft.com/office/drawing/2010/main" val="0"/>
                            </a:ext>
                          </a:extLst>
                        </a:blip>
                        <a:srcRect l="3525" t="3390"/>
                        <a:stretch/>
                      </pic:blipFill>
                      <pic:spPr bwMode="auto">
                        <a:xfrm>
                          <a:off x="0" y="0"/>
                          <a:ext cx="5903514" cy="3687589"/>
                        </a:xfrm>
                        <a:prstGeom prst="rect">
                          <a:avLst/>
                        </a:prstGeom>
                        <a:noFill/>
                        <a:ln>
                          <a:noFill/>
                        </a:ln>
                        <a:extLst>
                          <a:ext uri="{53640926-AAD7-44D8-BBD7-CCE9431645EC}">
                            <a14:shadowObscured xmlns:a14="http://schemas.microsoft.com/office/drawing/2010/main"/>
                          </a:ext>
                        </a:extLst>
                      </pic:spPr>
                    </pic:pic>
                  </a:graphicData>
                </a:graphic>
              </wp:inline>
            </w:drawing>
          </w:r>
        </w:p>
        <w:p w:rsidR="004F3DB7" w:rsidRPr="00D71880" w:rsidRDefault="004F3DB7" w:rsidP="004F3DB7">
          <w:pPr>
            <w:pStyle w:val="BodyText"/>
          </w:pPr>
          <w:r w:rsidRPr="00D71880">
            <w:t>The evaluation focused on desirability and feasibility of the proof of concept, rather than on the practical or commercial viability of wide-scale deployment. The methodology was chosen in accordance with the unexplored and untested state of the smart money approach. A broader cost</w:t>
          </w:r>
          <w:r w:rsidRPr="00D71880">
            <w:noBreakHyphen/>
            <w:t xml:space="preserve">benefit analysis would need to be undertaken before the proof of concept is rolled out across the NDIS. In addition, investment would be needed to scale the proof of concept. An agile process involving additional experiments and pilots may </w:t>
          </w:r>
          <w:r w:rsidR="00751485">
            <w:t>help build an evidence base</w:t>
          </w:r>
          <w:r w:rsidRPr="00D71880">
            <w:t xml:space="preserve"> for a cost-benefit analysis and </w:t>
          </w:r>
          <w:r w:rsidR="00751485">
            <w:t xml:space="preserve">help </w:t>
          </w:r>
          <w:r w:rsidRPr="00D71880">
            <w:t>manage implementation risks.</w:t>
          </w:r>
        </w:p>
        <w:p w:rsidR="004F3DB7" w:rsidRPr="00D71880" w:rsidRDefault="004F3DB7" w:rsidP="004F3DB7">
          <w:pPr>
            <w:pStyle w:val="Heading2"/>
          </w:pPr>
          <w:bookmarkStart w:id="18" w:name="_Toc529106507"/>
          <w:r w:rsidRPr="00D71880">
            <w:t>Project assumptions and limitations</w:t>
          </w:r>
          <w:bookmarkEnd w:id="18"/>
        </w:p>
        <w:p w:rsidR="004F3DB7" w:rsidRPr="00D71880" w:rsidRDefault="004F3DB7" w:rsidP="004F3DB7">
          <w:pPr>
            <w:pStyle w:val="Heading3"/>
          </w:pPr>
          <w:bookmarkStart w:id="19" w:name="_Toc527991937"/>
          <w:bookmarkStart w:id="20" w:name="_Toc528780612"/>
          <w:bookmarkStart w:id="21" w:name="_Toc528780698"/>
          <w:r w:rsidRPr="00D71880">
            <w:t>Content accessibility</w:t>
          </w:r>
          <w:bookmarkEnd w:id="19"/>
          <w:bookmarkEnd w:id="20"/>
          <w:bookmarkEnd w:id="21"/>
        </w:p>
        <w:p w:rsidR="004F3DB7" w:rsidRPr="00D71880" w:rsidRDefault="004F3DB7" w:rsidP="004F3DB7">
          <w:pPr>
            <w:pStyle w:val="BodyText"/>
          </w:pPr>
          <w:r w:rsidRPr="00D71880">
            <w:t>We have taken a number of steps to make this project accessible for people with disability:</w:t>
          </w:r>
        </w:p>
        <w:p w:rsidR="004F3DB7" w:rsidRPr="00D71880" w:rsidRDefault="004F3DB7" w:rsidP="004F3DB7">
          <w:pPr>
            <w:pStyle w:val="BodyText"/>
            <w:numPr>
              <w:ilvl w:val="0"/>
              <w:numId w:val="24"/>
            </w:numPr>
          </w:pPr>
          <w:r w:rsidRPr="00D71880">
            <w:t>All Data61 reports, including this report, meet the Web Content Accessibility Guidelines 2.0 AA standards.</w:t>
          </w:r>
          <w:r w:rsidRPr="00D71880">
            <w:rPr>
              <w:rStyle w:val="FootnoteReference"/>
            </w:rPr>
            <w:footnoteReference w:id="8"/>
          </w:r>
          <w:r w:rsidRPr="00D71880">
            <w:t xml:space="preserve"> Going beyond the requirements of those standards, to provide additional accessibility for people with vision impairment for this report, we increased the standard font size, increased contrast ratios, provided alternative text for all figures and ensured information tables do not contain merged cells.</w:t>
          </w:r>
        </w:p>
        <w:p w:rsidR="004F3DB7" w:rsidRPr="00D71880" w:rsidRDefault="004F3DB7" w:rsidP="004F3DB7">
          <w:pPr>
            <w:pStyle w:val="BodyText"/>
            <w:numPr>
              <w:ilvl w:val="0"/>
              <w:numId w:val="24"/>
            </w:numPr>
          </w:pPr>
          <w:r w:rsidRPr="00D71880">
            <w:t>The working prototype interface leverages the Australian Government Design System</w:t>
          </w:r>
          <w:r w:rsidRPr="00D71880">
            <w:rPr>
              <w:rStyle w:val="FootnoteReference"/>
            </w:rPr>
            <w:footnoteReference w:id="9"/>
          </w:r>
          <w:r w:rsidRPr="00D71880">
            <w:t xml:space="preserve"> which supports designers to meet the Web Content Accessibility Guidelines 2.0 AA design standards.</w:t>
          </w:r>
          <w:r w:rsidRPr="00D71880">
            <w:rPr>
              <w:rStyle w:val="FootnoteReference"/>
            </w:rPr>
            <w:footnoteReference w:id="10"/>
          </w:r>
          <w:r w:rsidRPr="00D71880">
            <w:t xml:space="preserve"> In particular we leveraged the use of standardised, high-contrast colour palettes and incorporated coding to enable smart phone screen readers to order and identify content (for example, headings, buttons, and content in tables). </w:t>
          </w:r>
        </w:p>
        <w:p w:rsidR="004F3DB7" w:rsidRPr="00D71880" w:rsidRDefault="004F3DB7" w:rsidP="004F3DB7">
          <w:pPr>
            <w:pStyle w:val="BodyText"/>
            <w:numPr>
              <w:ilvl w:val="0"/>
              <w:numId w:val="24"/>
            </w:numPr>
          </w:pPr>
          <w:r w:rsidRPr="00D71880">
            <w:t xml:space="preserve">We sought to test the proof of concept with people with a range of disabilities to ensure we applied a holistic perspective. Throughout user testing, we ensured an accessible environment, including building access and necessary supports for test users with accessibility requirements. </w:t>
          </w:r>
        </w:p>
        <w:p w:rsidR="004F3DB7" w:rsidRPr="00D71880" w:rsidRDefault="004F3DB7" w:rsidP="004F3DB7">
          <w:pPr>
            <w:pStyle w:val="BodyText"/>
          </w:pPr>
          <w:r w:rsidRPr="00D71880">
            <w:t xml:space="preserve">While we have taken these efforts to implement and communicate the project in an accessible manner, we acknowledge that we, and society as a whole, are on a journey to improve accessibility for all members of the community. In particular, we acknowledge that due to project scope constraints, the working prototype was not fully accessible for people of all disabilities. If the resulting system was to be scaled and operationalised, additional testing would be required to consider the diversity of NDIS participant needs and that the solution meets their accessibility requirements to the fullest extent possible with available technology. </w:t>
          </w:r>
        </w:p>
        <w:p w:rsidR="004F3DB7" w:rsidRPr="00D71880" w:rsidRDefault="004F3DB7" w:rsidP="004F3DB7">
          <w:pPr>
            <w:pStyle w:val="Heading3"/>
          </w:pPr>
          <w:bookmarkStart w:id="22" w:name="_Toc527991938"/>
          <w:bookmarkStart w:id="23" w:name="_Toc528780613"/>
          <w:bookmarkStart w:id="24" w:name="_Toc528780699"/>
          <w:r w:rsidRPr="00D71880">
            <w:t>Security</w:t>
          </w:r>
          <w:bookmarkEnd w:id="22"/>
          <w:bookmarkEnd w:id="23"/>
          <w:bookmarkEnd w:id="24"/>
        </w:p>
        <w:p w:rsidR="004F3DB7" w:rsidRPr="00D71880" w:rsidRDefault="004F3DB7" w:rsidP="004F3DB7">
          <w:pPr>
            <w:pStyle w:val="BodyText"/>
          </w:pPr>
          <w:r w:rsidRPr="00D71880">
            <w:t xml:space="preserve">Security is a broad concept that comprises many different characteristics, including confidentiality, integrity, and availability. </w:t>
          </w:r>
        </w:p>
        <w:p w:rsidR="004F3DB7" w:rsidRPr="00D71880" w:rsidRDefault="004F3DB7" w:rsidP="004F3DB7">
          <w:pPr>
            <w:pStyle w:val="BodyText"/>
            <w:numPr>
              <w:ilvl w:val="0"/>
              <w:numId w:val="64"/>
            </w:numPr>
          </w:pPr>
          <w:r w:rsidRPr="00D71880">
            <w:t xml:space="preserve">Confidentiality is the absence of unauthorised access to read information. </w:t>
          </w:r>
        </w:p>
        <w:p w:rsidR="004F3DB7" w:rsidRPr="00D71880" w:rsidRDefault="004F3DB7" w:rsidP="004F3DB7">
          <w:pPr>
            <w:pStyle w:val="BodyText"/>
            <w:numPr>
              <w:ilvl w:val="0"/>
              <w:numId w:val="64"/>
            </w:numPr>
          </w:pPr>
          <w:r w:rsidRPr="00D71880">
            <w:t xml:space="preserve">Integrity is the absence of unauthorised creation or modification of information. </w:t>
          </w:r>
        </w:p>
        <w:p w:rsidR="004F3DB7" w:rsidRPr="00D71880" w:rsidRDefault="004F3DB7" w:rsidP="004F3DB7">
          <w:pPr>
            <w:pStyle w:val="BodyText"/>
            <w:numPr>
              <w:ilvl w:val="0"/>
              <w:numId w:val="64"/>
            </w:numPr>
          </w:pPr>
          <w:r w:rsidRPr="00D71880">
            <w:t xml:space="preserve">Availability is the readiness for correct service for users. </w:t>
          </w:r>
        </w:p>
        <w:p w:rsidR="004F3DB7" w:rsidRPr="00D71880" w:rsidRDefault="004F3DB7" w:rsidP="004F3DB7">
          <w:pPr>
            <w:pStyle w:val="BodyText"/>
          </w:pPr>
          <w:r w:rsidRPr="00D71880">
            <w:t xml:space="preserve">Conditional payments systems have requirements for these three aspects of security, and the NDIS context may bring with it additional complexities, which arise from the management of clinically-related information, and from the role of some carers. </w:t>
          </w:r>
        </w:p>
        <w:p w:rsidR="004F3DB7" w:rsidRDefault="004F3DB7" w:rsidP="004F3DB7">
          <w:pPr>
            <w:pStyle w:val="BodyText"/>
          </w:pPr>
          <w:r w:rsidRPr="00D71880">
            <w:t xml:space="preserve">The major focus of this research project was to explore the functionality and applications of smart money, rather than security. Nonetheless, we evaluated the relative strengths and weaknesses of the proof of concept with respect to security in Section </w:t>
          </w:r>
          <w:r w:rsidR="00995244">
            <w:fldChar w:fldCharType="begin"/>
          </w:r>
          <w:r w:rsidR="00995244">
            <w:instrText xml:space="preserve"> REF _Ref528945783 \r \h </w:instrText>
          </w:r>
          <w:r w:rsidR="00995244">
            <w:fldChar w:fldCharType="separate"/>
          </w:r>
          <w:r w:rsidR="001A2706">
            <w:t>7</w:t>
          </w:r>
          <w:r w:rsidR="00995244">
            <w:fldChar w:fldCharType="end"/>
          </w:r>
          <w:r w:rsidR="00995244">
            <w:t xml:space="preserve"> </w:t>
          </w:r>
          <w:r w:rsidRPr="00D71880">
            <w:t xml:space="preserve">of this report, with opportunities for future work outlined in Section </w:t>
          </w:r>
          <w:r w:rsidRPr="00D71880">
            <w:fldChar w:fldCharType="begin"/>
          </w:r>
          <w:r w:rsidRPr="00D71880">
            <w:instrText xml:space="preserve"> REF _Ref527893617 \r \h </w:instrText>
          </w:r>
          <w:r w:rsidR="00D71880">
            <w:instrText xml:space="preserve"> \* MERGEFORMAT </w:instrText>
          </w:r>
          <w:r w:rsidRPr="00D71880">
            <w:fldChar w:fldCharType="separate"/>
          </w:r>
          <w:r w:rsidR="001A2706">
            <w:t>9</w:t>
          </w:r>
          <w:r w:rsidRPr="00D71880">
            <w:fldChar w:fldCharType="end"/>
          </w:r>
          <w:r w:rsidRPr="00D71880">
            <w:t xml:space="preserve"> of this report.</w:t>
          </w:r>
        </w:p>
        <w:p w:rsidR="00AA31F8" w:rsidRPr="00D71880" w:rsidRDefault="00AA31F8" w:rsidP="004F3DB7">
          <w:pPr>
            <w:pStyle w:val="BodyText"/>
          </w:pPr>
          <w:r w:rsidRPr="00AA31F8">
            <w:t>The proof of concept used synthetic data created for a fictional participant persona. No actual participant or service provider data was used as part of the proof of concept build or testing</w:t>
          </w:r>
          <w:r>
            <w:t>.</w:t>
          </w:r>
        </w:p>
        <w:p w:rsidR="004F3DB7" w:rsidRPr="00D71880" w:rsidRDefault="004F3DB7" w:rsidP="004F3DB7">
          <w:pPr>
            <w:pStyle w:val="Heading3"/>
          </w:pPr>
          <w:bookmarkStart w:id="25" w:name="_Toc527991939"/>
          <w:bookmarkStart w:id="26" w:name="_Toc528780614"/>
          <w:bookmarkStart w:id="27" w:name="_Toc528780700"/>
          <w:r w:rsidRPr="00D71880">
            <w:t>Financial systems</w:t>
          </w:r>
          <w:bookmarkEnd w:id="25"/>
          <w:bookmarkEnd w:id="26"/>
          <w:bookmarkEnd w:id="27"/>
        </w:p>
        <w:p w:rsidR="004F3DB7" w:rsidRPr="00D71880" w:rsidRDefault="004F3DB7" w:rsidP="004F3DB7">
          <w:pPr>
            <w:pStyle w:val="BodyText"/>
          </w:pPr>
          <w:r w:rsidRPr="00D71880">
            <w:t>This project has examined the implementation and use of new kinds of payments functionality, and supporting blockchain-based technology architectures. However, we have not sought to address the broader issues of financial systems architecture for blockchain-based payment schemes. There has been increasing interest internationally in the potential costs, benefits, risks, and opportunities of</w:t>
          </w:r>
          <w:r w:rsidR="009678FD">
            <w:t xml:space="preserve"> using currencies in blockchains</w:t>
          </w:r>
          <w:r w:rsidR="006B489E">
            <w:t>, to settle payments using funds issued and transferred on blockchains</w:t>
          </w:r>
          <w:r w:rsidR="009678FD">
            <w:t>.</w:t>
          </w:r>
          <w:r w:rsidRPr="00D71880">
            <w:t xml:space="preserve"> </w:t>
          </w:r>
          <w:r w:rsidR="009678FD">
            <w:t xml:space="preserve">A particular kind of currency on blockchain </w:t>
          </w:r>
          <w:r w:rsidR="004101A7">
            <w:t xml:space="preserve">that has been discussed internationally is </w:t>
          </w:r>
          <w:r w:rsidRPr="00D71880">
            <w:t xml:space="preserve">Central Bank Digital Currencies (CBDCs), which </w:t>
          </w:r>
          <w:r w:rsidR="009678FD">
            <w:t xml:space="preserve">would </w:t>
          </w:r>
          <w:r w:rsidR="006C1CF2">
            <w:t xml:space="preserve">require </w:t>
          </w:r>
          <w:r w:rsidR="009678FD">
            <w:t xml:space="preserve">a </w:t>
          </w:r>
          <w:r w:rsidRPr="00D71880">
            <w:t>government-backed currency.</w:t>
          </w:r>
          <w:r w:rsidRPr="00D71880">
            <w:rPr>
              <w:rStyle w:val="FootnoteReference"/>
            </w:rPr>
            <w:footnoteReference w:id="11"/>
          </w:r>
          <w:r w:rsidR="004101A7">
            <w:t xml:space="preserve"> This project has not investigated CBDCs.</w:t>
          </w:r>
        </w:p>
        <w:p w:rsidR="004F3DB7" w:rsidRPr="00D71880" w:rsidRDefault="004F3DB7" w:rsidP="004F3DB7">
          <w:pPr>
            <w:pStyle w:val="BodyText"/>
          </w:pPr>
          <w:r w:rsidRPr="00D71880">
            <w:t xml:space="preserve">There are many unresolved issues related to a currency-on-blockchain concept, including </w:t>
          </w:r>
          <w:r w:rsidR="004101A7">
            <w:t xml:space="preserve">their </w:t>
          </w:r>
          <w:r w:rsidRPr="00D71880">
            <w:t xml:space="preserve">issuance, their interoperation with other forms of money, impact on competition in the commercial banking sector, impacts (positive and negative) on systemic risk, mechanisms for remediation of fraud or error, and mechanisms for implementation of policy. For example, </w:t>
          </w:r>
          <w:r w:rsidR="004101A7">
            <w:t xml:space="preserve">currency-on-blockchain solutions </w:t>
          </w:r>
          <w:r w:rsidRPr="00D71880">
            <w:t>might allow new mechanisms for “admin rights” over money</w:t>
          </w:r>
          <w:r w:rsidR="009678FD">
            <w:t xml:space="preserve">, where </w:t>
          </w:r>
          <w:r w:rsidR="004101A7">
            <w:t xml:space="preserve">issuers </w:t>
          </w:r>
          <w:r w:rsidR="009678FD">
            <w:t>might retain underlying authority and control over tokens representing currency that is backed by them, allowing them to respond to court orders over those monies, and to make programmatic updates to policy for those monies.</w:t>
          </w:r>
          <w:r w:rsidRPr="00D71880">
            <w:t xml:space="preserve"> </w:t>
          </w:r>
          <w:r w:rsidR="00350C74">
            <w:t>This would give greater regulatory oversight and power to respond to fraud or misuse of money</w:t>
          </w:r>
          <w:r w:rsidRPr="00D71880">
            <w:t>, but could perhaps introduce new risks related to “bugs” in smart contracts and to individuals’ cryptographic key management.</w:t>
          </w:r>
          <w:r w:rsidRPr="00D71880">
            <w:rPr>
              <w:rStyle w:val="FootnoteReference"/>
            </w:rPr>
            <w:footnoteReference w:id="12"/>
          </w:r>
          <w:r w:rsidRPr="00D71880">
            <w:t xml:space="preserve"> </w:t>
          </w:r>
        </w:p>
        <w:p w:rsidR="004F3DB7" w:rsidRPr="00D71880" w:rsidDel="00A00AB2" w:rsidRDefault="004F3DB7" w:rsidP="004F3DB7">
          <w:pPr>
            <w:pStyle w:val="BodyText"/>
          </w:pPr>
          <w:r w:rsidRPr="00D71880">
            <w:t>While these questions are outside the scope of this project, our exploration of programmable money does partly explore some of the potential benefits of currency-on-blockchain schemes, including the conceptual comparison of our smart money proof of concept with a hypothetical longer-term currency-on-blockchain solution.</w:t>
          </w:r>
        </w:p>
        <w:p w:rsidR="004F3DB7" w:rsidRPr="00D71880" w:rsidRDefault="004F3DB7" w:rsidP="004F3DB7">
          <w:pPr>
            <w:pStyle w:val="Heading1"/>
          </w:pPr>
          <w:bookmarkStart w:id="28" w:name="_Toc529106508"/>
          <w:r w:rsidRPr="00D71880">
            <w:t>Overview of the NDIS and opportunities for enhancement</w:t>
          </w:r>
          <w:bookmarkEnd w:id="28"/>
        </w:p>
        <w:p w:rsidR="004F3DB7" w:rsidRPr="00D71880" w:rsidRDefault="004F3DB7" w:rsidP="004F3DB7">
          <w:pPr>
            <w:pStyle w:val="Heading2"/>
          </w:pPr>
          <w:bookmarkStart w:id="29" w:name="_Toc527567285"/>
          <w:bookmarkStart w:id="30" w:name="_Toc529106509"/>
          <w:r w:rsidRPr="00D71880">
            <w:t>Overview of National Disability Insurance Scheme (NDIS)</w:t>
          </w:r>
          <w:bookmarkEnd w:id="29"/>
          <w:bookmarkEnd w:id="30"/>
        </w:p>
        <w:p w:rsidR="004F3DB7" w:rsidRPr="00D71880" w:rsidRDefault="004F3DB7" w:rsidP="004F3DB7">
          <w:pPr>
            <w:pStyle w:val="Heading3"/>
          </w:pPr>
          <w:bookmarkStart w:id="31" w:name="_Toc527567286"/>
          <w:bookmarkStart w:id="32" w:name="_Toc527991942"/>
          <w:bookmarkStart w:id="33" w:name="_Toc528780617"/>
          <w:bookmarkStart w:id="34" w:name="_Toc528780703"/>
          <w:r w:rsidRPr="00D71880">
            <w:t>The NDIS represents a massive increase in investment in people with disability</w:t>
          </w:r>
          <w:bookmarkEnd w:id="31"/>
          <w:bookmarkEnd w:id="32"/>
          <w:bookmarkEnd w:id="33"/>
          <w:bookmarkEnd w:id="34"/>
        </w:p>
        <w:p w:rsidR="004F3DB7" w:rsidRPr="00D71880" w:rsidRDefault="004F3DB7" w:rsidP="004F3DB7">
          <w:pPr>
            <w:pStyle w:val="BodyText"/>
          </w:pPr>
          <w:r w:rsidRPr="00D71880">
            <w:t>The National Disability Insurance Scheme (NDIS) is widely regarded as the biggest social reform in Australia since the introduction of Medicare.</w:t>
          </w:r>
          <w:bookmarkStart w:id="35" w:name="_Ref528331319"/>
          <w:r w:rsidRPr="00D71880">
            <w:rPr>
              <w:rStyle w:val="FootnoteReference"/>
            </w:rPr>
            <w:footnoteReference w:id="13"/>
          </w:r>
          <w:bookmarkEnd w:id="35"/>
          <w:r w:rsidRPr="00D71880">
            <w:t xml:space="preserve"> By July 2020, the NDIS is expected to support 460,000 people with disability through an annual investment of $22 billion.</w:t>
          </w:r>
          <w:bookmarkStart w:id="36" w:name="_Ref528570204"/>
          <w:r w:rsidRPr="00D71880">
            <w:rPr>
              <w:rStyle w:val="FootnoteReference"/>
            </w:rPr>
            <w:footnoteReference w:id="14"/>
          </w:r>
          <w:bookmarkEnd w:id="36"/>
          <w:r w:rsidRPr="00D71880">
            <w:t xml:space="preserve"> This is an almost two</w:t>
          </w:r>
          <w:r w:rsidRPr="00D71880">
            <w:noBreakHyphen/>
            <w:t>fold increase in the number of Australians receiving disability support services and a three</w:t>
          </w:r>
          <w:r w:rsidRPr="00D71880">
            <w:noBreakHyphen/>
            <w:t>fold increase in financial investment.</w:t>
          </w:r>
          <w:r w:rsidRPr="00D71880">
            <w:rPr>
              <w:rStyle w:val="FootnoteReference"/>
            </w:rPr>
            <w:footnoteReference w:id="15"/>
          </w:r>
          <w:r w:rsidRPr="00D71880">
            <w:t xml:space="preserve"> </w:t>
          </w:r>
        </w:p>
        <w:p w:rsidR="004F3DB7" w:rsidRPr="00D71880" w:rsidRDefault="004F3DB7" w:rsidP="004F3DB7">
          <w:pPr>
            <w:pStyle w:val="BodyText"/>
          </w:pPr>
          <w:r w:rsidRPr="00D71880">
            <w:t>To meet this increased demand, the disability support workforce is expected to double from 70,000 to 140,000 workers. One in every five new jobs created in Australia during this time will be in the disability sector.</w:t>
          </w:r>
          <w:r w:rsidRPr="00D71880">
            <w:rPr>
              <w:vertAlign w:val="superscript"/>
            </w:rPr>
            <w:fldChar w:fldCharType="begin"/>
          </w:r>
          <w:r w:rsidRPr="00D71880">
            <w:rPr>
              <w:vertAlign w:val="superscript"/>
            </w:rPr>
            <w:instrText xml:space="preserve"> NOTEREF _Ref528331319 \h  \* MERGEFORMAT </w:instrText>
          </w:r>
          <w:r w:rsidRPr="00D71880">
            <w:rPr>
              <w:vertAlign w:val="superscript"/>
            </w:rPr>
          </w:r>
          <w:r w:rsidRPr="00D71880">
            <w:rPr>
              <w:vertAlign w:val="superscript"/>
            </w:rPr>
            <w:fldChar w:fldCharType="separate"/>
          </w:r>
          <w:r w:rsidR="001A2706">
            <w:rPr>
              <w:vertAlign w:val="superscript"/>
            </w:rPr>
            <w:t>12</w:t>
          </w:r>
          <w:r w:rsidRPr="00D71880">
            <w:rPr>
              <w:vertAlign w:val="superscript"/>
            </w:rPr>
            <w:fldChar w:fldCharType="end"/>
          </w:r>
          <w:r w:rsidRPr="00D71880">
            <w:t xml:space="preserve"> The number of registered disability service providers is also increasing rapidly, with a 17% increase between 30 March 2018 and 30 June 2018 alone. The current total of 16,755 providers is expected to continue to grow.</w:t>
          </w:r>
          <w:r w:rsidRPr="00D71880">
            <w:rPr>
              <w:vertAlign w:val="superscript"/>
            </w:rPr>
            <w:fldChar w:fldCharType="begin"/>
          </w:r>
          <w:r w:rsidRPr="00D71880">
            <w:rPr>
              <w:vertAlign w:val="superscript"/>
            </w:rPr>
            <w:instrText xml:space="preserve"> NOTEREF _Ref528570204 \h  \* MERGEFORMAT </w:instrText>
          </w:r>
          <w:r w:rsidRPr="00D71880">
            <w:rPr>
              <w:vertAlign w:val="superscript"/>
            </w:rPr>
          </w:r>
          <w:r w:rsidRPr="00D71880">
            <w:rPr>
              <w:vertAlign w:val="superscript"/>
            </w:rPr>
            <w:fldChar w:fldCharType="separate"/>
          </w:r>
          <w:r w:rsidR="001A2706">
            <w:rPr>
              <w:vertAlign w:val="superscript"/>
            </w:rPr>
            <w:t>13</w:t>
          </w:r>
          <w:r w:rsidRPr="00D71880">
            <w:rPr>
              <w:vertAlign w:val="superscript"/>
            </w:rPr>
            <w:fldChar w:fldCharType="end"/>
          </w:r>
        </w:p>
        <w:p w:rsidR="004F3DB7" w:rsidRPr="00D71880" w:rsidRDefault="004F3DB7" w:rsidP="004F3DB7">
          <w:pPr>
            <w:pStyle w:val="Heading3"/>
          </w:pPr>
          <w:bookmarkStart w:id="37" w:name="_Toc527567287"/>
          <w:bookmarkStart w:id="38" w:name="_Toc527991943"/>
          <w:bookmarkStart w:id="39" w:name="_Toc528780618"/>
          <w:bookmarkStart w:id="40" w:name="_Toc528780704"/>
          <w:r w:rsidRPr="00D71880">
            <w:t>The NDIS aims to deliver greater choice and control to people with disability</w:t>
          </w:r>
          <w:bookmarkEnd w:id="37"/>
          <w:bookmarkEnd w:id="38"/>
          <w:bookmarkEnd w:id="39"/>
          <w:bookmarkEnd w:id="40"/>
        </w:p>
        <w:p w:rsidR="004F3DB7" w:rsidRPr="00D71880" w:rsidRDefault="004F3DB7" w:rsidP="004F3DB7">
          <w:pPr>
            <w:pStyle w:val="BodyText"/>
          </w:pPr>
          <w:r w:rsidRPr="00D71880">
            <w:t>The ambition of the NDIS goes broader than increasing the quantity of disability support services available. The NDIS is also transforming how people with disability can access support services, with the aim of providing greater quality, choice and control.</w:t>
          </w:r>
          <w:r w:rsidRPr="00D71880">
            <w:rPr>
              <w:rStyle w:val="FootnoteReference"/>
            </w:rPr>
            <w:footnoteReference w:id="16"/>
          </w:r>
        </w:p>
        <w:p w:rsidR="004F3DB7" w:rsidRPr="00D71880" w:rsidRDefault="004F3DB7" w:rsidP="004F3DB7">
          <w:pPr>
            <w:pStyle w:val="BodyText"/>
          </w:pPr>
          <w:r w:rsidRPr="00D71880">
            <w:t>Before the NDIS, disability service providers commonly competed for block-funded contracts to deliver support services to people with disability.</w:t>
          </w:r>
          <w:r w:rsidRPr="00D71880">
            <w:rPr>
              <w:vertAlign w:val="superscript"/>
            </w:rPr>
            <w:fldChar w:fldCharType="begin"/>
          </w:r>
          <w:r w:rsidRPr="00D71880">
            <w:rPr>
              <w:vertAlign w:val="superscript"/>
            </w:rPr>
            <w:instrText xml:space="preserve"> NOTEREF _Ref528331319 \h  \* MERGEFORMAT </w:instrText>
          </w:r>
          <w:r w:rsidRPr="00D71880">
            <w:rPr>
              <w:vertAlign w:val="superscript"/>
            </w:rPr>
          </w:r>
          <w:r w:rsidRPr="00D71880">
            <w:rPr>
              <w:vertAlign w:val="superscript"/>
            </w:rPr>
            <w:fldChar w:fldCharType="separate"/>
          </w:r>
          <w:r w:rsidR="001A2706">
            <w:rPr>
              <w:vertAlign w:val="superscript"/>
            </w:rPr>
            <w:t>12</w:t>
          </w:r>
          <w:r w:rsidRPr="00D71880">
            <w:rPr>
              <w:vertAlign w:val="superscript"/>
            </w:rPr>
            <w:fldChar w:fldCharType="end"/>
          </w:r>
          <w:r w:rsidRPr="00D71880">
            <w:t xml:space="preserve"> This funding model provided people with disability with limited control over which services they accessed, how they accessed them and which service providers they used. Block funding also provided limited incentives for service providers to innovate and improve their efficiency. Arrangements also operated inconsistently across jurisdictions, meaning people with similar disability support needs in different locations received different levels of support. The Productivity Commission found that: “the [then] current disability support system is underfunded, unfair, fragmented, and inefficient, and gives people with a disability little choice and no certainty of access to appropriate supports”.</w:t>
          </w:r>
          <w:r w:rsidRPr="00D71880">
            <w:rPr>
              <w:rStyle w:val="FootnoteReference"/>
            </w:rPr>
            <w:footnoteReference w:id="17"/>
          </w:r>
        </w:p>
        <w:p w:rsidR="004F3DB7" w:rsidRPr="00D71880" w:rsidRDefault="004F3DB7" w:rsidP="004F3DB7">
          <w:pPr>
            <w:pStyle w:val="BodyText"/>
          </w:pPr>
          <w:r w:rsidRPr="00D71880">
            <w:t>The NDIS is designed to address these limitations.</w:t>
          </w:r>
          <w:r w:rsidRPr="00D71880">
            <w:rPr>
              <w:rStyle w:val="FootnoteReference"/>
            </w:rPr>
            <w:footnoteReference w:id="18"/>
          </w:r>
          <w:r w:rsidRPr="00D71880">
            <w:t xml:space="preserve"> It operates on a national scale to ensure all Australians under the age of 65 who have a permanent or significant disability receive reasonable and necessary supports to live their lives and achieve their goals.</w:t>
          </w:r>
          <w:r w:rsidRPr="00D71880">
            <w:rPr>
              <w:rStyle w:val="FootnoteReference"/>
            </w:rPr>
            <w:footnoteReference w:id="19"/>
          </w:r>
          <w:r w:rsidRPr="00D71880">
            <w:t xml:space="preserve"> Participants collaborate with the National Disability Insurance Agency (NDIA) and Local Area Coordinator partners to develop tailored NDIS plans to suit their circumstances. Plans can contain a range of budgets for different service categories, which participants can then use to purchases services. Service providers compete to deliver services on a person-by-person basis. Like other competitive markets, the most successful service providers will be the ones that deliver the services that participants want, in the way they want to receive them and at the best available price. It is through these market mechanisms that the NDIS aims to provide participants with greater choice and control.</w:t>
          </w:r>
          <w:r w:rsidRPr="00D71880">
            <w:rPr>
              <w:rStyle w:val="FootnoteReference"/>
            </w:rPr>
            <w:footnoteReference w:id="20"/>
          </w:r>
        </w:p>
        <w:p w:rsidR="004F3DB7" w:rsidRPr="00D71880" w:rsidRDefault="004F3DB7" w:rsidP="004F3DB7">
          <w:pPr>
            <w:pStyle w:val="Heading3"/>
          </w:pPr>
          <w:bookmarkStart w:id="41" w:name="_Toc527567288"/>
          <w:bookmarkStart w:id="42" w:name="_Toc527991944"/>
          <w:bookmarkStart w:id="43" w:name="_Toc528780619"/>
          <w:bookmarkStart w:id="44" w:name="_Toc528780705"/>
          <w:r w:rsidRPr="00D71880">
            <w:t>Participants have three options for managing their plans</w:t>
          </w:r>
          <w:bookmarkEnd w:id="41"/>
          <w:bookmarkEnd w:id="42"/>
          <w:bookmarkEnd w:id="43"/>
          <w:bookmarkEnd w:id="44"/>
        </w:p>
        <w:p w:rsidR="004F3DB7" w:rsidRPr="00D71880" w:rsidRDefault="004F3DB7" w:rsidP="004F3DB7">
          <w:pPr>
            <w:pStyle w:val="BodyText"/>
          </w:pPr>
          <w:r w:rsidRPr="00D71880">
            <w:t xml:space="preserve">NDIS participants have a broad range of goals, disabilities and preferences. To accommodate these various needs, the NDIS provides a range of options for managing plans. Different plan management approaches provide participants with varying degrees of support and flexibility for accessing services, managing budgets and arranging payments (see </w:t>
          </w:r>
          <w:r w:rsidR="00995244">
            <w:fldChar w:fldCharType="begin"/>
          </w:r>
          <w:r w:rsidR="00995244">
            <w:instrText xml:space="preserve"> REF _Ref528945812 \h </w:instrText>
          </w:r>
          <w:r w:rsidR="00995244">
            <w:fldChar w:fldCharType="separate"/>
          </w:r>
          <w:r w:rsidR="001A2706" w:rsidRPr="00D71880">
            <w:t xml:space="preserve">Table </w:t>
          </w:r>
          <w:r w:rsidR="001A2706">
            <w:rPr>
              <w:noProof/>
            </w:rPr>
            <w:t>2</w:t>
          </w:r>
          <w:r w:rsidR="00995244">
            <w:fldChar w:fldCharType="end"/>
          </w:r>
          <w:r w:rsidR="00995244">
            <w:t xml:space="preserve"> </w:t>
          </w:r>
          <w:r w:rsidRPr="00D71880">
            <w:t xml:space="preserve">below).  </w:t>
          </w:r>
        </w:p>
        <w:p w:rsidR="004F3DB7" w:rsidRPr="00D71880" w:rsidRDefault="004F3DB7" w:rsidP="004F3DB7">
          <w:pPr>
            <w:pStyle w:val="Caption"/>
          </w:pPr>
          <w:bookmarkStart w:id="45" w:name="_Ref528945812"/>
          <w:r w:rsidRPr="00D71880">
            <w:t xml:space="preserve">Table </w:t>
          </w:r>
          <w:r w:rsidRPr="00D71880">
            <w:rPr>
              <w:noProof/>
            </w:rPr>
            <w:fldChar w:fldCharType="begin"/>
          </w:r>
          <w:r w:rsidRPr="00D71880">
            <w:rPr>
              <w:noProof/>
            </w:rPr>
            <w:instrText xml:space="preserve"> SEQ Table \* ARABIC </w:instrText>
          </w:r>
          <w:r w:rsidRPr="00D71880">
            <w:rPr>
              <w:noProof/>
            </w:rPr>
            <w:fldChar w:fldCharType="separate"/>
          </w:r>
          <w:r w:rsidR="001A2706">
            <w:rPr>
              <w:noProof/>
            </w:rPr>
            <w:t>2</w:t>
          </w:r>
          <w:r w:rsidRPr="00D71880">
            <w:rPr>
              <w:noProof/>
            </w:rPr>
            <w:fldChar w:fldCharType="end"/>
          </w:r>
          <w:bookmarkEnd w:id="45"/>
          <w:r w:rsidRPr="00D71880">
            <w:t>: Financial plan management approaches</w:t>
          </w:r>
        </w:p>
        <w:tbl>
          <w:tblPr>
            <w:tblStyle w:val="TableCSIRO"/>
            <w:tblW w:w="5000" w:type="pct"/>
            <w:tblInd w:w="0" w:type="dxa"/>
            <w:tblLook w:val="00A0" w:firstRow="1" w:lastRow="0" w:firstColumn="1" w:lastColumn="0" w:noHBand="0" w:noVBand="0"/>
          </w:tblPr>
          <w:tblGrid>
            <w:gridCol w:w="2694"/>
            <w:gridCol w:w="2859"/>
            <w:gridCol w:w="4085"/>
          </w:tblGrid>
          <w:tr w:rsidR="004F3DB7" w:rsidRPr="00BD004F" w:rsidTr="0017612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398" w:type="pct"/>
              </w:tcPr>
              <w:p w:rsidR="004F3DB7" w:rsidRPr="00BD004F" w:rsidRDefault="004F3DB7" w:rsidP="00BB2DF7">
                <w:pPr>
                  <w:pStyle w:val="ColumnHeading"/>
                  <w:rPr>
                    <w:sz w:val="24"/>
                    <w:szCs w:val="24"/>
                  </w:rPr>
                </w:pPr>
                <w:r w:rsidRPr="00BD004F">
                  <w:rPr>
                    <w:sz w:val="24"/>
                    <w:szCs w:val="24"/>
                  </w:rPr>
                  <w:t>APPROACH</w:t>
                </w:r>
              </w:p>
            </w:tc>
            <w:tc>
              <w:tcPr>
                <w:tcW w:w="1483" w:type="pct"/>
              </w:tcPr>
              <w:p w:rsidR="004F3DB7" w:rsidRPr="00BD004F" w:rsidRDefault="004F3DB7" w:rsidP="00BB2DF7">
                <w:pPr>
                  <w:pStyle w:val="ColumnHeading"/>
                  <w:cnfStyle w:val="100000000000" w:firstRow="1" w:lastRow="0" w:firstColumn="0" w:lastColumn="0" w:oddVBand="0" w:evenVBand="0" w:oddHBand="0" w:evenHBand="0" w:firstRowFirstColumn="0" w:firstRowLastColumn="0" w:lastRowFirstColumn="0" w:lastRowLastColumn="0"/>
                  <w:rPr>
                    <w:sz w:val="24"/>
                    <w:szCs w:val="24"/>
                  </w:rPr>
                </w:pPr>
                <w:r w:rsidRPr="00BD004F">
                  <w:rPr>
                    <w:sz w:val="24"/>
                    <w:szCs w:val="24"/>
                  </w:rPr>
                  <w:t>DEGREE OF CHOICE</w:t>
                </w:r>
              </w:p>
            </w:tc>
            <w:tc>
              <w:tcPr>
                <w:tcW w:w="2119" w:type="pct"/>
              </w:tcPr>
              <w:p w:rsidR="004F3DB7" w:rsidRPr="00BD004F" w:rsidRDefault="004F3DB7" w:rsidP="00BB2DF7">
                <w:pPr>
                  <w:pStyle w:val="ColumnHeading"/>
                  <w:cnfStyle w:val="100000000000" w:firstRow="1" w:lastRow="0" w:firstColumn="0" w:lastColumn="0" w:oddVBand="0" w:evenVBand="0" w:oddHBand="0" w:evenHBand="0" w:firstRowFirstColumn="0" w:firstRowLastColumn="0" w:lastRowFirstColumn="0" w:lastRowLastColumn="0"/>
                  <w:rPr>
                    <w:sz w:val="24"/>
                    <w:szCs w:val="24"/>
                  </w:rPr>
                </w:pPr>
                <w:r w:rsidRPr="00BD004F">
                  <w:rPr>
                    <w:sz w:val="24"/>
                    <w:szCs w:val="24"/>
                  </w:rPr>
                  <w:t>TYPICAL PROCESS TO ACCESS SERVICES</w:t>
                </w:r>
                <w:r w:rsidRPr="00BD004F">
                  <w:rPr>
                    <w:rStyle w:val="FootnoteReference"/>
                    <w:sz w:val="24"/>
                    <w:szCs w:val="24"/>
                  </w:rPr>
                  <w:footnoteReference w:id="21"/>
                </w:r>
              </w:p>
            </w:tc>
          </w:tr>
          <w:tr w:rsidR="004F3DB7" w:rsidRPr="00BD004F" w:rsidTr="00BB2D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8" w:type="pct"/>
                <w:tcBorders>
                  <w:top w:val="single" w:sz="4" w:space="0" w:color="007A53" w:themeColor="accent2"/>
                  <w:bottom w:val="single" w:sz="4" w:space="0" w:color="007A53" w:themeColor="accent2"/>
                </w:tcBorders>
              </w:tcPr>
              <w:p w:rsidR="004F3DB7" w:rsidRPr="00BD004F" w:rsidRDefault="004F3DB7" w:rsidP="00BB2DF7">
                <w:pPr>
                  <w:pStyle w:val="RowHeading"/>
                  <w:rPr>
                    <w:sz w:val="24"/>
                    <w:szCs w:val="24"/>
                  </w:rPr>
                </w:pPr>
                <w:r w:rsidRPr="00BD004F">
                  <w:rPr>
                    <w:b/>
                    <w:sz w:val="24"/>
                    <w:szCs w:val="24"/>
                  </w:rPr>
                  <w:t>1. Self-Managed</w:t>
                </w:r>
                <w:r w:rsidRPr="00BD004F">
                  <w:rPr>
                    <w:b/>
                    <w:sz w:val="24"/>
                    <w:szCs w:val="24"/>
                  </w:rPr>
                  <w:br/>
                </w:r>
                <w:r w:rsidRPr="00BD004F">
                  <w:rPr>
                    <w:sz w:val="24"/>
                    <w:szCs w:val="24"/>
                  </w:rPr>
                  <w:t>Participant (or their carer or legal guardian) manages their own plan finances.</w:t>
                </w:r>
              </w:p>
            </w:tc>
            <w:tc>
              <w:tcPr>
                <w:tcW w:w="1483" w:type="pct"/>
                <w:tcBorders>
                  <w:top w:val="single" w:sz="4" w:space="0" w:color="007A53" w:themeColor="accent2"/>
                  <w:bottom w:val="single" w:sz="4" w:space="0" w:color="007A53" w:themeColor="accent2"/>
                </w:tcBorders>
              </w:tcPr>
              <w:p w:rsidR="004F3DB7" w:rsidRPr="00BD004F" w:rsidRDefault="004F3DB7" w:rsidP="00BB2DF7">
                <w:pPr>
                  <w:pStyle w:val="TableText"/>
                  <w:cnfStyle w:val="000000100000" w:firstRow="0" w:lastRow="0" w:firstColumn="0" w:lastColumn="0" w:oddVBand="0" w:evenVBand="0" w:oddHBand="1" w:evenHBand="0" w:firstRowFirstColumn="0" w:firstRowLastColumn="0" w:lastRowFirstColumn="0" w:lastRowLastColumn="0"/>
                  <w:rPr>
                    <w:sz w:val="24"/>
                    <w:szCs w:val="24"/>
                  </w:rPr>
                </w:pPr>
                <w:r w:rsidRPr="00BD004F">
                  <w:rPr>
                    <w:sz w:val="24"/>
                    <w:szCs w:val="24"/>
                  </w:rPr>
                  <w:t>Participant can choose eligible services from any service provider at any price point.</w:t>
                </w:r>
              </w:p>
            </w:tc>
            <w:tc>
              <w:tcPr>
                <w:tcW w:w="2119" w:type="pct"/>
                <w:tcBorders>
                  <w:top w:val="single" w:sz="4" w:space="0" w:color="007A53" w:themeColor="accent2"/>
                  <w:bottom w:val="single" w:sz="4" w:space="0" w:color="007A53" w:themeColor="accent2"/>
                </w:tcBorders>
              </w:tcPr>
              <w:p w:rsidR="004F3DB7" w:rsidRPr="00BD004F" w:rsidRDefault="004F3DB7" w:rsidP="00BB2DF7">
                <w:pPr>
                  <w:pStyle w:val="TableText"/>
                  <w:cnfStyle w:val="000000100000" w:firstRow="0" w:lastRow="0" w:firstColumn="0" w:lastColumn="0" w:oddVBand="0" w:evenVBand="0" w:oddHBand="1" w:evenHBand="0" w:firstRowFirstColumn="0" w:firstRowLastColumn="0" w:lastRowFirstColumn="0" w:lastRowLastColumn="0"/>
                  <w:rPr>
                    <w:sz w:val="24"/>
                    <w:szCs w:val="24"/>
                  </w:rPr>
                </w:pPr>
                <w:r w:rsidRPr="00BD004F">
                  <w:rPr>
                    <w:sz w:val="24"/>
                    <w:szCs w:val="24"/>
                  </w:rPr>
                  <w:t>Participant requests funds through NDIS portal (myplace), then receives funds in personal bank account, then pays provider to deliver service and keeps payment record in case of audit.</w:t>
                </w:r>
              </w:p>
            </w:tc>
          </w:tr>
          <w:tr w:rsidR="004F3DB7" w:rsidRPr="00BD004F" w:rsidTr="00BB2DF7">
            <w:tc>
              <w:tcPr>
                <w:cnfStyle w:val="001000000000" w:firstRow="0" w:lastRow="0" w:firstColumn="1" w:lastColumn="0" w:oddVBand="0" w:evenVBand="0" w:oddHBand="0" w:evenHBand="0" w:firstRowFirstColumn="0" w:firstRowLastColumn="0" w:lastRowFirstColumn="0" w:lastRowLastColumn="0"/>
                <w:tcW w:w="1398" w:type="pct"/>
                <w:tcBorders>
                  <w:top w:val="single" w:sz="4" w:space="0" w:color="007A53" w:themeColor="accent2"/>
                  <w:bottom w:val="single" w:sz="4" w:space="0" w:color="007A53" w:themeColor="accent2"/>
                </w:tcBorders>
              </w:tcPr>
              <w:p w:rsidR="004F3DB7" w:rsidRPr="00BD004F" w:rsidRDefault="004F3DB7" w:rsidP="00BB2DF7">
                <w:pPr>
                  <w:pStyle w:val="RowHeading"/>
                  <w:rPr>
                    <w:sz w:val="24"/>
                    <w:szCs w:val="24"/>
                  </w:rPr>
                </w:pPr>
                <w:r w:rsidRPr="00BD004F">
                  <w:rPr>
                    <w:b/>
                    <w:sz w:val="24"/>
                    <w:szCs w:val="24"/>
                  </w:rPr>
                  <w:t>2. Plan Managed</w:t>
                </w:r>
                <w:r w:rsidRPr="00BD004F">
                  <w:rPr>
                    <w:b/>
                    <w:sz w:val="24"/>
                    <w:szCs w:val="24"/>
                  </w:rPr>
                  <w:br/>
                </w:r>
                <w:r w:rsidRPr="00BD004F">
                  <w:rPr>
                    <w:sz w:val="24"/>
                    <w:szCs w:val="24"/>
                  </w:rPr>
                  <w:t xml:space="preserve">Participant pays a private plan manager (using some of their plan budget) to manage their plan finances. </w:t>
                </w:r>
              </w:p>
            </w:tc>
            <w:tc>
              <w:tcPr>
                <w:tcW w:w="1483" w:type="pct"/>
                <w:tcBorders>
                  <w:top w:val="single" w:sz="4" w:space="0" w:color="007A53" w:themeColor="accent2"/>
                  <w:bottom w:val="single" w:sz="4" w:space="0" w:color="007A53" w:themeColor="accent2"/>
                </w:tcBorders>
              </w:tcPr>
              <w:p w:rsidR="004F3DB7" w:rsidRPr="00BD004F" w:rsidRDefault="004F3DB7" w:rsidP="00BB2DF7">
                <w:pPr>
                  <w:pStyle w:val="TableText"/>
                  <w:cnfStyle w:val="000000000000" w:firstRow="0" w:lastRow="0" w:firstColumn="0" w:lastColumn="0" w:oddVBand="0" w:evenVBand="0" w:oddHBand="0" w:evenHBand="0" w:firstRowFirstColumn="0" w:firstRowLastColumn="0" w:lastRowFirstColumn="0" w:lastRowLastColumn="0"/>
                  <w:rPr>
                    <w:sz w:val="24"/>
                    <w:szCs w:val="24"/>
                  </w:rPr>
                </w:pPr>
                <w:r w:rsidRPr="00BD004F">
                  <w:rPr>
                    <w:sz w:val="24"/>
                    <w:szCs w:val="24"/>
                  </w:rPr>
                  <w:t>Participant can ask plan manager to procure eligible services from any service provider at any price point.</w:t>
                </w:r>
              </w:p>
            </w:tc>
            <w:tc>
              <w:tcPr>
                <w:tcW w:w="2119" w:type="pct"/>
                <w:tcBorders>
                  <w:top w:val="single" w:sz="4" w:space="0" w:color="007A53" w:themeColor="accent2"/>
                  <w:bottom w:val="single" w:sz="4" w:space="0" w:color="007A53" w:themeColor="accent2"/>
                </w:tcBorders>
              </w:tcPr>
              <w:p w:rsidR="004F3DB7" w:rsidRPr="00BD004F" w:rsidRDefault="004F3DB7" w:rsidP="00BB2DF7">
                <w:pPr>
                  <w:pStyle w:val="TableText"/>
                  <w:cnfStyle w:val="000000000000" w:firstRow="0" w:lastRow="0" w:firstColumn="0" w:lastColumn="0" w:oddVBand="0" w:evenVBand="0" w:oddHBand="0" w:evenHBand="0" w:firstRowFirstColumn="0" w:firstRowLastColumn="0" w:lastRowFirstColumn="0" w:lastRowLastColumn="0"/>
                  <w:rPr>
                    <w:sz w:val="24"/>
                    <w:szCs w:val="24"/>
                  </w:rPr>
                </w:pPr>
                <w:r w:rsidRPr="00BD004F">
                  <w:rPr>
                    <w:sz w:val="24"/>
                    <w:szCs w:val="24"/>
                  </w:rPr>
                  <w:t>Plan Manager requests funds through NDIA portal on behalf of participant, then receives funds in account, then pays provider to deliver service to participant and keeps payment record in case of audit.</w:t>
                </w:r>
              </w:p>
            </w:tc>
          </w:tr>
          <w:tr w:rsidR="004F3DB7" w:rsidRPr="00BD004F" w:rsidTr="00BB2D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98" w:type="pct"/>
                <w:tcBorders>
                  <w:top w:val="single" w:sz="4" w:space="0" w:color="007A53" w:themeColor="accent2"/>
                  <w:bottom w:val="single" w:sz="4" w:space="0" w:color="007A53" w:themeColor="accent2"/>
                </w:tcBorders>
              </w:tcPr>
              <w:p w:rsidR="004F3DB7" w:rsidRPr="00BD004F" w:rsidRDefault="004F3DB7" w:rsidP="00BB2DF7">
                <w:pPr>
                  <w:pStyle w:val="RowHeading"/>
                  <w:rPr>
                    <w:sz w:val="24"/>
                    <w:szCs w:val="24"/>
                  </w:rPr>
                </w:pPr>
                <w:r w:rsidRPr="00BD004F">
                  <w:rPr>
                    <w:b/>
                    <w:sz w:val="24"/>
                    <w:szCs w:val="24"/>
                  </w:rPr>
                  <w:t>3. Agency Managed</w:t>
                </w:r>
                <w:r w:rsidRPr="00BD004F">
                  <w:rPr>
                    <w:b/>
                    <w:sz w:val="24"/>
                    <w:szCs w:val="24"/>
                  </w:rPr>
                  <w:br/>
                </w:r>
                <w:r w:rsidRPr="00BD004F">
                  <w:rPr>
                    <w:sz w:val="24"/>
                    <w:szCs w:val="24"/>
                  </w:rPr>
                  <w:t>Participant opts for the NDIA to manage their plan finances or is so required.</w:t>
                </w:r>
                <w:r w:rsidRPr="00BD004F">
                  <w:rPr>
                    <w:rStyle w:val="FootnoteReference"/>
                    <w:sz w:val="24"/>
                    <w:szCs w:val="24"/>
                  </w:rPr>
                  <w:footnoteReference w:id="22"/>
                </w:r>
                <w:r w:rsidRPr="00BD004F">
                  <w:rPr>
                    <w:sz w:val="24"/>
                    <w:szCs w:val="24"/>
                  </w:rPr>
                  <w:t xml:space="preserve"> </w:t>
                </w:r>
              </w:p>
            </w:tc>
            <w:tc>
              <w:tcPr>
                <w:tcW w:w="1483" w:type="pct"/>
                <w:tcBorders>
                  <w:top w:val="single" w:sz="4" w:space="0" w:color="007A53" w:themeColor="accent2"/>
                  <w:bottom w:val="single" w:sz="4" w:space="0" w:color="007A53" w:themeColor="accent2"/>
                </w:tcBorders>
              </w:tcPr>
              <w:p w:rsidR="004F3DB7" w:rsidRPr="00BD004F" w:rsidRDefault="004F3DB7" w:rsidP="00BB2DF7">
                <w:pPr>
                  <w:pStyle w:val="TableText"/>
                  <w:cnfStyle w:val="000000100000" w:firstRow="0" w:lastRow="0" w:firstColumn="0" w:lastColumn="0" w:oddVBand="0" w:evenVBand="0" w:oddHBand="1" w:evenHBand="0" w:firstRowFirstColumn="0" w:firstRowLastColumn="0" w:lastRowFirstColumn="0" w:lastRowLastColumn="0"/>
                  <w:rPr>
                    <w:sz w:val="24"/>
                    <w:szCs w:val="24"/>
                  </w:rPr>
                </w:pPr>
                <w:r w:rsidRPr="00BD004F">
                  <w:rPr>
                    <w:sz w:val="24"/>
                    <w:szCs w:val="24"/>
                  </w:rPr>
                  <w:t>Participant is restricted to registered service providers, who must comply with price controls.</w:t>
                </w:r>
                <w:r w:rsidRPr="00BD004F">
                  <w:rPr>
                    <w:rStyle w:val="FootnoteReference"/>
                    <w:sz w:val="24"/>
                    <w:szCs w:val="24"/>
                  </w:rPr>
                  <w:footnoteReference w:id="23"/>
                </w:r>
              </w:p>
            </w:tc>
            <w:tc>
              <w:tcPr>
                <w:tcW w:w="2119" w:type="pct"/>
                <w:tcBorders>
                  <w:top w:val="single" w:sz="4" w:space="0" w:color="007A53" w:themeColor="accent2"/>
                  <w:bottom w:val="single" w:sz="4" w:space="0" w:color="007A53" w:themeColor="accent2"/>
                </w:tcBorders>
              </w:tcPr>
              <w:p w:rsidR="004F3DB7" w:rsidRPr="00BD004F" w:rsidRDefault="004F3DB7" w:rsidP="00BB2DF7">
                <w:pPr>
                  <w:pStyle w:val="TableText"/>
                  <w:cnfStyle w:val="000000100000" w:firstRow="0" w:lastRow="0" w:firstColumn="0" w:lastColumn="0" w:oddVBand="0" w:evenVBand="0" w:oddHBand="1" w:evenHBand="0" w:firstRowFirstColumn="0" w:firstRowLastColumn="0" w:lastRowFirstColumn="0" w:lastRowLastColumn="0"/>
                  <w:rPr>
                    <w:sz w:val="24"/>
                    <w:szCs w:val="24"/>
                  </w:rPr>
                </w:pPr>
                <w:r w:rsidRPr="00BD004F">
                  <w:rPr>
                    <w:sz w:val="24"/>
                    <w:szCs w:val="24"/>
                  </w:rPr>
                  <w:t>Provider is engaged by NDIA Manager or participant to deliver service, then seeks payment from NDIA after delivering service through the NDIS myplace provider portal.</w:t>
                </w:r>
              </w:p>
            </w:tc>
          </w:tr>
          <w:tr w:rsidR="004F3DB7" w:rsidRPr="00BD004F" w:rsidTr="00BB2DF7">
            <w:tc>
              <w:tcPr>
                <w:cnfStyle w:val="001000000000" w:firstRow="0" w:lastRow="0" w:firstColumn="1" w:lastColumn="0" w:oddVBand="0" w:evenVBand="0" w:oddHBand="0" w:evenHBand="0" w:firstRowFirstColumn="0" w:firstRowLastColumn="0" w:lastRowFirstColumn="0" w:lastRowLastColumn="0"/>
                <w:tcW w:w="1398" w:type="pct"/>
                <w:tcBorders>
                  <w:top w:val="single" w:sz="4" w:space="0" w:color="007A53" w:themeColor="accent2"/>
                </w:tcBorders>
              </w:tcPr>
              <w:p w:rsidR="004F3DB7" w:rsidRPr="00BD004F" w:rsidRDefault="004F3DB7" w:rsidP="00BB2DF7">
                <w:pPr>
                  <w:pStyle w:val="RowHeading"/>
                  <w:rPr>
                    <w:sz w:val="24"/>
                    <w:szCs w:val="24"/>
                  </w:rPr>
                </w:pPr>
                <w:r w:rsidRPr="00BD004F">
                  <w:rPr>
                    <w:b/>
                    <w:sz w:val="24"/>
                    <w:szCs w:val="24"/>
                  </w:rPr>
                  <w:t>Combination</w:t>
                </w:r>
                <w:r w:rsidRPr="00BD004F">
                  <w:rPr>
                    <w:b/>
                    <w:sz w:val="24"/>
                    <w:szCs w:val="24"/>
                  </w:rPr>
                  <w:br/>
                </w:r>
                <w:r w:rsidRPr="00BD004F">
                  <w:rPr>
                    <w:sz w:val="24"/>
                    <w:szCs w:val="24"/>
                  </w:rPr>
                  <w:t>Participant chooses a combination of plan management approaches.</w:t>
                </w:r>
              </w:p>
            </w:tc>
            <w:tc>
              <w:tcPr>
                <w:tcW w:w="1483" w:type="pct"/>
                <w:tcBorders>
                  <w:top w:val="single" w:sz="4" w:space="0" w:color="007A53" w:themeColor="accent2"/>
                </w:tcBorders>
              </w:tcPr>
              <w:p w:rsidR="004F3DB7" w:rsidRPr="00BD004F" w:rsidRDefault="004F3DB7" w:rsidP="00BB2DF7">
                <w:pPr>
                  <w:pStyle w:val="TableText"/>
                  <w:cnfStyle w:val="000000000000" w:firstRow="0" w:lastRow="0" w:firstColumn="0" w:lastColumn="0" w:oddVBand="0" w:evenVBand="0" w:oddHBand="0" w:evenHBand="0" w:firstRowFirstColumn="0" w:firstRowLastColumn="0" w:lastRowFirstColumn="0" w:lastRowLastColumn="0"/>
                  <w:rPr>
                    <w:sz w:val="24"/>
                    <w:szCs w:val="24"/>
                  </w:rPr>
                </w:pPr>
                <w:r w:rsidRPr="00BD004F">
                  <w:rPr>
                    <w:sz w:val="24"/>
                    <w:szCs w:val="24"/>
                  </w:rPr>
                  <w:t>Depends on the combination of plan management approaches chosen.</w:t>
                </w:r>
              </w:p>
            </w:tc>
            <w:tc>
              <w:tcPr>
                <w:tcW w:w="2119" w:type="pct"/>
                <w:tcBorders>
                  <w:top w:val="single" w:sz="4" w:space="0" w:color="007A53" w:themeColor="accent2"/>
                </w:tcBorders>
              </w:tcPr>
              <w:p w:rsidR="004F3DB7" w:rsidRPr="00BD004F" w:rsidRDefault="004F3DB7" w:rsidP="00BB2DF7">
                <w:pPr>
                  <w:pStyle w:val="TableText"/>
                  <w:cnfStyle w:val="000000000000" w:firstRow="0" w:lastRow="0" w:firstColumn="0" w:lastColumn="0" w:oddVBand="0" w:evenVBand="0" w:oddHBand="0" w:evenHBand="0" w:firstRowFirstColumn="0" w:firstRowLastColumn="0" w:lastRowFirstColumn="0" w:lastRowLastColumn="0"/>
                  <w:rPr>
                    <w:sz w:val="24"/>
                    <w:szCs w:val="24"/>
                  </w:rPr>
                </w:pPr>
                <w:r w:rsidRPr="00BD004F">
                  <w:rPr>
                    <w:sz w:val="24"/>
                    <w:szCs w:val="24"/>
                  </w:rPr>
                  <w:t>Depends on the combination of plan management approaches chosen</w:t>
                </w:r>
              </w:p>
            </w:tc>
          </w:tr>
        </w:tbl>
        <w:p w:rsidR="004F3DB7" w:rsidRPr="00D71880" w:rsidRDefault="004F3DB7" w:rsidP="004F3DB7">
          <w:pPr>
            <w:pStyle w:val="BodyText"/>
          </w:pPr>
          <w:r w:rsidRPr="00D71880">
            <w:br/>
            <w:t>While self-management delivers the greatest degree of choice and control to participants, currently only 11% of participants choose this option (</w:t>
          </w:r>
          <w:bookmarkStart w:id="46" w:name="_Ref528661548"/>
          <w:r w:rsidR="00995244">
            <w:t xml:space="preserve">see </w:t>
          </w:r>
          <w:r w:rsidR="00995244">
            <w:fldChar w:fldCharType="begin"/>
          </w:r>
          <w:r w:rsidR="00995244">
            <w:instrText xml:space="preserve"> REF _Ref528945852 \h </w:instrText>
          </w:r>
          <w:r w:rsidR="00995244">
            <w:fldChar w:fldCharType="separate"/>
          </w:r>
          <w:r w:rsidR="001A2706" w:rsidRPr="00D71880">
            <w:t xml:space="preserve">Figure </w:t>
          </w:r>
          <w:r w:rsidR="001A2706">
            <w:rPr>
              <w:noProof/>
            </w:rPr>
            <w:t>10</w:t>
          </w:r>
          <w:r w:rsidR="00995244">
            <w:fldChar w:fldCharType="end"/>
          </w:r>
          <w:bookmarkEnd w:id="46"/>
          <w:r w:rsidRPr="00D71880">
            <w:t xml:space="preserve">). This relatively low percentage stems from the challenges associated with </w:t>
          </w:r>
          <w:r w:rsidRPr="00D71880">
            <w:rPr>
              <w:rFonts w:eastAsia="Batang"/>
            </w:rPr>
            <w:t>accessing the right services, managing budgets and making payments.</w:t>
          </w:r>
          <w:r w:rsidRPr="00D71880">
            <w:t xml:space="preserve"> These challenges can be particularly pronounced for people with cognitive disability or for new participants who are still familiarising themselves with NDIS systems and processes. </w:t>
          </w:r>
        </w:p>
        <w:p w:rsidR="004F3DB7" w:rsidRPr="00D71880" w:rsidRDefault="004F3DB7" w:rsidP="004F3DB7">
          <w:pPr>
            <w:pStyle w:val="Caption"/>
          </w:pPr>
          <w:bookmarkStart w:id="47" w:name="_Ref528945852"/>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10</w:t>
          </w:r>
          <w:r w:rsidRPr="00D71880">
            <w:rPr>
              <w:noProof/>
            </w:rPr>
            <w:fldChar w:fldCharType="end"/>
          </w:r>
          <w:bookmarkEnd w:id="47"/>
          <w:r w:rsidRPr="00D71880">
            <w:t>: Distribution of financial plan management approaches</w:t>
          </w:r>
          <w:r w:rsidR="00995244" w:rsidRPr="00D71880">
            <w:rPr>
              <w:rStyle w:val="FootnoteReference"/>
            </w:rPr>
            <w:footnoteReference w:id="24"/>
          </w:r>
        </w:p>
        <w:p w:rsidR="004F3DB7" w:rsidRPr="00D71880" w:rsidRDefault="004F3DB7" w:rsidP="004F3DB7">
          <w:pPr>
            <w:pStyle w:val="BodyText"/>
          </w:pPr>
          <w:r w:rsidRPr="00D71880">
            <w:rPr>
              <w:noProof/>
            </w:rPr>
            <w:drawing>
              <wp:inline distT="0" distB="0" distL="0" distR="0" wp14:anchorId="57EEACAF" wp14:editId="7A639A59">
                <wp:extent cx="6047211" cy="3613150"/>
                <wp:effectExtent l="0" t="0" r="0" b="6350"/>
                <wp:docPr id="426" name="Picture 426" descr="The graph compares the distribution of financial plan management approaches for total plans, plans formed in Quarter 4 of 2017 to 2018 and plans formed in prior quarters. Agency managed plans is the overwhelming majority at 60% of plan management approach, compared to plan-managed at 18%, partly self-managed at 11% and fully self-managed at 11%. The proportion of agency managed participants in new plans (which are plans formed in Quarter 4 of 2017 to 2018) is now 55% which is a drop from 62% in previous quarters. This is opposite to plan managed, partly self-managed and fully self-managed plan management approaches have all shown increases in Quarter 4 of 2017 to 2018 compared to previous quarters.&#10;" title="Figure 10 shows the distribution of financial plan management approaches in a bar grap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barChart-NDIS.png"/>
                        <pic:cNvPicPr/>
                      </pic:nvPicPr>
                      <pic:blipFill rotWithShape="1">
                        <a:blip r:embed="rId34"/>
                        <a:srcRect l="1184" t="1481"/>
                        <a:stretch/>
                      </pic:blipFill>
                      <pic:spPr bwMode="auto">
                        <a:xfrm>
                          <a:off x="0" y="0"/>
                          <a:ext cx="6047696" cy="3613440"/>
                        </a:xfrm>
                        <a:prstGeom prst="rect">
                          <a:avLst/>
                        </a:prstGeom>
                        <a:ln>
                          <a:noFill/>
                        </a:ln>
                        <a:extLst>
                          <a:ext uri="{53640926-AAD7-44D8-BBD7-CCE9431645EC}">
                            <a14:shadowObscured xmlns:a14="http://schemas.microsoft.com/office/drawing/2010/main"/>
                          </a:ext>
                        </a:extLst>
                      </pic:spPr>
                    </pic:pic>
                  </a:graphicData>
                </a:graphic>
              </wp:inline>
            </w:drawing>
          </w:r>
        </w:p>
        <w:p w:rsidR="004F3DB7" w:rsidRPr="00D71880" w:rsidRDefault="004F3DB7" w:rsidP="001E1800">
          <w:pPr>
            <w:pStyle w:val="BodyText"/>
            <w:rPr>
              <w:sz w:val="28"/>
            </w:rPr>
          </w:pPr>
          <w:bookmarkStart w:id="48" w:name="_Toc527567289"/>
          <w:r w:rsidRPr="00D71880">
            <w:t xml:space="preserve">Trends suggest that the proportion of self-managed and plan-managed participants will increase with time. For example, the proportion of agency managed participants in new plans has </w:t>
          </w:r>
          <w:r w:rsidR="009E4F90">
            <w:t>recently fallen from 62% to 55%.</w:t>
          </w:r>
          <w:r w:rsidR="009E4F90">
            <w:rPr>
              <w:rStyle w:val="FootnoteReference"/>
            </w:rPr>
            <w:footnoteReference w:id="25"/>
          </w:r>
          <w:r w:rsidR="009E4F90">
            <w:t xml:space="preserve"> </w:t>
          </w:r>
          <w:r w:rsidRPr="00D71880">
            <w:t>However, the full potential for participants to self-manage is unlikely to be met if the challenges with the current systems and processes remain (see Section</w:t>
          </w:r>
          <w:r w:rsidR="00995244">
            <w:t xml:space="preserve"> </w:t>
          </w:r>
          <w:r w:rsidR="00995244">
            <w:fldChar w:fldCharType="begin"/>
          </w:r>
          <w:r w:rsidR="00995244">
            <w:instrText xml:space="preserve"> REF _Ref528945936 \r \h </w:instrText>
          </w:r>
          <w:r w:rsidR="00995244">
            <w:fldChar w:fldCharType="separate"/>
          </w:r>
          <w:r w:rsidR="001A2706">
            <w:t>2.2</w:t>
          </w:r>
          <w:r w:rsidR="00995244">
            <w:fldChar w:fldCharType="end"/>
          </w:r>
          <w:r w:rsidRPr="00D71880">
            <w:t xml:space="preserve">).  </w:t>
          </w:r>
        </w:p>
        <w:p w:rsidR="004F3DB7" w:rsidRPr="00D71880" w:rsidRDefault="004F3DB7" w:rsidP="004F3DB7">
          <w:pPr>
            <w:pStyle w:val="Heading3"/>
          </w:pPr>
          <w:bookmarkStart w:id="49" w:name="_Toc527991945"/>
          <w:bookmarkStart w:id="50" w:name="_Toc528780620"/>
          <w:bookmarkStart w:id="51" w:name="_Toc528780706"/>
          <w:r w:rsidRPr="00D71880">
            <w:t>Participant plans have three type of budgets</w:t>
          </w:r>
          <w:bookmarkEnd w:id="48"/>
          <w:bookmarkEnd w:id="49"/>
          <w:bookmarkEnd w:id="50"/>
          <w:bookmarkEnd w:id="51"/>
        </w:p>
        <w:p w:rsidR="004F3DB7" w:rsidRPr="00D71880" w:rsidRDefault="004F3DB7" w:rsidP="004F3DB7">
          <w:pPr>
            <w:pStyle w:val="BodyText"/>
          </w:pPr>
          <w:r w:rsidRPr="00D71880">
            <w:t>NDIS plans are tailored to the goals and needs of each participant. This involves setting the plan’s budget, which determines the services a participant is eligible to access. There are three budget types, with each containing a range of categories and spending rules (see</w:t>
          </w:r>
          <w:r w:rsidR="00995244">
            <w:t xml:space="preserve"> </w:t>
          </w:r>
          <w:r w:rsidR="00995244">
            <w:fldChar w:fldCharType="begin"/>
          </w:r>
          <w:r w:rsidR="00995244">
            <w:instrText xml:space="preserve"> REF _Ref528946011 \h </w:instrText>
          </w:r>
          <w:r w:rsidR="00995244">
            <w:fldChar w:fldCharType="separate"/>
          </w:r>
          <w:r w:rsidR="001A2706" w:rsidRPr="00D71880">
            <w:t xml:space="preserve">Table </w:t>
          </w:r>
          <w:r w:rsidR="001A2706">
            <w:rPr>
              <w:noProof/>
            </w:rPr>
            <w:t>3</w:t>
          </w:r>
          <w:r w:rsidR="00995244">
            <w:fldChar w:fldCharType="end"/>
          </w:r>
          <w:r w:rsidRPr="00D71880">
            <w:t>).</w:t>
          </w:r>
        </w:p>
        <w:p w:rsidR="004F3DB7" w:rsidRPr="00D71880" w:rsidRDefault="004F3DB7" w:rsidP="004F3DB7">
          <w:pPr>
            <w:pStyle w:val="Caption"/>
          </w:pPr>
          <w:bookmarkStart w:id="52" w:name="_Ref528946011"/>
          <w:r w:rsidRPr="00D71880">
            <w:t xml:space="preserve">Table </w:t>
          </w:r>
          <w:r w:rsidRPr="00D71880">
            <w:rPr>
              <w:noProof/>
            </w:rPr>
            <w:fldChar w:fldCharType="begin"/>
          </w:r>
          <w:r w:rsidRPr="00D71880">
            <w:rPr>
              <w:noProof/>
            </w:rPr>
            <w:instrText xml:space="preserve"> SEQ Table \* ARABIC </w:instrText>
          </w:r>
          <w:r w:rsidRPr="00D71880">
            <w:rPr>
              <w:noProof/>
            </w:rPr>
            <w:fldChar w:fldCharType="separate"/>
          </w:r>
          <w:r w:rsidR="001A2706">
            <w:rPr>
              <w:noProof/>
            </w:rPr>
            <w:t>3</w:t>
          </w:r>
          <w:r w:rsidRPr="00D71880">
            <w:rPr>
              <w:noProof/>
            </w:rPr>
            <w:fldChar w:fldCharType="end"/>
          </w:r>
          <w:bookmarkEnd w:id="52"/>
          <w:r w:rsidRPr="00D71880">
            <w:t>: Budget types and categories</w:t>
          </w:r>
          <w:r w:rsidR="00995244" w:rsidRPr="00D71880">
            <w:rPr>
              <w:rStyle w:val="FootnoteReference"/>
            </w:rPr>
            <w:footnoteReference w:id="26"/>
          </w:r>
        </w:p>
        <w:tbl>
          <w:tblPr>
            <w:tblStyle w:val="TableCSIRO"/>
            <w:tblW w:w="5000" w:type="pct"/>
            <w:tblInd w:w="0" w:type="dxa"/>
            <w:tblLook w:val="00A0" w:firstRow="1" w:lastRow="0" w:firstColumn="1" w:lastColumn="0" w:noHBand="0" w:noVBand="0"/>
          </w:tblPr>
          <w:tblGrid>
            <w:gridCol w:w="2435"/>
            <w:gridCol w:w="4678"/>
            <w:gridCol w:w="2525"/>
          </w:tblGrid>
          <w:tr w:rsidR="004F3DB7" w:rsidRPr="00BD004F" w:rsidTr="0017612D">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1263" w:type="pct"/>
              </w:tcPr>
              <w:p w:rsidR="004F3DB7" w:rsidRPr="00BD004F" w:rsidRDefault="004F3DB7" w:rsidP="00BB2DF7">
                <w:pPr>
                  <w:pStyle w:val="ColumnHeading"/>
                  <w:keepNext/>
                  <w:rPr>
                    <w:sz w:val="24"/>
                  </w:rPr>
                </w:pPr>
                <w:r w:rsidRPr="00BD004F">
                  <w:rPr>
                    <w:sz w:val="24"/>
                  </w:rPr>
                  <w:t>BUDGET TYPE</w:t>
                </w:r>
              </w:p>
            </w:tc>
            <w:tc>
              <w:tcPr>
                <w:tcW w:w="2427" w:type="pct"/>
              </w:tcPr>
              <w:p w:rsidR="004F3DB7" w:rsidRPr="00BD004F" w:rsidRDefault="004F3DB7" w:rsidP="00BB2DF7">
                <w:pPr>
                  <w:pStyle w:val="ColumnHeading"/>
                  <w:keepNext/>
                  <w:cnfStyle w:val="100000000000" w:firstRow="1" w:lastRow="0" w:firstColumn="0" w:lastColumn="0" w:oddVBand="0" w:evenVBand="0" w:oddHBand="0" w:evenHBand="0" w:firstRowFirstColumn="0" w:firstRowLastColumn="0" w:lastRowFirstColumn="0" w:lastRowLastColumn="0"/>
                  <w:rPr>
                    <w:sz w:val="24"/>
                  </w:rPr>
                </w:pPr>
                <w:r w:rsidRPr="00BD004F">
                  <w:rPr>
                    <w:sz w:val="24"/>
                  </w:rPr>
                  <w:t>BUDGET CATEGORIES</w:t>
                </w:r>
              </w:p>
            </w:tc>
            <w:tc>
              <w:tcPr>
                <w:tcW w:w="1310" w:type="pct"/>
              </w:tcPr>
              <w:p w:rsidR="004F3DB7" w:rsidRPr="00BD004F" w:rsidRDefault="004F3DB7" w:rsidP="00BB2DF7">
                <w:pPr>
                  <w:pStyle w:val="ColumnHeading"/>
                  <w:keepNext/>
                  <w:cnfStyle w:val="100000000000" w:firstRow="1" w:lastRow="0" w:firstColumn="0" w:lastColumn="0" w:oddVBand="0" w:evenVBand="0" w:oddHBand="0" w:evenHBand="0" w:firstRowFirstColumn="0" w:firstRowLastColumn="0" w:lastRowFirstColumn="0" w:lastRowLastColumn="0"/>
                  <w:rPr>
                    <w:sz w:val="24"/>
                  </w:rPr>
                </w:pPr>
                <w:r w:rsidRPr="00BD004F">
                  <w:rPr>
                    <w:sz w:val="24"/>
                  </w:rPr>
                  <w:t>SPENDING REQUIREMENTS</w:t>
                </w:r>
              </w:p>
            </w:tc>
          </w:tr>
          <w:tr w:rsidR="004F3DB7" w:rsidRPr="00BD004F" w:rsidTr="00BB2D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3" w:type="pct"/>
                <w:tcBorders>
                  <w:top w:val="single" w:sz="4" w:space="0" w:color="007A53" w:themeColor="accent2"/>
                  <w:bottom w:val="single" w:sz="4" w:space="0" w:color="007A53" w:themeColor="accent2"/>
                </w:tcBorders>
              </w:tcPr>
              <w:p w:rsidR="004F3DB7" w:rsidRPr="00BD004F" w:rsidRDefault="004F3DB7" w:rsidP="00BB2DF7">
                <w:pPr>
                  <w:pStyle w:val="RowHeading"/>
                  <w:rPr>
                    <w:sz w:val="24"/>
                  </w:rPr>
                </w:pPr>
                <w:r w:rsidRPr="00BD004F">
                  <w:rPr>
                    <w:b/>
                    <w:sz w:val="24"/>
                  </w:rPr>
                  <w:t>1. Core</w:t>
                </w:r>
                <w:r w:rsidRPr="00BD004F">
                  <w:rPr>
                    <w:b/>
                    <w:sz w:val="24"/>
                  </w:rPr>
                  <w:br/>
                </w:r>
                <w:r w:rsidRPr="00BD004F">
                  <w:rPr>
                    <w:sz w:val="24"/>
                  </w:rPr>
                  <w:t xml:space="preserve">A support that enables a participant to undertake their daily activities. </w:t>
                </w:r>
              </w:p>
            </w:tc>
            <w:tc>
              <w:tcPr>
                <w:tcW w:w="2427" w:type="pct"/>
                <w:tcBorders>
                  <w:top w:val="single" w:sz="4" w:space="0" w:color="007A53" w:themeColor="accent2"/>
                  <w:bottom w:val="single" w:sz="4" w:space="0" w:color="007A53" w:themeColor="accent2"/>
                </w:tcBorders>
              </w:tcPr>
              <w:p w:rsidR="004F3DB7" w:rsidRPr="00BD004F" w:rsidRDefault="004F3DB7" w:rsidP="004F3DB7">
                <w:pPr>
                  <w:pStyle w:val="ListBullet"/>
                  <w:numPr>
                    <w:ilvl w:val="0"/>
                    <w:numId w:val="19"/>
                  </w:numPr>
                  <w:cnfStyle w:val="000000100000" w:firstRow="0" w:lastRow="0" w:firstColumn="0" w:lastColumn="0" w:oddVBand="0" w:evenVBand="0" w:oddHBand="1" w:evenHBand="0" w:firstRowFirstColumn="0" w:firstRowLastColumn="0" w:lastRowFirstColumn="0" w:lastRowLastColumn="0"/>
                </w:pPr>
                <w:r w:rsidRPr="00BD004F">
                  <w:rPr>
                    <w:b/>
                  </w:rPr>
                  <w:t>Consumables</w:t>
                </w:r>
                <w:r w:rsidRPr="00BD004F">
                  <w:t xml:space="preserve"> (e.g. everyday use items such as continence aids)</w:t>
                </w:r>
              </w:p>
              <w:p w:rsidR="004F3DB7" w:rsidRPr="00BD004F" w:rsidRDefault="004F3DB7" w:rsidP="004F3DB7">
                <w:pPr>
                  <w:pStyle w:val="ListBullet"/>
                  <w:numPr>
                    <w:ilvl w:val="0"/>
                    <w:numId w:val="19"/>
                  </w:numPr>
                  <w:cnfStyle w:val="000000100000" w:firstRow="0" w:lastRow="0" w:firstColumn="0" w:lastColumn="0" w:oddVBand="0" w:evenVBand="0" w:oddHBand="1" w:evenHBand="0" w:firstRowFirstColumn="0" w:firstRowLastColumn="0" w:lastRowFirstColumn="0" w:lastRowLastColumn="0"/>
                </w:pPr>
                <w:r w:rsidRPr="00BD004F">
                  <w:rPr>
                    <w:b/>
                  </w:rPr>
                  <w:t>Daily Activities</w:t>
                </w:r>
                <w:r w:rsidRPr="00BD004F">
                  <w:t xml:space="preserve"> (e.g. assistance with self-care activities)</w:t>
                </w:r>
              </w:p>
              <w:p w:rsidR="004F3DB7" w:rsidRPr="00BD004F" w:rsidRDefault="004F3DB7" w:rsidP="004F3DB7">
                <w:pPr>
                  <w:pStyle w:val="ListBullet"/>
                  <w:numPr>
                    <w:ilvl w:val="0"/>
                    <w:numId w:val="19"/>
                  </w:numPr>
                  <w:cnfStyle w:val="000000100000" w:firstRow="0" w:lastRow="0" w:firstColumn="0" w:lastColumn="0" w:oddVBand="0" w:evenVBand="0" w:oddHBand="1" w:evenHBand="0" w:firstRowFirstColumn="0" w:firstRowLastColumn="0" w:lastRowFirstColumn="0" w:lastRowLastColumn="0"/>
                </w:pPr>
                <w:r w:rsidRPr="00BD004F">
                  <w:rPr>
                    <w:b/>
                  </w:rPr>
                  <w:t>Assistance with Social and Community Participation</w:t>
                </w:r>
                <w:r w:rsidRPr="00BD004F">
                  <w:t xml:space="preserve"> (e.g. supports to engage in social or recreational activities)</w:t>
                </w:r>
              </w:p>
              <w:p w:rsidR="004F3DB7" w:rsidRPr="00BD004F" w:rsidRDefault="004F3DB7" w:rsidP="004F3DB7">
                <w:pPr>
                  <w:pStyle w:val="ListBullet"/>
                  <w:numPr>
                    <w:ilvl w:val="0"/>
                    <w:numId w:val="19"/>
                  </w:numPr>
                  <w:cnfStyle w:val="000000100000" w:firstRow="0" w:lastRow="0" w:firstColumn="0" w:lastColumn="0" w:oddVBand="0" w:evenVBand="0" w:oddHBand="1" w:evenHBand="0" w:firstRowFirstColumn="0" w:firstRowLastColumn="0" w:lastRowFirstColumn="0" w:lastRowLastColumn="0"/>
                </w:pPr>
                <w:r w:rsidRPr="00BD004F">
                  <w:rPr>
                    <w:b/>
                  </w:rPr>
                  <w:t>Transport</w:t>
                </w:r>
                <w:r w:rsidRPr="00BD004F">
                  <w:t xml:space="preserve"> (e.g. alternatives to public transport due to disability constraints)</w:t>
                </w:r>
              </w:p>
            </w:tc>
            <w:tc>
              <w:tcPr>
                <w:tcW w:w="1310" w:type="pct"/>
                <w:tcBorders>
                  <w:top w:val="single" w:sz="4" w:space="0" w:color="007A53" w:themeColor="accent2"/>
                  <w:bottom w:val="single" w:sz="4" w:space="0" w:color="007A53" w:themeColor="accent2"/>
                </w:tcBorders>
              </w:tcPr>
              <w:p w:rsidR="004F3DB7" w:rsidRPr="00BD004F" w:rsidRDefault="004F3DB7" w:rsidP="00BB2DF7">
                <w:pPr>
                  <w:pStyle w:val="TableText"/>
                  <w:cnfStyle w:val="000000100000" w:firstRow="0" w:lastRow="0" w:firstColumn="0" w:lastColumn="0" w:oddVBand="0" w:evenVBand="0" w:oddHBand="1" w:evenHBand="0" w:firstRowFirstColumn="0" w:firstRowLastColumn="0" w:lastRowFirstColumn="0" w:lastRowLastColumn="0"/>
                  <w:rPr>
                    <w:sz w:val="24"/>
                  </w:rPr>
                </w:pPr>
                <w:r w:rsidRPr="00BD004F">
                  <w:rPr>
                    <w:sz w:val="24"/>
                  </w:rPr>
                  <w:t xml:space="preserve">Participant has flexibility to allocate funds across budget categories, unless funds have been set aside for a specific purpose, such as for transport or specialised disability accommodation. </w:t>
                </w:r>
              </w:p>
            </w:tc>
          </w:tr>
          <w:tr w:rsidR="004F3DB7" w:rsidRPr="00BD004F" w:rsidTr="00BB2DF7">
            <w:tc>
              <w:tcPr>
                <w:cnfStyle w:val="001000000000" w:firstRow="0" w:lastRow="0" w:firstColumn="1" w:lastColumn="0" w:oddVBand="0" w:evenVBand="0" w:oddHBand="0" w:evenHBand="0" w:firstRowFirstColumn="0" w:firstRowLastColumn="0" w:lastRowFirstColumn="0" w:lastRowLastColumn="0"/>
                <w:tcW w:w="1263" w:type="pct"/>
                <w:tcBorders>
                  <w:top w:val="single" w:sz="4" w:space="0" w:color="007A53" w:themeColor="accent2"/>
                  <w:bottom w:val="single" w:sz="4" w:space="0" w:color="007A53" w:themeColor="accent2"/>
                </w:tcBorders>
              </w:tcPr>
              <w:p w:rsidR="004F3DB7" w:rsidRPr="00BD004F" w:rsidRDefault="004F3DB7" w:rsidP="00BB2DF7">
                <w:pPr>
                  <w:pStyle w:val="RowHeading"/>
                  <w:rPr>
                    <w:sz w:val="24"/>
                  </w:rPr>
                </w:pPr>
                <w:r w:rsidRPr="00BD004F">
                  <w:rPr>
                    <w:b/>
                    <w:sz w:val="24"/>
                  </w:rPr>
                  <w:t>2. Capacity Building</w:t>
                </w:r>
                <w:r w:rsidRPr="00BD004F">
                  <w:rPr>
                    <w:b/>
                    <w:sz w:val="24"/>
                  </w:rPr>
                  <w:br/>
                </w:r>
                <w:r w:rsidRPr="00BD004F">
                  <w:rPr>
                    <w:sz w:val="24"/>
                  </w:rPr>
                  <w:t>A support that enables a participant to build their independence and skills.</w:t>
                </w:r>
              </w:p>
            </w:tc>
            <w:tc>
              <w:tcPr>
                <w:tcW w:w="2427" w:type="pct"/>
                <w:tcBorders>
                  <w:top w:val="single" w:sz="4" w:space="0" w:color="007A53" w:themeColor="accent2"/>
                  <w:bottom w:val="single" w:sz="4" w:space="0" w:color="007A53" w:themeColor="accent2"/>
                </w:tcBorders>
              </w:tcPr>
              <w:p w:rsidR="004F3DB7" w:rsidRPr="00BD004F" w:rsidRDefault="004F3DB7" w:rsidP="004F3DB7">
                <w:pPr>
                  <w:pStyle w:val="ListBullet"/>
                  <w:numPr>
                    <w:ilvl w:val="0"/>
                    <w:numId w:val="19"/>
                  </w:numPr>
                  <w:cnfStyle w:val="000000000000" w:firstRow="0" w:lastRow="0" w:firstColumn="0" w:lastColumn="0" w:oddVBand="0" w:evenVBand="0" w:oddHBand="0" w:evenHBand="0" w:firstRowFirstColumn="0" w:firstRowLastColumn="0" w:lastRowFirstColumn="0" w:lastRowLastColumn="0"/>
                </w:pPr>
                <w:r w:rsidRPr="00BD004F">
                  <w:rPr>
                    <w:b/>
                  </w:rPr>
                  <w:t>Choice and Control</w:t>
                </w:r>
                <w:r w:rsidRPr="00BD004F">
                  <w:t xml:space="preserve"> (e.g. training and education in plan management or for a plan manager)</w:t>
                </w:r>
              </w:p>
              <w:p w:rsidR="004F3DB7" w:rsidRPr="00BD004F" w:rsidRDefault="004F3DB7" w:rsidP="004F3DB7">
                <w:pPr>
                  <w:pStyle w:val="ListBullet"/>
                  <w:numPr>
                    <w:ilvl w:val="0"/>
                    <w:numId w:val="19"/>
                  </w:numPr>
                  <w:cnfStyle w:val="000000000000" w:firstRow="0" w:lastRow="0" w:firstColumn="0" w:lastColumn="0" w:oddVBand="0" w:evenVBand="0" w:oddHBand="0" w:evenHBand="0" w:firstRowFirstColumn="0" w:firstRowLastColumn="0" w:lastRowFirstColumn="0" w:lastRowLastColumn="0"/>
                </w:pPr>
                <w:r w:rsidRPr="00BD004F">
                  <w:rPr>
                    <w:b/>
                  </w:rPr>
                  <w:t>Daily Activity</w:t>
                </w:r>
                <w:r w:rsidRPr="00BD004F">
                  <w:t xml:space="preserve"> (e.g. therapy aimed at building capacity to participate</w:t>
                </w:r>
              </w:p>
              <w:p w:rsidR="004F3DB7" w:rsidRPr="00BD004F" w:rsidRDefault="004F3DB7" w:rsidP="004F3DB7">
                <w:pPr>
                  <w:pStyle w:val="ListBullet"/>
                  <w:numPr>
                    <w:ilvl w:val="0"/>
                    <w:numId w:val="19"/>
                  </w:numPr>
                  <w:cnfStyle w:val="000000000000" w:firstRow="0" w:lastRow="0" w:firstColumn="0" w:lastColumn="0" w:oddVBand="0" w:evenVBand="0" w:oddHBand="0" w:evenHBand="0" w:firstRowFirstColumn="0" w:firstRowLastColumn="0" w:lastRowFirstColumn="0" w:lastRowLastColumn="0"/>
                </w:pPr>
                <w:r w:rsidRPr="00BD004F">
                  <w:rPr>
                    <w:b/>
                  </w:rPr>
                  <w:t>Employment</w:t>
                </w:r>
                <w:r w:rsidRPr="00BD004F">
                  <w:t xml:space="preserve"> (e.g. employment related assessment and counselling)</w:t>
                </w:r>
              </w:p>
              <w:p w:rsidR="004F3DB7" w:rsidRPr="00BD004F" w:rsidRDefault="004F3DB7" w:rsidP="004F3DB7">
                <w:pPr>
                  <w:pStyle w:val="ListBullet"/>
                  <w:numPr>
                    <w:ilvl w:val="0"/>
                    <w:numId w:val="19"/>
                  </w:numPr>
                  <w:cnfStyle w:val="000000000000" w:firstRow="0" w:lastRow="0" w:firstColumn="0" w:lastColumn="0" w:oddVBand="0" w:evenVBand="0" w:oddHBand="0" w:evenHBand="0" w:firstRowFirstColumn="0" w:firstRowLastColumn="0" w:lastRowFirstColumn="0" w:lastRowLastColumn="0"/>
                </w:pPr>
                <w:r w:rsidRPr="00BD004F">
                  <w:rPr>
                    <w:b/>
                  </w:rPr>
                  <w:t>Health and Well Being</w:t>
                </w:r>
                <w:r w:rsidRPr="00BD004F">
                  <w:t xml:space="preserve"> (e.g. exercise advice to manage disability)</w:t>
                </w:r>
              </w:p>
              <w:p w:rsidR="004F3DB7" w:rsidRPr="00BD004F" w:rsidRDefault="004F3DB7" w:rsidP="004F3DB7">
                <w:pPr>
                  <w:pStyle w:val="ListBullet"/>
                  <w:numPr>
                    <w:ilvl w:val="0"/>
                    <w:numId w:val="19"/>
                  </w:numPr>
                  <w:cnfStyle w:val="000000000000" w:firstRow="0" w:lastRow="0" w:firstColumn="0" w:lastColumn="0" w:oddVBand="0" w:evenVBand="0" w:oddHBand="0" w:evenHBand="0" w:firstRowFirstColumn="0" w:firstRowLastColumn="0" w:lastRowFirstColumn="0" w:lastRowLastColumn="0"/>
                </w:pPr>
                <w:r w:rsidRPr="00BD004F">
                  <w:rPr>
                    <w:b/>
                  </w:rPr>
                  <w:t>Home Living</w:t>
                </w:r>
                <w:r w:rsidRPr="00BD004F">
                  <w:t xml:space="preserve"> (e.g. support to obtain or retain appropriate accommodation)</w:t>
                </w:r>
              </w:p>
              <w:p w:rsidR="004F3DB7" w:rsidRPr="00BD004F" w:rsidRDefault="004F3DB7" w:rsidP="004F3DB7">
                <w:pPr>
                  <w:pStyle w:val="ListBullet"/>
                  <w:numPr>
                    <w:ilvl w:val="0"/>
                    <w:numId w:val="19"/>
                  </w:numPr>
                  <w:cnfStyle w:val="000000000000" w:firstRow="0" w:lastRow="0" w:firstColumn="0" w:lastColumn="0" w:oddVBand="0" w:evenVBand="0" w:oddHBand="0" w:evenHBand="0" w:firstRowFirstColumn="0" w:firstRowLastColumn="0" w:lastRowFirstColumn="0" w:lastRowLastColumn="0"/>
                </w:pPr>
                <w:r w:rsidRPr="00BD004F">
                  <w:rPr>
                    <w:b/>
                  </w:rPr>
                  <w:t>Lifelong Learning</w:t>
                </w:r>
                <w:r w:rsidRPr="00BD004F">
                  <w:t xml:space="preserve"> (e.g. assistance moving from school to further education)</w:t>
                </w:r>
              </w:p>
              <w:p w:rsidR="004F3DB7" w:rsidRPr="00BD004F" w:rsidRDefault="004F3DB7" w:rsidP="004F3DB7">
                <w:pPr>
                  <w:pStyle w:val="ListBullet"/>
                  <w:numPr>
                    <w:ilvl w:val="0"/>
                    <w:numId w:val="19"/>
                  </w:numPr>
                  <w:cnfStyle w:val="000000000000" w:firstRow="0" w:lastRow="0" w:firstColumn="0" w:lastColumn="0" w:oddVBand="0" w:evenVBand="0" w:oddHBand="0" w:evenHBand="0" w:firstRowFirstColumn="0" w:firstRowLastColumn="0" w:lastRowFirstColumn="0" w:lastRowLastColumn="0"/>
                </w:pPr>
                <w:r w:rsidRPr="00BD004F">
                  <w:rPr>
                    <w:b/>
                  </w:rPr>
                  <w:t>Relationships</w:t>
                </w:r>
                <w:r w:rsidRPr="00BD004F">
                  <w:t xml:space="preserve"> (e.g. positive behavioural support strategies)</w:t>
                </w:r>
              </w:p>
              <w:p w:rsidR="004F3DB7" w:rsidRPr="00BD004F" w:rsidRDefault="004F3DB7" w:rsidP="004F3DB7">
                <w:pPr>
                  <w:pStyle w:val="ListBullet"/>
                  <w:numPr>
                    <w:ilvl w:val="0"/>
                    <w:numId w:val="19"/>
                  </w:numPr>
                  <w:cnfStyle w:val="000000000000" w:firstRow="0" w:lastRow="0" w:firstColumn="0" w:lastColumn="0" w:oddVBand="0" w:evenVBand="0" w:oddHBand="0" w:evenHBand="0" w:firstRowFirstColumn="0" w:firstRowLastColumn="0" w:lastRowFirstColumn="0" w:lastRowLastColumn="0"/>
                </w:pPr>
                <w:r w:rsidRPr="00BD004F">
                  <w:rPr>
                    <w:b/>
                  </w:rPr>
                  <w:t>Social and Community Participation</w:t>
                </w:r>
                <w:r w:rsidRPr="00BD004F">
                  <w:t xml:space="preserve"> (e.g. life skills development and training)</w:t>
                </w:r>
              </w:p>
            </w:tc>
            <w:tc>
              <w:tcPr>
                <w:tcW w:w="1310" w:type="pct"/>
                <w:tcBorders>
                  <w:top w:val="single" w:sz="4" w:space="0" w:color="007A53" w:themeColor="accent2"/>
                  <w:bottom w:val="single" w:sz="4" w:space="0" w:color="007A53" w:themeColor="accent2"/>
                </w:tcBorders>
              </w:tcPr>
              <w:p w:rsidR="004F3DB7" w:rsidRPr="00BD004F" w:rsidRDefault="004F3DB7" w:rsidP="00BB2DF7">
                <w:pPr>
                  <w:pStyle w:val="TableText"/>
                  <w:cnfStyle w:val="000000000000" w:firstRow="0" w:lastRow="0" w:firstColumn="0" w:lastColumn="0" w:oddVBand="0" w:evenVBand="0" w:oddHBand="0" w:evenHBand="0" w:firstRowFirstColumn="0" w:firstRowLastColumn="0" w:lastRowFirstColumn="0" w:lastRowLastColumn="0"/>
                  <w:rPr>
                    <w:sz w:val="24"/>
                  </w:rPr>
                </w:pPr>
                <w:r w:rsidRPr="00BD004F">
                  <w:rPr>
                    <w:sz w:val="24"/>
                  </w:rPr>
                  <w:t xml:space="preserve">Participant has flexibility to allocate funds within budget categories but not across budget categories. </w:t>
                </w:r>
              </w:p>
              <w:p w:rsidR="004F3DB7" w:rsidRPr="00BD004F" w:rsidRDefault="004F3DB7" w:rsidP="00BB2DF7">
                <w:pPr>
                  <w:pStyle w:val="TableText"/>
                  <w:cnfStyle w:val="000000000000" w:firstRow="0" w:lastRow="0" w:firstColumn="0" w:lastColumn="0" w:oddVBand="0" w:evenVBand="0" w:oddHBand="0" w:evenHBand="0" w:firstRowFirstColumn="0" w:firstRowLastColumn="0" w:lastRowFirstColumn="0" w:lastRowLastColumn="0"/>
                  <w:rPr>
                    <w:sz w:val="24"/>
                  </w:rPr>
                </w:pPr>
              </w:p>
            </w:tc>
          </w:tr>
          <w:tr w:rsidR="004F3DB7" w:rsidRPr="00BD004F" w:rsidTr="00BB2D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63" w:type="pct"/>
                <w:tcBorders>
                  <w:top w:val="single" w:sz="4" w:space="0" w:color="007A53" w:themeColor="accent2"/>
                </w:tcBorders>
              </w:tcPr>
              <w:p w:rsidR="004F3DB7" w:rsidRPr="00BD004F" w:rsidRDefault="004F3DB7" w:rsidP="00BB2DF7">
                <w:pPr>
                  <w:pStyle w:val="RowHeading"/>
                  <w:rPr>
                    <w:sz w:val="24"/>
                  </w:rPr>
                </w:pPr>
                <w:r w:rsidRPr="00BD004F">
                  <w:rPr>
                    <w:b/>
                    <w:sz w:val="24"/>
                  </w:rPr>
                  <w:t xml:space="preserve">3. Capital </w:t>
                </w:r>
                <w:r w:rsidRPr="00BD004F">
                  <w:rPr>
                    <w:b/>
                    <w:sz w:val="24"/>
                  </w:rPr>
                  <w:br/>
                </w:r>
                <w:r w:rsidRPr="00BD004F">
                  <w:rPr>
                    <w:sz w:val="24"/>
                  </w:rPr>
                  <w:t>Assistive technology, equipment and home/vehicle modifications.</w:t>
                </w:r>
              </w:p>
            </w:tc>
            <w:tc>
              <w:tcPr>
                <w:tcW w:w="2427" w:type="pct"/>
                <w:tcBorders>
                  <w:top w:val="single" w:sz="4" w:space="0" w:color="007A53" w:themeColor="accent2"/>
                </w:tcBorders>
              </w:tcPr>
              <w:p w:rsidR="004F3DB7" w:rsidRPr="00BD004F" w:rsidRDefault="004F3DB7" w:rsidP="004F3DB7">
                <w:pPr>
                  <w:pStyle w:val="ListBullet"/>
                  <w:numPr>
                    <w:ilvl w:val="0"/>
                    <w:numId w:val="19"/>
                  </w:numPr>
                  <w:cnfStyle w:val="000000100000" w:firstRow="0" w:lastRow="0" w:firstColumn="0" w:lastColumn="0" w:oddVBand="0" w:evenVBand="0" w:oddHBand="1" w:evenHBand="0" w:firstRowFirstColumn="0" w:firstRowLastColumn="0" w:lastRowFirstColumn="0" w:lastRowLastColumn="0"/>
                </w:pPr>
                <w:r w:rsidRPr="00BD004F">
                  <w:rPr>
                    <w:b/>
                  </w:rPr>
                  <w:t>Assistive Technology</w:t>
                </w:r>
                <w:r w:rsidRPr="00BD004F">
                  <w:t xml:space="preserve"> (e.g. communication aids, wheelchairs or vehicle modifications)</w:t>
                </w:r>
              </w:p>
              <w:p w:rsidR="004F3DB7" w:rsidRPr="00BD004F" w:rsidRDefault="004F3DB7" w:rsidP="004F3DB7">
                <w:pPr>
                  <w:pStyle w:val="ListBullet"/>
                  <w:numPr>
                    <w:ilvl w:val="0"/>
                    <w:numId w:val="19"/>
                  </w:numPr>
                  <w:cnfStyle w:val="000000100000" w:firstRow="0" w:lastRow="0" w:firstColumn="0" w:lastColumn="0" w:oddVBand="0" w:evenVBand="0" w:oddHBand="1" w:evenHBand="0" w:firstRowFirstColumn="0" w:firstRowLastColumn="0" w:lastRowFirstColumn="0" w:lastRowLastColumn="0"/>
                </w:pPr>
                <w:r w:rsidRPr="00BD004F">
                  <w:rPr>
                    <w:b/>
                  </w:rPr>
                  <w:t>Home Modifications</w:t>
                </w:r>
                <w:r w:rsidRPr="00BD004F">
                  <w:t xml:space="preserve"> (e.g. bathroom rail)</w:t>
                </w:r>
              </w:p>
            </w:tc>
            <w:tc>
              <w:tcPr>
                <w:tcW w:w="1310" w:type="pct"/>
                <w:tcBorders>
                  <w:top w:val="single" w:sz="4" w:space="0" w:color="007A53" w:themeColor="accent2"/>
                </w:tcBorders>
              </w:tcPr>
              <w:p w:rsidR="004F3DB7" w:rsidRPr="00BD004F" w:rsidRDefault="004F3DB7" w:rsidP="00BB2DF7">
                <w:pPr>
                  <w:pStyle w:val="TableText"/>
                  <w:cnfStyle w:val="000000100000" w:firstRow="0" w:lastRow="0" w:firstColumn="0" w:lastColumn="0" w:oddVBand="0" w:evenVBand="0" w:oddHBand="1" w:evenHBand="0" w:firstRowFirstColumn="0" w:firstRowLastColumn="0" w:lastRowFirstColumn="0" w:lastRowLastColumn="0"/>
                  <w:rPr>
                    <w:sz w:val="24"/>
                  </w:rPr>
                </w:pPr>
                <w:r w:rsidRPr="00BD004F">
                  <w:rPr>
                    <w:sz w:val="24"/>
                  </w:rPr>
                  <w:t>Participant must use funds for supports specifically mentioned in plan (e.g. wheelchair)</w:t>
                </w:r>
              </w:p>
            </w:tc>
          </w:tr>
        </w:tbl>
        <w:p w:rsidR="004F3DB7" w:rsidRPr="00D71880" w:rsidRDefault="004F3DB7" w:rsidP="004F3DB7">
          <w:pPr>
            <w:pStyle w:val="Heading2"/>
          </w:pPr>
          <w:bookmarkStart w:id="53" w:name="_Toc527567290"/>
          <w:bookmarkStart w:id="54" w:name="_Ref528945936"/>
          <w:bookmarkStart w:id="55" w:name="_Toc529106510"/>
          <w:r w:rsidRPr="00D71880">
            <w:t>Opportunities for simplification and enhancement</w:t>
          </w:r>
          <w:bookmarkEnd w:id="53"/>
          <w:bookmarkEnd w:id="54"/>
          <w:bookmarkEnd w:id="55"/>
        </w:p>
        <w:p w:rsidR="004F3DB7" w:rsidRPr="00D71880" w:rsidRDefault="004F3DB7" w:rsidP="004F3DB7">
          <w:pPr>
            <w:pStyle w:val="Heading3"/>
          </w:pPr>
          <w:bookmarkStart w:id="56" w:name="_Toc527567291"/>
          <w:bookmarkStart w:id="57" w:name="_Toc527991947"/>
          <w:bookmarkStart w:id="58" w:name="_Toc528780622"/>
          <w:bookmarkStart w:id="59" w:name="_Toc528780708"/>
          <w:r w:rsidRPr="00D71880">
            <w:t>An opportune time for new technologies to enhance the NDIS user experience</w:t>
          </w:r>
          <w:bookmarkEnd w:id="56"/>
          <w:bookmarkEnd w:id="57"/>
          <w:bookmarkEnd w:id="58"/>
          <w:bookmarkEnd w:id="59"/>
        </w:p>
        <w:p w:rsidR="004F3DB7" w:rsidRPr="00D71880" w:rsidRDefault="004F3DB7" w:rsidP="004F3DB7">
          <w:pPr>
            <w:pStyle w:val="BodyText"/>
          </w:pPr>
          <w:r w:rsidRPr="00D71880">
            <w:t>In the rollout of the NDIS, the Government has focused on maximising access to participants, and has demonstrated strong progress. The NDIS has reached over 54,000 people with disability who have previously never received publicly funded disability support services.</w:t>
          </w:r>
          <w:r w:rsidRPr="00D71880">
            <w:rPr>
              <w:rStyle w:val="FootnoteReference"/>
            </w:rPr>
            <w:footnoteReference w:id="27"/>
          </w:r>
          <w:r w:rsidRPr="00D71880">
            <w:t xml:space="preserve"> This will grow to almost 200,000 when the rollout is complete in July 2020.</w:t>
          </w:r>
          <w:r w:rsidRPr="00D71880">
            <w:rPr>
              <w:rStyle w:val="FootnoteReference"/>
            </w:rPr>
            <w:footnoteReference w:id="28"/>
          </w:r>
          <w:r w:rsidRPr="00D71880">
            <w:t xml:space="preserve"> </w:t>
          </w:r>
        </w:p>
        <w:p w:rsidR="004F3DB7" w:rsidRPr="00D71880" w:rsidRDefault="004F3DB7" w:rsidP="004F3DB7">
          <w:pPr>
            <w:pStyle w:val="BodyText"/>
          </w:pPr>
          <w:r w:rsidRPr="00D71880">
            <w:t>Since the NDIS was first envisaged in 2011, and even during its ongoing rollout, payments technology has progressed considerably. The potential for the application of blockchain technology and smart contracts is much better understood, including through research papers and proof of concepts developed by Data61 and the Commonwealth Bank.</w:t>
          </w:r>
          <w:r w:rsidRPr="00D71880">
            <w:rPr>
              <w:rStyle w:val="FootnoteReference"/>
            </w:rPr>
            <w:footnoteReference w:id="29"/>
          </w:r>
          <w:r w:rsidRPr="00D71880">
            <w:rPr>
              <w:vertAlign w:val="superscript"/>
            </w:rPr>
            <w:t>,</w:t>
          </w:r>
          <w:r w:rsidRPr="00D71880">
            <w:rPr>
              <w:rStyle w:val="FootnoteReference"/>
            </w:rPr>
            <w:footnoteReference w:id="30"/>
          </w:r>
          <w:r w:rsidRPr="00D71880">
            <w:rPr>
              <w:vertAlign w:val="superscript"/>
            </w:rPr>
            <w:t>,</w:t>
          </w:r>
          <w:r w:rsidRPr="00D71880">
            <w:rPr>
              <w:rStyle w:val="FootnoteReference"/>
            </w:rPr>
            <w:footnoteReference w:id="31"/>
          </w:r>
          <w:r w:rsidRPr="00D71880">
            <w:rPr>
              <w:vertAlign w:val="superscript"/>
            </w:rPr>
            <w:t>,</w:t>
          </w:r>
          <w:r w:rsidRPr="00D71880">
            <w:rPr>
              <w:rStyle w:val="FootnoteReference"/>
            </w:rPr>
            <w:footnoteReference w:id="32"/>
          </w:r>
          <w:r w:rsidRPr="00D71880">
            <w:t xml:space="preserve"> In addition, the New Payments Platform (NPP) was publicly launched in February 2018 through an industry collaboration involving the Reserve Bank of Australia and 12 Authorised Deposit</w:t>
          </w:r>
          <w:r w:rsidRPr="00D71880">
            <w:noBreakHyphen/>
            <w:t>Taking Institutions, including the Commonwealth Bank.</w:t>
          </w:r>
          <w:r w:rsidRPr="00D71880">
            <w:rPr>
              <w:rStyle w:val="FootnoteReference"/>
            </w:rPr>
            <w:footnoteReference w:id="33"/>
          </w:r>
          <w:r w:rsidRPr="00D71880">
            <w:t xml:space="preserve"> The NPP will enable individuals, businesses and government agencies to make simple, near real</w:t>
          </w:r>
          <w:r w:rsidRPr="00D71880">
            <w:noBreakHyphen/>
            <w:t>time payments with substantially more messaging information than previous payments options.</w:t>
          </w:r>
          <w:r w:rsidRPr="00D71880">
            <w:rPr>
              <w:rStyle w:val="FootnoteReference"/>
            </w:rPr>
            <w:footnoteReference w:id="34"/>
          </w:r>
          <w:r w:rsidRPr="00D71880">
            <w:t xml:space="preserve"> </w:t>
          </w:r>
        </w:p>
        <w:p w:rsidR="004F3DB7" w:rsidRPr="00D71880" w:rsidRDefault="004F3DB7" w:rsidP="004F3DB7">
          <w:pPr>
            <w:pStyle w:val="BodyText"/>
          </w:pPr>
          <w:r w:rsidRPr="00D71880">
            <w:t xml:space="preserve">As the NDIS approaches full rollout, we can now consider how these new technologies could simplify and enhance the operation of the NDIS for participants, service providers (including plan managers and emerging eMarkets) and government agencies. </w:t>
          </w:r>
        </w:p>
        <w:p w:rsidR="004F3DB7" w:rsidRPr="00D71880" w:rsidRDefault="004F3DB7" w:rsidP="004F3DB7">
          <w:pPr>
            <w:pStyle w:val="Heading3"/>
          </w:pPr>
          <w:bookmarkStart w:id="60" w:name="_Toc527567292"/>
          <w:bookmarkStart w:id="61" w:name="_Toc527991948"/>
          <w:bookmarkStart w:id="62" w:name="_Toc528780623"/>
          <w:bookmarkStart w:id="63" w:name="_Toc528780709"/>
          <w:r w:rsidRPr="00D71880">
            <w:t>New technologies might be able to overcome existing challenges</w:t>
          </w:r>
          <w:bookmarkEnd w:id="60"/>
          <w:bookmarkEnd w:id="61"/>
          <w:bookmarkEnd w:id="62"/>
          <w:bookmarkEnd w:id="63"/>
        </w:p>
        <w:p w:rsidR="004F3DB7" w:rsidRPr="00D71880" w:rsidRDefault="004F3DB7" w:rsidP="004F3DB7">
          <w:pPr>
            <w:pStyle w:val="BodyText"/>
          </w:pPr>
          <w:r w:rsidRPr="00D71880">
            <w:t xml:space="preserve">As blockchain, smart contract and New Payment Platform technologies were not available when the NDIS was first envisioned, the NDIS has relied on traditional methods for ensuring service eligibility, booking </w:t>
          </w:r>
          <w:r w:rsidRPr="00D71880" w:rsidDel="002A4E15">
            <w:t xml:space="preserve">services, </w:t>
          </w:r>
          <w:r w:rsidRPr="00D71880">
            <w:t>making payments, managing</w:t>
          </w:r>
          <w:r w:rsidRPr="00D71880" w:rsidDel="002A4E15">
            <w:t xml:space="preserve"> budgets and </w:t>
          </w:r>
          <w:r w:rsidRPr="00D71880">
            <w:t>recording services. These traditional methods have five key challenges.</w:t>
          </w:r>
        </w:p>
        <w:p w:rsidR="004F3DB7" w:rsidRPr="00D71880" w:rsidRDefault="004F3DB7" w:rsidP="004F3DB7">
          <w:pPr>
            <w:pStyle w:val="Heading4"/>
            <w:keepLines w:val="0"/>
            <w:spacing w:before="120" w:line="264" w:lineRule="auto"/>
          </w:pPr>
          <w:r w:rsidRPr="00D71880">
            <w:t>Challenge 1: Budget information is not always automatically available in real-time</w:t>
          </w:r>
        </w:p>
        <w:p w:rsidR="004F3DB7" w:rsidRPr="00D71880" w:rsidRDefault="004F3DB7" w:rsidP="004F3DB7">
          <w:pPr>
            <w:pStyle w:val="BodyText"/>
          </w:pPr>
          <w:r w:rsidRPr="00D71880">
            <w:t xml:space="preserve">Participants do not always have access to real-time information on how much of their plan budgets they have spent, how much they have allocated to future booked services and how much they have available for new service bookings and purchases. There is no single repository of budget information for self-management and plan-management approaches, and there is a lack of real-time visibility of service eligibility (see Challenge 2 below). Participants and carers have noted challenges </w:t>
          </w:r>
          <w:r w:rsidR="00127257" w:rsidRPr="00D71880">
            <w:t>with</w:t>
          </w:r>
          <w:r w:rsidRPr="00D71880">
            <w:t xml:space="preserve"> not over or under spending against their plan budgets.</w:t>
          </w:r>
          <w:r w:rsidRPr="00D71880">
            <w:rPr>
              <w:rStyle w:val="FootnoteReference"/>
            </w:rPr>
            <w:footnoteReference w:id="35"/>
          </w:r>
        </w:p>
        <w:p w:rsidR="004F3DB7" w:rsidRPr="00D71880" w:rsidRDefault="004F3DB7" w:rsidP="004F3DB7">
          <w:pPr>
            <w:pStyle w:val="Heading4"/>
            <w:keepLines w:val="0"/>
            <w:spacing w:before="120" w:line="264" w:lineRule="auto"/>
          </w:pPr>
          <w:r w:rsidRPr="00D71880">
            <w:t xml:space="preserve">Challenge 2: Service eligibility determinations are not always straightforward </w:t>
          </w:r>
        </w:p>
        <w:p w:rsidR="004F3DB7" w:rsidRPr="00D71880" w:rsidRDefault="004F3DB7" w:rsidP="004F3DB7">
          <w:pPr>
            <w:pStyle w:val="BodyText"/>
          </w:pPr>
          <w:r w:rsidRPr="00D71880">
            <w:t>At times, participants and service providers lack the necessary information for ensuring service eligibility before service bookings and payments. This is particularly the case when: plans are under review and budgets are subject to change; when self-managed participants rely on their own judgement; and when participants pay for services upfront out of their own finances and need to seek reimbursement afterwards. This is reflected in the 6 to 9 per cent of delayed or declined payments to service providers due to service eligibility issues.</w:t>
          </w:r>
          <w:r w:rsidRPr="00D71880">
            <w:rPr>
              <w:rStyle w:val="FootnoteReference"/>
            </w:rPr>
            <w:footnoteReference w:id="36"/>
          </w:r>
          <w:r w:rsidRPr="00D71880">
            <w:t xml:space="preserve"> </w:t>
          </w:r>
        </w:p>
        <w:p w:rsidR="004F3DB7" w:rsidRPr="00D71880" w:rsidRDefault="004F3DB7" w:rsidP="004F3DB7">
          <w:pPr>
            <w:pStyle w:val="Heading4"/>
            <w:keepLines w:val="0"/>
            <w:spacing w:before="120" w:line="264" w:lineRule="auto"/>
          </w:pPr>
          <w:r w:rsidRPr="00D71880">
            <w:t>Challenge 3: Payment interfaces and reconciliation can be complex for service providers</w:t>
          </w:r>
        </w:p>
        <w:p w:rsidR="004F3DB7" w:rsidRPr="00D71880" w:rsidRDefault="004F3DB7" w:rsidP="004F3DB7">
          <w:pPr>
            <w:pStyle w:val="BodyText"/>
          </w:pPr>
          <w:r w:rsidRPr="00D71880">
            <w:t>Providers have noted that they experience challenges in accessing the NDIS provider portal and payments functionality.</w:t>
          </w:r>
          <w:r w:rsidRPr="00D71880">
            <w:rPr>
              <w:rStyle w:val="FootnoteReference"/>
            </w:rPr>
            <w:footnoteReference w:id="37"/>
          </w:r>
          <w:r w:rsidRPr="00D71880">
            <w:t xml:space="preserve"> They have noted that payment reconciliation can be a complex and manual process, and can result in lost revenues. These challenges can result in increased queries and manual processes for the NDIA to handle. </w:t>
          </w:r>
        </w:p>
        <w:p w:rsidR="004F3DB7" w:rsidRPr="00D71880" w:rsidRDefault="004F3DB7" w:rsidP="004F3DB7">
          <w:pPr>
            <w:pStyle w:val="Heading4"/>
            <w:keepLines w:val="0"/>
            <w:spacing w:before="120" w:line="264" w:lineRule="auto"/>
          </w:pPr>
          <w:r w:rsidRPr="00D71880">
            <w:t xml:space="preserve">Challenge 4: Misspending risks must be identified through manual audit activity </w:t>
          </w:r>
        </w:p>
        <w:p w:rsidR="004F3DB7" w:rsidRPr="00D71880" w:rsidRDefault="004F3DB7" w:rsidP="004F3DB7">
          <w:pPr>
            <w:pStyle w:val="BodyText"/>
          </w:pPr>
          <w:r w:rsidRPr="00D71880">
            <w:t>As with any payment environment, there is potential for accidental or deliberate misspending of funds. Misspending risks are managed by requiring participants and plan managers to request approval for funds, either before or after accessing services, and requiring them to retain payment receipts in case of plan audits. While these risks are important to manage, the current systems and processes result in administration costs. Some participants have reported a degree of stress with potential plan audits.</w:t>
          </w:r>
          <w:r w:rsidRPr="00D71880">
            <w:rPr>
              <w:rStyle w:val="FootnoteReference"/>
            </w:rPr>
            <w:footnoteReference w:id="38"/>
          </w:r>
          <w:r w:rsidRPr="00D71880">
            <w:t xml:space="preserve"> Compliance activities also involves resourcing by the Government, such as the NDIS Fraud Taskforce, which has 100 dedicated personnel.</w:t>
          </w:r>
          <w:r w:rsidRPr="00D71880">
            <w:rPr>
              <w:rStyle w:val="FootnoteReference"/>
            </w:rPr>
            <w:footnoteReference w:id="39"/>
          </w:r>
          <w:r w:rsidRPr="00D71880">
            <w:t xml:space="preserve"> </w:t>
          </w:r>
        </w:p>
        <w:p w:rsidR="004F3DB7" w:rsidRPr="00D71880" w:rsidRDefault="004F3DB7" w:rsidP="004F3DB7">
          <w:pPr>
            <w:pStyle w:val="BodyText"/>
            <w:keepNext/>
            <w:rPr>
              <w:rFonts w:eastAsiaTheme="majorEastAsia" w:cstheme="majorBidi"/>
              <w:b/>
              <w:bCs/>
              <w:iCs/>
              <w:color w:val="007A53"/>
              <w:spacing w:val="1"/>
              <w:szCs w:val="26"/>
            </w:rPr>
          </w:pPr>
          <w:r w:rsidRPr="00D71880">
            <w:rPr>
              <w:rFonts w:eastAsiaTheme="majorEastAsia" w:cstheme="majorBidi"/>
              <w:b/>
              <w:bCs/>
              <w:iCs/>
              <w:color w:val="007A53"/>
              <w:spacing w:val="1"/>
              <w:szCs w:val="26"/>
            </w:rPr>
            <w:t>Challenge 5: The potential of analytics to improve participant outcomes is not being reached</w:t>
          </w:r>
        </w:p>
        <w:p w:rsidR="004F3DB7" w:rsidRPr="00D71880" w:rsidRDefault="004F3DB7" w:rsidP="004F3DB7">
          <w:pPr>
            <w:pStyle w:val="BodyText"/>
          </w:pPr>
          <w:r w:rsidRPr="00D71880">
            <w:t xml:space="preserve">The Government has relatively strong data sets on the activities of agency-managed participants, but limited and often time-lagged visibility of the activities of self-managed and plan managed participants. This includes visibility of specific services accessed, prices, participant satisfaction and participant progress against plan goals. Greater visibility could support government agencies with plan development and oversight, market custodianship, regulation of quality and safeguards, scheme-wide budget planning, and policy review and analysis. Service providers also have limited visibility of relevant information to help them identify and realise opportunities to deliver higher quality and more accessible services for participants and manage forward revenues. Finally, participants have limited information to find and choose service providers, including service providers in their region, relative prices and service reviews.  </w:t>
          </w:r>
        </w:p>
        <w:p w:rsidR="004F3DB7" w:rsidRPr="00D71880" w:rsidRDefault="004F3DB7" w:rsidP="004F3DB7">
          <w:pPr>
            <w:pStyle w:val="Heading1"/>
          </w:pPr>
          <w:bookmarkStart w:id="64" w:name="_Toc529106511"/>
          <w:r w:rsidRPr="00D71880">
            <w:t>Why consider blockchain?</w:t>
          </w:r>
          <w:bookmarkEnd w:id="64"/>
          <w:r w:rsidRPr="00D71880">
            <w:t xml:space="preserve"> </w:t>
          </w:r>
        </w:p>
        <w:p w:rsidR="004F3DB7" w:rsidRPr="00D71880" w:rsidRDefault="004F3DB7" w:rsidP="004F3DB7">
          <w:pPr>
            <w:pStyle w:val="Heading2"/>
          </w:pPr>
          <w:bookmarkStart w:id="65" w:name="_Toc529106512"/>
          <w:r w:rsidRPr="00D71880">
            <w:t>What are blockchains?</w:t>
          </w:r>
          <w:bookmarkEnd w:id="65"/>
        </w:p>
        <w:p w:rsidR="004F3DB7" w:rsidRPr="00D71880" w:rsidRDefault="004F3DB7" w:rsidP="004F3DB7">
          <w:pPr>
            <w:pStyle w:val="BodyText"/>
          </w:pPr>
          <w:r w:rsidRPr="00D71880">
            <w:t xml:space="preserve">Blockchains (and more broadly, distributed ledger technology) are a digital technology that combine cryptographic, data management, networking, and incentive mechanisms to support the checking, execution, and recording of transactions between parties. </w:t>
          </w:r>
          <w:r w:rsidR="00222155">
            <w:t xml:space="preserve">It </w:t>
          </w:r>
          <w:r w:rsidR="00222155" w:rsidRPr="00D71880">
            <w:rPr>
              <w:rFonts w:asciiTheme="minorHAnsi" w:eastAsia="Times New Roman" w:hAnsiTheme="minorHAnsi" w:cstheme="minorHAnsi"/>
              <w:color w:val="auto"/>
              <w:lang w:eastAsia="en-US"/>
            </w:rPr>
            <w:t xml:space="preserve">is a distributed digital ledger that records transactions between parties, and also a computational platform to execute small programs (called ‘smart contracts’) as transactions. </w:t>
          </w:r>
          <w:r w:rsidR="00222155">
            <w:rPr>
              <w:rFonts w:asciiTheme="minorHAnsi" w:eastAsia="Times New Roman" w:hAnsiTheme="minorHAnsi" w:cstheme="minorHAnsi"/>
              <w:color w:val="auto"/>
              <w:lang w:eastAsia="en-US"/>
            </w:rPr>
            <w:t>These transactions are grouped into blocks and each block is cryptographically linked to the previous one, providing the tamper evident property.</w:t>
          </w:r>
          <w:r w:rsidRPr="00D71880">
            <w:t xml:space="preserve">. </w:t>
          </w:r>
        </w:p>
        <w:p w:rsidR="004F3DB7" w:rsidRPr="00D71880" w:rsidRDefault="004F3DB7" w:rsidP="004F3DB7">
          <w:pPr>
            <w:pStyle w:val="BodyText"/>
          </w:pPr>
          <w:r w:rsidRPr="00D71880">
            <w:t xml:space="preserve">Transactions are confirmed through consensus across multiple parties. Parties proposing a transaction may add it to a pool of transactions intended to be recorded on the ledger. Processing nodes within that blockchain community take some of those transactions, check their integrity, and record them in new blocks on the ledger. The contents of the blockchain ledger are replicated across many geographically-distributed processing nodes. These nodes jointly operate the blockchain system, without the central control of any single party. Nonetheless, an effectively functioning blockchain can ensure that all nodes eventually achieve consensus about the integrity and shared contents of the blockchain ledger. </w:t>
          </w:r>
        </w:p>
        <w:p w:rsidR="004F3DB7" w:rsidRPr="00D71880" w:rsidRDefault="004F3DB7" w:rsidP="004F3DB7">
          <w:pPr>
            <w:pStyle w:val="Heading2"/>
          </w:pPr>
          <w:bookmarkStart w:id="66" w:name="_Toc529106513"/>
          <w:r w:rsidRPr="00D71880">
            <w:t>What are the potential benefits of blockchains?</w:t>
          </w:r>
          <w:bookmarkEnd w:id="66"/>
        </w:p>
        <w:p w:rsidR="004F3DB7" w:rsidRPr="00D71880" w:rsidRDefault="004F3DB7" w:rsidP="004F3DB7">
          <w:pPr>
            <w:pStyle w:val="BodyText"/>
          </w:pPr>
          <w:r w:rsidRPr="00D71880">
            <w:t xml:space="preserve">Blockchain technology, and in particular private blockchain technology, has a number of strengths that may help address opportunities for improvement for NDIS and other conditional payments. These include: the ability to link the transfer of value with the underlying data connected to that transfer, recording both on the same ledger; the automatic maintenance of an immutable source of truth for value exchanges that can be housed in multiple distributed ledgers contemporaneously; </w:t>
          </w:r>
          <w:r w:rsidR="00127257" w:rsidRPr="00D71880">
            <w:t xml:space="preserve">and </w:t>
          </w:r>
          <w:r w:rsidRPr="00D71880">
            <w:t xml:space="preserve">the ability to </w:t>
          </w:r>
          <w:r w:rsidR="00127257" w:rsidRPr="00D71880">
            <w:t xml:space="preserve">integrate enforceable </w:t>
          </w:r>
          <w:r w:rsidRPr="00D71880">
            <w:t xml:space="preserve">rules </w:t>
          </w:r>
          <w:r w:rsidR="00127257" w:rsidRPr="00D71880">
            <w:t>as part of conditional exchanges of value</w:t>
          </w:r>
          <w:r w:rsidRPr="00D71880">
            <w:t>. Blockchains could also create network and platform benefits if applied across multiple conditional payment environments.</w:t>
          </w:r>
        </w:p>
        <w:p w:rsidR="004F3DB7" w:rsidRPr="00D71880" w:rsidRDefault="004F3DB7" w:rsidP="004F3DB7">
          <w:pPr>
            <w:pStyle w:val="Heading2"/>
          </w:pPr>
          <w:bookmarkStart w:id="67" w:name="_Toc529106514"/>
          <w:r w:rsidRPr="00D71880">
            <w:t>How do blockchains work?</w:t>
          </w:r>
          <w:bookmarkEnd w:id="67"/>
        </w:p>
        <w:p w:rsidR="004F3DB7" w:rsidRPr="00D71880" w:rsidRDefault="004F3DB7" w:rsidP="004F3DB7">
          <w:pPr>
            <w:pStyle w:val="BodyText"/>
          </w:pPr>
          <w:r w:rsidRPr="00D71880">
            <w:t>Blockchains came to prominence with the digital currency Bitcoin, but are now being implemented in many other platforms, and used for many other purposes.</w:t>
          </w:r>
          <w:r w:rsidRPr="00D71880">
            <w:rPr>
              <w:rStyle w:val="FootnoteReference"/>
            </w:rPr>
            <w:footnoteReference w:id="40"/>
          </w:r>
          <w:r w:rsidRPr="00D71880">
            <w:t xml:space="preserve"> Just like a traditional database, a blockchain can in principle be used to represent transactions or information in any kind of organisation in industry or society. Nonetheless, blockchains are different from traditional databases in important ways, and the full range of technical, organisational, and societal implications are still being explored.</w:t>
          </w:r>
        </w:p>
        <w:p w:rsidR="004F3DB7" w:rsidRPr="00D71880" w:rsidRDefault="004F3DB7" w:rsidP="004F3DB7">
          <w:pPr>
            <w:pStyle w:val="BodyText"/>
          </w:pPr>
          <w:r w:rsidRPr="00D71880">
            <w:t>The transactions stored on a blockchain can be more than simple records of the exchange of assets – some blockchain systems also allow computer programs to execute and be stored as part of transactions on the ledger. These are often called ‘smart contracts’, although the programs are typically not very ‘smart’, and are sometimes not used to execute or monitor legal contracts. As a result, blockchains can be more than a simple distributed database – they can be general computational platforms for relative</w:t>
          </w:r>
          <w:r w:rsidR="00EB205B">
            <w:t>ly</w:t>
          </w:r>
          <w:r w:rsidRPr="00D71880">
            <w:t xml:space="preserve"> simple computational requirements. This capability significantly expands the power of blockchain systems, and increases their range of use and potential for innovation.</w:t>
          </w:r>
        </w:p>
        <w:p w:rsidR="004F3DB7" w:rsidRPr="00D71880" w:rsidRDefault="004F3DB7" w:rsidP="004F3DB7">
          <w:pPr>
            <w:pStyle w:val="BodyText"/>
          </w:pPr>
          <w:r w:rsidRPr="00D71880">
            <w:t>These smart contracts can encapsulate a business process logic and rules, such as those required for conditional payments. Blockchain provides an immutable record of payments which is accessible to nodes jointly operating the platform. This could provide a clear source of truth in conditional payment environments. This could also potentially lead to reduced transaction costs and the detection and prevention of fraud.</w:t>
          </w:r>
        </w:p>
        <w:p w:rsidR="004F3DB7" w:rsidRPr="00D71880" w:rsidRDefault="004F3DB7" w:rsidP="004F3DB7">
          <w:pPr>
            <w:pStyle w:val="Heading2"/>
          </w:pPr>
          <w:bookmarkStart w:id="68" w:name="_Toc529106515"/>
          <w:r w:rsidRPr="00D71880">
            <w:t>Why did we use a private permissioned blockchain?</w:t>
          </w:r>
          <w:bookmarkEnd w:id="68"/>
        </w:p>
        <w:p w:rsidR="004F3DB7" w:rsidRPr="00D71880" w:rsidRDefault="004F3DB7" w:rsidP="004F3DB7">
          <w:pPr>
            <w:pStyle w:val="BodyText"/>
          </w:pPr>
          <w:r w:rsidRPr="00D71880">
            <w:t xml:space="preserve">There are different configurations of blockchain: public </w:t>
          </w:r>
          <w:r w:rsidR="00350C74">
            <w:t>(</w:t>
          </w:r>
          <w:r w:rsidRPr="00D71880">
            <w:t xml:space="preserve">or </w:t>
          </w:r>
          <w:r w:rsidR="00440DBC">
            <w:t>permissionless</w:t>
          </w:r>
          <w:r w:rsidR="00350C74">
            <w:t>)</w:t>
          </w:r>
          <w:r w:rsidRPr="00D71880">
            <w:t xml:space="preserve">, and </w:t>
          </w:r>
          <w:r w:rsidR="00440DBC">
            <w:t xml:space="preserve">private </w:t>
          </w:r>
          <w:r w:rsidR="00350C74">
            <w:t>(</w:t>
          </w:r>
          <w:r w:rsidRPr="00D71880">
            <w:t>or permission</w:t>
          </w:r>
          <w:r w:rsidR="00440DBC">
            <w:t>ed</w:t>
          </w:r>
          <w:r w:rsidR="00350C74">
            <w:t>)</w:t>
          </w:r>
          <w:r w:rsidR="00E2478C">
            <w:t>.</w:t>
          </w:r>
          <w:r w:rsidRPr="00D71880">
            <w:t xml:space="preserve"> In a public blockchain there is no restriction on joining the network and performing actions, such as transferring funds by running a processing node. The records on this kind of blockchain are publicly accessible. In a private (or consortium) blockchain, participants must be invited (allowed) to join the network by an authority, and are assigned certain permissions to perform specific actions. The data on this kind of blockchain are only accessible by privileged participants. Some forms of quasi-blockchain platforms do not have a single global ledger, but instead share ledgers only among parties of interest to each transaction. This can better support confidentiality or privacy, but makes it harder to support integrity for ownership of digital assets.</w:t>
          </w:r>
        </w:p>
        <w:p w:rsidR="004F3DB7" w:rsidRPr="00D71880" w:rsidRDefault="004F3DB7" w:rsidP="004F3DB7">
          <w:pPr>
            <w:pStyle w:val="BodyText"/>
          </w:pPr>
          <w:r w:rsidRPr="00D71880">
            <w:t>Private and public blockchains have very different trust models: in a public blockchain, participants do not know and trust each other whereas in a private blockchain, participants are authenticated and contractually bound. This leads to different trade-offs in the design of blockchain-based systems, as explored in a recent research study.</w:t>
          </w:r>
          <w:r w:rsidRPr="00D71880">
            <w:rPr>
              <w:rStyle w:val="FootnoteReference"/>
            </w:rPr>
            <w:footnoteReference w:id="41"/>
          </w:r>
          <w:r w:rsidRPr="00D71880">
            <w:t xml:space="preserve"> Public blockchains can be more resilient in hostile environments. However, private blockchains are generally more cost-efficient and higher performing than public blockchains, and have more opportunities for implementing access controls mechanisms for confidentiality. </w:t>
          </w:r>
        </w:p>
        <w:p w:rsidR="004F3DB7" w:rsidRPr="00D71880" w:rsidRDefault="004F3DB7" w:rsidP="004F3DB7">
          <w:pPr>
            <w:pStyle w:val="BodyText"/>
          </w:pPr>
          <w:r w:rsidRPr="00D71880">
            <w:t>A private blockchain is a reasonable platform for our proof of concept for the NDIS context. The NDIS operates in a high</w:t>
          </w:r>
          <w:r w:rsidR="00127257" w:rsidRPr="00D71880">
            <w:t>er</w:t>
          </w:r>
          <w:r w:rsidRPr="00D71880">
            <w:t xml:space="preserve"> trust environment when compared with environments where public ledgers are used</w:t>
          </w:r>
          <w:r w:rsidR="00127257" w:rsidRPr="00D71880">
            <w:t>, due to the level of regulation present in the NDIS</w:t>
          </w:r>
          <w:r w:rsidRPr="00D71880">
            <w:t>. The Government is respo</w:t>
          </w:r>
          <w:r w:rsidR="00127257" w:rsidRPr="00D71880">
            <w:t>nsible for implementing the NDIS</w:t>
          </w:r>
          <w:r w:rsidRPr="00D71880">
            <w:t xml:space="preserve"> and funding payments. NDIS participants are assessed before receiving a plan, and most, if not all, major service providers have already registered their details with the NDIA. This high level of trust can enable the efficiency and performance benefits that can result from private blockchains.</w:t>
          </w:r>
        </w:p>
        <w:p w:rsidR="004F3DB7" w:rsidRPr="00D71880" w:rsidRDefault="004F3DB7" w:rsidP="004F3DB7">
          <w:pPr>
            <w:pStyle w:val="Heading1"/>
          </w:pPr>
          <w:bookmarkStart w:id="69" w:name="_Toc529106516"/>
          <w:r w:rsidRPr="00D71880">
            <w:t>User stories and design criteria for proof of concept</w:t>
          </w:r>
          <w:bookmarkEnd w:id="69"/>
          <w:r w:rsidRPr="00D71880">
            <w:t xml:space="preserve"> </w:t>
          </w:r>
        </w:p>
        <w:p w:rsidR="004F3DB7" w:rsidRPr="00D71880" w:rsidRDefault="004F3DB7" w:rsidP="004F3DB7">
          <w:pPr>
            <w:pStyle w:val="BodyText"/>
          </w:pPr>
          <w:r w:rsidRPr="00D71880">
            <w:t>This section outlines the user stories and design criteria that have framed the design and evaluation of the proof of concept.</w:t>
          </w:r>
        </w:p>
        <w:p w:rsidR="004F3DB7" w:rsidRPr="00D71880" w:rsidRDefault="004F3DB7" w:rsidP="004F3DB7">
          <w:pPr>
            <w:pStyle w:val="Heading2"/>
          </w:pPr>
          <w:bookmarkStart w:id="70" w:name="_Ref528946403"/>
          <w:bookmarkStart w:id="71" w:name="_Ref528946718"/>
          <w:bookmarkStart w:id="72" w:name="_Toc529106517"/>
          <w:r w:rsidRPr="00D71880">
            <w:t>User stories for proof of concept</w:t>
          </w:r>
          <w:bookmarkEnd w:id="70"/>
          <w:bookmarkEnd w:id="71"/>
          <w:bookmarkEnd w:id="72"/>
        </w:p>
        <w:p w:rsidR="004F3DB7" w:rsidRPr="00D71880" w:rsidRDefault="004F3DB7" w:rsidP="004F3DB7">
          <w:pPr>
            <w:pStyle w:val="BodyText"/>
          </w:pPr>
          <w:r w:rsidRPr="00D71880">
            <w:t xml:space="preserve">User stories aid the design process by requiring design teams to focus their efforts on meeting high-priority user needs. They assist design teams to operate in an agile fashion and ensure the products and/or experiences they design and build deliver the most value possible, given time and budget constraints. </w:t>
          </w:r>
        </w:p>
        <w:p w:rsidR="004F3DB7" w:rsidRPr="00D71880" w:rsidRDefault="004F3DB7" w:rsidP="004F3DB7">
          <w:pPr>
            <w:pStyle w:val="BodyText"/>
          </w:pPr>
          <w:r w:rsidRPr="00D71880">
            <w:t xml:space="preserve">The challenge for this project was in selecting the right user stories, as no two participants share the same story. Each participant has a unique combination of goals, objectives, life circumstances, type/s of disability, functioning capacity and preferences. Similarly, each service provider has different user requirements. </w:t>
          </w:r>
        </w:p>
        <w:p w:rsidR="004F3DB7" w:rsidRPr="00D71880" w:rsidRDefault="004F3DB7" w:rsidP="004F3DB7">
          <w:pPr>
            <w:pStyle w:val="BodyText"/>
          </w:pPr>
          <w:r w:rsidRPr="00D71880">
            <w:t xml:space="preserve">To address this challenge, the project team consulted closely with NDIS participants, carers, family members, service providers and the Project Reference Group to understand a broad range of user requirements and then to prioritise the requirements for the proof of concept. The user stories we prioritised focused on some of the biggest challenges for participants, service providers and government – as well as the best test cases for the smart money proof of concept. </w:t>
          </w:r>
        </w:p>
        <w:p w:rsidR="004F3DB7" w:rsidRPr="00D71880" w:rsidRDefault="004F3DB7" w:rsidP="004F3DB7">
          <w:pPr>
            <w:pStyle w:val="BodyText"/>
          </w:pPr>
          <w:r w:rsidRPr="00D71880">
            <w:t>We developed a participant persona, Fahima Smith, to represent a range of user requirements, including a blend of financial plan management approaches (see Appendix</w:t>
          </w:r>
          <w:r w:rsidR="00995244">
            <w:t xml:space="preserve"> </w:t>
          </w:r>
          <w:r w:rsidR="00995244">
            <w:fldChar w:fldCharType="begin"/>
          </w:r>
          <w:r w:rsidR="00995244">
            <w:instrText xml:space="preserve"> REF _Ref527137417 \r \h </w:instrText>
          </w:r>
          <w:r w:rsidR="00995244">
            <w:fldChar w:fldCharType="separate"/>
          </w:r>
          <w:r w:rsidR="001A2706">
            <w:t>A.6</w:t>
          </w:r>
          <w:r w:rsidR="00995244">
            <w:fldChar w:fldCharType="end"/>
          </w:r>
          <w:r w:rsidRPr="00D71880">
            <w:t xml:space="preserve">). We created user stories for service providers, including plan managers and eMarkets, and government agencies, including the NDIA, the NDIS Quality and Safeguards Commission and policy departments. </w:t>
          </w:r>
        </w:p>
        <w:p w:rsidR="004F3DB7" w:rsidRPr="00D71880" w:rsidRDefault="004F3DB7" w:rsidP="004F3DB7">
          <w:pPr>
            <w:pStyle w:val="BodyText"/>
          </w:pPr>
          <w:r w:rsidRPr="00D71880">
            <w:t>We focused the working prototype on the participant user experience, while ensuring we built realistic static user interfaces and conducted rigorous conceptual analysis for other stories to test the broader proof of concept. The details of the user stories and design approaches we used are outlined in</w:t>
          </w:r>
          <w:r w:rsidR="00995244">
            <w:t xml:space="preserve"> the three tables below.</w:t>
          </w:r>
          <w:r w:rsidRPr="00D71880">
            <w:t xml:space="preserve"> </w:t>
          </w:r>
        </w:p>
        <w:p w:rsidR="004F3DB7" w:rsidRPr="00D71880" w:rsidRDefault="004F3DB7" w:rsidP="004F3DB7">
          <w:pPr>
            <w:pStyle w:val="Caption"/>
          </w:pPr>
          <w:r w:rsidRPr="00D71880">
            <w:t xml:space="preserve">Table </w:t>
          </w:r>
          <w:r w:rsidRPr="00D71880">
            <w:rPr>
              <w:noProof/>
            </w:rPr>
            <w:fldChar w:fldCharType="begin"/>
          </w:r>
          <w:r w:rsidRPr="00D71880">
            <w:rPr>
              <w:noProof/>
            </w:rPr>
            <w:instrText xml:space="preserve"> SEQ Table \* ARABIC </w:instrText>
          </w:r>
          <w:r w:rsidRPr="00D71880">
            <w:rPr>
              <w:noProof/>
            </w:rPr>
            <w:fldChar w:fldCharType="separate"/>
          </w:r>
          <w:r w:rsidR="001A2706">
            <w:rPr>
              <w:noProof/>
            </w:rPr>
            <w:t>4</w:t>
          </w:r>
          <w:r w:rsidRPr="00D71880">
            <w:rPr>
              <w:noProof/>
            </w:rPr>
            <w:fldChar w:fldCharType="end"/>
          </w:r>
          <w:r w:rsidRPr="00D71880">
            <w:t>: User stories for participant persona, Fahima Smith</w:t>
          </w:r>
        </w:p>
        <w:tbl>
          <w:tblPr>
            <w:tblStyle w:val="TableCSIRO"/>
            <w:tblW w:w="5000" w:type="pct"/>
            <w:tblInd w:w="0" w:type="dxa"/>
            <w:tblLook w:val="00A0" w:firstRow="1" w:lastRow="0" w:firstColumn="1" w:lastColumn="0" w:noHBand="0" w:noVBand="0"/>
          </w:tblPr>
          <w:tblGrid>
            <w:gridCol w:w="5724"/>
            <w:gridCol w:w="1335"/>
            <w:gridCol w:w="1291"/>
            <w:gridCol w:w="1283"/>
          </w:tblGrid>
          <w:tr w:rsidR="004F3DB7" w:rsidRPr="00D71880" w:rsidTr="0017612D">
            <w:trPr>
              <w:cnfStyle w:val="100000000000" w:firstRow="1" w:lastRow="0" w:firstColumn="0" w:lastColumn="0" w:oddVBand="0" w:evenVBand="0" w:oddHBand="0" w:evenHBand="0" w:firstRowFirstColumn="0" w:firstRowLastColumn="0" w:lastRowFirstColumn="0" w:lastRowLastColumn="0"/>
              <w:cantSplit/>
              <w:trHeight w:val="20"/>
              <w:tblHeader/>
            </w:trPr>
            <w:tc>
              <w:tcPr>
                <w:cnfStyle w:val="001000000000" w:firstRow="0" w:lastRow="0" w:firstColumn="1" w:lastColumn="0" w:oddVBand="0" w:evenVBand="0" w:oddHBand="0" w:evenHBand="0" w:firstRowFirstColumn="0" w:firstRowLastColumn="0" w:lastRowFirstColumn="0" w:lastRowLastColumn="0"/>
                <w:tcW w:w="2977" w:type="pct"/>
                <w:tcBorders>
                  <w:left w:val="single" w:sz="4" w:space="0" w:color="000000" w:themeColor="text1"/>
                </w:tcBorders>
              </w:tcPr>
              <w:p w:rsidR="004F3DB7" w:rsidRPr="00BD004F" w:rsidRDefault="004F3DB7" w:rsidP="00BB2DF7">
                <w:pPr>
                  <w:pStyle w:val="ColumnHeading"/>
                  <w:rPr>
                    <w:sz w:val="24"/>
                  </w:rPr>
                </w:pPr>
                <w:r w:rsidRPr="00BD004F">
                  <w:rPr>
                    <w:sz w:val="24"/>
                  </w:rPr>
                  <w:t>user story</w:t>
                </w:r>
              </w:p>
            </w:tc>
            <w:tc>
              <w:tcPr>
                <w:tcW w:w="676" w:type="pct"/>
              </w:tcPr>
              <w:p w:rsidR="004F3DB7" w:rsidRPr="00BD004F" w:rsidRDefault="004F3DB7" w:rsidP="00BB2DF7">
                <w:pPr>
                  <w:pStyle w:val="ColumnHeading"/>
                  <w:jc w:val="center"/>
                  <w:cnfStyle w:val="100000000000" w:firstRow="1" w:lastRow="0" w:firstColumn="0" w:lastColumn="0" w:oddVBand="0" w:evenVBand="0" w:oddHBand="0" w:evenHBand="0" w:firstRowFirstColumn="0" w:firstRowLastColumn="0" w:lastRowFirstColumn="0" w:lastRowLastColumn="0"/>
                  <w:rPr>
                    <w:sz w:val="24"/>
                  </w:rPr>
                </w:pPr>
                <w:r w:rsidRPr="00BD004F">
                  <w:rPr>
                    <w:sz w:val="24"/>
                  </w:rPr>
                  <w:t>working prototype</w:t>
                </w:r>
              </w:p>
            </w:tc>
            <w:tc>
              <w:tcPr>
                <w:tcW w:w="676" w:type="pct"/>
              </w:tcPr>
              <w:p w:rsidR="004F3DB7" w:rsidRPr="00BD004F" w:rsidRDefault="004F3DB7" w:rsidP="00BB2DF7">
                <w:pPr>
                  <w:pStyle w:val="ColumnHeading"/>
                  <w:jc w:val="center"/>
                  <w:cnfStyle w:val="100000000000" w:firstRow="1" w:lastRow="0" w:firstColumn="0" w:lastColumn="0" w:oddVBand="0" w:evenVBand="0" w:oddHBand="0" w:evenHBand="0" w:firstRowFirstColumn="0" w:firstRowLastColumn="0" w:lastRowFirstColumn="0" w:lastRowLastColumn="0"/>
                  <w:rPr>
                    <w:sz w:val="24"/>
                  </w:rPr>
                </w:pPr>
                <w:r w:rsidRPr="00BD004F">
                  <w:rPr>
                    <w:sz w:val="24"/>
                  </w:rPr>
                  <w:t>static interface</w:t>
                </w:r>
              </w:p>
            </w:tc>
            <w:tc>
              <w:tcPr>
                <w:tcW w:w="671" w:type="pct"/>
              </w:tcPr>
              <w:p w:rsidR="004F3DB7" w:rsidRPr="00BD004F" w:rsidRDefault="004F3DB7" w:rsidP="00BB2DF7">
                <w:pPr>
                  <w:pStyle w:val="ColumnHeading"/>
                  <w:jc w:val="center"/>
                  <w:cnfStyle w:val="100000000000" w:firstRow="1" w:lastRow="0" w:firstColumn="0" w:lastColumn="0" w:oddVBand="0" w:evenVBand="0" w:oddHBand="0" w:evenHBand="0" w:firstRowFirstColumn="0" w:firstRowLastColumn="0" w:lastRowFirstColumn="0" w:lastRowLastColumn="0"/>
                  <w:rPr>
                    <w:sz w:val="24"/>
                  </w:rPr>
                </w:pPr>
                <w:r w:rsidRPr="00BD004F">
                  <w:rPr>
                    <w:sz w:val="24"/>
                  </w:rPr>
                  <w:t>CONCEPT analysis</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nil"/>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40671" w:rsidRDefault="004F3DB7" w:rsidP="00B40671">
                <w:pPr>
                  <w:pStyle w:val="ListNumber"/>
                  <w:numPr>
                    <w:ilvl w:val="0"/>
                    <w:numId w:val="69"/>
                  </w:numPr>
                  <w:tabs>
                    <w:tab w:val="clear" w:pos="227"/>
                    <w:tab w:val="clear" w:pos="397"/>
                    <w:tab w:val="left" w:pos="336"/>
                    <w:tab w:val="num" w:pos="619"/>
                  </w:tabs>
                  <w:spacing w:before="0" w:after="0" w:line="240" w:lineRule="auto"/>
                  <w:rPr>
                    <w:b w:val="0"/>
                  </w:rPr>
                </w:pPr>
                <w:r w:rsidRPr="00B40671">
                  <w:rPr>
                    <w:b w:val="0"/>
                  </w:rPr>
                  <w:t xml:space="preserve">  Create user login for participant app </w:t>
                </w:r>
                <w:r w:rsidR="00BD004F" w:rsidRPr="00B40671">
                  <w:rPr>
                    <w:b w:val="0"/>
                  </w:rPr>
                  <w:t>&amp;</w:t>
                </w:r>
                <w:r w:rsidRPr="00B40671">
                  <w:rPr>
                    <w:b w:val="0"/>
                  </w:rPr>
                  <w:t xml:space="preserve"> securely login</w:t>
                </w:r>
              </w:p>
            </w:tc>
            <w:tc>
              <w:tcPr>
                <w:tcW w:w="676" w:type="pct"/>
                <w:tcBorders>
                  <w:top w:val="nil"/>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r w:rsidRPr="00D71880">
                  <w:rPr>
                    <w:sz w:val="28"/>
                  </w:rPr>
                  <w:sym w:font="Wingdings" w:char="F0FC"/>
                </w:r>
              </w:p>
            </w:tc>
            <w:tc>
              <w:tcPr>
                <w:tcW w:w="676" w:type="pct"/>
                <w:tcBorders>
                  <w:top w:val="nil"/>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c>
              <w:tcPr>
                <w:tcW w:w="671" w:type="pct"/>
                <w:tcBorders>
                  <w:top w:val="nil"/>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r>
          <w:tr w:rsidR="004F3DB7" w:rsidRPr="00D71880" w:rsidTr="00BB2DF7">
            <w:trPr>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nil"/>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View participant plan details in app</w:t>
                </w:r>
              </w:p>
            </w:tc>
            <w:tc>
              <w:tcPr>
                <w:tcW w:w="676" w:type="pct"/>
                <w:tcBorders>
                  <w:top w:val="nil"/>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8"/>
                  </w:rPr>
                </w:pPr>
                <w:r w:rsidRPr="00D71880">
                  <w:rPr>
                    <w:sz w:val="28"/>
                  </w:rPr>
                  <w:sym w:font="Wingdings" w:char="F0FC"/>
                </w:r>
              </w:p>
            </w:tc>
            <w:tc>
              <w:tcPr>
                <w:tcW w:w="676" w:type="pct"/>
                <w:tcBorders>
                  <w:top w:val="nil"/>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c>
              <w:tcPr>
                <w:tcW w:w="671" w:type="pct"/>
                <w:tcBorders>
                  <w:top w:val="nil"/>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View and rate progress against plan goals</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8"/>
                  </w:rPr>
                </w:pPr>
                <w:r w:rsidRPr="00D71880">
                  <w:rPr>
                    <w:sz w:val="28"/>
                  </w:rPr>
                  <w:sym w:font="Wingdings" w:char="F0FC"/>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r>
          <w:tr w:rsidR="004F3DB7" w:rsidRPr="00D71880" w:rsidTr="00BB2DF7">
            <w:trPr>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D004F">
                <w:pPr>
                  <w:pStyle w:val="ListNumber"/>
                  <w:tabs>
                    <w:tab w:val="clear" w:pos="227"/>
                    <w:tab w:val="clear" w:pos="397"/>
                    <w:tab w:val="left" w:pos="336"/>
                    <w:tab w:val="num" w:pos="619"/>
                  </w:tabs>
                  <w:spacing w:before="0" w:after="0" w:line="240" w:lineRule="auto"/>
                  <w:ind w:left="336" w:hanging="336"/>
                  <w:rPr>
                    <w:b w:val="0"/>
                  </w:rPr>
                </w:pPr>
                <w:r w:rsidRPr="00BD004F">
                  <w:rPr>
                    <w:b w:val="0"/>
                  </w:rPr>
                  <w:t xml:space="preserve">Check budget balances </w:t>
                </w:r>
                <w:r w:rsidR="00BD004F">
                  <w:rPr>
                    <w:b w:val="0"/>
                  </w:rPr>
                  <w:t>&amp; review past services access</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8"/>
                  </w:rPr>
                </w:pPr>
                <w:r w:rsidRPr="00D71880">
                  <w:rPr>
                    <w:sz w:val="28"/>
                  </w:rPr>
                  <w:sym w:font="Wingdings" w:char="F0FC"/>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 xml:space="preserve">Book ongoing service from open market </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r w:rsidRPr="00D71880">
                  <w:rPr>
                    <w:sz w:val="28"/>
                  </w:rPr>
                  <w:sym w:font="Wingdings" w:char="F0FC"/>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r>
          <w:tr w:rsidR="004F3DB7" w:rsidRPr="00D71880" w:rsidTr="00BB2DF7">
            <w:trPr>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 xml:space="preserve">Book ongoing service from NDIA provider panel </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r w:rsidRPr="00D71880">
                  <w:rPr>
                    <w:sz w:val="28"/>
                  </w:rPr>
                  <w:sym w:font="Wingdings" w:char="F0FC"/>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D004F">
                <w:pPr>
                  <w:pStyle w:val="ListNumber"/>
                  <w:tabs>
                    <w:tab w:val="clear" w:pos="227"/>
                    <w:tab w:val="clear" w:pos="397"/>
                    <w:tab w:val="left" w:pos="336"/>
                    <w:tab w:val="num" w:pos="619"/>
                  </w:tabs>
                  <w:spacing w:before="0" w:after="0" w:line="240" w:lineRule="auto"/>
                  <w:ind w:left="336" w:hanging="336"/>
                  <w:rPr>
                    <w:b w:val="0"/>
                  </w:rPr>
                </w:pPr>
                <w:r w:rsidRPr="00BD004F">
                  <w:rPr>
                    <w:b w:val="0"/>
                  </w:rPr>
                  <w:t>Confirm requests for complex ongoing bookings</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8"/>
                  </w:rPr>
                </w:pP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r w:rsidRPr="00D71880">
                  <w:rPr>
                    <w:sz w:val="28"/>
                  </w:rPr>
                  <w:sym w:font="Wingdings" w:char="F0FC"/>
                </w: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r>
          <w:tr w:rsidR="004F3DB7" w:rsidRPr="00D71880" w:rsidTr="00BB2DF7">
            <w:trPr>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Authorise payment for one-off, in-person purchase</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r w:rsidRPr="00D71880">
                  <w:rPr>
                    <w:sz w:val="28"/>
                  </w:rPr>
                  <w:sym w:font="Wingdings" w:char="F0FC"/>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Create and edit plan management nominations</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8"/>
                  </w:rPr>
                </w:pP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r w:rsidRPr="00D71880">
                  <w:rPr>
                    <w:sz w:val="28"/>
                  </w:rPr>
                  <w:sym w:font="Wingdings" w:char="F0FC"/>
                </w: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r>
          <w:tr w:rsidR="004F3DB7" w:rsidRPr="00D71880" w:rsidTr="00BB2DF7">
            <w:trPr>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 xml:space="preserve">Have nominee pay for a service and review details </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r w:rsidRPr="00D71880">
                  <w:rPr>
                    <w:sz w:val="28"/>
                  </w:rPr>
                  <w:sym w:font="Wingdings" w:char="F0FC"/>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 xml:space="preserve">View service agreements </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r w:rsidRPr="00D71880">
                  <w:rPr>
                    <w:sz w:val="28"/>
                  </w:rPr>
                  <w:sym w:font="Wingdings" w:char="F0FC"/>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r>
          <w:tr w:rsidR="004F3DB7" w:rsidRPr="00D71880" w:rsidTr="00BB2DF7">
            <w:trPr>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Edit service agreements</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8"/>
                  </w:rPr>
                </w:pP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r w:rsidRPr="00D71880">
                  <w:rPr>
                    <w:sz w:val="28"/>
                  </w:rPr>
                  <w:sym w:font="Wingdings" w:char="F0FC"/>
                </w: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 xml:space="preserve">Rate service providers </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8"/>
                  </w:rPr>
                </w:pPr>
                <w:r w:rsidRPr="00D71880">
                  <w:rPr>
                    <w:sz w:val="28"/>
                  </w:rPr>
                  <w:sym w:font="Wingdings" w:char="F0FC"/>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r>
          <w:tr w:rsidR="004F3DB7" w:rsidRPr="00D71880" w:rsidTr="00BB2DF7">
            <w:trPr>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View upcoming appointments</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r w:rsidRPr="00D71880">
                  <w:rPr>
                    <w:sz w:val="28"/>
                  </w:rPr>
                  <w:sym w:font="Wingdings" w:char="F0FC"/>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auto"/>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r>
        </w:tbl>
        <w:p w:rsidR="004F3DB7" w:rsidRPr="00D71880" w:rsidRDefault="004F3DB7" w:rsidP="004F3DB7">
          <w:pPr>
            <w:pStyle w:val="Caption"/>
          </w:pPr>
          <w:r w:rsidRPr="00D71880">
            <w:t xml:space="preserve">Table </w:t>
          </w:r>
          <w:r w:rsidRPr="00D71880">
            <w:rPr>
              <w:noProof/>
            </w:rPr>
            <w:fldChar w:fldCharType="begin"/>
          </w:r>
          <w:r w:rsidRPr="00D71880">
            <w:rPr>
              <w:noProof/>
            </w:rPr>
            <w:instrText xml:space="preserve"> SEQ Table \* ARABIC </w:instrText>
          </w:r>
          <w:r w:rsidRPr="00D71880">
            <w:rPr>
              <w:noProof/>
            </w:rPr>
            <w:fldChar w:fldCharType="separate"/>
          </w:r>
          <w:r w:rsidR="001A2706">
            <w:rPr>
              <w:noProof/>
            </w:rPr>
            <w:t>5</w:t>
          </w:r>
          <w:r w:rsidRPr="00D71880">
            <w:rPr>
              <w:noProof/>
            </w:rPr>
            <w:fldChar w:fldCharType="end"/>
          </w:r>
          <w:r w:rsidRPr="00D71880">
            <w:t>: User stories for service providers, including Plan Managers and eMarkets</w:t>
          </w:r>
        </w:p>
        <w:tbl>
          <w:tblPr>
            <w:tblStyle w:val="TableCSIRO"/>
            <w:tblW w:w="5000" w:type="pct"/>
            <w:tblInd w:w="0" w:type="dxa"/>
            <w:tblLook w:val="00A0" w:firstRow="1" w:lastRow="0" w:firstColumn="1" w:lastColumn="0" w:noHBand="0" w:noVBand="0"/>
          </w:tblPr>
          <w:tblGrid>
            <w:gridCol w:w="5724"/>
            <w:gridCol w:w="1335"/>
            <w:gridCol w:w="1291"/>
            <w:gridCol w:w="1283"/>
          </w:tblGrid>
          <w:tr w:rsidR="004F3DB7" w:rsidRPr="00D71880" w:rsidTr="00BB2DF7">
            <w:trPr>
              <w:cnfStyle w:val="100000000000" w:firstRow="1" w:lastRow="0" w:firstColumn="0" w:lastColumn="0" w:oddVBand="0" w:evenVBand="0" w:oddHBand="0" w:evenHBand="0" w:firstRowFirstColumn="0" w:firstRowLastColumn="0" w:lastRowFirstColumn="0" w:lastRowLastColumn="0"/>
              <w:cantSplit/>
              <w:trHeight w:val="708"/>
            </w:trPr>
            <w:tc>
              <w:tcPr>
                <w:cnfStyle w:val="001000000000" w:firstRow="0" w:lastRow="0" w:firstColumn="1" w:lastColumn="0" w:oddVBand="0" w:evenVBand="0" w:oddHBand="0" w:evenHBand="0" w:firstRowFirstColumn="0" w:firstRowLastColumn="0" w:lastRowFirstColumn="0" w:lastRowLastColumn="0"/>
                <w:tcW w:w="2977" w:type="pct"/>
                <w:tcBorders>
                  <w:left w:val="single" w:sz="4" w:space="0" w:color="000000" w:themeColor="text1"/>
                </w:tcBorders>
              </w:tcPr>
              <w:p w:rsidR="004F3DB7" w:rsidRPr="00BD004F" w:rsidRDefault="004F3DB7" w:rsidP="00BB2DF7">
                <w:pPr>
                  <w:pStyle w:val="ColumnHeading"/>
                  <w:rPr>
                    <w:sz w:val="24"/>
                  </w:rPr>
                </w:pPr>
                <w:r w:rsidRPr="00BD004F">
                  <w:rPr>
                    <w:sz w:val="24"/>
                  </w:rPr>
                  <w:t>user story</w:t>
                </w:r>
              </w:p>
            </w:tc>
            <w:tc>
              <w:tcPr>
                <w:tcW w:w="676" w:type="pct"/>
              </w:tcPr>
              <w:p w:rsidR="004F3DB7" w:rsidRPr="00BD004F" w:rsidRDefault="004F3DB7" w:rsidP="00BB2DF7">
                <w:pPr>
                  <w:pStyle w:val="ColumnHeading"/>
                  <w:jc w:val="center"/>
                  <w:cnfStyle w:val="100000000000" w:firstRow="1" w:lastRow="0" w:firstColumn="0" w:lastColumn="0" w:oddVBand="0" w:evenVBand="0" w:oddHBand="0" w:evenHBand="0" w:firstRowFirstColumn="0" w:firstRowLastColumn="0" w:lastRowFirstColumn="0" w:lastRowLastColumn="0"/>
                  <w:rPr>
                    <w:sz w:val="24"/>
                  </w:rPr>
                </w:pPr>
                <w:r w:rsidRPr="00BD004F">
                  <w:rPr>
                    <w:sz w:val="24"/>
                  </w:rPr>
                  <w:t>working prototype</w:t>
                </w:r>
              </w:p>
            </w:tc>
            <w:tc>
              <w:tcPr>
                <w:tcW w:w="676" w:type="pct"/>
              </w:tcPr>
              <w:p w:rsidR="004F3DB7" w:rsidRPr="00BD004F" w:rsidRDefault="004F3DB7" w:rsidP="00BB2DF7">
                <w:pPr>
                  <w:pStyle w:val="ColumnHeading"/>
                  <w:jc w:val="center"/>
                  <w:cnfStyle w:val="100000000000" w:firstRow="1" w:lastRow="0" w:firstColumn="0" w:lastColumn="0" w:oddVBand="0" w:evenVBand="0" w:oddHBand="0" w:evenHBand="0" w:firstRowFirstColumn="0" w:firstRowLastColumn="0" w:lastRowFirstColumn="0" w:lastRowLastColumn="0"/>
                  <w:rPr>
                    <w:sz w:val="24"/>
                  </w:rPr>
                </w:pPr>
                <w:r w:rsidRPr="00BD004F">
                  <w:rPr>
                    <w:sz w:val="24"/>
                  </w:rPr>
                  <w:t xml:space="preserve">static </w:t>
                </w:r>
                <w:r w:rsidRPr="00BD004F">
                  <w:rPr>
                    <w:sz w:val="24"/>
                  </w:rPr>
                  <w:br/>
                  <w:t>interface</w:t>
                </w:r>
              </w:p>
            </w:tc>
            <w:tc>
              <w:tcPr>
                <w:tcW w:w="671" w:type="pct"/>
              </w:tcPr>
              <w:p w:rsidR="004F3DB7" w:rsidRPr="00BD004F" w:rsidRDefault="004F3DB7" w:rsidP="00BB2DF7">
                <w:pPr>
                  <w:pStyle w:val="ColumnHeading"/>
                  <w:jc w:val="center"/>
                  <w:cnfStyle w:val="100000000000" w:firstRow="1" w:lastRow="0" w:firstColumn="0" w:lastColumn="0" w:oddVBand="0" w:evenVBand="0" w:oddHBand="0" w:evenHBand="0" w:firstRowFirstColumn="0" w:firstRowLastColumn="0" w:lastRowFirstColumn="0" w:lastRowLastColumn="0"/>
                  <w:rPr>
                    <w:sz w:val="24"/>
                  </w:rPr>
                </w:pPr>
                <w:r w:rsidRPr="00BD004F">
                  <w:rPr>
                    <w:sz w:val="24"/>
                  </w:rPr>
                  <w:t>CONCEPT analysis</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nil"/>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Register services to receive bookings and payments</w:t>
                </w:r>
              </w:p>
            </w:tc>
            <w:tc>
              <w:tcPr>
                <w:tcW w:w="676" w:type="pct"/>
                <w:tcBorders>
                  <w:top w:val="nil"/>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c>
              <w:tcPr>
                <w:tcW w:w="676" w:type="pct"/>
                <w:tcBorders>
                  <w:top w:val="nil"/>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c>
              <w:tcPr>
                <w:tcW w:w="671" w:type="pct"/>
                <w:tcBorders>
                  <w:top w:val="nil"/>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r w:rsidRPr="00D71880">
                  <w:rPr>
                    <w:sz w:val="28"/>
                  </w:rPr>
                  <w:sym w:font="Wingdings" w:char="F0FC"/>
                </w:r>
              </w:p>
            </w:tc>
          </w:tr>
          <w:tr w:rsidR="004F3DB7" w:rsidRPr="00D71880" w:rsidTr="00BB2DF7">
            <w:trPr>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nil"/>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D004F">
                <w:pPr>
                  <w:pStyle w:val="ListNumber"/>
                  <w:tabs>
                    <w:tab w:val="clear" w:pos="227"/>
                    <w:tab w:val="clear" w:pos="397"/>
                    <w:tab w:val="left" w:pos="336"/>
                    <w:tab w:val="num" w:pos="619"/>
                  </w:tabs>
                  <w:spacing w:before="0" w:after="0" w:line="240" w:lineRule="auto"/>
                  <w:ind w:left="336" w:hanging="336"/>
                  <w:rPr>
                    <w:b w:val="0"/>
                  </w:rPr>
                </w:pPr>
                <w:r w:rsidRPr="00BD004F">
                  <w:rPr>
                    <w:b w:val="0"/>
                  </w:rPr>
                  <w:t xml:space="preserve">Confirm eligibility at the time of booking/payment </w:t>
                </w:r>
              </w:p>
            </w:tc>
            <w:tc>
              <w:tcPr>
                <w:tcW w:w="676" w:type="pct"/>
                <w:tcBorders>
                  <w:top w:val="nil"/>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r w:rsidRPr="00D71880">
                  <w:rPr>
                    <w:sz w:val="28"/>
                  </w:rPr>
                  <w:sym w:font="Wingdings" w:char="F0FC"/>
                </w:r>
              </w:p>
            </w:tc>
            <w:tc>
              <w:tcPr>
                <w:tcW w:w="676" w:type="pct"/>
                <w:tcBorders>
                  <w:top w:val="nil"/>
                  <w:left w:val="single" w:sz="4" w:space="0" w:color="007A53" w:themeColor="accent2"/>
                  <w:bottom w:val="single" w:sz="4" w:space="0" w:color="007A53" w:themeColor="accent2"/>
                  <w:right w:val="single" w:sz="4" w:space="0" w:color="007A53" w:themeColor="accent2"/>
                </w:tcBorders>
                <w:shd w:val="clear" w:color="auto" w:fill="auto"/>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8"/>
                  </w:rPr>
                </w:pPr>
              </w:p>
            </w:tc>
            <w:tc>
              <w:tcPr>
                <w:tcW w:w="671" w:type="pct"/>
                <w:tcBorders>
                  <w:top w:val="nil"/>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 xml:space="preserve">Receive blockchain tokens for services </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r w:rsidRPr="00D71880">
                  <w:rPr>
                    <w:sz w:val="28"/>
                  </w:rPr>
                  <w:sym w:font="Wingdings" w:char="F0FC"/>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r>
          <w:tr w:rsidR="004F3DB7" w:rsidRPr="00D71880" w:rsidTr="00BB2DF7">
            <w:trPr>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D004F">
                <w:pPr>
                  <w:pStyle w:val="ListNumber"/>
                  <w:tabs>
                    <w:tab w:val="clear" w:pos="227"/>
                    <w:tab w:val="clear" w:pos="397"/>
                    <w:tab w:val="left" w:pos="336"/>
                    <w:tab w:val="num" w:pos="619"/>
                  </w:tabs>
                  <w:spacing w:before="0" w:after="0" w:line="240" w:lineRule="auto"/>
                  <w:ind w:left="336" w:hanging="336"/>
                  <w:rPr>
                    <w:b w:val="0"/>
                  </w:rPr>
                </w:pPr>
                <w:r w:rsidRPr="00BD004F">
                  <w:rPr>
                    <w:b w:val="0"/>
                  </w:rPr>
                  <w:t>Cash in tokens for New Payments Platform</w:t>
                </w:r>
                <w:r w:rsidR="00BD004F">
                  <w:rPr>
                    <w:b w:val="0"/>
                  </w:rPr>
                  <w:t xml:space="preserve"> </w:t>
                </w:r>
                <w:r w:rsidR="00BD004F" w:rsidRPr="00BD004F">
                  <w:rPr>
                    <w:b w:val="0"/>
                  </w:rPr>
                  <w:t>payment</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8"/>
                  </w:rPr>
                </w:pPr>
                <w:r w:rsidRPr="00D71880">
                  <w:rPr>
                    <w:sz w:val="28"/>
                  </w:rPr>
                  <w:sym w:font="Wingdings" w:char="F0FC"/>
                </w: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Send payment requests for one</w:t>
                </w:r>
                <w:r w:rsidRPr="00BD004F">
                  <w:rPr>
                    <w:b w:val="0"/>
                  </w:rPr>
                  <w:noBreakHyphen/>
                  <w:t>off purchases</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8"/>
                  </w:rPr>
                </w:pPr>
                <w:r w:rsidRPr="00D71880">
                  <w:rPr>
                    <w:sz w:val="28"/>
                  </w:rPr>
                  <w:sym w:font="Wingdings" w:char="F0FC"/>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r>
          <w:tr w:rsidR="004F3DB7" w:rsidRPr="00D71880" w:rsidTr="00BB2DF7">
            <w:trPr>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 xml:space="preserve">Send booking requests for ongoing services </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r w:rsidRPr="00D71880">
                  <w:rPr>
                    <w:sz w:val="28"/>
                  </w:rPr>
                  <w:sym w:font="Wingdings" w:char="F0FC"/>
                </w: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 xml:space="preserve">Access data analytics to improve performance </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r w:rsidRPr="00D71880">
                  <w:rPr>
                    <w:sz w:val="28"/>
                  </w:rPr>
                  <w:sym w:font="Wingdings" w:char="F0FC"/>
                </w: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r>
          <w:tr w:rsidR="004F3DB7" w:rsidRPr="00D71880" w:rsidTr="00BB2DF7">
            <w:trPr>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Perform Plan Management functions</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8"/>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r w:rsidRPr="00D71880">
                  <w:rPr>
                    <w:sz w:val="28"/>
                  </w:rPr>
                  <w:sym w:font="Wingdings" w:char="F0FC"/>
                </w: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auto"/>
                  <w:right w:val="single" w:sz="4" w:space="0" w:color="007A53" w:themeColor="accent2"/>
                </w:tcBorders>
                <w:shd w:val="clear" w:color="auto" w:fill="FFFFFF" w:themeFill="background1"/>
                <w:vAlign w:val="center"/>
              </w:tcPr>
              <w:p w:rsidR="004F3DB7" w:rsidRPr="00BD004F" w:rsidRDefault="004F3DB7" w:rsidP="00BD004F">
                <w:pPr>
                  <w:pStyle w:val="ListNumber"/>
                  <w:tabs>
                    <w:tab w:val="clear" w:pos="227"/>
                    <w:tab w:val="clear" w:pos="397"/>
                    <w:tab w:val="left" w:pos="336"/>
                    <w:tab w:val="num" w:pos="619"/>
                  </w:tabs>
                  <w:spacing w:before="0" w:after="0" w:line="240" w:lineRule="auto"/>
                  <w:ind w:left="336" w:hanging="336"/>
                  <w:rPr>
                    <w:b w:val="0"/>
                  </w:rPr>
                </w:pPr>
                <w:r w:rsidRPr="00BD004F">
                  <w:rPr>
                    <w:b w:val="0"/>
                  </w:rPr>
                  <w:t xml:space="preserve">Integrate eMarket systems for bookings </w:t>
                </w:r>
                <w:r w:rsidR="00BD004F">
                  <w:rPr>
                    <w:b w:val="0"/>
                  </w:rPr>
                  <w:t>&amp;</w:t>
                </w:r>
                <w:r w:rsidRPr="00BD004F">
                  <w:rPr>
                    <w:b w:val="0"/>
                  </w:rPr>
                  <w:t xml:space="preserve"> payments</w:t>
                </w:r>
              </w:p>
            </w:tc>
            <w:tc>
              <w:tcPr>
                <w:tcW w:w="676" w:type="pct"/>
                <w:tcBorders>
                  <w:top w:val="single" w:sz="4" w:space="0" w:color="007A53" w:themeColor="accent2"/>
                  <w:left w:val="single" w:sz="4" w:space="0" w:color="007A53" w:themeColor="accent2"/>
                  <w:bottom w:val="single" w:sz="4" w:space="0" w:color="auto"/>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c>
              <w:tcPr>
                <w:tcW w:w="676" w:type="pct"/>
                <w:tcBorders>
                  <w:top w:val="single" w:sz="4" w:space="0" w:color="007A53" w:themeColor="accent2"/>
                  <w:left w:val="single" w:sz="4" w:space="0" w:color="007A53" w:themeColor="accent2"/>
                  <w:bottom w:val="single" w:sz="4" w:space="0" w:color="auto"/>
                  <w:right w:val="single" w:sz="4" w:space="0" w:color="007A53" w:themeColor="accent2"/>
                </w:tcBorders>
                <w:shd w:val="clear" w:color="auto" w:fill="FFFFFF" w:themeFill="background1"/>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8"/>
                  </w:rPr>
                </w:pPr>
              </w:p>
            </w:tc>
            <w:tc>
              <w:tcPr>
                <w:tcW w:w="671" w:type="pct"/>
                <w:tcBorders>
                  <w:top w:val="single" w:sz="4" w:space="0" w:color="007A53" w:themeColor="accent2"/>
                  <w:left w:val="single" w:sz="4" w:space="0" w:color="007A53" w:themeColor="accent2"/>
                  <w:bottom w:val="single" w:sz="4" w:space="0" w:color="auto"/>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r w:rsidRPr="00D71880">
                  <w:rPr>
                    <w:sz w:val="28"/>
                  </w:rPr>
                  <w:sym w:font="Wingdings" w:char="F0FC"/>
                </w:r>
              </w:p>
            </w:tc>
          </w:tr>
        </w:tbl>
        <w:p w:rsidR="004F3DB7" w:rsidRPr="00D71880" w:rsidRDefault="004F3DB7" w:rsidP="004F3DB7">
          <w:pPr>
            <w:pStyle w:val="Caption"/>
          </w:pPr>
          <w:r w:rsidRPr="00D71880">
            <w:t xml:space="preserve">Table </w:t>
          </w:r>
          <w:r w:rsidRPr="00D71880">
            <w:rPr>
              <w:noProof/>
            </w:rPr>
            <w:fldChar w:fldCharType="begin"/>
          </w:r>
          <w:r w:rsidRPr="00D71880">
            <w:rPr>
              <w:noProof/>
            </w:rPr>
            <w:instrText xml:space="preserve"> SEQ Table \* ARABIC </w:instrText>
          </w:r>
          <w:r w:rsidRPr="00D71880">
            <w:rPr>
              <w:noProof/>
            </w:rPr>
            <w:fldChar w:fldCharType="separate"/>
          </w:r>
          <w:r w:rsidR="001A2706">
            <w:rPr>
              <w:noProof/>
            </w:rPr>
            <w:t>6</w:t>
          </w:r>
          <w:r w:rsidRPr="00D71880">
            <w:rPr>
              <w:noProof/>
            </w:rPr>
            <w:fldChar w:fldCharType="end"/>
          </w:r>
          <w:r w:rsidRPr="00D71880">
            <w:t>: User stories for government agencies</w:t>
          </w:r>
        </w:p>
        <w:tbl>
          <w:tblPr>
            <w:tblStyle w:val="TableCSIRO"/>
            <w:tblW w:w="5000" w:type="pct"/>
            <w:tblInd w:w="0" w:type="dxa"/>
            <w:tblLook w:val="00A0" w:firstRow="1" w:lastRow="0" w:firstColumn="1" w:lastColumn="0" w:noHBand="0" w:noVBand="0"/>
          </w:tblPr>
          <w:tblGrid>
            <w:gridCol w:w="5724"/>
            <w:gridCol w:w="1335"/>
            <w:gridCol w:w="1291"/>
            <w:gridCol w:w="1283"/>
          </w:tblGrid>
          <w:tr w:rsidR="004F3DB7" w:rsidRPr="00D71880" w:rsidTr="0017612D">
            <w:trPr>
              <w:cnfStyle w:val="100000000000" w:firstRow="1" w:lastRow="0" w:firstColumn="0" w:lastColumn="0" w:oddVBand="0" w:evenVBand="0" w:oddHBand="0" w:evenHBand="0" w:firstRowFirstColumn="0" w:firstRowLastColumn="0" w:lastRowFirstColumn="0" w:lastRowLastColumn="0"/>
              <w:cantSplit/>
              <w:trHeight w:val="708"/>
              <w:tblHeader/>
            </w:trPr>
            <w:tc>
              <w:tcPr>
                <w:cnfStyle w:val="001000000000" w:firstRow="0" w:lastRow="0" w:firstColumn="1" w:lastColumn="0" w:oddVBand="0" w:evenVBand="0" w:oddHBand="0" w:evenHBand="0" w:firstRowFirstColumn="0" w:firstRowLastColumn="0" w:lastRowFirstColumn="0" w:lastRowLastColumn="0"/>
                <w:tcW w:w="2977" w:type="pct"/>
                <w:tcBorders>
                  <w:left w:val="single" w:sz="4" w:space="0" w:color="000000" w:themeColor="text1"/>
                </w:tcBorders>
              </w:tcPr>
              <w:p w:rsidR="004F3DB7" w:rsidRPr="00BD004F" w:rsidRDefault="004F3DB7" w:rsidP="00BB2DF7">
                <w:pPr>
                  <w:pStyle w:val="ColumnHeading"/>
                  <w:rPr>
                    <w:sz w:val="24"/>
                  </w:rPr>
                </w:pPr>
                <w:r w:rsidRPr="00BD004F">
                  <w:rPr>
                    <w:sz w:val="24"/>
                  </w:rPr>
                  <w:t>user story</w:t>
                </w:r>
              </w:p>
            </w:tc>
            <w:tc>
              <w:tcPr>
                <w:tcW w:w="676" w:type="pct"/>
              </w:tcPr>
              <w:p w:rsidR="004F3DB7" w:rsidRPr="00BD004F" w:rsidRDefault="004F3DB7" w:rsidP="00BB2DF7">
                <w:pPr>
                  <w:pStyle w:val="ColumnHeading"/>
                  <w:jc w:val="center"/>
                  <w:cnfStyle w:val="100000000000" w:firstRow="1" w:lastRow="0" w:firstColumn="0" w:lastColumn="0" w:oddVBand="0" w:evenVBand="0" w:oddHBand="0" w:evenHBand="0" w:firstRowFirstColumn="0" w:firstRowLastColumn="0" w:lastRowFirstColumn="0" w:lastRowLastColumn="0"/>
                  <w:rPr>
                    <w:sz w:val="24"/>
                  </w:rPr>
                </w:pPr>
                <w:r w:rsidRPr="00BD004F">
                  <w:rPr>
                    <w:sz w:val="24"/>
                  </w:rPr>
                  <w:t>working prototype</w:t>
                </w:r>
              </w:p>
            </w:tc>
            <w:tc>
              <w:tcPr>
                <w:tcW w:w="676" w:type="pct"/>
              </w:tcPr>
              <w:p w:rsidR="004F3DB7" w:rsidRPr="00BD004F" w:rsidRDefault="004F3DB7" w:rsidP="00BB2DF7">
                <w:pPr>
                  <w:pStyle w:val="ColumnHeading"/>
                  <w:jc w:val="center"/>
                  <w:cnfStyle w:val="100000000000" w:firstRow="1" w:lastRow="0" w:firstColumn="0" w:lastColumn="0" w:oddVBand="0" w:evenVBand="0" w:oddHBand="0" w:evenHBand="0" w:firstRowFirstColumn="0" w:firstRowLastColumn="0" w:lastRowFirstColumn="0" w:lastRowLastColumn="0"/>
                  <w:rPr>
                    <w:sz w:val="24"/>
                  </w:rPr>
                </w:pPr>
                <w:r w:rsidRPr="00BD004F">
                  <w:rPr>
                    <w:sz w:val="24"/>
                  </w:rPr>
                  <w:t xml:space="preserve">static </w:t>
                </w:r>
                <w:r w:rsidRPr="00BD004F">
                  <w:rPr>
                    <w:sz w:val="24"/>
                  </w:rPr>
                  <w:br/>
                  <w:t>interface</w:t>
                </w:r>
              </w:p>
            </w:tc>
            <w:tc>
              <w:tcPr>
                <w:tcW w:w="671" w:type="pct"/>
              </w:tcPr>
              <w:p w:rsidR="004F3DB7" w:rsidRPr="00BD004F" w:rsidRDefault="004F3DB7" w:rsidP="00BB2DF7">
                <w:pPr>
                  <w:pStyle w:val="ColumnHeading"/>
                  <w:jc w:val="center"/>
                  <w:cnfStyle w:val="100000000000" w:firstRow="1" w:lastRow="0" w:firstColumn="0" w:lastColumn="0" w:oddVBand="0" w:evenVBand="0" w:oddHBand="0" w:evenHBand="0" w:firstRowFirstColumn="0" w:firstRowLastColumn="0" w:lastRowFirstColumn="0" w:lastRowLastColumn="0"/>
                  <w:rPr>
                    <w:sz w:val="24"/>
                  </w:rPr>
                </w:pPr>
                <w:r w:rsidRPr="00BD004F">
                  <w:rPr>
                    <w:sz w:val="24"/>
                  </w:rPr>
                  <w:t>CONCEPT analysis</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nil"/>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 xml:space="preserve">Convert participant plans into smart tokens </w:t>
                </w:r>
              </w:p>
            </w:tc>
            <w:tc>
              <w:tcPr>
                <w:tcW w:w="676" w:type="pct"/>
                <w:tcBorders>
                  <w:top w:val="nil"/>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r w:rsidRPr="00D71880">
                  <w:rPr>
                    <w:sz w:val="28"/>
                  </w:rPr>
                  <w:sym w:font="Wingdings" w:char="F0FC"/>
                </w:r>
              </w:p>
            </w:tc>
            <w:tc>
              <w:tcPr>
                <w:tcW w:w="676" w:type="pct"/>
                <w:tcBorders>
                  <w:top w:val="nil"/>
                  <w:left w:val="single" w:sz="4" w:space="0" w:color="007A53" w:themeColor="accent2"/>
                  <w:bottom w:val="single" w:sz="4" w:space="0" w:color="007A53" w:themeColor="accent2"/>
                  <w:right w:val="single" w:sz="4" w:space="0" w:color="007A53" w:themeColor="accent2"/>
                </w:tcBorders>
                <w:shd w:val="clear" w:color="auto" w:fill="auto"/>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c>
              <w:tcPr>
                <w:tcW w:w="671" w:type="pct"/>
                <w:tcBorders>
                  <w:top w:val="nil"/>
                  <w:left w:val="single" w:sz="4" w:space="0" w:color="007A53" w:themeColor="accent2"/>
                  <w:bottom w:val="single" w:sz="4" w:space="0" w:color="007A53" w:themeColor="accent2"/>
                  <w:right w:val="single" w:sz="4" w:space="0" w:color="007A53" w:themeColor="accent2"/>
                </w:tcBorders>
                <w:shd w:val="clear" w:color="auto" w:fill="auto"/>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r>
          <w:tr w:rsidR="004F3DB7" w:rsidRPr="00D71880" w:rsidTr="00BB2DF7">
            <w:trPr>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D004F">
                <w:pPr>
                  <w:pStyle w:val="ListNumber"/>
                  <w:tabs>
                    <w:tab w:val="clear" w:pos="227"/>
                    <w:tab w:val="clear" w:pos="397"/>
                    <w:tab w:val="left" w:pos="336"/>
                    <w:tab w:val="num" w:pos="619"/>
                  </w:tabs>
                  <w:spacing w:before="0" w:after="0" w:line="240" w:lineRule="auto"/>
                  <w:ind w:left="336" w:hanging="336"/>
                  <w:rPr>
                    <w:b w:val="0"/>
                  </w:rPr>
                </w:pPr>
                <w:r w:rsidRPr="00BD004F">
                  <w:rPr>
                    <w:b w:val="0"/>
                  </w:rPr>
                  <w:t xml:space="preserve">Ensure participant bookings </w:t>
                </w:r>
                <w:r w:rsidR="00BD004F">
                  <w:rPr>
                    <w:b w:val="0"/>
                  </w:rPr>
                  <w:t>&amp;</w:t>
                </w:r>
                <w:r w:rsidRPr="00BD004F">
                  <w:rPr>
                    <w:b w:val="0"/>
                  </w:rPr>
                  <w:t xml:space="preserve"> payments are eligible</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r w:rsidRPr="00D71880">
                  <w:rPr>
                    <w:sz w:val="28"/>
                  </w:rPr>
                  <w:sym w:font="Wingdings" w:char="F0FC"/>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auto"/>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auto"/>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Pay service providers when they cash in tokens</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auto"/>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auto"/>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r w:rsidRPr="00D71880">
                  <w:rPr>
                    <w:sz w:val="28"/>
                  </w:rPr>
                  <w:sym w:font="Wingdings" w:char="F0FC"/>
                </w:r>
              </w:p>
            </w:tc>
          </w:tr>
          <w:tr w:rsidR="004F3DB7" w:rsidRPr="00D71880" w:rsidTr="00BB2DF7">
            <w:trPr>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 xml:space="preserve">Reflects updates to participant plans in blockchain </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auto"/>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8"/>
                  </w:rPr>
                </w:pP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auto"/>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r w:rsidRPr="00D71880">
                  <w:rPr>
                    <w:sz w:val="28"/>
                  </w:rPr>
                  <w:sym w:font="Wingdings" w:char="F0FC"/>
                </w: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397"/>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Perform Agency Management functions</w:t>
                </w: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auto"/>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8"/>
                  </w:rPr>
                </w:pPr>
              </w:p>
            </w:tc>
            <w:tc>
              <w:tcPr>
                <w:tcW w:w="676"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auto"/>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p>
            </w:tc>
            <w:tc>
              <w:tcPr>
                <w:tcW w:w="671" w:type="pct"/>
                <w:tcBorders>
                  <w:top w:val="single" w:sz="4" w:space="0" w:color="007A53" w:themeColor="accent2"/>
                  <w:left w:val="single" w:sz="4" w:space="0" w:color="007A53" w:themeColor="accent2"/>
                  <w:bottom w:val="single" w:sz="4" w:space="0" w:color="007A53" w:themeColor="accent2"/>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100000" w:firstRow="0" w:lastRow="0" w:firstColumn="0" w:lastColumn="0" w:oddVBand="0" w:evenVBand="0" w:oddHBand="1" w:evenHBand="0" w:firstRowFirstColumn="0" w:firstRowLastColumn="0" w:lastRowFirstColumn="0" w:lastRowLastColumn="0"/>
                  <w:rPr>
                    <w:sz w:val="22"/>
                  </w:rPr>
                </w:pPr>
                <w:r w:rsidRPr="00D71880">
                  <w:rPr>
                    <w:sz w:val="28"/>
                  </w:rPr>
                  <w:sym w:font="Wingdings" w:char="F0FC"/>
                </w:r>
              </w:p>
            </w:tc>
          </w:tr>
          <w:tr w:rsidR="004F3DB7" w:rsidRPr="00D71880" w:rsidTr="00BB2DF7">
            <w:trPr>
              <w:trHeight w:val="340"/>
            </w:trPr>
            <w:tc>
              <w:tcPr>
                <w:cnfStyle w:val="001000000000" w:firstRow="0" w:lastRow="0" w:firstColumn="1" w:lastColumn="0" w:oddVBand="0" w:evenVBand="0" w:oddHBand="0" w:evenHBand="0" w:firstRowFirstColumn="0" w:firstRowLastColumn="0" w:lastRowFirstColumn="0" w:lastRowLastColumn="0"/>
                <w:tcW w:w="2977" w:type="pct"/>
                <w:tcBorders>
                  <w:top w:val="single" w:sz="4" w:space="0" w:color="007A53" w:themeColor="accent2"/>
                  <w:left w:val="single" w:sz="4" w:space="0" w:color="007A53" w:themeColor="accent2"/>
                  <w:bottom w:val="single" w:sz="4" w:space="0" w:color="auto"/>
                  <w:right w:val="single" w:sz="4" w:space="0" w:color="007A53" w:themeColor="accent2"/>
                </w:tcBorders>
                <w:shd w:val="clear" w:color="auto" w:fill="FFFFFF" w:themeFill="background1"/>
                <w:vAlign w:val="center"/>
              </w:tcPr>
              <w:p w:rsidR="004F3DB7" w:rsidRPr="00BD004F" w:rsidRDefault="004F3DB7" w:rsidP="00BB2DF7">
                <w:pPr>
                  <w:pStyle w:val="ListNumber"/>
                  <w:tabs>
                    <w:tab w:val="clear" w:pos="227"/>
                    <w:tab w:val="clear" w:pos="397"/>
                    <w:tab w:val="left" w:pos="336"/>
                    <w:tab w:val="num" w:pos="619"/>
                  </w:tabs>
                  <w:spacing w:before="0" w:after="0" w:line="240" w:lineRule="auto"/>
                  <w:ind w:left="336" w:hanging="336"/>
                  <w:rPr>
                    <w:b w:val="0"/>
                  </w:rPr>
                </w:pPr>
                <w:r w:rsidRPr="00BD004F">
                  <w:rPr>
                    <w:b w:val="0"/>
                  </w:rPr>
                  <w:t>Access data analytics to support:</w:t>
                </w:r>
              </w:p>
              <w:p w:rsidR="004F3DB7" w:rsidRPr="00BD004F" w:rsidRDefault="004F3DB7" w:rsidP="004F3DB7">
                <w:pPr>
                  <w:pStyle w:val="ListNumber"/>
                  <w:numPr>
                    <w:ilvl w:val="1"/>
                    <w:numId w:val="20"/>
                  </w:numPr>
                  <w:spacing w:before="0" w:after="0" w:line="240" w:lineRule="auto"/>
                  <w:ind w:left="903"/>
                  <w:rPr>
                    <w:b w:val="0"/>
                  </w:rPr>
                </w:pPr>
                <w:r w:rsidRPr="00BD004F">
                  <w:rPr>
                    <w:b w:val="0"/>
                  </w:rPr>
                  <w:t>plan development and oversight</w:t>
                </w:r>
              </w:p>
              <w:p w:rsidR="004F3DB7" w:rsidRPr="00BD004F" w:rsidRDefault="004F3DB7" w:rsidP="004F3DB7">
                <w:pPr>
                  <w:pStyle w:val="ListNumber"/>
                  <w:numPr>
                    <w:ilvl w:val="1"/>
                    <w:numId w:val="20"/>
                  </w:numPr>
                  <w:spacing w:before="0" w:after="0" w:line="240" w:lineRule="auto"/>
                  <w:ind w:left="903"/>
                  <w:rPr>
                    <w:b w:val="0"/>
                  </w:rPr>
                </w:pPr>
                <w:r w:rsidRPr="00BD004F">
                  <w:rPr>
                    <w:b w:val="0"/>
                  </w:rPr>
                  <w:t>market custodianship</w:t>
                </w:r>
              </w:p>
              <w:p w:rsidR="004F3DB7" w:rsidRPr="00BD004F" w:rsidRDefault="004F3DB7" w:rsidP="004F3DB7">
                <w:pPr>
                  <w:pStyle w:val="ListNumber"/>
                  <w:numPr>
                    <w:ilvl w:val="1"/>
                    <w:numId w:val="20"/>
                  </w:numPr>
                  <w:spacing w:before="0" w:after="0" w:line="240" w:lineRule="auto"/>
                  <w:ind w:left="903"/>
                  <w:rPr>
                    <w:b w:val="0"/>
                  </w:rPr>
                </w:pPr>
                <w:r w:rsidRPr="00BD004F">
                  <w:rPr>
                    <w:b w:val="0"/>
                  </w:rPr>
                  <w:t xml:space="preserve">regulation of quality and safeguards </w:t>
                </w:r>
              </w:p>
              <w:p w:rsidR="004F3DB7" w:rsidRPr="00BD004F" w:rsidRDefault="004F3DB7" w:rsidP="004F3DB7">
                <w:pPr>
                  <w:pStyle w:val="ListNumber"/>
                  <w:numPr>
                    <w:ilvl w:val="1"/>
                    <w:numId w:val="20"/>
                  </w:numPr>
                  <w:spacing w:before="0" w:after="0" w:line="240" w:lineRule="auto"/>
                  <w:ind w:left="903"/>
                  <w:rPr>
                    <w:b w:val="0"/>
                  </w:rPr>
                </w:pPr>
                <w:r w:rsidRPr="00BD004F">
                  <w:rPr>
                    <w:b w:val="0"/>
                  </w:rPr>
                  <w:t>macro budget planning for the NDIS</w:t>
                </w:r>
              </w:p>
              <w:p w:rsidR="004F3DB7" w:rsidRPr="00BD004F" w:rsidRDefault="004F3DB7" w:rsidP="004F3DB7">
                <w:pPr>
                  <w:pStyle w:val="ListNumber"/>
                  <w:numPr>
                    <w:ilvl w:val="1"/>
                    <w:numId w:val="20"/>
                  </w:numPr>
                  <w:spacing w:before="0" w:after="0" w:line="240" w:lineRule="auto"/>
                  <w:ind w:left="903"/>
                  <w:rPr>
                    <w:b w:val="0"/>
                  </w:rPr>
                </w:pPr>
                <w:r w:rsidRPr="00BD004F">
                  <w:rPr>
                    <w:b w:val="0"/>
                  </w:rPr>
                  <w:t>policy analysis and development</w:t>
                </w:r>
              </w:p>
            </w:tc>
            <w:tc>
              <w:tcPr>
                <w:tcW w:w="676" w:type="pct"/>
                <w:tcBorders>
                  <w:top w:val="single" w:sz="4" w:space="0" w:color="007A53" w:themeColor="accent2"/>
                  <w:left w:val="single" w:sz="4" w:space="0" w:color="007A53" w:themeColor="accent2"/>
                  <w:bottom w:val="single" w:sz="4" w:space="0" w:color="auto"/>
                  <w:right w:val="single" w:sz="4" w:space="0" w:color="007A53" w:themeColor="accent2"/>
                </w:tcBorders>
                <w:shd w:val="clear" w:color="auto" w:fill="auto"/>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c>
              <w:tcPr>
                <w:tcW w:w="676" w:type="pct"/>
                <w:tcBorders>
                  <w:top w:val="single" w:sz="4" w:space="0" w:color="007A53" w:themeColor="accent2"/>
                  <w:left w:val="single" w:sz="4" w:space="0" w:color="007A53" w:themeColor="accent2"/>
                  <w:bottom w:val="single" w:sz="4" w:space="0" w:color="auto"/>
                  <w:right w:val="single" w:sz="4" w:space="0" w:color="007A53" w:themeColor="accent2"/>
                </w:tcBorders>
                <w:shd w:val="clear" w:color="auto" w:fill="D2F3E7" w:themeFill="accent1" w:themeFillTint="33"/>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r w:rsidRPr="00D71880">
                  <w:rPr>
                    <w:sz w:val="28"/>
                  </w:rPr>
                  <w:sym w:font="Wingdings" w:char="F0FC"/>
                </w:r>
              </w:p>
            </w:tc>
            <w:tc>
              <w:tcPr>
                <w:tcW w:w="671" w:type="pct"/>
                <w:tcBorders>
                  <w:top w:val="single" w:sz="4" w:space="0" w:color="007A53" w:themeColor="accent2"/>
                  <w:left w:val="single" w:sz="4" w:space="0" w:color="007A53" w:themeColor="accent2"/>
                  <w:bottom w:val="single" w:sz="4" w:space="0" w:color="auto"/>
                  <w:right w:val="single" w:sz="4" w:space="0" w:color="007A53" w:themeColor="accent2"/>
                </w:tcBorders>
                <w:shd w:val="clear" w:color="auto" w:fill="auto"/>
                <w:vAlign w:val="center"/>
              </w:tcPr>
              <w:p w:rsidR="004F3DB7" w:rsidRPr="00D71880" w:rsidRDefault="004F3DB7" w:rsidP="00BB2DF7">
                <w:pPr>
                  <w:pStyle w:val="TableText"/>
                  <w:spacing w:before="0" w:after="0"/>
                  <w:jc w:val="center"/>
                  <w:cnfStyle w:val="000000000000" w:firstRow="0" w:lastRow="0" w:firstColumn="0" w:lastColumn="0" w:oddVBand="0" w:evenVBand="0" w:oddHBand="0" w:evenHBand="0" w:firstRowFirstColumn="0" w:firstRowLastColumn="0" w:lastRowFirstColumn="0" w:lastRowLastColumn="0"/>
                  <w:rPr>
                    <w:sz w:val="22"/>
                  </w:rPr>
                </w:pPr>
              </w:p>
            </w:tc>
          </w:tr>
        </w:tbl>
        <w:p w:rsidR="004F3DB7" w:rsidRPr="00D71880" w:rsidRDefault="004F3DB7" w:rsidP="004F3DB7">
          <w:pPr>
            <w:pStyle w:val="Heading2"/>
          </w:pPr>
          <w:bookmarkStart w:id="73" w:name="_Ref528945728"/>
          <w:bookmarkStart w:id="74" w:name="_Ref528946789"/>
          <w:bookmarkStart w:id="75" w:name="_Toc529106518"/>
          <w:r w:rsidRPr="00D71880">
            <w:t>Design criteria for proof of concept</w:t>
          </w:r>
          <w:bookmarkEnd w:id="73"/>
          <w:bookmarkEnd w:id="74"/>
          <w:bookmarkEnd w:id="75"/>
        </w:p>
        <w:p w:rsidR="004F3DB7" w:rsidRPr="00D71880" w:rsidRDefault="004F3DB7" w:rsidP="004F3DB7">
          <w:pPr>
            <w:pStyle w:val="BodyText"/>
          </w:pPr>
          <w:r w:rsidRPr="00D71880">
            <w:t>We developed a broad range of design criteria to design, build and test the proof of concept. The criteria emphasise choice and control, the two key aims of the NDIS</w:t>
          </w:r>
          <w:r w:rsidRPr="00D71880">
            <w:rPr>
              <w:rStyle w:val="FootnoteReference"/>
            </w:rPr>
            <w:footnoteReference w:id="42"/>
          </w:r>
          <w:r w:rsidRPr="00D71880">
            <w:t xml:space="preserve">, </w:t>
          </w:r>
          <w:r w:rsidR="00045B81">
            <w:t xml:space="preserve">and </w:t>
          </w:r>
          <w:r w:rsidRPr="00D71880">
            <w:t xml:space="preserve">include a range of usability requirements and system considerations (see </w:t>
          </w:r>
          <w:r w:rsidR="00995244">
            <w:fldChar w:fldCharType="begin"/>
          </w:r>
          <w:r w:rsidR="00995244">
            <w:instrText xml:space="preserve"> REF _Ref528946124 \h </w:instrText>
          </w:r>
          <w:r w:rsidR="00995244">
            <w:fldChar w:fldCharType="separate"/>
          </w:r>
          <w:r w:rsidR="001A2706" w:rsidRPr="00D71880">
            <w:t xml:space="preserve">Table </w:t>
          </w:r>
          <w:r w:rsidR="001A2706">
            <w:rPr>
              <w:noProof/>
            </w:rPr>
            <w:t>7</w:t>
          </w:r>
          <w:r w:rsidR="00995244">
            <w:fldChar w:fldCharType="end"/>
          </w:r>
          <w:r w:rsidR="00995244">
            <w:t xml:space="preserve"> </w:t>
          </w:r>
          <w:r w:rsidRPr="00D71880">
            <w:t xml:space="preserve">below). </w:t>
          </w:r>
        </w:p>
        <w:p w:rsidR="004F3DB7" w:rsidRPr="00D71880" w:rsidRDefault="004F3DB7" w:rsidP="004F3DB7">
          <w:pPr>
            <w:pStyle w:val="Caption"/>
          </w:pPr>
          <w:bookmarkStart w:id="76" w:name="_Ref528946124"/>
          <w:r w:rsidRPr="00D71880">
            <w:t xml:space="preserve">Table </w:t>
          </w:r>
          <w:r w:rsidRPr="00D71880">
            <w:rPr>
              <w:noProof/>
            </w:rPr>
            <w:fldChar w:fldCharType="begin"/>
          </w:r>
          <w:r w:rsidRPr="00D71880">
            <w:rPr>
              <w:noProof/>
            </w:rPr>
            <w:instrText xml:space="preserve"> SEQ Table \* ARABIC </w:instrText>
          </w:r>
          <w:r w:rsidRPr="00D71880">
            <w:rPr>
              <w:noProof/>
            </w:rPr>
            <w:fldChar w:fldCharType="separate"/>
          </w:r>
          <w:r w:rsidR="001A2706">
            <w:rPr>
              <w:noProof/>
            </w:rPr>
            <w:t>7</w:t>
          </w:r>
          <w:r w:rsidRPr="00D71880">
            <w:rPr>
              <w:noProof/>
            </w:rPr>
            <w:fldChar w:fldCharType="end"/>
          </w:r>
          <w:bookmarkEnd w:id="76"/>
          <w:r w:rsidRPr="00D71880">
            <w:t>: Design criteria for proof of concept</w:t>
          </w:r>
        </w:p>
        <w:tbl>
          <w:tblPr>
            <w:tblStyle w:val="TableCSIRO"/>
            <w:tblW w:w="5000" w:type="pct"/>
            <w:tblInd w:w="0" w:type="dxa"/>
            <w:tblLayout w:type="fixed"/>
            <w:tblLook w:val="00A0" w:firstRow="1" w:lastRow="0" w:firstColumn="1" w:lastColumn="0" w:noHBand="0" w:noVBand="0"/>
          </w:tblPr>
          <w:tblGrid>
            <w:gridCol w:w="2126"/>
            <w:gridCol w:w="7512"/>
          </w:tblGrid>
          <w:tr w:rsidR="004F3DB7" w:rsidRPr="00BD004F" w:rsidTr="00BB2DF7">
            <w:trPr>
              <w:cnfStyle w:val="100000000000" w:firstRow="1" w:lastRow="0" w:firstColumn="0" w:lastColumn="0" w:oddVBand="0" w:evenVBand="0" w:oddHBand="0"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03" w:type="pct"/>
              </w:tcPr>
              <w:p w:rsidR="004F3DB7" w:rsidRPr="00BD004F" w:rsidRDefault="004F3DB7" w:rsidP="00BB2DF7">
                <w:pPr>
                  <w:pStyle w:val="ColumnHeading"/>
                  <w:rPr>
                    <w:sz w:val="24"/>
                  </w:rPr>
                </w:pPr>
                <w:r w:rsidRPr="00BD004F">
                  <w:rPr>
                    <w:sz w:val="24"/>
                  </w:rPr>
                  <w:t>CRITERIA</w:t>
                </w:r>
              </w:p>
            </w:tc>
            <w:tc>
              <w:tcPr>
                <w:tcW w:w="3897" w:type="pct"/>
              </w:tcPr>
              <w:p w:rsidR="004F3DB7" w:rsidRPr="00BD004F" w:rsidRDefault="004F3DB7" w:rsidP="00BB2DF7">
                <w:pPr>
                  <w:pStyle w:val="ColumnHeading"/>
                  <w:cnfStyle w:val="100000000000" w:firstRow="1" w:lastRow="0" w:firstColumn="0" w:lastColumn="0" w:oddVBand="0" w:evenVBand="0" w:oddHBand="0" w:evenHBand="0" w:firstRowFirstColumn="0" w:firstRowLastColumn="0" w:lastRowFirstColumn="0" w:lastRowLastColumn="0"/>
                  <w:rPr>
                    <w:sz w:val="24"/>
                  </w:rPr>
                </w:pPr>
                <w:r w:rsidRPr="00BD004F">
                  <w:rPr>
                    <w:sz w:val="24"/>
                  </w:rPr>
                  <w:t>the proof of concept:</w:t>
                </w:r>
              </w:p>
            </w:tc>
          </w:tr>
          <w:tr w:rsidR="004F3DB7" w:rsidRPr="00BD004F" w:rsidTr="00BB2DF7">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1103" w:type="pct"/>
                <w:tcBorders>
                  <w:bottom w:val="single" w:sz="4" w:space="0" w:color="007A53" w:themeColor="accent2"/>
                </w:tcBorders>
              </w:tcPr>
              <w:p w:rsidR="004F3DB7" w:rsidRPr="00BD004F" w:rsidRDefault="004F3DB7" w:rsidP="00BB2DF7">
                <w:pPr>
                  <w:pStyle w:val="RowHeading"/>
                  <w:rPr>
                    <w:b/>
                    <w:sz w:val="24"/>
                  </w:rPr>
                </w:pPr>
                <w:r w:rsidRPr="00BD004F">
                  <w:rPr>
                    <w:b/>
                    <w:sz w:val="24"/>
                  </w:rPr>
                  <w:t>1. Choice</w:t>
                </w:r>
                <w:r w:rsidRPr="00BD004F">
                  <w:rPr>
                    <w:sz w:val="24"/>
                  </w:rPr>
                  <w:t xml:space="preserve"> </w:t>
                </w:r>
              </w:p>
              <w:p w:rsidR="004F3DB7" w:rsidRPr="00BD004F" w:rsidRDefault="004F3DB7" w:rsidP="00BB2DF7">
                <w:pPr>
                  <w:pStyle w:val="TableText"/>
                  <w:rPr>
                    <w:sz w:val="24"/>
                  </w:rPr>
                </w:pPr>
              </w:p>
            </w:tc>
            <w:tc>
              <w:tcPr>
                <w:tcW w:w="3897" w:type="pct"/>
                <w:tcBorders>
                  <w:bottom w:val="single" w:sz="4" w:space="0" w:color="007A53" w:themeColor="accent2"/>
                </w:tcBorders>
              </w:tcPr>
              <w:p w:rsidR="004F3DB7" w:rsidRPr="00BD004F" w:rsidRDefault="004F3DB7" w:rsidP="00BB2DF7">
                <w:pPr>
                  <w:pStyle w:val="RowHeading"/>
                  <w:cnfStyle w:val="000000100000" w:firstRow="0" w:lastRow="0" w:firstColumn="0" w:lastColumn="0" w:oddVBand="0" w:evenVBand="0" w:oddHBand="1" w:evenHBand="0" w:firstRowFirstColumn="0" w:firstRowLastColumn="0" w:lastRowFirstColumn="0" w:lastRowLastColumn="0"/>
                  <w:rPr>
                    <w:b w:val="0"/>
                    <w:sz w:val="24"/>
                  </w:rPr>
                </w:pPr>
                <w:r w:rsidRPr="00BD004F">
                  <w:rPr>
                    <w:b w:val="0"/>
                    <w:sz w:val="24"/>
                  </w:rPr>
                  <w:t>Maximises the potential of participants to make informed decisions about the services they access</w:t>
                </w:r>
              </w:p>
            </w:tc>
          </w:tr>
          <w:tr w:rsidR="004F3DB7" w:rsidRPr="00BD004F" w:rsidTr="00BB2DF7">
            <w:trPr>
              <w:cantSplit/>
              <w:trHeight w:val="567"/>
            </w:trPr>
            <w:tc>
              <w:tcPr>
                <w:cnfStyle w:val="001000000000" w:firstRow="0" w:lastRow="0" w:firstColumn="1" w:lastColumn="0" w:oddVBand="0" w:evenVBand="0" w:oddHBand="0" w:evenHBand="0" w:firstRowFirstColumn="0" w:firstRowLastColumn="0" w:lastRowFirstColumn="0" w:lastRowLastColumn="0"/>
                <w:tcW w:w="1103" w:type="pct"/>
                <w:tcBorders>
                  <w:top w:val="single" w:sz="4" w:space="0" w:color="007A53" w:themeColor="accent2"/>
                  <w:bottom w:val="single" w:sz="4" w:space="0" w:color="007A53" w:themeColor="accent2"/>
                </w:tcBorders>
              </w:tcPr>
              <w:p w:rsidR="004F3DB7" w:rsidRPr="00BD004F" w:rsidRDefault="004F3DB7" w:rsidP="00BB2DF7">
                <w:pPr>
                  <w:pStyle w:val="RowHeading"/>
                  <w:rPr>
                    <w:b/>
                    <w:sz w:val="24"/>
                  </w:rPr>
                </w:pPr>
                <w:r w:rsidRPr="00BD004F">
                  <w:rPr>
                    <w:b/>
                    <w:sz w:val="24"/>
                  </w:rPr>
                  <w:t xml:space="preserve">2. Control </w:t>
                </w:r>
              </w:p>
              <w:p w:rsidR="004F3DB7" w:rsidRPr="00BD004F" w:rsidRDefault="004F3DB7" w:rsidP="00BB2DF7">
                <w:pPr>
                  <w:pStyle w:val="TableText"/>
                  <w:rPr>
                    <w:b w:val="0"/>
                    <w:sz w:val="24"/>
                  </w:rPr>
                </w:pPr>
              </w:p>
            </w:tc>
            <w:tc>
              <w:tcPr>
                <w:tcW w:w="3897" w:type="pct"/>
                <w:tcBorders>
                  <w:top w:val="single" w:sz="4" w:space="0" w:color="007A53" w:themeColor="accent2"/>
                  <w:bottom w:val="single" w:sz="4" w:space="0" w:color="007A53" w:themeColor="accent2"/>
                </w:tcBorders>
              </w:tcPr>
              <w:p w:rsidR="004F3DB7" w:rsidRPr="00BD004F" w:rsidRDefault="004F3DB7" w:rsidP="00BB2DF7">
                <w:pPr>
                  <w:pStyle w:val="RowHeading"/>
                  <w:cnfStyle w:val="000000000000" w:firstRow="0" w:lastRow="0" w:firstColumn="0" w:lastColumn="0" w:oddVBand="0" w:evenVBand="0" w:oddHBand="0" w:evenHBand="0" w:firstRowFirstColumn="0" w:firstRowLastColumn="0" w:lastRowFirstColumn="0" w:lastRowLastColumn="0"/>
                  <w:rPr>
                    <w:b w:val="0"/>
                    <w:sz w:val="24"/>
                  </w:rPr>
                </w:pPr>
                <w:r w:rsidRPr="00BD004F">
                  <w:rPr>
                    <w:b w:val="0"/>
                    <w:sz w:val="24"/>
                  </w:rPr>
                  <w:t>Maximises the potential of participants to take control of their plans and delegate control as they choose</w:t>
                </w:r>
              </w:p>
            </w:tc>
          </w:tr>
          <w:tr w:rsidR="004F3DB7" w:rsidRPr="00BD004F" w:rsidTr="00BB2DF7">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1103" w:type="pct"/>
                <w:tcBorders>
                  <w:top w:val="single" w:sz="4" w:space="0" w:color="007A53" w:themeColor="accent2"/>
                  <w:bottom w:val="single" w:sz="4" w:space="0" w:color="007A53" w:themeColor="accent2"/>
                </w:tcBorders>
              </w:tcPr>
              <w:p w:rsidR="004F3DB7" w:rsidRPr="00BD004F" w:rsidRDefault="004F3DB7" w:rsidP="00BB2DF7">
                <w:pPr>
                  <w:pStyle w:val="RowHeading"/>
                  <w:rPr>
                    <w:b/>
                    <w:sz w:val="24"/>
                  </w:rPr>
                </w:pPr>
                <w:r w:rsidRPr="00BD004F">
                  <w:rPr>
                    <w:b/>
                    <w:sz w:val="24"/>
                  </w:rPr>
                  <w:t>3. Accessibility</w:t>
                </w:r>
              </w:p>
              <w:p w:rsidR="004F3DB7" w:rsidRPr="00BD004F" w:rsidRDefault="004F3DB7" w:rsidP="00BB2DF7">
                <w:pPr>
                  <w:pStyle w:val="RowHeading"/>
                  <w:rPr>
                    <w:sz w:val="24"/>
                  </w:rPr>
                </w:pPr>
              </w:p>
            </w:tc>
            <w:tc>
              <w:tcPr>
                <w:tcW w:w="3897" w:type="pct"/>
                <w:tcBorders>
                  <w:top w:val="single" w:sz="4" w:space="0" w:color="007A53" w:themeColor="accent2"/>
                  <w:bottom w:val="single" w:sz="4" w:space="0" w:color="007A53" w:themeColor="accent2"/>
                </w:tcBorders>
              </w:tcPr>
              <w:p w:rsidR="004F3DB7" w:rsidRPr="00BD004F" w:rsidRDefault="004F3DB7" w:rsidP="00BB2DF7">
                <w:pPr>
                  <w:pStyle w:val="RowHeading"/>
                  <w:cnfStyle w:val="000000100000" w:firstRow="0" w:lastRow="0" w:firstColumn="0" w:lastColumn="0" w:oddVBand="0" w:evenVBand="0" w:oddHBand="1" w:evenHBand="0" w:firstRowFirstColumn="0" w:firstRowLastColumn="0" w:lastRowFirstColumn="0" w:lastRowLastColumn="0"/>
                  <w:rPr>
                    <w:b w:val="0"/>
                    <w:sz w:val="24"/>
                  </w:rPr>
                </w:pPr>
                <w:r w:rsidRPr="00BD004F">
                  <w:rPr>
                    <w:b w:val="0"/>
                    <w:sz w:val="24"/>
                  </w:rPr>
                  <w:t>Is accessible to all participants regardless of their disability and all service providers, including plan managers and eMarkets</w:t>
                </w:r>
              </w:p>
            </w:tc>
          </w:tr>
          <w:tr w:rsidR="004F3DB7" w:rsidRPr="00BD004F" w:rsidTr="00BB2DF7">
            <w:trPr>
              <w:cantSplit/>
              <w:trHeight w:val="567"/>
            </w:trPr>
            <w:tc>
              <w:tcPr>
                <w:cnfStyle w:val="001000000000" w:firstRow="0" w:lastRow="0" w:firstColumn="1" w:lastColumn="0" w:oddVBand="0" w:evenVBand="0" w:oddHBand="0" w:evenHBand="0" w:firstRowFirstColumn="0" w:firstRowLastColumn="0" w:lastRowFirstColumn="0" w:lastRowLastColumn="0"/>
                <w:tcW w:w="1103" w:type="pct"/>
                <w:tcBorders>
                  <w:top w:val="single" w:sz="4" w:space="0" w:color="007A53" w:themeColor="accent2"/>
                  <w:bottom w:val="single" w:sz="4" w:space="0" w:color="007A53" w:themeColor="accent2"/>
                </w:tcBorders>
              </w:tcPr>
              <w:p w:rsidR="004F3DB7" w:rsidRPr="00BD004F" w:rsidRDefault="004F3DB7" w:rsidP="00BB2DF7">
                <w:pPr>
                  <w:pStyle w:val="RowHeading"/>
                  <w:rPr>
                    <w:b/>
                    <w:sz w:val="24"/>
                  </w:rPr>
                </w:pPr>
                <w:r w:rsidRPr="00BD004F">
                  <w:rPr>
                    <w:b/>
                    <w:sz w:val="24"/>
                  </w:rPr>
                  <w:t xml:space="preserve">4. Simplicity </w:t>
                </w:r>
              </w:p>
              <w:p w:rsidR="004F3DB7" w:rsidRPr="00BD004F" w:rsidRDefault="004F3DB7" w:rsidP="00BB2DF7">
                <w:pPr>
                  <w:pStyle w:val="TableText"/>
                  <w:rPr>
                    <w:b w:val="0"/>
                    <w:sz w:val="24"/>
                  </w:rPr>
                </w:pPr>
              </w:p>
            </w:tc>
            <w:tc>
              <w:tcPr>
                <w:tcW w:w="3897" w:type="pct"/>
                <w:tcBorders>
                  <w:top w:val="single" w:sz="4" w:space="0" w:color="007A53" w:themeColor="accent2"/>
                  <w:bottom w:val="single" w:sz="4" w:space="0" w:color="007A53" w:themeColor="accent2"/>
                </w:tcBorders>
              </w:tcPr>
              <w:p w:rsidR="004F3DB7" w:rsidRPr="00BD004F" w:rsidRDefault="004F3DB7" w:rsidP="00BB2DF7">
                <w:pPr>
                  <w:pStyle w:val="RowHeading"/>
                  <w:cnfStyle w:val="000000000000" w:firstRow="0" w:lastRow="0" w:firstColumn="0" w:lastColumn="0" w:oddVBand="0" w:evenVBand="0" w:oddHBand="0" w:evenHBand="0" w:firstRowFirstColumn="0" w:firstRowLastColumn="0" w:lastRowFirstColumn="0" w:lastRowLastColumn="0"/>
                  <w:rPr>
                    <w:b w:val="0"/>
                    <w:sz w:val="24"/>
                  </w:rPr>
                </w:pPr>
                <w:r w:rsidRPr="00BD004F">
                  <w:rPr>
                    <w:b w:val="0"/>
                    <w:sz w:val="24"/>
                  </w:rPr>
                  <w:t>Makes payments simple for participants, carers, plan managers, service providers and government</w:t>
                </w:r>
              </w:p>
            </w:tc>
          </w:tr>
          <w:tr w:rsidR="004F3DB7" w:rsidRPr="00BD004F" w:rsidTr="00BB2DF7">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1103" w:type="pct"/>
                <w:tcBorders>
                  <w:top w:val="single" w:sz="4" w:space="0" w:color="007A53" w:themeColor="accent2"/>
                  <w:bottom w:val="single" w:sz="4" w:space="0" w:color="007A53" w:themeColor="accent2"/>
                </w:tcBorders>
              </w:tcPr>
              <w:p w:rsidR="004F3DB7" w:rsidRPr="00BD004F" w:rsidRDefault="004F3DB7" w:rsidP="00BB2DF7">
                <w:pPr>
                  <w:pStyle w:val="RowHeading"/>
                  <w:rPr>
                    <w:b/>
                    <w:sz w:val="24"/>
                  </w:rPr>
                </w:pPr>
                <w:r w:rsidRPr="00BD004F">
                  <w:rPr>
                    <w:b/>
                    <w:sz w:val="24"/>
                  </w:rPr>
                  <w:t xml:space="preserve">5. Efficiency </w:t>
                </w:r>
              </w:p>
              <w:p w:rsidR="004F3DB7" w:rsidRPr="00BD004F" w:rsidRDefault="004F3DB7" w:rsidP="00BB2DF7">
                <w:pPr>
                  <w:pStyle w:val="RowHeading"/>
                  <w:rPr>
                    <w:sz w:val="24"/>
                  </w:rPr>
                </w:pPr>
              </w:p>
            </w:tc>
            <w:tc>
              <w:tcPr>
                <w:tcW w:w="3897" w:type="pct"/>
                <w:tcBorders>
                  <w:top w:val="single" w:sz="4" w:space="0" w:color="007A53" w:themeColor="accent2"/>
                  <w:bottom w:val="single" w:sz="4" w:space="0" w:color="007A53" w:themeColor="accent2"/>
                </w:tcBorders>
              </w:tcPr>
              <w:p w:rsidR="004F3DB7" w:rsidRPr="00BD004F" w:rsidRDefault="004F3DB7" w:rsidP="00BB2DF7">
                <w:pPr>
                  <w:pStyle w:val="RowHeading"/>
                  <w:cnfStyle w:val="000000100000" w:firstRow="0" w:lastRow="0" w:firstColumn="0" w:lastColumn="0" w:oddVBand="0" w:evenVBand="0" w:oddHBand="1" w:evenHBand="0" w:firstRowFirstColumn="0" w:firstRowLastColumn="0" w:lastRowFirstColumn="0" w:lastRowLastColumn="0"/>
                  <w:rPr>
                    <w:b w:val="0"/>
                    <w:sz w:val="24"/>
                  </w:rPr>
                </w:pPr>
                <w:r w:rsidRPr="00BD004F">
                  <w:rPr>
                    <w:b w:val="0"/>
                    <w:sz w:val="24"/>
                  </w:rPr>
                  <w:t>Reduces administration time and costs for participants, plan managers, service providers and government</w:t>
                </w:r>
              </w:p>
            </w:tc>
          </w:tr>
          <w:tr w:rsidR="004F3DB7" w:rsidRPr="00BD004F" w:rsidTr="00BB2DF7">
            <w:trPr>
              <w:cantSplit/>
              <w:trHeight w:val="567"/>
            </w:trPr>
            <w:tc>
              <w:tcPr>
                <w:cnfStyle w:val="001000000000" w:firstRow="0" w:lastRow="0" w:firstColumn="1" w:lastColumn="0" w:oddVBand="0" w:evenVBand="0" w:oddHBand="0" w:evenHBand="0" w:firstRowFirstColumn="0" w:firstRowLastColumn="0" w:lastRowFirstColumn="0" w:lastRowLastColumn="0"/>
                <w:tcW w:w="1103" w:type="pct"/>
                <w:tcBorders>
                  <w:top w:val="single" w:sz="4" w:space="0" w:color="007A53" w:themeColor="accent2"/>
                  <w:bottom w:val="single" w:sz="4" w:space="0" w:color="007A53" w:themeColor="accent2"/>
                </w:tcBorders>
              </w:tcPr>
              <w:p w:rsidR="004F3DB7" w:rsidRPr="00BD004F" w:rsidRDefault="004F3DB7" w:rsidP="00BB2DF7">
                <w:pPr>
                  <w:pStyle w:val="RowHeading"/>
                  <w:rPr>
                    <w:b/>
                    <w:sz w:val="24"/>
                  </w:rPr>
                </w:pPr>
                <w:r w:rsidRPr="00BD004F">
                  <w:rPr>
                    <w:b/>
                    <w:sz w:val="24"/>
                  </w:rPr>
                  <w:t xml:space="preserve">6. Confidentiality </w:t>
                </w:r>
              </w:p>
              <w:p w:rsidR="004F3DB7" w:rsidRPr="00BD004F" w:rsidRDefault="004F3DB7" w:rsidP="00BB2DF7">
                <w:pPr>
                  <w:pStyle w:val="TableText"/>
                  <w:rPr>
                    <w:b w:val="0"/>
                    <w:sz w:val="24"/>
                  </w:rPr>
                </w:pPr>
              </w:p>
            </w:tc>
            <w:tc>
              <w:tcPr>
                <w:tcW w:w="3897" w:type="pct"/>
                <w:tcBorders>
                  <w:top w:val="single" w:sz="4" w:space="0" w:color="007A53" w:themeColor="accent2"/>
                  <w:bottom w:val="single" w:sz="4" w:space="0" w:color="007A53" w:themeColor="accent2"/>
                </w:tcBorders>
              </w:tcPr>
              <w:p w:rsidR="004F3DB7" w:rsidRPr="00BD004F" w:rsidRDefault="004F3DB7" w:rsidP="00BB2DF7">
                <w:pPr>
                  <w:pStyle w:val="RowHeading"/>
                  <w:cnfStyle w:val="000000000000" w:firstRow="0" w:lastRow="0" w:firstColumn="0" w:lastColumn="0" w:oddVBand="0" w:evenVBand="0" w:oddHBand="0" w:evenHBand="0" w:firstRowFirstColumn="0" w:firstRowLastColumn="0" w:lastRowFirstColumn="0" w:lastRowLastColumn="0"/>
                  <w:rPr>
                    <w:b w:val="0"/>
                    <w:sz w:val="24"/>
                  </w:rPr>
                </w:pPr>
                <w:r w:rsidRPr="00BD004F">
                  <w:rPr>
                    <w:b w:val="0"/>
                    <w:sz w:val="24"/>
                  </w:rPr>
                  <w:t>Ensures the confidentiality of personal and commercially sensitive information</w:t>
                </w:r>
              </w:p>
            </w:tc>
          </w:tr>
          <w:tr w:rsidR="004F3DB7" w:rsidRPr="00BD004F" w:rsidTr="00BB2DF7">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1103" w:type="pct"/>
                <w:tcBorders>
                  <w:top w:val="single" w:sz="4" w:space="0" w:color="007A53" w:themeColor="accent2"/>
                  <w:bottom w:val="single" w:sz="4" w:space="0" w:color="007A53" w:themeColor="accent2"/>
                </w:tcBorders>
              </w:tcPr>
              <w:p w:rsidR="004F3DB7" w:rsidRPr="00BD004F" w:rsidRDefault="004F3DB7" w:rsidP="00BB2DF7">
                <w:pPr>
                  <w:pStyle w:val="RowHeading"/>
                  <w:rPr>
                    <w:b/>
                    <w:sz w:val="24"/>
                  </w:rPr>
                </w:pPr>
                <w:r w:rsidRPr="00BD004F">
                  <w:rPr>
                    <w:b/>
                    <w:sz w:val="24"/>
                  </w:rPr>
                  <w:t xml:space="preserve">7. Integrity </w:t>
                </w:r>
              </w:p>
              <w:p w:rsidR="004F3DB7" w:rsidRPr="00BD004F" w:rsidRDefault="004F3DB7" w:rsidP="00BB2DF7">
                <w:pPr>
                  <w:pStyle w:val="TableText"/>
                  <w:rPr>
                    <w:b w:val="0"/>
                    <w:sz w:val="24"/>
                  </w:rPr>
                </w:pPr>
              </w:p>
            </w:tc>
            <w:tc>
              <w:tcPr>
                <w:tcW w:w="3897" w:type="pct"/>
                <w:tcBorders>
                  <w:top w:val="single" w:sz="4" w:space="0" w:color="007A53" w:themeColor="accent2"/>
                  <w:bottom w:val="single" w:sz="4" w:space="0" w:color="007A53" w:themeColor="accent2"/>
                </w:tcBorders>
              </w:tcPr>
              <w:p w:rsidR="004F3DB7" w:rsidRPr="00BD004F" w:rsidRDefault="004F3DB7" w:rsidP="002D1FDE">
                <w:pPr>
                  <w:pStyle w:val="RowHeading"/>
                  <w:cnfStyle w:val="000000100000" w:firstRow="0" w:lastRow="0" w:firstColumn="0" w:lastColumn="0" w:oddVBand="0" w:evenVBand="0" w:oddHBand="1" w:evenHBand="0" w:firstRowFirstColumn="0" w:firstRowLastColumn="0" w:lastRowFirstColumn="0" w:lastRowLastColumn="0"/>
                  <w:rPr>
                    <w:b w:val="0"/>
                    <w:sz w:val="24"/>
                  </w:rPr>
                </w:pPr>
                <w:r w:rsidRPr="00BD004F">
                  <w:rPr>
                    <w:b w:val="0"/>
                    <w:sz w:val="24"/>
                  </w:rPr>
                  <w:t xml:space="preserve">Ensures funds are spent as intended and enables </w:t>
                </w:r>
                <w:r w:rsidR="002D1FDE" w:rsidRPr="00BD004F">
                  <w:rPr>
                    <w:b w:val="0"/>
                    <w:sz w:val="24"/>
                  </w:rPr>
                  <w:t>government</w:t>
                </w:r>
                <w:r w:rsidRPr="00BD004F">
                  <w:rPr>
                    <w:b w:val="0"/>
                    <w:sz w:val="24"/>
                  </w:rPr>
                  <w:t xml:space="preserve"> to identify any potential instances of misspending</w:t>
                </w:r>
              </w:p>
            </w:tc>
          </w:tr>
          <w:tr w:rsidR="004F3DB7" w:rsidRPr="00BD004F" w:rsidTr="00BB2DF7">
            <w:trPr>
              <w:cantSplit/>
              <w:trHeight w:val="567"/>
            </w:trPr>
            <w:tc>
              <w:tcPr>
                <w:cnfStyle w:val="001000000000" w:firstRow="0" w:lastRow="0" w:firstColumn="1" w:lastColumn="0" w:oddVBand="0" w:evenVBand="0" w:oddHBand="0" w:evenHBand="0" w:firstRowFirstColumn="0" w:firstRowLastColumn="0" w:lastRowFirstColumn="0" w:lastRowLastColumn="0"/>
                <w:tcW w:w="1103" w:type="pct"/>
                <w:tcBorders>
                  <w:top w:val="single" w:sz="4" w:space="0" w:color="007A53" w:themeColor="accent2"/>
                  <w:bottom w:val="single" w:sz="4" w:space="0" w:color="007A53" w:themeColor="accent2"/>
                </w:tcBorders>
              </w:tcPr>
              <w:p w:rsidR="004F3DB7" w:rsidRPr="00BD004F" w:rsidRDefault="004F3DB7" w:rsidP="00BB2DF7">
                <w:pPr>
                  <w:pStyle w:val="RowHeading"/>
                  <w:rPr>
                    <w:b/>
                    <w:sz w:val="24"/>
                  </w:rPr>
                </w:pPr>
                <w:r w:rsidRPr="00BD004F">
                  <w:rPr>
                    <w:b/>
                    <w:sz w:val="24"/>
                  </w:rPr>
                  <w:t>8. Performance</w:t>
                </w:r>
              </w:p>
              <w:p w:rsidR="004F3DB7" w:rsidRPr="00BD004F" w:rsidRDefault="004F3DB7" w:rsidP="00BB2DF7">
                <w:pPr>
                  <w:pStyle w:val="RowHeading"/>
                  <w:rPr>
                    <w:b/>
                    <w:sz w:val="24"/>
                  </w:rPr>
                </w:pPr>
              </w:p>
            </w:tc>
            <w:tc>
              <w:tcPr>
                <w:tcW w:w="3897" w:type="pct"/>
                <w:tcBorders>
                  <w:top w:val="single" w:sz="4" w:space="0" w:color="007A53" w:themeColor="accent2"/>
                  <w:bottom w:val="single" w:sz="4" w:space="0" w:color="007A53" w:themeColor="accent2"/>
                </w:tcBorders>
              </w:tcPr>
              <w:p w:rsidR="004F3DB7" w:rsidRPr="00BD004F" w:rsidRDefault="004F3DB7" w:rsidP="00BB2DF7">
                <w:pPr>
                  <w:pStyle w:val="RowHeading"/>
                  <w:cnfStyle w:val="000000000000" w:firstRow="0" w:lastRow="0" w:firstColumn="0" w:lastColumn="0" w:oddVBand="0" w:evenVBand="0" w:oddHBand="0" w:evenHBand="0" w:firstRowFirstColumn="0" w:firstRowLastColumn="0" w:lastRowFirstColumn="0" w:lastRowLastColumn="0"/>
                  <w:rPr>
                    <w:b w:val="0"/>
                    <w:sz w:val="24"/>
                  </w:rPr>
                </w:pPr>
                <w:r w:rsidRPr="00BD004F">
                  <w:rPr>
                    <w:b w:val="0"/>
                    <w:sz w:val="24"/>
                  </w:rPr>
                  <w:t>Achieves low latency, sufficient throughput and real-time payments</w:t>
                </w:r>
              </w:p>
            </w:tc>
          </w:tr>
          <w:tr w:rsidR="004F3DB7" w:rsidRPr="00BD004F" w:rsidTr="00BB2DF7">
            <w:trPr>
              <w:cnfStyle w:val="000000100000" w:firstRow="0" w:lastRow="0" w:firstColumn="0" w:lastColumn="0" w:oddVBand="0" w:evenVBand="0" w:oddHBand="1" w:evenHBand="0" w:firstRowFirstColumn="0" w:firstRowLastColumn="0" w:lastRowFirstColumn="0" w:lastRowLastColumn="0"/>
              <w:cantSplit/>
              <w:trHeight w:val="567"/>
            </w:trPr>
            <w:tc>
              <w:tcPr>
                <w:cnfStyle w:val="001000000000" w:firstRow="0" w:lastRow="0" w:firstColumn="1" w:lastColumn="0" w:oddVBand="0" w:evenVBand="0" w:oddHBand="0" w:evenHBand="0" w:firstRowFirstColumn="0" w:firstRowLastColumn="0" w:lastRowFirstColumn="0" w:lastRowLastColumn="0"/>
                <w:tcW w:w="1103" w:type="pct"/>
                <w:tcBorders>
                  <w:top w:val="single" w:sz="4" w:space="0" w:color="007A53" w:themeColor="accent2"/>
                  <w:bottom w:val="single" w:sz="4" w:space="0" w:color="007A53" w:themeColor="accent2"/>
                </w:tcBorders>
              </w:tcPr>
              <w:p w:rsidR="004F3DB7" w:rsidRPr="00BD004F" w:rsidRDefault="004F3DB7" w:rsidP="00BB2DF7">
                <w:pPr>
                  <w:pStyle w:val="RowHeading"/>
                  <w:rPr>
                    <w:b/>
                    <w:sz w:val="24"/>
                  </w:rPr>
                </w:pPr>
                <w:r w:rsidRPr="00BD004F">
                  <w:rPr>
                    <w:b/>
                    <w:sz w:val="24"/>
                  </w:rPr>
                  <w:t>9. Cost</w:t>
                </w:r>
              </w:p>
              <w:p w:rsidR="004F3DB7" w:rsidRPr="00BD004F" w:rsidRDefault="004F3DB7" w:rsidP="00BB2DF7">
                <w:pPr>
                  <w:pStyle w:val="TableText"/>
                  <w:rPr>
                    <w:b w:val="0"/>
                    <w:sz w:val="24"/>
                  </w:rPr>
                </w:pPr>
              </w:p>
            </w:tc>
            <w:tc>
              <w:tcPr>
                <w:tcW w:w="3897" w:type="pct"/>
                <w:tcBorders>
                  <w:top w:val="single" w:sz="4" w:space="0" w:color="007A53" w:themeColor="accent2"/>
                  <w:bottom w:val="single" w:sz="4" w:space="0" w:color="007A53" w:themeColor="accent2"/>
                </w:tcBorders>
              </w:tcPr>
              <w:p w:rsidR="004F3DB7" w:rsidRPr="00BD004F" w:rsidRDefault="004F3DB7" w:rsidP="00BB2DF7">
                <w:pPr>
                  <w:pStyle w:val="RowHeading"/>
                  <w:cnfStyle w:val="000000100000" w:firstRow="0" w:lastRow="0" w:firstColumn="0" w:lastColumn="0" w:oddVBand="0" w:evenVBand="0" w:oddHBand="1" w:evenHBand="0" w:firstRowFirstColumn="0" w:firstRowLastColumn="0" w:lastRowFirstColumn="0" w:lastRowLastColumn="0"/>
                  <w:rPr>
                    <w:b w:val="0"/>
                    <w:sz w:val="24"/>
                  </w:rPr>
                </w:pPr>
                <w:r w:rsidRPr="00BD004F">
                  <w:rPr>
                    <w:b w:val="0"/>
                    <w:sz w:val="24"/>
                  </w:rPr>
                  <w:t>Can be implemented and maintained at low cost</w:t>
                </w:r>
              </w:p>
            </w:tc>
          </w:tr>
          <w:tr w:rsidR="004F3DB7" w:rsidRPr="00BD004F" w:rsidTr="00BB2DF7">
            <w:trPr>
              <w:cantSplit/>
              <w:trHeight w:val="567"/>
            </w:trPr>
            <w:tc>
              <w:tcPr>
                <w:cnfStyle w:val="001000000000" w:firstRow="0" w:lastRow="0" w:firstColumn="1" w:lastColumn="0" w:oddVBand="0" w:evenVBand="0" w:oddHBand="0" w:evenHBand="0" w:firstRowFirstColumn="0" w:firstRowLastColumn="0" w:lastRowFirstColumn="0" w:lastRowLastColumn="0"/>
                <w:tcW w:w="1103" w:type="pct"/>
                <w:tcBorders>
                  <w:top w:val="single" w:sz="4" w:space="0" w:color="007A53" w:themeColor="accent2"/>
                  <w:bottom w:val="single" w:sz="4" w:space="0" w:color="000000" w:themeColor="text1"/>
                </w:tcBorders>
              </w:tcPr>
              <w:p w:rsidR="004F3DB7" w:rsidRPr="00BD004F" w:rsidRDefault="004F3DB7" w:rsidP="00BB2DF7">
                <w:pPr>
                  <w:pStyle w:val="RowHeading"/>
                  <w:rPr>
                    <w:sz w:val="24"/>
                  </w:rPr>
                </w:pPr>
                <w:r w:rsidRPr="00BD004F">
                  <w:rPr>
                    <w:b/>
                    <w:sz w:val="24"/>
                  </w:rPr>
                  <w:t xml:space="preserve">10. Modifiability </w:t>
                </w:r>
              </w:p>
            </w:tc>
            <w:tc>
              <w:tcPr>
                <w:tcW w:w="3897" w:type="pct"/>
                <w:tcBorders>
                  <w:top w:val="single" w:sz="4" w:space="0" w:color="007A53" w:themeColor="accent2"/>
                  <w:bottom w:val="single" w:sz="4" w:space="0" w:color="000000" w:themeColor="text1"/>
                </w:tcBorders>
              </w:tcPr>
              <w:p w:rsidR="004F3DB7" w:rsidRPr="00BD004F" w:rsidRDefault="004F3DB7" w:rsidP="00BB2DF7">
                <w:pPr>
                  <w:pStyle w:val="RowHeading"/>
                  <w:cnfStyle w:val="000000000000" w:firstRow="0" w:lastRow="0" w:firstColumn="0" w:lastColumn="0" w:oddVBand="0" w:evenVBand="0" w:oddHBand="0" w:evenHBand="0" w:firstRowFirstColumn="0" w:firstRowLastColumn="0" w:lastRowFirstColumn="0" w:lastRowLastColumn="0"/>
                  <w:rPr>
                    <w:b w:val="0"/>
                    <w:sz w:val="24"/>
                  </w:rPr>
                </w:pPr>
                <w:r w:rsidRPr="00BD004F">
                  <w:rPr>
                    <w:b w:val="0"/>
                    <w:sz w:val="24"/>
                  </w:rPr>
                  <w:t>Can accommodate changes in policy settings and be applied across a range of conditional payment environments</w:t>
                </w:r>
              </w:p>
            </w:tc>
          </w:tr>
        </w:tbl>
        <w:p w:rsidR="004F3DB7" w:rsidRPr="00D71880" w:rsidRDefault="004F3DB7" w:rsidP="004F3DB7">
          <w:pPr>
            <w:pStyle w:val="BodyText"/>
          </w:pPr>
        </w:p>
        <w:p w:rsidR="004F3DB7" w:rsidRPr="00D71880" w:rsidRDefault="004F3DB7" w:rsidP="004F3DB7">
          <w:pPr>
            <w:pStyle w:val="Heading1"/>
          </w:pPr>
          <w:bookmarkStart w:id="77" w:name="_Toc529106519"/>
          <w:r w:rsidRPr="00D71880">
            <w:t>Design of proof of concept</w:t>
          </w:r>
          <w:bookmarkEnd w:id="77"/>
        </w:p>
        <w:p w:rsidR="004F3DB7" w:rsidRPr="00D71880" w:rsidRDefault="004F3DB7" w:rsidP="004F3DB7">
          <w:pPr>
            <w:pStyle w:val="Heading2"/>
          </w:pPr>
          <w:bookmarkStart w:id="78" w:name="_Toc529106520"/>
          <w:r w:rsidRPr="00D71880">
            <w:t>Overview of proof of concept design</w:t>
          </w:r>
          <w:bookmarkEnd w:id="78"/>
          <w:r w:rsidRPr="00D71880">
            <w:t xml:space="preserve"> </w:t>
          </w:r>
        </w:p>
        <w:p w:rsidR="004F3DB7" w:rsidRPr="00D71880" w:rsidRDefault="004F3DB7" w:rsidP="004F3DB7">
          <w:pPr>
            <w:pStyle w:val="BodyText"/>
          </w:pPr>
          <w:r w:rsidRPr="00D71880">
            <w:t xml:space="preserve">As shown in </w:t>
          </w:r>
          <w:r w:rsidR="00045B81">
            <w:fldChar w:fldCharType="begin"/>
          </w:r>
          <w:r w:rsidR="00045B81">
            <w:instrText xml:space="preserve"> REF _Ref528946195 \h </w:instrText>
          </w:r>
          <w:r w:rsidR="00045B81">
            <w:fldChar w:fldCharType="separate"/>
          </w:r>
          <w:r w:rsidR="001A2706" w:rsidRPr="00D71880">
            <w:t xml:space="preserve">Figure </w:t>
          </w:r>
          <w:r w:rsidR="001A2706">
            <w:rPr>
              <w:noProof/>
            </w:rPr>
            <w:t>11</w:t>
          </w:r>
          <w:r w:rsidR="00045B81">
            <w:fldChar w:fldCharType="end"/>
          </w:r>
          <w:r w:rsidR="00045B81">
            <w:t xml:space="preserve"> </w:t>
          </w:r>
          <w:r w:rsidRPr="00D71880">
            <w:t>there are several components for the working prototype:</w:t>
          </w:r>
        </w:p>
        <w:p w:rsidR="004F3DB7" w:rsidRPr="00D71880" w:rsidRDefault="004F3DB7" w:rsidP="004F3DB7">
          <w:pPr>
            <w:pStyle w:val="BodyText"/>
            <w:numPr>
              <w:ilvl w:val="0"/>
              <w:numId w:val="17"/>
            </w:numPr>
          </w:pPr>
          <w:r w:rsidRPr="00D71880">
            <w:rPr>
              <w:b/>
            </w:rPr>
            <w:t>Participant application</w:t>
          </w:r>
          <w:r w:rsidRPr="00D71880">
            <w:t xml:space="preserve"> – a mobile app that enables participants to: review their NDIS plan, budget balances, service agreements, previous payments and nominees; and make bookings and payments in a range of contexts.</w:t>
          </w:r>
        </w:p>
        <w:p w:rsidR="004F3DB7" w:rsidRPr="00D71880" w:rsidRDefault="004F3DB7" w:rsidP="004F3DB7">
          <w:pPr>
            <w:pStyle w:val="BodyText"/>
            <w:numPr>
              <w:ilvl w:val="0"/>
              <w:numId w:val="17"/>
            </w:numPr>
          </w:pPr>
          <w:r w:rsidRPr="00D71880">
            <w:rPr>
              <w:b/>
            </w:rPr>
            <w:t>Blockchain trigger</w:t>
          </w:r>
          <w:r w:rsidRPr="00D71880">
            <w:t xml:space="preserve"> – a component that intermediates the communication between the mobile app and the blockchain smart contracts. This component also interacts with data stored off-chain, e.g. in a traditional database. The kind of data to be stored off-chain are explained in Section </w:t>
          </w:r>
          <w:r w:rsidR="00045B81">
            <w:fldChar w:fldCharType="begin"/>
          </w:r>
          <w:r w:rsidR="00045B81">
            <w:instrText xml:space="preserve"> REF _Ref528946352 \r \h </w:instrText>
          </w:r>
          <w:r w:rsidR="00045B81">
            <w:fldChar w:fldCharType="separate"/>
          </w:r>
          <w:r w:rsidR="001A2706">
            <w:t>5.3.3</w:t>
          </w:r>
          <w:r w:rsidR="00045B81">
            <w:fldChar w:fldCharType="end"/>
          </w:r>
          <w:r w:rsidR="009E4F90">
            <w:t>.</w:t>
          </w:r>
          <w:r w:rsidR="00045B81">
            <w:t xml:space="preserve"> </w:t>
          </w:r>
          <w:r w:rsidRPr="00D71880">
            <w:t>This component exposes an Application Programming Interface (API) for communication with the participant mobile app.</w:t>
          </w:r>
        </w:p>
        <w:p w:rsidR="004F3DB7" w:rsidRPr="00D71880" w:rsidRDefault="004F3DB7" w:rsidP="004F3DB7">
          <w:pPr>
            <w:pStyle w:val="BodyText"/>
            <w:numPr>
              <w:ilvl w:val="0"/>
              <w:numId w:val="17"/>
            </w:numPr>
          </w:pPr>
          <w:r w:rsidRPr="00D71880">
            <w:rPr>
              <w:b/>
            </w:rPr>
            <w:t>Blockchain and smart contracts</w:t>
          </w:r>
          <w:r w:rsidRPr="00D71880">
            <w:t xml:space="preserve"> – these create the conditions for payments and record payments, and are discussed in detail in Section </w:t>
          </w:r>
          <w:r w:rsidRPr="00D71880">
            <w:fldChar w:fldCharType="begin"/>
          </w:r>
          <w:r w:rsidRPr="00D71880">
            <w:instrText xml:space="preserve"> REF _Ref526953927 \r \h </w:instrText>
          </w:r>
          <w:r w:rsidR="00D71880">
            <w:instrText xml:space="preserve"> \* MERGEFORMAT </w:instrText>
          </w:r>
          <w:r w:rsidRPr="00D71880">
            <w:fldChar w:fldCharType="separate"/>
          </w:r>
          <w:r w:rsidR="001A2706">
            <w:t>5.3</w:t>
          </w:r>
          <w:r w:rsidRPr="00D71880">
            <w:fldChar w:fldCharType="end"/>
          </w:r>
          <w:r w:rsidRPr="00D71880">
            <w:t>.</w:t>
          </w:r>
        </w:p>
        <w:p w:rsidR="004F3DB7" w:rsidRPr="00D71880" w:rsidRDefault="004F3DB7" w:rsidP="004F3DB7">
          <w:pPr>
            <w:pStyle w:val="Caption"/>
          </w:pPr>
          <w:bookmarkStart w:id="79" w:name="_Ref528946195"/>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11</w:t>
          </w:r>
          <w:r w:rsidRPr="00D71880">
            <w:rPr>
              <w:noProof/>
            </w:rPr>
            <w:fldChar w:fldCharType="end"/>
          </w:r>
          <w:bookmarkEnd w:id="79"/>
          <w:r w:rsidRPr="00D71880">
            <w:t>: Components of Proof of Concept</w:t>
          </w:r>
        </w:p>
        <w:p w:rsidR="004F3DB7" w:rsidRPr="00D71880" w:rsidRDefault="004F3DB7" w:rsidP="004F3DB7">
          <w:pPr>
            <w:pStyle w:val="BodyText"/>
            <w:keepNext/>
          </w:pPr>
          <w:r w:rsidRPr="00D71880">
            <w:rPr>
              <w:noProof/>
            </w:rPr>
            <w:drawing>
              <wp:inline distT="0" distB="0" distL="0" distR="0" wp14:anchorId="5A25544C" wp14:editId="651FCD23">
                <wp:extent cx="5687284" cy="3129915"/>
                <wp:effectExtent l="0" t="0" r="0" b="0"/>
                <wp:docPr id="408" name="Picture 408" descr="The figure shows that there are several components for the working prototype, including: the participant app, the blockchain trigger and the blockchain smart contracts. The blockchain smart contracts contain the conditions such as plan budget line items, provider registrations and service agreements. The smart contract conditions refer to synthetic data that sit outside the blockchain. The blockchain smart contract integrates with the participant app through a blockchain trigger, which is a component that exposes Application Program Interfaces (APIs). The blockchain trigger also interacts with off-chain databases via APIs. Finally, user stories for testing are loaded into the participant app to test the proof of concept" title="Figure 11 shows the components of the proof of 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Screen Shot 2018-09-03 at 1.37.42 pm.png"/>
                        <pic:cNvPicPr/>
                      </pic:nvPicPr>
                      <pic:blipFill>
                        <a:blip r:embed="rId35"/>
                        <a:stretch>
                          <a:fillRect/>
                        </a:stretch>
                      </pic:blipFill>
                      <pic:spPr>
                        <a:xfrm>
                          <a:off x="0" y="0"/>
                          <a:ext cx="5687284" cy="3129915"/>
                        </a:xfrm>
                        <a:prstGeom prst="rect">
                          <a:avLst/>
                        </a:prstGeom>
                      </pic:spPr>
                    </pic:pic>
                  </a:graphicData>
                </a:graphic>
              </wp:inline>
            </w:drawing>
          </w:r>
        </w:p>
        <w:p w:rsidR="004F3DB7" w:rsidRPr="00D71880" w:rsidRDefault="004F3DB7" w:rsidP="004F3DB7">
          <w:pPr>
            <w:pStyle w:val="Heading2"/>
          </w:pPr>
          <w:bookmarkStart w:id="80" w:name="_Toc529106521"/>
          <w:r w:rsidRPr="00D71880">
            <w:t>User interface design</w:t>
          </w:r>
          <w:bookmarkEnd w:id="80"/>
        </w:p>
        <w:p w:rsidR="004F3DB7" w:rsidRPr="00D71880" w:rsidRDefault="004F3DB7" w:rsidP="001E1800">
          <w:pPr>
            <w:pStyle w:val="BodyText"/>
          </w:pPr>
          <w:r w:rsidRPr="00D71880">
            <w:t xml:space="preserve">The user interface is an app that runs on a participant’s smart phone. We designed the user interface to support the user stories (see Section </w:t>
          </w:r>
          <w:r w:rsidR="00045B81">
            <w:fldChar w:fldCharType="begin"/>
          </w:r>
          <w:r w:rsidR="00045B81">
            <w:instrText xml:space="preserve"> REF _Ref528946403 \r \h </w:instrText>
          </w:r>
          <w:r w:rsidR="00045B81">
            <w:fldChar w:fldCharType="separate"/>
          </w:r>
          <w:r w:rsidR="001A2706">
            <w:t>4.1</w:t>
          </w:r>
          <w:r w:rsidR="00045B81">
            <w:fldChar w:fldCharType="end"/>
          </w:r>
          <w:r w:rsidRPr="00D71880">
            <w:t>). The design of the user interface is inspired by the designs of the existing NDIS myplace participant portal and CommBank app, and leverages the Australian Government Design System.</w:t>
          </w:r>
          <w:r w:rsidRPr="00D71880">
            <w:rPr>
              <w:rStyle w:val="FootnoteReference"/>
            </w:rPr>
            <w:footnoteReference w:id="43"/>
          </w:r>
          <w:r w:rsidRPr="00D71880">
            <w:rPr>
              <w:rStyle w:val="FootnoteReference"/>
            </w:rPr>
            <w:t>,</w:t>
          </w:r>
          <w:r w:rsidRPr="00D71880">
            <w:rPr>
              <w:rStyle w:val="FootnoteReference"/>
            </w:rPr>
            <w:footnoteReference w:id="44"/>
          </w:r>
          <w:r w:rsidRPr="00D71880">
            <w:rPr>
              <w:rStyle w:val="FootnoteReference"/>
            </w:rPr>
            <w:t>,</w:t>
          </w:r>
          <w:r w:rsidRPr="00D71880">
            <w:rPr>
              <w:rStyle w:val="FootnoteReference"/>
            </w:rPr>
            <w:footnoteReference w:id="45"/>
          </w:r>
          <w:r w:rsidRPr="00D71880">
            <w:t xml:space="preserve">  </w:t>
          </w:r>
        </w:p>
        <w:p w:rsidR="004F3DB7" w:rsidRPr="00D71880" w:rsidRDefault="004F3DB7" w:rsidP="001E1800">
          <w:pPr>
            <w:pStyle w:val="BodyText"/>
          </w:pPr>
          <w:r w:rsidRPr="00D71880">
            <w:rPr>
              <w:b/>
              <w:noProof/>
            </w:rPr>
            <mc:AlternateContent>
              <mc:Choice Requires="wps">
                <w:drawing>
                  <wp:anchor distT="0" distB="0" distL="114300" distR="114300" simplePos="0" relativeHeight="251664390" behindDoc="0" locked="0" layoutInCell="1" allowOverlap="1" wp14:anchorId="100D9647" wp14:editId="744ADE1B">
                    <wp:simplePos x="0" y="0"/>
                    <wp:positionH relativeFrom="column">
                      <wp:posOffset>3719195</wp:posOffset>
                    </wp:positionH>
                    <wp:positionV relativeFrom="paragraph">
                      <wp:posOffset>262255</wp:posOffset>
                    </wp:positionV>
                    <wp:extent cx="2192020" cy="228600"/>
                    <wp:effectExtent l="0" t="0" r="0" b="0"/>
                    <wp:wrapSquare wrapText="bothSides"/>
                    <wp:docPr id="372" name="Text Box 372"/>
                    <wp:cNvGraphicFramePr/>
                    <a:graphic xmlns:a="http://schemas.openxmlformats.org/drawingml/2006/main">
                      <a:graphicData uri="http://schemas.microsoft.com/office/word/2010/wordprocessingShape">
                        <wps:wsp>
                          <wps:cNvSpPr txBox="1"/>
                          <wps:spPr>
                            <a:xfrm>
                              <a:off x="0" y="0"/>
                              <a:ext cx="2192020" cy="228600"/>
                            </a:xfrm>
                            <a:prstGeom prst="rect">
                              <a:avLst/>
                            </a:prstGeom>
                            <a:solidFill>
                              <a:prstClr val="white"/>
                            </a:solidFill>
                            <a:ln>
                              <a:noFill/>
                            </a:ln>
                            <a:effectLst/>
                          </wps:spPr>
                          <wps:txbx>
                            <w:txbxContent>
                              <w:p w:rsidR="00C3193C" w:rsidRDefault="00C3193C" w:rsidP="004F3DB7">
                                <w:pPr>
                                  <w:pStyle w:val="Caption"/>
                                  <w:spacing w:before="0"/>
                                </w:pPr>
                                <w:r w:rsidRPr="005F5006">
                                  <w:t xml:space="preserve">Figure </w:t>
                                </w:r>
                                <w:r>
                                  <w:rPr>
                                    <w:noProof/>
                                  </w:rPr>
                                  <w:fldChar w:fldCharType="begin"/>
                                </w:r>
                                <w:r>
                                  <w:rPr>
                                    <w:noProof/>
                                  </w:rPr>
                                  <w:instrText xml:space="preserve"> SEQ Figure \* ARABIC </w:instrText>
                                </w:r>
                                <w:r>
                                  <w:rPr>
                                    <w:noProof/>
                                  </w:rPr>
                                  <w:fldChar w:fldCharType="separate"/>
                                </w:r>
                                <w:r w:rsidR="001A2706">
                                  <w:rPr>
                                    <w:noProof/>
                                  </w:rPr>
                                  <w:t>12</w:t>
                                </w:r>
                                <w:r>
                                  <w:rPr>
                                    <w:noProof/>
                                  </w:rPr>
                                  <w:fldChar w:fldCharType="end"/>
                                </w:r>
                                <w:r w:rsidRPr="005F5006">
                                  <w:t xml:space="preserve">: </w:t>
                                </w:r>
                                <w:r>
                                  <w:t>App</w:t>
                                </w:r>
                                <w:r w:rsidRPr="005F5006">
                                  <w:t xml:space="preserve"> home page</w:t>
                                </w:r>
                              </w:p>
                              <w:p w:rsidR="00C3193C" w:rsidRPr="00140C7E" w:rsidRDefault="00C3193C" w:rsidP="004F3DB7">
                                <w:pPr>
                                  <w:pStyle w:val="BodyText"/>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00D9647" id="_x0000_t202" coordsize="21600,21600" o:spt="202" path="m,l,21600r21600,l21600,xe">
                    <v:stroke joinstyle="miter"/>
                    <v:path gradientshapeok="t" o:connecttype="rect"/>
                  </v:shapetype>
                  <v:shape id="Text Box 372" o:spid="_x0000_s1026" type="#_x0000_t202" style="position:absolute;margin-left:292.85pt;margin-top:20.65pt;width:172.6pt;height:18pt;z-index:2516643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" stroked="f">
                    <v:textbox inset="0,0,0,0">
                      <w:txbxContent>
                        <w:p w:rsidR="00C3193C" w:rsidRDefault="00C3193C" w:rsidP="004F3DB7">
                          <w:pPr>
                            <w:pStyle w:val="Caption"/>
                            <w:spacing w:before="0"/>
                          </w:pPr>
                          <w:r w:rsidRPr="005F5006">
                            <w:t xml:space="preserve">Figure </w:t>
                          </w:r>
                          <w:r>
                            <w:rPr>
                              <w:noProof/>
                            </w:rPr>
                            <w:fldChar w:fldCharType="begin"/>
                          </w:r>
                          <w:r>
                            <w:rPr>
                              <w:noProof/>
                            </w:rPr>
                            <w:instrText xml:space="preserve"> SEQ Figure \* ARABIC </w:instrText>
                          </w:r>
                          <w:r>
                            <w:rPr>
                              <w:noProof/>
                            </w:rPr>
                            <w:fldChar w:fldCharType="separate"/>
                          </w:r>
                          <w:r w:rsidR="001A2706">
                            <w:rPr>
                              <w:noProof/>
                            </w:rPr>
                            <w:t>12</w:t>
                          </w:r>
                          <w:r>
                            <w:rPr>
                              <w:noProof/>
                            </w:rPr>
                            <w:fldChar w:fldCharType="end"/>
                          </w:r>
                          <w:r w:rsidRPr="005F5006">
                            <w:t xml:space="preserve">: </w:t>
                          </w:r>
                          <w:r>
                            <w:t>App</w:t>
                          </w:r>
                          <w:r w:rsidRPr="005F5006">
                            <w:t xml:space="preserve"> home page</w:t>
                          </w:r>
                        </w:p>
                        <w:p w:rsidR="00C3193C" w:rsidRPr="00140C7E" w:rsidRDefault="00C3193C" w:rsidP="004F3DB7">
                          <w:pPr>
                            <w:pStyle w:val="BodyText"/>
                          </w:pPr>
                        </w:p>
                      </w:txbxContent>
                    </v:textbox>
                    <w10:wrap type="square"/>
                  </v:shape>
                </w:pict>
              </mc:Fallback>
            </mc:AlternateContent>
          </w:r>
          <w:r w:rsidRPr="00D71880">
            <w:t>The user interface centres on seven key functions, which are available from the home screen:</w:t>
          </w:r>
        </w:p>
        <w:p w:rsidR="004F3DB7" w:rsidRPr="00D71880" w:rsidRDefault="00045B81" w:rsidP="004F3DB7">
          <w:pPr>
            <w:pStyle w:val="ListParagraph"/>
            <w:numPr>
              <w:ilvl w:val="0"/>
              <w:numId w:val="25"/>
            </w:numPr>
            <w:ind w:right="-1"/>
          </w:pPr>
          <w:r w:rsidRPr="00D71880">
            <w:rPr>
              <w:noProof/>
            </w:rPr>
            <w:drawing>
              <wp:anchor distT="0" distB="0" distL="114300" distR="114300" simplePos="0" relativeHeight="251665414" behindDoc="0" locked="0" layoutInCell="1" allowOverlap="1" wp14:anchorId="7737BA7A" wp14:editId="7438FE0F">
                <wp:simplePos x="0" y="0"/>
                <wp:positionH relativeFrom="column">
                  <wp:posOffset>3642995</wp:posOffset>
                </wp:positionH>
                <wp:positionV relativeFrom="paragraph">
                  <wp:posOffset>254635</wp:posOffset>
                </wp:positionV>
                <wp:extent cx="2152015" cy="4224655"/>
                <wp:effectExtent l="0" t="0" r="635" b="4445"/>
                <wp:wrapSquare wrapText="bothSides"/>
                <wp:docPr id="409" name="Picture 409" descr="The figure shows that the participant’s app home interface consists of 7 main tiles. Tile 1: My Plan, Tile 2: My Plan Budgets; Tile 3: My Goals; Tile 4: My Nominees, Tile 5: My Services; Tile 6: Pay &amp; Booking Requests; Tile 7: Recent Plan Activity." title="Figure 12 shows the app home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52015" cy="4224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F3DB7" w:rsidRPr="00D71880">
            <w:rPr>
              <w:b/>
            </w:rPr>
            <w:t>View participant plan</w:t>
          </w:r>
          <w:r w:rsidR="004F3DB7" w:rsidRPr="00D71880">
            <w:t>, based on current information fields in participant plans currently provided to participants.</w:t>
          </w:r>
          <w:r w:rsidR="004F3DB7" w:rsidRPr="00D71880">
            <w:rPr>
              <w:rStyle w:val="FootnoteReference"/>
            </w:rPr>
            <w:footnoteReference w:id="46"/>
          </w:r>
        </w:p>
        <w:p w:rsidR="004F3DB7" w:rsidRPr="00D71880" w:rsidRDefault="004F3DB7" w:rsidP="004F3DB7">
          <w:pPr>
            <w:pStyle w:val="ListParagraph"/>
            <w:numPr>
              <w:ilvl w:val="0"/>
              <w:numId w:val="25"/>
            </w:numPr>
            <w:ind w:right="-1"/>
          </w:pPr>
          <w:r w:rsidRPr="00D71880">
            <w:rPr>
              <w:b/>
            </w:rPr>
            <w:t>View plan budgets</w:t>
          </w:r>
          <w:r w:rsidRPr="00D71880">
            <w:t>, including starting budget, amount spent, amount committed to future booked services, amount available for new bookings and purchases and most recent services accessed from each budget.</w:t>
          </w:r>
        </w:p>
        <w:p w:rsidR="004F3DB7" w:rsidRPr="00D71880" w:rsidRDefault="004F3DB7" w:rsidP="004F3DB7">
          <w:pPr>
            <w:pStyle w:val="ListParagraph"/>
            <w:numPr>
              <w:ilvl w:val="0"/>
              <w:numId w:val="25"/>
            </w:numPr>
            <w:ind w:right="-1"/>
          </w:pPr>
          <w:r w:rsidRPr="00D71880">
            <w:rPr>
              <w:b/>
            </w:rPr>
            <w:t>View plan goals</w:t>
          </w:r>
          <w:r w:rsidRPr="00D71880">
            <w:t xml:space="preserve"> and self-assess progress against plan goals.</w:t>
          </w:r>
        </w:p>
        <w:p w:rsidR="004F3DB7" w:rsidRPr="00D71880" w:rsidRDefault="004F3DB7" w:rsidP="004F3DB7">
          <w:pPr>
            <w:pStyle w:val="ListParagraph"/>
            <w:numPr>
              <w:ilvl w:val="0"/>
              <w:numId w:val="25"/>
            </w:numPr>
            <w:ind w:right="-1"/>
          </w:pPr>
          <w:r w:rsidRPr="00D71880">
            <w:rPr>
              <w:b/>
            </w:rPr>
            <w:t>Manage nominees</w:t>
          </w:r>
          <w:r w:rsidRPr="00D71880">
            <w:t xml:space="preserve">, including view, create and edit spending delegations (e.g. carer, family member, private plan manager, etc). </w:t>
          </w:r>
        </w:p>
        <w:p w:rsidR="004F3DB7" w:rsidRPr="00D71880" w:rsidRDefault="004F3DB7" w:rsidP="004F3DB7">
          <w:pPr>
            <w:pStyle w:val="ListParagraph"/>
            <w:numPr>
              <w:ilvl w:val="0"/>
              <w:numId w:val="25"/>
            </w:numPr>
            <w:ind w:right="-1"/>
          </w:pPr>
          <w:r w:rsidRPr="00D71880">
            <w:rPr>
              <w:b/>
            </w:rPr>
            <w:t>Manage services</w:t>
          </w:r>
          <w:r w:rsidRPr="00D71880">
            <w:t xml:space="preserve">, including book new services (including viewing budget implications before confirming bookings) and view service details, including agreements, upcoming appointments and previous services accessed. </w:t>
          </w:r>
        </w:p>
        <w:p w:rsidR="004F3DB7" w:rsidRPr="00D71880" w:rsidRDefault="004F3DB7" w:rsidP="004F3DB7">
          <w:pPr>
            <w:pStyle w:val="ListParagraph"/>
            <w:numPr>
              <w:ilvl w:val="0"/>
              <w:numId w:val="25"/>
            </w:numPr>
            <w:ind w:right="-1"/>
          </w:pPr>
          <w:r w:rsidRPr="00D71880">
            <w:rPr>
              <w:b/>
            </w:rPr>
            <w:t>View and action requests</w:t>
          </w:r>
          <w:r w:rsidRPr="00D71880">
            <w:t xml:space="preserve"> for payment (for in</w:t>
          </w:r>
          <w:r w:rsidRPr="00D71880">
            <w:noBreakHyphen/>
            <w:t>person purchases) and bookings (for bookings arranged outside interface).</w:t>
          </w:r>
        </w:p>
        <w:p w:rsidR="004F3DB7" w:rsidRPr="00D71880" w:rsidRDefault="004F3DB7" w:rsidP="004F3DB7">
          <w:pPr>
            <w:pStyle w:val="ListParagraph"/>
            <w:numPr>
              <w:ilvl w:val="0"/>
              <w:numId w:val="25"/>
            </w:numPr>
            <w:ind w:right="-1"/>
          </w:pPr>
          <w:r w:rsidRPr="00D71880">
            <w:rPr>
              <w:b/>
            </w:rPr>
            <w:t>View most recent plan activity</w:t>
          </w:r>
          <w:r w:rsidRPr="00D71880">
            <w:t xml:space="preserve"> to ensure payments are accurate and authorised.</w:t>
          </w:r>
        </w:p>
        <w:p w:rsidR="004F3DB7" w:rsidRPr="00D71880" w:rsidRDefault="004F3DB7" w:rsidP="004F3DB7">
          <w:pPr>
            <w:pStyle w:val="BodyText"/>
          </w:pPr>
          <w:r w:rsidRPr="00D71880">
            <w:br/>
            <w:t xml:space="preserve">The user interface also enables users to register the app and login to the app. The user interface focuses on plan financial management functions and so does not include some of the functions available in the myplace portal, such as My Messages, Events and myGov Inbox. We designed the proof of concept so that, if it was scaled, the plan financial management functions could be integrated within the myplace portal and other existing plan management systems.  </w:t>
          </w:r>
        </w:p>
        <w:p w:rsidR="004F3DB7" w:rsidRPr="00D71880" w:rsidRDefault="004F3DB7" w:rsidP="004F3DB7">
          <w:pPr>
            <w:pStyle w:val="Heading2"/>
          </w:pPr>
          <w:bookmarkStart w:id="81" w:name="_Ref526953927"/>
          <w:bookmarkStart w:id="82" w:name="_Ref526953946"/>
          <w:bookmarkStart w:id="83" w:name="_Toc529106522"/>
          <w:r w:rsidRPr="00D71880">
            <w:t>Design of blockchain tokens and policy contracts</w:t>
          </w:r>
          <w:bookmarkEnd w:id="81"/>
          <w:bookmarkEnd w:id="82"/>
          <w:bookmarkEnd w:id="83"/>
          <w:r w:rsidRPr="00D71880">
            <w:t xml:space="preserve"> </w:t>
          </w:r>
        </w:p>
        <w:p w:rsidR="004F3DB7" w:rsidRPr="00D71880" w:rsidRDefault="004F3DB7" w:rsidP="004F3DB7">
          <w:pPr>
            <w:pStyle w:val="Heading3"/>
          </w:pPr>
          <w:bookmarkStart w:id="84" w:name="_Toc527991961"/>
          <w:bookmarkStart w:id="85" w:name="_Toc528780636"/>
          <w:bookmarkStart w:id="86" w:name="_Toc528780722"/>
          <w:r w:rsidRPr="00D71880">
            <w:t>Blockchain architecture</w:t>
          </w:r>
          <w:bookmarkEnd w:id="84"/>
          <w:bookmarkEnd w:id="85"/>
          <w:bookmarkEnd w:id="86"/>
        </w:p>
        <w:p w:rsidR="004F3DB7" w:rsidRPr="00D71880" w:rsidRDefault="004F3DB7" w:rsidP="004F3DB7">
          <w:pPr>
            <w:pStyle w:val="Caption"/>
          </w:pPr>
          <w:bookmarkStart w:id="87" w:name="_Ref527319510"/>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13</w:t>
          </w:r>
          <w:r w:rsidRPr="00D71880">
            <w:rPr>
              <w:noProof/>
            </w:rPr>
            <w:fldChar w:fldCharType="end"/>
          </w:r>
          <w:bookmarkEnd w:id="87"/>
          <w:r w:rsidRPr="00D71880">
            <w:t xml:space="preserve"> Overview of Making Money Smart Blockchain Architecture</w:t>
          </w:r>
        </w:p>
        <w:p w:rsidR="004F3DB7" w:rsidRPr="00D71880" w:rsidRDefault="004F3DB7" w:rsidP="004F3DB7">
          <w:pPr>
            <w:pStyle w:val="BodyText"/>
            <w:keepNext/>
            <w:jc w:val="center"/>
          </w:pPr>
          <w:r w:rsidRPr="00D71880">
            <w:rPr>
              <w:noProof/>
            </w:rPr>
            <w:drawing>
              <wp:inline distT="0" distB="0" distL="0" distR="0" wp14:anchorId="1B4D45F4" wp14:editId="7E815470">
                <wp:extent cx="6119739" cy="3800475"/>
                <wp:effectExtent l="0" t="0" r="0" b="0"/>
                <wp:docPr id="410" name="Picture 410" descr="The figure shows that the blockchain network contains three nodes: the first is for the NDIA; the second is for a regulator; and the third is for a financial institution. The blockchain trigger, allows the participant app to interact with the blockchain, via the nodes." title="Figure 13 shows the overview of the Making Money Smart blockchain 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ba.png"/>
                        <pic:cNvPicPr/>
                      </pic:nvPicPr>
                      <pic:blipFill>
                        <a:blip r:embed="rId37"/>
                        <a:stretch>
                          <a:fillRect/>
                        </a:stretch>
                      </pic:blipFill>
                      <pic:spPr>
                        <a:xfrm>
                          <a:off x="0" y="0"/>
                          <a:ext cx="6119739" cy="3800475"/>
                        </a:xfrm>
                        <a:prstGeom prst="rect">
                          <a:avLst/>
                        </a:prstGeom>
                      </pic:spPr>
                    </pic:pic>
                  </a:graphicData>
                </a:graphic>
              </wp:inline>
            </w:drawing>
          </w:r>
        </w:p>
        <w:p w:rsidR="004F3DB7" w:rsidRPr="00D71880" w:rsidRDefault="004F3DB7" w:rsidP="004F3DB7">
          <w:pPr>
            <w:pStyle w:val="BodyText"/>
          </w:pPr>
          <w:r w:rsidRPr="00D71880">
            <w:fldChar w:fldCharType="begin"/>
          </w:r>
          <w:r w:rsidRPr="00D71880">
            <w:instrText xml:space="preserve"> REF _Ref527319510 \h </w:instrText>
          </w:r>
          <w:r w:rsidR="00D71880">
            <w:instrText xml:space="preserve"> \* MERGEFORMAT </w:instrText>
          </w:r>
          <w:r w:rsidRPr="00D71880">
            <w:fldChar w:fldCharType="separate"/>
          </w:r>
          <w:r w:rsidR="001A2706" w:rsidRPr="00D71880">
            <w:t xml:space="preserve">Figure </w:t>
          </w:r>
          <w:r w:rsidR="001A2706">
            <w:rPr>
              <w:noProof/>
            </w:rPr>
            <w:t>13</w:t>
          </w:r>
          <w:r w:rsidRPr="00D71880">
            <w:fldChar w:fldCharType="end"/>
          </w:r>
          <w:r w:rsidRPr="00D71880">
            <w:t xml:space="preserve"> shows the overall blockchain architecture. It uses a private blockchain with three nodes, although for the prototype implementation all nodes operate on a single cloud infrastructure. A blockchain trigger (a component which interacts with the blockchain) exposes REST</w:t>
          </w:r>
          <w:r w:rsidR="00212179">
            <w:rPr>
              <w:rStyle w:val="FootnoteReference"/>
            </w:rPr>
            <w:footnoteReference w:id="47"/>
          </w:r>
          <w:r w:rsidRPr="00D71880">
            <w:t xml:space="preserve"> Application Programming Interfaces (APIs) for interaction with the mobile application that the NDIS user will use as the main device to interact with Making Money Smart. </w:t>
          </w:r>
          <w:r w:rsidR="001F1167">
            <w:t>Representational State Transfer (REST) is an architectural style for distributed hypermedia systems and is used by modern web services, such as Google, Facebook</w:t>
          </w:r>
          <w:r w:rsidR="003C22F2">
            <w:t>, Netflix</w:t>
          </w:r>
          <w:r w:rsidR="001F1167">
            <w:t xml:space="preserve">. </w:t>
          </w:r>
          <w:r w:rsidRPr="00D71880">
            <w:t xml:space="preserve">The blockchain trigger is hosted by an app service provider. For this proof of concept project, the three nodes represent the NDIA, a financial institution, and a regulator observing transactions. The financial institution here acts as app servicer provider and also payments provider, but these roles could be separated. If additional financial institutions or funding agencies were added, significant architectural changes would be required to more adequately target confidentiality or privacy requirements, but that is not the focus of this research project. </w:t>
          </w:r>
        </w:p>
        <w:p w:rsidR="004F3DB7" w:rsidRPr="00D71880" w:rsidRDefault="004F3DB7" w:rsidP="004F3DB7">
          <w:pPr>
            <w:pStyle w:val="Heading3"/>
          </w:pPr>
          <w:bookmarkStart w:id="88" w:name="_Toc527991962"/>
          <w:bookmarkStart w:id="89" w:name="_Toc528780637"/>
          <w:bookmarkStart w:id="90" w:name="_Toc528780723"/>
          <w:r w:rsidRPr="00D71880">
            <w:t>Attaching policy contracts to tokens</w:t>
          </w:r>
          <w:bookmarkEnd w:id="88"/>
          <w:bookmarkEnd w:id="89"/>
          <w:bookmarkEnd w:id="90"/>
          <w:r w:rsidRPr="00D71880">
            <w:t xml:space="preserve"> </w:t>
          </w:r>
        </w:p>
        <w:p w:rsidR="004F3DB7" w:rsidRPr="00D71880" w:rsidRDefault="004F3DB7" w:rsidP="001E1800">
          <w:pPr>
            <w:pStyle w:val="BodyText"/>
          </w:pPr>
          <w:r w:rsidRPr="00D71880">
            <w:t xml:space="preserve">Each token represents an amount of funds that the Government promises to pay for NDIS purchases, denominated in Australian dollars. All existing tokens are grouped into pouches, each of which can hold different quantities of tokens and has one or more policy contracts attached to it. A policy contract stipulates the rules for usage of the tokens and their usage enforcements. Smart tokens are formed when a policy contract is attached to a pouch of tokens. The usage of a token within a pouch must satisfy all the rules of the attached policy contracts. </w:t>
          </w:r>
        </w:p>
        <w:p w:rsidR="004F3DB7" w:rsidRPr="00045B81" w:rsidRDefault="00045B81" w:rsidP="00045B81">
          <w:pPr>
            <w:pStyle w:val="BodyText"/>
            <w:rPr>
              <w:b/>
              <w:bCs/>
              <w:lang w:val="en-US"/>
            </w:rPr>
          </w:pPr>
          <w:r>
            <w:fldChar w:fldCharType="begin"/>
          </w:r>
          <w:r>
            <w:instrText xml:space="preserve"> REF _Ref528946438 \h </w:instrText>
          </w:r>
          <w:r>
            <w:fldChar w:fldCharType="separate"/>
          </w:r>
          <w:r w:rsidR="001A2706" w:rsidRPr="00D71880">
            <w:t xml:space="preserve">Figure </w:t>
          </w:r>
          <w:r w:rsidR="001A2706">
            <w:rPr>
              <w:noProof/>
            </w:rPr>
            <w:t>14</w:t>
          </w:r>
          <w:r>
            <w:fldChar w:fldCharType="end"/>
          </w:r>
          <w:r w:rsidR="009E4F90">
            <w:t xml:space="preserve"> </w:t>
          </w:r>
          <w:r w:rsidR="004F3DB7" w:rsidRPr="00D71880">
            <w:t>shows the overall design of the smart contracts for the smart money proof of concept. An NDIS plan for a participant is represented as a collection of smart tokens, i.e. multiple pouches with different policy contracts attached to them. The registered NDIS providers are added to the provider registry contract. This contract is a data registry that records providers and their respective attributes, including the services that they provide. Finally, we have a Smart Money Contract, which encapsulates the process logic of the smart money proof of concept.</w:t>
          </w:r>
        </w:p>
        <w:p w:rsidR="004F3DB7" w:rsidRPr="00D71880" w:rsidRDefault="004F3DB7" w:rsidP="001E1800">
          <w:pPr>
            <w:pStyle w:val="BodyText"/>
          </w:pPr>
          <w:r w:rsidRPr="00D71880">
            <w:t xml:space="preserve">A policy contract can be dynamically attached to or removed from a pouch of tokens as the policy contract interface is designed to be generic. This allows for conditions to adapt to changes in the policies governing the tokens. For bookings and payments, a stricter enforcement approach is applied, whereby the proof of concept requires that all the rules are satisfied beforehand.  </w:t>
          </w:r>
        </w:p>
        <w:p w:rsidR="004F3DB7" w:rsidRPr="00D71880" w:rsidRDefault="004F3DB7" w:rsidP="004F3DB7">
          <w:pPr>
            <w:pStyle w:val="Caption"/>
          </w:pPr>
          <w:bookmarkStart w:id="91" w:name="_Ref528946438"/>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14</w:t>
          </w:r>
          <w:r w:rsidRPr="00D71880">
            <w:rPr>
              <w:noProof/>
            </w:rPr>
            <w:fldChar w:fldCharType="end"/>
          </w:r>
          <w:bookmarkEnd w:id="91"/>
          <w:r w:rsidRPr="00D71880">
            <w:t xml:space="preserve">: Smart contract design for proof of concept </w:t>
          </w:r>
        </w:p>
        <w:p w:rsidR="004F3DB7" w:rsidRPr="00D71880" w:rsidRDefault="004F3DB7" w:rsidP="001E1800">
          <w:pPr>
            <w:pStyle w:val="BodyText"/>
          </w:pPr>
          <w:r w:rsidRPr="00D71880">
            <w:rPr>
              <w:noProof/>
            </w:rPr>
            <w:drawing>
              <wp:inline distT="0" distB="0" distL="0" distR="0" wp14:anchorId="429152BC" wp14:editId="22E85888">
                <wp:extent cx="6120130" cy="3465688"/>
                <wp:effectExtent l="0" t="0" r="0" b="1905"/>
                <wp:docPr id="411" name="Picture 411" descr="The figure explains the token and contracts, provider registry contract, participant plans and service agreement contracts. The tokens represent value of Australian Dollar for NDIS purchases, the pouches represent different quantities of tokens and the policy contracts stipulate rules and enforcements &#10;(for example ownership and eligible services,). Smart tokens are formed when policy contracts are attached to pouches. The provider registry contract consists of providers registered on a large policy contract. The participant plans have pouches of smart tokens for different budgets, which can be spent on providers’ services. The service agreement contracts provisionally attach tokens to providers and enable transfers as services are delivered." title="Figure 14 shows the smart contract design for the proof of 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3465688"/>
                        </a:xfrm>
                        <a:prstGeom prst="rect">
                          <a:avLst/>
                        </a:prstGeom>
                        <a:noFill/>
                        <a:ln>
                          <a:noFill/>
                        </a:ln>
                      </pic:spPr>
                    </pic:pic>
                  </a:graphicData>
                </a:graphic>
              </wp:inline>
            </w:drawing>
          </w:r>
        </w:p>
        <w:p w:rsidR="004F3DB7" w:rsidRPr="00D71880" w:rsidRDefault="004F3DB7" w:rsidP="001E1800">
          <w:pPr>
            <w:pStyle w:val="BodyText"/>
          </w:pPr>
          <w:r w:rsidRPr="00D71880">
            <w:t>There are three different activities that we support: transfer token (i.e. make a payment), make service agreement (i.e. make on booking for ongoing services) and nominate a nominee to spend on participant’s behalf. To illustrate the functionality of each contracts and their interactions, a sample scenario will be used. An NDIS participant, Alice, would like to pay service provider, Bob, 100 tokens to repair her power scooter. The Smart Money Contract will first check whether there is sufficient balance in that pouch and then perform the following checks for each policy contracts that are attached to that pouch:</w:t>
          </w:r>
        </w:p>
        <w:p w:rsidR="004F3DB7" w:rsidRPr="00D71880" w:rsidRDefault="004F3DB7" w:rsidP="004F3DB7">
          <w:pPr>
            <w:pStyle w:val="ListParagraph"/>
            <w:numPr>
              <w:ilvl w:val="0"/>
              <w:numId w:val="16"/>
            </w:numPr>
          </w:pPr>
          <w:r w:rsidRPr="00D71880">
            <w:t>Confirm that Bob is a registered NDIS provider.</w:t>
          </w:r>
        </w:p>
        <w:p w:rsidR="004F3DB7" w:rsidRPr="00D71880" w:rsidRDefault="004F3DB7" w:rsidP="001E1800">
          <w:pPr>
            <w:pStyle w:val="BodyText"/>
            <w:ind w:left="720"/>
          </w:pPr>
          <w:r w:rsidRPr="00D71880">
            <w:t>The smart money contract will trigger a function that is provided by the provider registry contract to confirm that Bob is a registered provider.</w:t>
          </w:r>
        </w:p>
        <w:p w:rsidR="004F3DB7" w:rsidRPr="00D71880" w:rsidRDefault="004F3DB7" w:rsidP="004F3DB7">
          <w:pPr>
            <w:pStyle w:val="ListParagraph"/>
            <w:numPr>
              <w:ilvl w:val="0"/>
              <w:numId w:val="16"/>
            </w:numPr>
          </w:pPr>
          <w:r w:rsidRPr="00D71880">
            <w:t>Confirm that Bob is registered to provide that service.</w:t>
          </w:r>
        </w:p>
        <w:p w:rsidR="004F3DB7" w:rsidRPr="00D71880" w:rsidRDefault="004F3DB7" w:rsidP="001E1800">
          <w:pPr>
            <w:pStyle w:val="BodyText"/>
            <w:ind w:left="720"/>
          </w:pPr>
          <w:r w:rsidRPr="00D71880">
            <w:t>The smart money contract will trigger a function that is provided by the provider registry contract to confirm that Bob is registered to provide that service.</w:t>
          </w:r>
        </w:p>
        <w:p w:rsidR="004F3DB7" w:rsidRPr="00D71880" w:rsidRDefault="004F3DB7" w:rsidP="004F3DB7">
          <w:pPr>
            <w:pStyle w:val="ListParagraph"/>
            <w:numPr>
              <w:ilvl w:val="0"/>
              <w:numId w:val="16"/>
            </w:numPr>
          </w:pPr>
          <w:r w:rsidRPr="00D71880">
            <w:t>Confirm that all the rules in the policy contract are satisfied.</w:t>
          </w:r>
        </w:p>
        <w:p w:rsidR="004F3DB7" w:rsidRPr="00D71880" w:rsidRDefault="004F3DB7" w:rsidP="001E1800">
          <w:pPr>
            <w:pStyle w:val="BodyText"/>
            <w:ind w:left="720"/>
          </w:pPr>
          <w:r w:rsidRPr="00D71880">
            <w:t>The smart money contract will trigger a function that is provided by each of the policy contracts, which will confirm that Alice is eligible to access that service.</w:t>
          </w:r>
        </w:p>
        <w:p w:rsidR="004F3DB7" w:rsidRPr="00D71880" w:rsidRDefault="004F3DB7" w:rsidP="004F3DB7">
          <w:pPr>
            <w:pStyle w:val="Caption"/>
          </w:pPr>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15</w:t>
          </w:r>
          <w:r w:rsidRPr="00D71880">
            <w:rPr>
              <w:noProof/>
            </w:rPr>
            <w:fldChar w:fldCharType="end"/>
          </w:r>
          <w:r w:rsidRPr="00D71880">
            <w:t xml:space="preserve"> Inter</w:t>
          </w:r>
          <w:r w:rsidRPr="00D71880">
            <w:rPr>
              <w:noProof/>
            </w:rPr>
            <w:t>actions between contracts</w:t>
          </w:r>
        </w:p>
        <w:p w:rsidR="004F3DB7" w:rsidRPr="00D71880" w:rsidRDefault="004F3DB7" w:rsidP="001E1800">
          <w:pPr>
            <w:pStyle w:val="BodyText"/>
          </w:pPr>
          <w:r w:rsidRPr="00D71880">
            <w:rPr>
              <w:noProof/>
            </w:rPr>
            <w:drawing>
              <wp:inline distT="0" distB="0" distL="0" distR="0" wp14:anchorId="4B41633B" wp14:editId="2688B5C3">
                <wp:extent cx="5409277" cy="5219700"/>
                <wp:effectExtent l="0" t="0" r="1270" b="0"/>
                <wp:docPr id="412" name="Picture 412" descr="The figure illustrates that Alice, a NDIS participant, has 1000 smart tokens to start with. Alice would like to pay a service provider, Bob, 100 tokens to repair her power scooter. The budget policy contract attached to Alice’s smart tokens allows spending of the tokens on power scooter repairs.  The policy check logic associated with the smart contract is whether Bob is a registered service provider for power scooter repairs. The smart contract checks the provider registry contract where Bob is registered to provide power scooter repairs. Since the policy check logic is positive, Alice is allowed to make a payment and a new pouch containing 100 tokens with no policy contract attached to it will be created for Bob. Alice is left with 900 tokens for future power scooter repairs." title="Figure 15 shows the interactions between contracts for the proof of conce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ba-contract-diagram.png"/>
                        <pic:cNvPicPr/>
                      </pic:nvPicPr>
                      <pic:blipFill>
                        <a:blip r:embed="rId39"/>
                        <a:stretch>
                          <a:fillRect/>
                        </a:stretch>
                      </pic:blipFill>
                      <pic:spPr>
                        <a:xfrm>
                          <a:off x="0" y="0"/>
                          <a:ext cx="5409277" cy="5219700"/>
                        </a:xfrm>
                        <a:prstGeom prst="rect">
                          <a:avLst/>
                        </a:prstGeom>
                      </pic:spPr>
                    </pic:pic>
                  </a:graphicData>
                </a:graphic>
              </wp:inline>
            </w:drawing>
          </w:r>
        </w:p>
        <w:p w:rsidR="004F3DB7" w:rsidRPr="00D71880" w:rsidRDefault="004F3DB7" w:rsidP="001E1800">
          <w:pPr>
            <w:pStyle w:val="BodyText"/>
          </w:pPr>
          <w:r w:rsidRPr="00D71880">
            <w:t>If all the checks are confirmed and Alice is allowed to make the payment, a new pouch containing 100 token will be created for Bob with no policy contract attached to it.</w:t>
          </w:r>
        </w:p>
        <w:p w:rsidR="004F3DB7" w:rsidRPr="00D71880" w:rsidRDefault="004F3DB7" w:rsidP="001E1800">
          <w:pPr>
            <w:pStyle w:val="BodyText"/>
          </w:pPr>
          <w:r w:rsidRPr="00D71880">
            <w:t>A service agreement for ongoing services is implemented by creating a new pouch with the total agreed payment (say 300 tokens) and an additional new policy contract attached, which states that the tokens can only be spent on a particular provider. This will reduce the original pouch of token by 300 tokens and the new pouch will have 300 tokens.</w:t>
          </w:r>
        </w:p>
        <w:p w:rsidR="004F3DB7" w:rsidRPr="00D71880" w:rsidRDefault="004F3DB7" w:rsidP="001E1800">
          <w:pPr>
            <w:pStyle w:val="BodyText"/>
          </w:pPr>
          <w:r w:rsidRPr="00D71880">
            <w:t>Alice can also nominate her mother, Carol, to spend her smart tokens on her behalf. In the current working prototype, nominations are recorded and monitored by the Smart Money Contract on a per-account basis. This allows Carol to spend all of Alice’s smart tokens. An alternative design that we have explored is to allow Alice to nominate Carol to spend only specific smart tokens of hers.</w:t>
          </w:r>
        </w:p>
        <w:p w:rsidR="004F3DB7" w:rsidRPr="00D71880" w:rsidRDefault="004F3DB7" w:rsidP="004F3DB7">
          <w:pPr>
            <w:pStyle w:val="Heading3"/>
          </w:pPr>
          <w:bookmarkStart w:id="92" w:name="_Toc527991963"/>
          <w:bookmarkStart w:id="93" w:name="_Toc528780638"/>
          <w:bookmarkStart w:id="94" w:name="_Toc528780724"/>
          <w:bookmarkStart w:id="95" w:name="_Ref528946352"/>
          <w:r w:rsidRPr="00D71880">
            <w:t>Off-chain data</w:t>
          </w:r>
          <w:bookmarkEnd w:id="92"/>
          <w:bookmarkEnd w:id="93"/>
          <w:bookmarkEnd w:id="94"/>
          <w:bookmarkEnd w:id="95"/>
        </w:p>
        <w:p w:rsidR="004F3DB7" w:rsidRPr="00D71880" w:rsidRDefault="004F3DB7" w:rsidP="001E1800">
          <w:pPr>
            <w:pStyle w:val="BodyText"/>
          </w:pPr>
          <w:r w:rsidRPr="00D71880">
            <w:t>Data stored on the blockchain are accessible to all processing nodes and are stored in perpetuity. As a result, it is preferable to store sensitive data, such as personal information, outside of the blockchain on secure servers. Our proof-of-concept stores the following data off-chain:</w:t>
          </w:r>
        </w:p>
        <w:p w:rsidR="004F3DB7" w:rsidRPr="00D71880" w:rsidRDefault="004F3DB7" w:rsidP="004F3DB7">
          <w:pPr>
            <w:pStyle w:val="ListParagraph"/>
            <w:numPr>
              <w:ilvl w:val="0"/>
              <w:numId w:val="18"/>
            </w:numPr>
            <w:ind w:left="714" w:hanging="357"/>
          </w:pPr>
          <w:r w:rsidRPr="00D71880">
            <w:t>the participant’s personal information relating to their NDIS plan, including information about the people who support them, their daily life and their goals</w:t>
          </w:r>
        </w:p>
        <w:p w:rsidR="004F3DB7" w:rsidRPr="00D71880" w:rsidRDefault="004F3DB7" w:rsidP="004F3DB7">
          <w:pPr>
            <w:pStyle w:val="ListParagraph"/>
            <w:numPr>
              <w:ilvl w:val="0"/>
              <w:numId w:val="18"/>
            </w:numPr>
            <w:spacing w:before="120"/>
            <w:ind w:left="714" w:hanging="357"/>
          </w:pPr>
          <w:r w:rsidRPr="00D71880">
            <w:t>the mapping from the NDIS participant’s name to his/her Ethereum address. Their details, such as NDIS participant number is also kept off-chain</w:t>
          </w:r>
        </w:p>
        <w:p w:rsidR="004F3DB7" w:rsidRPr="00D71880" w:rsidRDefault="004F3DB7" w:rsidP="004F3DB7">
          <w:pPr>
            <w:pStyle w:val="ListParagraph"/>
            <w:numPr>
              <w:ilvl w:val="0"/>
              <w:numId w:val="18"/>
            </w:numPr>
            <w:spacing w:before="120"/>
            <w:ind w:left="714" w:hanging="357"/>
          </w:pPr>
          <w:r w:rsidRPr="00D71880">
            <w:t>the booking details for a service agreement, such as date, time and length. The agreement between an NDIS participant and an NDIS provider is stored on the blockchain, as a service agreement policy contract</w:t>
          </w:r>
        </w:p>
        <w:p w:rsidR="004F3DB7" w:rsidRPr="00D71880" w:rsidRDefault="004F3DB7" w:rsidP="004F3DB7">
          <w:pPr>
            <w:pStyle w:val="ListParagraph"/>
            <w:numPr>
              <w:ilvl w:val="0"/>
              <w:numId w:val="18"/>
            </w:numPr>
            <w:spacing w:before="120"/>
            <w:ind w:left="714" w:hanging="357"/>
          </w:pPr>
          <w:r w:rsidRPr="00D71880">
            <w:t>ad-hoc payment requests and actions taken. These are one-off payment requests that are not related to a particular service agreement or budget policy contract. We also record whether request has been accepted or declined.</w:t>
          </w:r>
        </w:p>
        <w:p w:rsidR="004F3DB7" w:rsidRPr="00D71880" w:rsidRDefault="004F3DB7" w:rsidP="004F3DB7">
          <w:pPr>
            <w:pStyle w:val="Heading2"/>
          </w:pPr>
          <w:bookmarkStart w:id="96" w:name="_Ref527137507"/>
          <w:bookmarkStart w:id="97" w:name="_Ref527966726"/>
          <w:bookmarkStart w:id="98" w:name="_Toc529106523"/>
          <w:r w:rsidRPr="00D71880">
            <w:t>Potential for integration with the New Payments Platform</w:t>
          </w:r>
          <w:bookmarkEnd w:id="96"/>
          <w:bookmarkEnd w:id="97"/>
          <w:bookmarkEnd w:id="98"/>
        </w:p>
        <w:p w:rsidR="004F3DB7" w:rsidRPr="00D71880" w:rsidRDefault="004F3DB7" w:rsidP="004F3DB7">
          <w:pPr>
            <w:pStyle w:val="BodyText"/>
          </w:pPr>
          <w:r w:rsidRPr="00D71880">
            <w:t xml:space="preserve">While payment could occur through a number of means, including conventional </w:t>
          </w:r>
          <w:r w:rsidR="0058452B" w:rsidRPr="00D71880">
            <w:t>bank account transfers</w:t>
          </w:r>
          <w:r w:rsidRPr="00D71880">
            <w:t>, the project focused on potential integration with New Payments Platform (NPP) payments, due to the benefits the NPP can provide, including enabling individuals, businesses and government agencies to make simple, near real</w:t>
          </w:r>
          <w:r w:rsidRPr="00D71880">
            <w:noBreakHyphen/>
            <w:t>time payments, 24 hours a day, seven days a week, and with substantially more messaging information than existing payment arrangements.</w:t>
          </w:r>
          <w:r w:rsidRPr="00D71880">
            <w:rPr>
              <w:rStyle w:val="FootnoteReference"/>
            </w:rPr>
            <w:footnoteReference w:id="48"/>
          </w:r>
          <w:r w:rsidRPr="00D71880">
            <w:t xml:space="preserve">  </w:t>
          </w:r>
        </w:p>
        <w:p w:rsidR="004F3DB7" w:rsidRPr="00D71880" w:rsidRDefault="004F3DB7" w:rsidP="004F3DB7">
          <w:pPr>
            <w:pStyle w:val="BodyText"/>
          </w:pPr>
          <w:r w:rsidRPr="00D71880">
            <w:t xml:space="preserve">The NPP integrations for the proof of concept were not built as part of the working prototype; rather they were considered through conceptual analysis using an Application Programming Interface (API) Sandbox toolkit. This analysis confirmed that the blockchain system could collect the data necessary to enable NPP payments and for relevant integrations with the NPP to be built.  </w:t>
          </w:r>
        </w:p>
        <w:p w:rsidR="004F3DB7" w:rsidRPr="00D71880" w:rsidRDefault="004F3DB7" w:rsidP="004F3DB7">
          <w:pPr>
            <w:pStyle w:val="BodyText"/>
          </w:pPr>
          <w:r w:rsidRPr="00D71880">
            <w:t xml:space="preserve">The steps to enable payments are as follows and visualised in </w:t>
          </w:r>
          <w:r w:rsidR="00045B81">
            <w:fldChar w:fldCharType="begin"/>
          </w:r>
          <w:r w:rsidR="00045B81">
            <w:instrText xml:space="preserve"> REF _Ref528946514 \h </w:instrText>
          </w:r>
          <w:r w:rsidR="00045B81">
            <w:fldChar w:fldCharType="separate"/>
          </w:r>
          <w:r w:rsidR="001A2706" w:rsidRPr="00D71880">
            <w:t xml:space="preserve">Figure </w:t>
          </w:r>
          <w:r w:rsidR="001A2706">
            <w:rPr>
              <w:noProof/>
            </w:rPr>
            <w:t>16</w:t>
          </w:r>
          <w:r w:rsidR="00045B81">
            <w:fldChar w:fldCharType="end"/>
          </w:r>
          <w:r w:rsidR="009E4F90">
            <w:t xml:space="preserve"> </w:t>
          </w:r>
          <w:r w:rsidRPr="00D71880">
            <w:t>further below:</w:t>
          </w:r>
        </w:p>
        <w:p w:rsidR="004F3DB7" w:rsidRPr="00D71880" w:rsidRDefault="004F3DB7" w:rsidP="004F3DB7">
          <w:pPr>
            <w:pStyle w:val="BodyText"/>
            <w:numPr>
              <w:ilvl w:val="0"/>
              <w:numId w:val="26"/>
            </w:numPr>
            <w:ind w:left="714" w:hanging="357"/>
          </w:pPr>
          <w:r w:rsidRPr="00D71880">
            <w:rPr>
              <w:b/>
            </w:rPr>
            <w:t>The service provider receives blockchain tokens in real-time in exchange for delivering an eligible service.</w:t>
          </w:r>
          <w:r w:rsidRPr="00D71880">
            <w:t xml:space="preserve"> The blockchain system records details from the value exchange, including the service delivered, price of service, participant served, time of service and who authorised the booking/payment. </w:t>
          </w:r>
        </w:p>
        <w:p w:rsidR="004F3DB7" w:rsidRPr="00D71880" w:rsidRDefault="004F3DB7" w:rsidP="004F3DB7">
          <w:pPr>
            <w:pStyle w:val="BodyText"/>
            <w:numPr>
              <w:ilvl w:val="0"/>
              <w:numId w:val="26"/>
            </w:numPr>
            <w:ind w:left="714" w:hanging="357"/>
          </w:pPr>
          <w:r w:rsidRPr="00D71880">
            <w:rPr>
              <w:b/>
            </w:rPr>
            <w:t>The service provider transfers their tokens to the NDIA to request payment.</w:t>
          </w:r>
          <w:r w:rsidRPr="00D71880">
            <w:t xml:space="preserve"> The service provider could choose to automate this process for each service it delivers or in batches at the end of set time periods, such as each hour or each day. </w:t>
          </w:r>
        </w:p>
        <w:p w:rsidR="004F3DB7" w:rsidRPr="00D71880" w:rsidRDefault="004F3DB7" w:rsidP="004F3DB7">
          <w:pPr>
            <w:pStyle w:val="BodyText"/>
            <w:numPr>
              <w:ilvl w:val="0"/>
              <w:numId w:val="26"/>
            </w:numPr>
            <w:ind w:left="714" w:hanging="357"/>
          </w:pPr>
          <w:r w:rsidRPr="00D71880">
            <w:rPr>
              <w:b/>
            </w:rPr>
            <w:t>The NDIA receives the blockchain tokens and automatically confirms the details</w:t>
          </w:r>
          <w:r w:rsidRPr="00D71880">
            <w:t xml:space="preserve"> of the payment request using the data contained within the blockchain tokens. </w:t>
          </w:r>
        </w:p>
        <w:p w:rsidR="004F3DB7" w:rsidRPr="00D71880" w:rsidRDefault="004F3DB7" w:rsidP="004F3DB7">
          <w:pPr>
            <w:pStyle w:val="BodyText"/>
            <w:numPr>
              <w:ilvl w:val="0"/>
              <w:numId w:val="26"/>
            </w:numPr>
            <w:ind w:left="714" w:hanging="357"/>
          </w:pPr>
          <w:r w:rsidRPr="00D71880">
            <w:rPr>
              <w:b/>
            </w:rPr>
            <w:t xml:space="preserve">The NDIA could then automatically pay the service provider within seconds with remittance information included </w:t>
          </w:r>
          <w:r w:rsidRPr="00D71880">
            <w:t>using the NPP overlay service known as Osko by BPAY.</w:t>
          </w:r>
          <w:r w:rsidRPr="00D71880">
            <w:rPr>
              <w:rStyle w:val="FootnoteReference"/>
            </w:rPr>
            <w:footnoteReference w:id="49"/>
          </w:r>
          <w:r w:rsidRPr="00D71880">
            <w:rPr>
              <w:vertAlign w:val="superscript"/>
            </w:rPr>
            <w:t>,</w:t>
          </w:r>
          <w:r w:rsidRPr="00D71880">
            <w:rPr>
              <w:rStyle w:val="FootnoteReference"/>
            </w:rPr>
            <w:footnoteReference w:id="50"/>
          </w:r>
          <w:r w:rsidRPr="00D71880">
            <w:t xml:space="preserve"> The payment could be made to the service provider’s bank account using the provider’s pre</w:t>
          </w:r>
          <w:r w:rsidRPr="00D71880">
            <w:noBreakHyphen/>
            <w:t xml:space="preserve">registered BSB and Account Number or PayID (such as a mobile phone number, email address, business name or Australian Business Number). In the short term, the remittance notice could be contained within a 35 character transaction reference field to record the invoice number and a 280 character free-text field to record the transaction details. Later iterations of the Osko service would enable the remittance notice to be upgraded to a machine readable PDF, which could be accessed via a hyperlink to a certified document host. </w:t>
          </w:r>
        </w:p>
        <w:p w:rsidR="004F3DB7" w:rsidRPr="00D71880" w:rsidRDefault="004F3DB7" w:rsidP="004F3DB7">
          <w:pPr>
            <w:pStyle w:val="BodyText"/>
            <w:numPr>
              <w:ilvl w:val="0"/>
              <w:numId w:val="26"/>
            </w:numPr>
            <w:ind w:left="714" w:hanging="357"/>
          </w:pPr>
          <w:r w:rsidRPr="00D71880">
            <w:rPr>
              <w:b/>
            </w:rPr>
            <w:t>The service provider could automatically reconcile the payment</w:t>
          </w:r>
          <w:r w:rsidRPr="00D71880">
            <w:t xml:space="preserve"> using an Application Programming Interface (API) to integrate the remittance information from the NPP payment with their IT systems. Both versions of remittance information could be integrated with IT systems, though the linked PDF version could be more accessible for people to manually review details where required. </w:t>
          </w:r>
        </w:p>
        <w:p w:rsidR="004F3DB7" w:rsidRPr="00D71880" w:rsidRDefault="004F3DB7" w:rsidP="004F3DB7">
          <w:pPr>
            <w:pStyle w:val="Caption"/>
          </w:pPr>
          <w:bookmarkStart w:id="99" w:name="_Ref528946514"/>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16</w:t>
          </w:r>
          <w:r w:rsidRPr="00D71880">
            <w:rPr>
              <w:noProof/>
            </w:rPr>
            <w:fldChar w:fldCharType="end"/>
          </w:r>
          <w:bookmarkEnd w:id="99"/>
          <w:r w:rsidRPr="00D71880">
            <w:t>: Exchange of tokens for New Payments Platform payments</w:t>
          </w:r>
        </w:p>
        <w:p w:rsidR="004F3DB7" w:rsidRPr="00D71880" w:rsidRDefault="00045B81" w:rsidP="00045B81">
          <w:pPr>
            <w:pStyle w:val="BodyText"/>
            <w:spacing w:before="0" w:after="0"/>
          </w:pPr>
          <w:r w:rsidRPr="00045B81">
            <w:rPr>
              <w:noProof/>
            </w:rPr>
            <w:drawing>
              <wp:inline distT="0" distB="0" distL="0" distR="0" wp14:anchorId="005945A4" wp14:editId="732702C6">
                <wp:extent cx="6120130" cy="2793829"/>
                <wp:effectExtent l="0" t="0" r="0" b="0"/>
                <wp:docPr id="2" name="Picture 2" descr="The figure shows that the spender of the fund (who is the NDIS participant) receives smart tokens with attached policy contracts for plan rules.  The service provider receives smart tokens after delivering an eligible service. The service provider redeems the smart tokens with NDIA using the blockchain system. NDIA then pays the service provider with remittance information using the New Payments Platfor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20130" cy="2793829"/>
                        </a:xfrm>
                        <a:prstGeom prst="rect">
                          <a:avLst/>
                        </a:prstGeom>
                        <a:noFill/>
                        <a:ln>
                          <a:noFill/>
                        </a:ln>
                      </pic:spPr>
                    </pic:pic>
                  </a:graphicData>
                </a:graphic>
              </wp:inline>
            </w:drawing>
          </w:r>
        </w:p>
        <w:p w:rsidR="004F3DB7" w:rsidRPr="00D71880" w:rsidRDefault="004F3DB7" w:rsidP="004F3DB7">
          <w:pPr>
            <w:pStyle w:val="Heading2"/>
          </w:pPr>
          <w:bookmarkStart w:id="100" w:name="_Toc529106524"/>
          <w:r w:rsidRPr="00D71880">
            <w:t>Data analytics capabilities</w:t>
          </w:r>
          <w:bookmarkEnd w:id="100"/>
        </w:p>
        <w:p w:rsidR="004F3DB7" w:rsidRPr="00D71880" w:rsidRDefault="004F3DB7" w:rsidP="004F3DB7">
          <w:pPr>
            <w:pStyle w:val="BodyText"/>
          </w:pPr>
          <w:r w:rsidRPr="00D71880">
            <w:t>The smart money proof of concept could improve the collection and use of NDIS data. The data benefits would include:</w:t>
          </w:r>
        </w:p>
        <w:p w:rsidR="004F3DB7" w:rsidRPr="00D71880" w:rsidRDefault="004F3DB7" w:rsidP="004F3DB7">
          <w:pPr>
            <w:pStyle w:val="BodyText"/>
            <w:numPr>
              <w:ilvl w:val="0"/>
              <w:numId w:val="27"/>
            </w:numPr>
          </w:pPr>
          <w:r w:rsidRPr="00D71880">
            <w:rPr>
              <w:b/>
            </w:rPr>
            <w:t xml:space="preserve">Comprehensive coverage </w:t>
          </w:r>
          <w:r w:rsidRPr="00D71880">
            <w:t>of plan activities, regardless of plan management approach</w:t>
          </w:r>
        </w:p>
        <w:p w:rsidR="004F3DB7" w:rsidRPr="00D71880" w:rsidRDefault="004F3DB7" w:rsidP="004F3DB7">
          <w:pPr>
            <w:pStyle w:val="BodyText"/>
            <w:numPr>
              <w:ilvl w:val="0"/>
              <w:numId w:val="27"/>
            </w:numPr>
          </w:pPr>
          <w:r w:rsidRPr="00D71880">
            <w:rPr>
              <w:b/>
            </w:rPr>
            <w:t>Confidentiality</w:t>
          </w:r>
          <w:r w:rsidRPr="00D71880">
            <w:t xml:space="preserve"> </w:t>
          </w:r>
          <w:r w:rsidRPr="00D71880">
            <w:rPr>
              <w:b/>
            </w:rPr>
            <w:t>controls</w:t>
          </w:r>
          <w:r w:rsidRPr="00D71880">
            <w:t xml:space="preserve"> to limit access to personal and commercially sensitive information</w:t>
          </w:r>
        </w:p>
        <w:p w:rsidR="004F3DB7" w:rsidRPr="00D71880" w:rsidRDefault="004F3DB7" w:rsidP="004F3DB7">
          <w:pPr>
            <w:pStyle w:val="BodyText"/>
            <w:numPr>
              <w:ilvl w:val="0"/>
              <w:numId w:val="27"/>
            </w:numPr>
          </w:pPr>
          <w:r w:rsidRPr="00D71880">
            <w:rPr>
              <w:b/>
            </w:rPr>
            <w:t>Real-time</w:t>
          </w:r>
          <w:r w:rsidRPr="00D71880">
            <w:t xml:space="preserve"> collection and access to data </w:t>
          </w:r>
        </w:p>
        <w:p w:rsidR="004F3DB7" w:rsidRPr="00D71880" w:rsidRDefault="004F3DB7" w:rsidP="004F3DB7">
          <w:pPr>
            <w:pStyle w:val="BodyText"/>
            <w:numPr>
              <w:ilvl w:val="0"/>
              <w:numId w:val="27"/>
            </w:numPr>
          </w:pPr>
          <w:r w:rsidRPr="00D71880">
            <w:rPr>
              <w:b/>
            </w:rPr>
            <w:t>Accurate data</w:t>
          </w:r>
          <w:r w:rsidRPr="00D71880">
            <w:t xml:space="preserve"> through an immutable source of truth</w:t>
          </w:r>
        </w:p>
        <w:p w:rsidR="004F3DB7" w:rsidRPr="00D71880" w:rsidRDefault="004F3DB7" w:rsidP="004F3DB7">
          <w:pPr>
            <w:pStyle w:val="BodyText"/>
            <w:numPr>
              <w:ilvl w:val="0"/>
              <w:numId w:val="27"/>
            </w:numPr>
          </w:pPr>
          <w:r w:rsidRPr="00D71880">
            <w:rPr>
              <w:b/>
            </w:rPr>
            <w:t>Additional data fields</w:t>
          </w:r>
          <w:r w:rsidRPr="00D71880">
            <w:t>, including budget amounts committed to future booked services, self-assessments against plan goals and participant satisfaction ratings of service providers.</w:t>
          </w:r>
        </w:p>
        <w:p w:rsidR="004F3DB7" w:rsidRPr="00D71880" w:rsidRDefault="004F3DB7" w:rsidP="004F3DB7">
          <w:pPr>
            <w:pStyle w:val="BodyText"/>
          </w:pPr>
          <w:r w:rsidRPr="00D71880">
            <w:t>The data could assist government agencies and policy departments with the following functions:</w:t>
          </w:r>
        </w:p>
        <w:p w:rsidR="004F3DB7" w:rsidRPr="00D71880" w:rsidRDefault="004F3DB7" w:rsidP="004F3DB7">
          <w:pPr>
            <w:pStyle w:val="ListBullet"/>
            <w:numPr>
              <w:ilvl w:val="0"/>
              <w:numId w:val="19"/>
            </w:numPr>
            <w:tabs>
              <w:tab w:val="clear" w:pos="199"/>
              <w:tab w:val="clear" w:pos="397"/>
              <w:tab w:val="left" w:pos="993"/>
            </w:tabs>
            <w:spacing w:before="120" w:after="120"/>
            <w:ind w:left="709" w:hanging="284"/>
          </w:pPr>
          <w:r w:rsidRPr="00D71880">
            <w:t>Participant plan development and management/oversight</w:t>
          </w:r>
        </w:p>
        <w:p w:rsidR="004F3DB7" w:rsidRPr="00D71880" w:rsidRDefault="004F3DB7" w:rsidP="004F3DB7">
          <w:pPr>
            <w:pStyle w:val="ListBullet"/>
            <w:numPr>
              <w:ilvl w:val="0"/>
              <w:numId w:val="19"/>
            </w:numPr>
            <w:tabs>
              <w:tab w:val="clear" w:pos="199"/>
              <w:tab w:val="clear" w:pos="397"/>
              <w:tab w:val="left" w:pos="993"/>
            </w:tabs>
            <w:spacing w:before="120" w:after="120"/>
            <w:ind w:left="709" w:hanging="284"/>
          </w:pPr>
          <w:r w:rsidRPr="00D71880">
            <w:t>Market custodianship</w:t>
          </w:r>
        </w:p>
        <w:p w:rsidR="004F3DB7" w:rsidRPr="00D71880" w:rsidRDefault="004F3DB7" w:rsidP="004F3DB7">
          <w:pPr>
            <w:pStyle w:val="ListBullet"/>
            <w:numPr>
              <w:ilvl w:val="0"/>
              <w:numId w:val="19"/>
            </w:numPr>
            <w:tabs>
              <w:tab w:val="clear" w:pos="199"/>
              <w:tab w:val="clear" w:pos="397"/>
              <w:tab w:val="left" w:pos="993"/>
            </w:tabs>
            <w:spacing w:before="120" w:after="120"/>
            <w:ind w:left="709" w:hanging="284"/>
          </w:pPr>
          <w:r w:rsidRPr="00D71880">
            <w:t xml:space="preserve">Regulation of quality and safeguards </w:t>
          </w:r>
        </w:p>
        <w:p w:rsidR="004F3DB7" w:rsidRPr="00D71880" w:rsidRDefault="004F3DB7" w:rsidP="004F3DB7">
          <w:pPr>
            <w:pStyle w:val="ListBullet"/>
            <w:numPr>
              <w:ilvl w:val="0"/>
              <w:numId w:val="19"/>
            </w:numPr>
            <w:tabs>
              <w:tab w:val="clear" w:pos="199"/>
              <w:tab w:val="clear" w:pos="397"/>
              <w:tab w:val="left" w:pos="993"/>
            </w:tabs>
            <w:spacing w:before="120" w:after="120"/>
            <w:ind w:left="709" w:hanging="284"/>
          </w:pPr>
          <w:r w:rsidRPr="00D71880">
            <w:t>Budget planning for the NDIS</w:t>
          </w:r>
        </w:p>
        <w:p w:rsidR="004F3DB7" w:rsidRPr="00D71880" w:rsidRDefault="004F3DB7" w:rsidP="004F3DB7">
          <w:pPr>
            <w:pStyle w:val="ListBullet"/>
            <w:numPr>
              <w:ilvl w:val="0"/>
              <w:numId w:val="19"/>
            </w:numPr>
            <w:tabs>
              <w:tab w:val="clear" w:pos="199"/>
              <w:tab w:val="clear" w:pos="397"/>
              <w:tab w:val="left" w:pos="993"/>
            </w:tabs>
            <w:spacing w:before="120" w:after="120"/>
            <w:ind w:left="709" w:hanging="284"/>
          </w:pPr>
          <w:r w:rsidRPr="00D71880">
            <w:t>Policy analysis, development, review and improvement</w:t>
          </w:r>
        </w:p>
        <w:p w:rsidR="004F3DB7" w:rsidRPr="00D71880" w:rsidRDefault="004F3DB7" w:rsidP="004F3DB7">
          <w:pPr>
            <w:pStyle w:val="ListBullet"/>
            <w:numPr>
              <w:ilvl w:val="0"/>
              <w:numId w:val="19"/>
            </w:numPr>
            <w:tabs>
              <w:tab w:val="clear" w:pos="199"/>
              <w:tab w:val="clear" w:pos="397"/>
              <w:tab w:val="left" w:pos="993"/>
            </w:tabs>
            <w:spacing w:before="120" w:after="120"/>
            <w:ind w:left="709" w:hanging="284"/>
          </w:pPr>
          <w:r w:rsidRPr="00D71880">
            <w:t>Government and service providers, including access controls for different users.</w:t>
          </w:r>
        </w:p>
        <w:p w:rsidR="004F3DB7" w:rsidRPr="00D71880" w:rsidRDefault="004F3DB7" w:rsidP="004F3DB7">
          <w:pPr>
            <w:pStyle w:val="BodyText"/>
          </w:pPr>
          <w:r w:rsidRPr="00D71880">
            <w:t>The data could assist service providers to understand:</w:t>
          </w:r>
        </w:p>
        <w:p w:rsidR="004F3DB7" w:rsidRPr="00D71880" w:rsidRDefault="004F3DB7" w:rsidP="004F3DB7">
          <w:pPr>
            <w:pStyle w:val="ListBullet"/>
            <w:numPr>
              <w:ilvl w:val="0"/>
              <w:numId w:val="19"/>
            </w:numPr>
            <w:tabs>
              <w:tab w:val="clear" w:pos="199"/>
              <w:tab w:val="clear" w:pos="397"/>
              <w:tab w:val="left" w:pos="993"/>
            </w:tabs>
            <w:spacing w:before="120" w:after="120"/>
            <w:ind w:left="709" w:hanging="284"/>
          </w:pPr>
          <w:r w:rsidRPr="00D71880">
            <w:t xml:space="preserve">participant demographics, goals and disabilities </w:t>
          </w:r>
        </w:p>
        <w:p w:rsidR="004F3DB7" w:rsidRPr="00D71880" w:rsidRDefault="004F3DB7" w:rsidP="004F3DB7">
          <w:pPr>
            <w:pStyle w:val="ListBullet"/>
            <w:numPr>
              <w:ilvl w:val="0"/>
              <w:numId w:val="19"/>
            </w:numPr>
            <w:tabs>
              <w:tab w:val="clear" w:pos="199"/>
              <w:tab w:val="clear" w:pos="397"/>
              <w:tab w:val="left" w:pos="993"/>
            </w:tabs>
            <w:spacing w:before="120" w:after="120"/>
            <w:ind w:left="709" w:hanging="284"/>
          </w:pPr>
          <w:r w:rsidRPr="00D71880">
            <w:t>participant satisfaction ratings and self-ass</w:t>
          </w:r>
          <w:r w:rsidR="00EB205B">
            <w:t>ess</w:t>
          </w:r>
          <w:r w:rsidRPr="00D71880">
            <w:t>ed progress against goals</w:t>
          </w:r>
        </w:p>
        <w:p w:rsidR="004F3DB7" w:rsidRPr="00D71880" w:rsidRDefault="004F3DB7" w:rsidP="004F3DB7">
          <w:pPr>
            <w:pStyle w:val="ListBullet"/>
            <w:numPr>
              <w:ilvl w:val="0"/>
              <w:numId w:val="19"/>
            </w:numPr>
            <w:tabs>
              <w:tab w:val="clear" w:pos="199"/>
              <w:tab w:val="clear" w:pos="397"/>
              <w:tab w:val="left" w:pos="993"/>
            </w:tabs>
            <w:spacing w:before="120" w:after="120"/>
            <w:ind w:left="709" w:hanging="284"/>
          </w:pPr>
          <w:r w:rsidRPr="00D71880">
            <w:t>past, booked and forecast revenue</w:t>
          </w:r>
        </w:p>
        <w:p w:rsidR="004F3DB7" w:rsidRPr="00D71880" w:rsidRDefault="004F3DB7" w:rsidP="004F3DB7">
          <w:pPr>
            <w:pStyle w:val="ListBullet"/>
            <w:numPr>
              <w:ilvl w:val="0"/>
              <w:numId w:val="19"/>
            </w:numPr>
            <w:tabs>
              <w:tab w:val="clear" w:pos="199"/>
              <w:tab w:val="clear" w:pos="397"/>
              <w:tab w:val="left" w:pos="993"/>
            </w:tabs>
            <w:spacing w:before="120" w:after="120"/>
            <w:ind w:left="709" w:hanging="284"/>
          </w:pPr>
          <w:r w:rsidRPr="00D71880">
            <w:t xml:space="preserve">market position, including in relation to service prices and share of participant plans </w:t>
          </w:r>
        </w:p>
        <w:p w:rsidR="004F3DB7" w:rsidRPr="00D71880" w:rsidRDefault="004F3DB7" w:rsidP="004F3DB7">
          <w:pPr>
            <w:pStyle w:val="ListBullet"/>
            <w:numPr>
              <w:ilvl w:val="0"/>
              <w:numId w:val="19"/>
            </w:numPr>
            <w:tabs>
              <w:tab w:val="clear" w:pos="199"/>
              <w:tab w:val="clear" w:pos="397"/>
              <w:tab w:val="left" w:pos="993"/>
            </w:tabs>
            <w:spacing w:before="120" w:after="120"/>
            <w:ind w:left="709" w:hanging="284"/>
          </w:pPr>
          <w:r w:rsidRPr="00D71880">
            <w:t xml:space="preserve">unmet customer needs by geography, service and support requirements. </w:t>
          </w:r>
        </w:p>
        <w:p w:rsidR="004F3DB7" w:rsidRPr="00D71880" w:rsidRDefault="004F3DB7" w:rsidP="004F3DB7">
          <w:pPr>
            <w:pStyle w:val="BodyText"/>
          </w:pPr>
          <w:r w:rsidRPr="00D71880">
            <w:t xml:space="preserve">A companion document to this report, titled </w:t>
          </w:r>
          <w:r w:rsidRPr="00D71880">
            <w:rPr>
              <w:i/>
            </w:rPr>
            <w:t>Making Money Smart: Indicative data analytics that could be supported by the smart money proof of concept</w:t>
          </w:r>
          <w:r w:rsidRPr="00D71880">
            <w:t>, provides examples of data analytics to achieve the above benefits using the data that could be captured by the proof of concept.</w:t>
          </w:r>
          <w:r w:rsidRPr="00D71880">
            <w:rPr>
              <w:rStyle w:val="FootnoteReference"/>
            </w:rPr>
            <w:footnoteReference w:id="51"/>
          </w:r>
        </w:p>
        <w:p w:rsidR="004F3DB7" w:rsidRPr="00D71880" w:rsidRDefault="004F3DB7" w:rsidP="004F3DB7">
          <w:pPr>
            <w:pStyle w:val="Heading2"/>
          </w:pPr>
          <w:bookmarkStart w:id="101" w:name="_Toc529106525"/>
          <w:r w:rsidRPr="00D71880">
            <w:t>Additional features for consideration</w:t>
          </w:r>
          <w:bookmarkEnd w:id="101"/>
        </w:p>
        <w:p w:rsidR="004F3DB7" w:rsidRPr="00D71880" w:rsidRDefault="004F3DB7" w:rsidP="001E1800">
          <w:pPr>
            <w:pStyle w:val="BodyText"/>
          </w:pPr>
          <w:r w:rsidRPr="00D71880">
            <w:t xml:space="preserve">The following features were considered but not built during the project. </w:t>
          </w:r>
          <w:r w:rsidR="00CE5428">
            <w:t>We expect</w:t>
          </w:r>
          <w:r w:rsidRPr="00D71880">
            <w:t xml:space="preserve"> that future iterations of the smart money proof of concept could support these additional features. </w:t>
          </w:r>
        </w:p>
        <w:p w:rsidR="004F3DB7" w:rsidRPr="00D71880" w:rsidRDefault="004F3DB7" w:rsidP="004F3DB7">
          <w:pPr>
            <w:pStyle w:val="Heading4"/>
          </w:pPr>
          <w:r w:rsidRPr="00D71880">
            <w:t>Enabling participants to combine their private funds with NDIS funds for payments</w:t>
          </w:r>
        </w:p>
        <w:p w:rsidR="004F3DB7" w:rsidRPr="00D71880" w:rsidRDefault="004F3DB7" w:rsidP="004F3DB7">
          <w:pPr>
            <w:pStyle w:val="BodyText"/>
          </w:pPr>
          <w:r w:rsidRPr="00D71880">
            <w:t xml:space="preserve">The technology could allow participants to use their private funds for disability support payments. This may be useful when: a transaction involves some items that are eligible and others that are ineligible under the participant’s plan rules; the participant’s plan has insufficient funds for the transaction; or if a participant wishes to boost their level of disability supports across their plan timeframe. To enable this, the blockchain system could enable participants to convert their private bank funds into tokens (either in advance or during the time of purchase). Policies attached to the tokens could designate that they are sourced from the participant’s private funds and deliver greater flexibility than other tokens in the participant’s plan. </w:t>
          </w:r>
        </w:p>
        <w:p w:rsidR="004F3DB7" w:rsidRPr="00D71880" w:rsidRDefault="004F3DB7" w:rsidP="004F3DB7">
          <w:pPr>
            <w:pStyle w:val="Heading4"/>
          </w:pPr>
          <w:r w:rsidRPr="00D71880">
            <w:t xml:space="preserve">Decision-making aides to support self-management </w:t>
          </w:r>
        </w:p>
        <w:p w:rsidR="004F3DB7" w:rsidRPr="00D71880" w:rsidRDefault="004F3DB7" w:rsidP="001E1800">
          <w:pPr>
            <w:pStyle w:val="BodyText"/>
          </w:pPr>
          <w:r w:rsidRPr="00D71880">
            <w:t xml:space="preserve">Some participants are currently not allowed to self-manage their plans due to decision-making disabilities. In these cases, the conditions in the blockchain tokens could be adjusted to support aspects of self-management and enable greater choice and control. For example, conditions could be set to: provide greater specificity on the services a participant can choose from; safeguards on </w:t>
          </w:r>
          <w:r w:rsidR="00EB205B">
            <w:t xml:space="preserve">how </w:t>
          </w:r>
          <w:r w:rsidRPr="00D71880">
            <w:t xml:space="preserve">quickly tokens could be used to ensure supports are accessible across the plan timeframe; and third party approvals for larger purchases, to enable confirmation that the participant understands the implications of the booking or transaction. Such conditions could be relaxed as a participant becomes more familiar with managing their NDIS plans. As per our design criteria, any implementation of additional conditions should be focused on maximising the degree of choice and control available to participants. </w:t>
          </w:r>
        </w:p>
        <w:p w:rsidR="004F3DB7" w:rsidRPr="00D71880" w:rsidRDefault="004F3DB7" w:rsidP="004F3DB7">
          <w:pPr>
            <w:pStyle w:val="Heading4"/>
          </w:pPr>
          <w:r w:rsidRPr="00D71880">
            <w:t>Graduated registration processes for service providers</w:t>
          </w:r>
        </w:p>
        <w:p w:rsidR="004F3DB7" w:rsidRPr="00D71880" w:rsidRDefault="004F3DB7" w:rsidP="001E1800">
          <w:pPr>
            <w:pStyle w:val="BodyText"/>
          </w:pPr>
          <w:r w:rsidRPr="00D71880">
            <w:t xml:space="preserve">Feedback from specialist disability service providers suggests that they would highly value the benefits that the smart money proof of concept could deliver, and would therefore be willing to proactively register their service details in the blockchain system. However, general providers of services, such as home cleaning business, may have lower incentives to pre-register, as only a small proportion of their income may derive from the NDIS. </w:t>
          </w:r>
        </w:p>
        <w:p w:rsidR="004F3DB7" w:rsidRPr="00D71880" w:rsidRDefault="004F3DB7" w:rsidP="001E1800">
          <w:pPr>
            <w:pStyle w:val="BodyText"/>
          </w:pPr>
          <w:r w:rsidRPr="00D71880">
            <w:t xml:space="preserve">To overcome this issue, it may be possible to establish a graduated registration process, whereby for small transactions, service providers and/or participants could register the service in the moment, by manually entering the details and providing the service provider’s bank account information. As service providers generate more revenue from the NDIS, or experience repeat custom from NDIS participants, they could then be required to more formally register their services. </w:t>
          </w:r>
        </w:p>
        <w:p w:rsidR="004F3DB7" w:rsidRPr="00D71880" w:rsidRDefault="004F3DB7" w:rsidP="004F3DB7">
          <w:pPr>
            <w:pStyle w:val="Heading4"/>
          </w:pPr>
          <w:r w:rsidRPr="00D71880">
            <w:t>Automation of the Goods and Services Tax (GST)</w:t>
          </w:r>
        </w:p>
        <w:p w:rsidR="004F3DB7" w:rsidRPr="00D71880" w:rsidRDefault="004F3DB7" w:rsidP="001E1800">
          <w:pPr>
            <w:pStyle w:val="BodyText"/>
          </w:pPr>
          <w:r w:rsidRPr="00D71880">
            <w:t>GST automation can potentially be supported by defining a policy contract to represent the GST regulation. In our proof of concept, we define a common set of interfaces for the policy contracts which can be attached to the tokens. This allows for flexibility in implementing the specific policy contract logic for different types of policies to the developer, as long as it follows the pre-defined contract interface. Thus, a simple example of GST automation could be implemented as a new type of policy contract that would be attached to all tokens owned by participants. Whenever a token transfer was made, this policy logic could calculate the GST applicable from the transaction value (which includes GST) as well as the type of service or product being purchased. It could then automatically deduct part of the tokens and transfer those to a pre-defined account belonging to the taxation agency. Finally, the remaining tokens could be transferred to the intended recipient after the GST policy contract logic was executed.</w:t>
          </w:r>
        </w:p>
        <w:p w:rsidR="004F3DB7" w:rsidRPr="00D71880" w:rsidRDefault="004F3DB7" w:rsidP="004F3DB7">
          <w:pPr>
            <w:pStyle w:val="Heading1"/>
          </w:pPr>
          <w:bookmarkStart w:id="102" w:name="_Toc529106526"/>
          <w:r w:rsidRPr="00D71880">
            <w:t>Operation of proof of concept</w:t>
          </w:r>
          <w:bookmarkEnd w:id="102"/>
          <w:r w:rsidRPr="00D71880">
            <w:t xml:space="preserve"> </w:t>
          </w:r>
        </w:p>
        <w:p w:rsidR="004F3DB7" w:rsidRPr="00D71880" w:rsidRDefault="004F3DB7" w:rsidP="004F3DB7">
          <w:pPr>
            <w:pStyle w:val="BodyText"/>
          </w:pPr>
          <w:r w:rsidRPr="00D71880">
            <w:t>This section describes how the proof of concept enables the user stories outlined in</w:t>
          </w:r>
          <w:r w:rsidR="00045B81">
            <w:t xml:space="preserve"> Section</w:t>
          </w:r>
          <w:r w:rsidRPr="00D71880">
            <w:t xml:space="preserve"> </w:t>
          </w:r>
          <w:r w:rsidR="00045B81">
            <w:fldChar w:fldCharType="begin"/>
          </w:r>
          <w:r w:rsidR="00045B81">
            <w:instrText xml:space="preserve"> REF _Ref528946718 \r \h </w:instrText>
          </w:r>
          <w:r w:rsidR="00045B81">
            <w:fldChar w:fldCharType="separate"/>
          </w:r>
          <w:r w:rsidR="001A2706">
            <w:t>4.1</w:t>
          </w:r>
          <w:r w:rsidR="00045B81">
            <w:fldChar w:fldCharType="end"/>
          </w:r>
          <w:r w:rsidR="00045B81">
            <w:t xml:space="preserve"> </w:t>
          </w:r>
          <w:r w:rsidRPr="00D71880">
            <w:t xml:space="preserve">of this report, which centre on the needs of participant persona, Fahima Smith. </w:t>
          </w:r>
        </w:p>
        <w:p w:rsidR="004F3DB7" w:rsidRPr="00D71880" w:rsidRDefault="004F3DB7" w:rsidP="004F3DB7">
          <w:pPr>
            <w:pStyle w:val="Heading2"/>
          </w:pPr>
          <w:bookmarkStart w:id="103" w:name="_Toc529106527"/>
          <w:r w:rsidRPr="00D71880">
            <w:t>Create user login for participant app and securely login</w:t>
          </w:r>
          <w:bookmarkEnd w:id="103"/>
        </w:p>
        <w:p w:rsidR="004F3DB7" w:rsidRPr="00D71880" w:rsidRDefault="004F3DB7" w:rsidP="004F3DB7">
          <w:pPr>
            <w:pStyle w:val="BodyText"/>
          </w:pPr>
          <w:r w:rsidRPr="00D71880">
            <w:t xml:space="preserve">The project has considered how Fahima could create her user login and then securely log in using the participant app (User Story 1). The example process is indicative and would be subject to government and stakeholder views (see </w:t>
          </w:r>
          <w:r w:rsidRPr="00D71880">
            <w:fldChar w:fldCharType="begin"/>
          </w:r>
          <w:r w:rsidRPr="00D71880">
            <w:instrText xml:space="preserve"> REF _Ref527902422 \h </w:instrText>
          </w:r>
          <w:r w:rsidR="00D71880">
            <w:instrText xml:space="preserve"> \* MERGEFORMAT </w:instrText>
          </w:r>
          <w:r w:rsidRPr="00D71880">
            <w:fldChar w:fldCharType="separate"/>
          </w:r>
          <w:r w:rsidR="001A2706" w:rsidRPr="00D71880">
            <w:t xml:space="preserve">Figure </w:t>
          </w:r>
          <w:r w:rsidR="001A2706">
            <w:rPr>
              <w:noProof/>
            </w:rPr>
            <w:t>17</w:t>
          </w:r>
          <w:r w:rsidRPr="00D71880">
            <w:fldChar w:fldCharType="end"/>
          </w:r>
          <w:r w:rsidRPr="00D71880">
            <w:t xml:space="preserve">). </w:t>
          </w:r>
        </w:p>
        <w:p w:rsidR="004F3DB7" w:rsidRPr="00D71880" w:rsidRDefault="004F3DB7" w:rsidP="004F3DB7">
          <w:pPr>
            <w:pStyle w:val="Caption"/>
          </w:pPr>
          <w:bookmarkStart w:id="104" w:name="_Ref527902422"/>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17</w:t>
          </w:r>
          <w:r w:rsidRPr="00D71880">
            <w:rPr>
              <w:noProof/>
            </w:rPr>
            <w:fldChar w:fldCharType="end"/>
          </w:r>
          <w:bookmarkEnd w:id="104"/>
          <w:r w:rsidRPr="00D71880">
            <w:t>: Pages for creating user login and securely login</w:t>
          </w:r>
        </w:p>
        <w:p w:rsidR="004F3DB7" w:rsidRPr="00D71880" w:rsidRDefault="004F3DB7" w:rsidP="004F3DB7">
          <w:pPr>
            <w:pStyle w:val="BodyText"/>
            <w:spacing w:before="0"/>
          </w:pPr>
          <w:r w:rsidRPr="00D71880">
            <w:rPr>
              <w:noProof/>
            </w:rPr>
            <w:drawing>
              <wp:inline distT="0" distB="0" distL="0" distR="0" wp14:anchorId="25A99978" wp14:editId="76714843">
                <wp:extent cx="6120130" cy="3363958"/>
                <wp:effectExtent l="0" t="0" r="0" b="8255"/>
                <wp:docPr id="414" name="Picture 414" descr="The figure shows that the participant can set up the app by keying in details such as their NDIS number, MyGov reference code, plan start and end date, date of birth, mobile number and creating a password. Subsequently, the participant can sign in to the app using their NDIS number and password. The participant will also get a verification code via sms which they will have to type in to the app to complete the sign-in process." title="Figure 17 shows the pages in the app to create user login and securely log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20130" cy="3363958"/>
                        </a:xfrm>
                        <a:prstGeom prst="rect">
                          <a:avLst/>
                        </a:prstGeom>
                        <a:noFill/>
                        <a:ln>
                          <a:noFill/>
                        </a:ln>
                      </pic:spPr>
                    </pic:pic>
                  </a:graphicData>
                </a:graphic>
              </wp:inline>
            </w:drawing>
          </w:r>
        </w:p>
        <w:p w:rsidR="004F3DB7" w:rsidRPr="00D71880" w:rsidRDefault="004F3DB7" w:rsidP="001E1800">
          <w:pPr>
            <w:pStyle w:val="BodyText"/>
            <w:rPr>
              <w:sz w:val="28"/>
            </w:rPr>
          </w:pPr>
          <w:r w:rsidRPr="00D71880">
            <w:t xml:space="preserve">The example process for creating the user login requires Fahima’s NDIS number, user type (e.g. participant), MyGov reference code, plan start date and Fahima’s date of birth. The example login process requires Fahima’s NDIS number (which the app is set up to remember for Fahima), a password that Fahima creates and secondary verification through six-digit code sent by SMS to Fahima’s smart phone. The login process would grant Fahima access to the app, which automatically stores the blockchain private key for each of Fahima’s plan budgets. </w:t>
          </w:r>
        </w:p>
        <w:p w:rsidR="004F3DB7" w:rsidRPr="00D71880" w:rsidRDefault="004F3DB7" w:rsidP="004F3DB7">
          <w:pPr>
            <w:pStyle w:val="Heading2"/>
          </w:pPr>
          <w:bookmarkStart w:id="105" w:name="_Toc529106528"/>
          <w:r w:rsidRPr="00D71880">
            <w:t>View plan and rate progress against goals</w:t>
          </w:r>
          <w:bookmarkEnd w:id="105"/>
        </w:p>
        <w:p w:rsidR="004F3DB7" w:rsidRPr="00D71880" w:rsidRDefault="004F3DB7" w:rsidP="004F3DB7">
          <w:pPr>
            <w:pStyle w:val="BodyText"/>
          </w:pPr>
          <w:r w:rsidRPr="00D71880">
            <w:t xml:space="preserve">After logging in, Fahima can view her plan details by selecting “My Plan” from the home page (User Story 2). She can view all the information that is currently provided in participant plans, including information about her, her goals and the budgets for her plan supports (see </w:t>
          </w:r>
          <w:r w:rsidRPr="00D71880">
            <w:fldChar w:fldCharType="begin"/>
          </w:r>
          <w:r w:rsidRPr="00D71880">
            <w:instrText xml:space="preserve"> REF _Ref527903173 \h </w:instrText>
          </w:r>
          <w:r w:rsidR="00D71880">
            <w:instrText xml:space="preserve"> \* MERGEFORMAT </w:instrText>
          </w:r>
          <w:r w:rsidRPr="00D71880">
            <w:fldChar w:fldCharType="separate"/>
          </w:r>
          <w:r w:rsidR="001A2706" w:rsidRPr="00D71880">
            <w:t xml:space="preserve">Figure </w:t>
          </w:r>
          <w:r w:rsidR="001A2706">
            <w:rPr>
              <w:noProof/>
            </w:rPr>
            <w:t>18</w:t>
          </w:r>
          <w:r w:rsidRPr="00D71880">
            <w:fldChar w:fldCharType="end"/>
          </w:r>
          <w:r w:rsidRPr="00D71880">
            <w:t xml:space="preserve">). </w:t>
          </w:r>
        </w:p>
        <w:p w:rsidR="004F3DB7" w:rsidRPr="00D71880" w:rsidRDefault="004F3DB7" w:rsidP="004F3DB7">
          <w:pPr>
            <w:pStyle w:val="Caption"/>
          </w:pPr>
          <w:bookmarkStart w:id="106" w:name="_Ref527903173"/>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18</w:t>
          </w:r>
          <w:r w:rsidRPr="00D71880">
            <w:rPr>
              <w:noProof/>
            </w:rPr>
            <w:fldChar w:fldCharType="end"/>
          </w:r>
          <w:bookmarkEnd w:id="106"/>
          <w:r w:rsidRPr="00D71880">
            <w:t>:</w:t>
          </w:r>
          <w:r w:rsidRPr="00D71880">
            <w:rPr>
              <w:noProof/>
            </w:rPr>
            <w:t xml:space="preserve"> Pages for viewing plan and rating progress against goals</w:t>
          </w:r>
        </w:p>
        <w:p w:rsidR="004F3DB7" w:rsidRPr="00D71880" w:rsidRDefault="004F3DB7" w:rsidP="004F3DB7">
          <w:pPr>
            <w:pStyle w:val="BodyText"/>
            <w:spacing w:before="0"/>
          </w:pPr>
          <w:r w:rsidRPr="00D71880">
            <w:rPr>
              <w:noProof/>
            </w:rPr>
            <w:drawing>
              <wp:inline distT="0" distB="0" distL="0" distR="0" wp14:anchorId="72EE30F7" wp14:editId="36D97309">
                <wp:extent cx="6120130" cy="3272312"/>
                <wp:effectExtent l="0" t="0" r="0" b="4445"/>
                <wp:docPr id="200" name="Picture 200" descr="The figure shows that the participant can view their goals, their plan and associated budgets. The participant can also view their monthly progress against their goals through a self-rating system of one to five." title="Figure 18 shows the pages for participants to view plan and rate progress against goal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3272312"/>
                        </a:xfrm>
                        <a:prstGeom prst="rect">
                          <a:avLst/>
                        </a:prstGeom>
                        <a:noFill/>
                        <a:ln>
                          <a:noFill/>
                        </a:ln>
                      </pic:spPr>
                    </pic:pic>
                  </a:graphicData>
                </a:graphic>
              </wp:inline>
            </w:drawing>
          </w:r>
        </w:p>
        <w:p w:rsidR="004F3DB7" w:rsidRPr="00D71880" w:rsidRDefault="004F3DB7" w:rsidP="004F3DB7">
          <w:pPr>
            <w:pStyle w:val="BodyText"/>
          </w:pPr>
          <w:r w:rsidRPr="00D71880">
            <w:t xml:space="preserve">Fahima can also select to view her progress against her goals, and create new self-assessed ratings, which can be tracked over time (User Story 3). The ratings are enabled by the working prototype but do not require blockchain to operate. </w:t>
          </w:r>
        </w:p>
        <w:p w:rsidR="004F3DB7" w:rsidRPr="00D71880" w:rsidRDefault="004F3DB7" w:rsidP="004F3DB7">
          <w:pPr>
            <w:pStyle w:val="Heading2"/>
          </w:pPr>
          <w:bookmarkStart w:id="107" w:name="_Toc529106529"/>
          <w:r w:rsidRPr="00D71880">
            <w:t>Check budget balances and review past services accessed</w:t>
          </w:r>
          <w:bookmarkEnd w:id="107"/>
        </w:p>
        <w:p w:rsidR="004F3DB7" w:rsidRPr="00D71880" w:rsidRDefault="004F3DB7" w:rsidP="004F3DB7">
          <w:pPr>
            <w:pStyle w:val="BodyText"/>
          </w:pPr>
          <w:r w:rsidRPr="00D71880">
            <w:t xml:space="preserve">To check budget balances and past services accessed (User Story 4), Fahima can select “My Plan Budgets” from the homepage of the prototype app and then see a summary of her budgets and budget categories (see </w:t>
          </w:r>
          <w:r w:rsidRPr="00D71880">
            <w:fldChar w:fldCharType="begin"/>
          </w:r>
          <w:r w:rsidRPr="00D71880">
            <w:instrText xml:space="preserve"> REF _Ref527903235 \h </w:instrText>
          </w:r>
          <w:r w:rsidR="00D71880">
            <w:instrText xml:space="preserve"> \* MERGEFORMAT </w:instrText>
          </w:r>
          <w:r w:rsidRPr="00D71880">
            <w:fldChar w:fldCharType="separate"/>
          </w:r>
          <w:r w:rsidR="001A2706" w:rsidRPr="00D71880">
            <w:t xml:space="preserve">Figure </w:t>
          </w:r>
          <w:r w:rsidR="001A2706">
            <w:rPr>
              <w:noProof/>
            </w:rPr>
            <w:t>19</w:t>
          </w:r>
          <w:r w:rsidRPr="00D71880">
            <w:fldChar w:fldCharType="end"/>
          </w:r>
          <w:r w:rsidRPr="00D71880">
            <w:t xml:space="preserve">). </w:t>
          </w:r>
        </w:p>
        <w:p w:rsidR="004F3DB7" w:rsidRPr="00D71880" w:rsidRDefault="004F3DB7" w:rsidP="004F3DB7">
          <w:pPr>
            <w:pStyle w:val="Caption"/>
          </w:pPr>
          <w:bookmarkStart w:id="108" w:name="_Ref527903235"/>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19</w:t>
          </w:r>
          <w:r w:rsidRPr="00D71880">
            <w:rPr>
              <w:noProof/>
            </w:rPr>
            <w:fldChar w:fldCharType="end"/>
          </w:r>
          <w:bookmarkEnd w:id="108"/>
          <w:r w:rsidRPr="00D71880">
            <w:t>: Pages for checking budget balances and past services accessed</w:t>
          </w:r>
        </w:p>
        <w:p w:rsidR="004F3DB7" w:rsidRPr="00D71880" w:rsidRDefault="004F3DB7" w:rsidP="004F3DB7">
          <w:pPr>
            <w:pStyle w:val="BodyText"/>
          </w:pPr>
          <w:r w:rsidRPr="00D71880">
            <w:rPr>
              <w:noProof/>
            </w:rPr>
            <w:drawing>
              <wp:inline distT="0" distB="0" distL="0" distR="0" wp14:anchorId="4F1EEB1F" wp14:editId="702EEFB5">
                <wp:extent cx="6120130" cy="3346849"/>
                <wp:effectExtent l="0" t="0" r="0" b="6350"/>
                <wp:docPr id="415" name="Picture 415" descr="The figures show Capacity Building budget as an example. In the Overview tab, budget spending progress is displayed as a bar chart and budget breakdown is displayed as a pie chart. In the Table tab, budget breakdown is displayed in a tabular form. In the Log Tab, all the services previously consumed from the budget is displayed." title="Figure 19 shows the pages for checking budget balances and past services acce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3346849"/>
                        </a:xfrm>
                        <a:prstGeom prst="rect">
                          <a:avLst/>
                        </a:prstGeom>
                        <a:noFill/>
                        <a:ln>
                          <a:noFill/>
                        </a:ln>
                      </pic:spPr>
                    </pic:pic>
                  </a:graphicData>
                </a:graphic>
              </wp:inline>
            </w:drawing>
          </w:r>
        </w:p>
        <w:p w:rsidR="004F3DB7" w:rsidRPr="00D71880" w:rsidRDefault="004F3DB7" w:rsidP="004F3DB7">
          <w:pPr>
            <w:pStyle w:val="BodyText"/>
          </w:pPr>
          <w:r w:rsidRPr="00D71880">
            <w:t xml:space="preserve">Fahima can select her budgets and budget categories to see additional information, including: charts on her spending progress and funds available for new services; a summary table with the same information; and a service log for each service she has accessed from each budget category. </w:t>
          </w:r>
        </w:p>
        <w:p w:rsidR="004F3DB7" w:rsidRPr="00D71880" w:rsidRDefault="004F3DB7" w:rsidP="004F3DB7">
          <w:pPr>
            <w:pStyle w:val="BodyText"/>
          </w:pPr>
          <w:r w:rsidRPr="00D71880">
            <w:t>This information is sourced from the blockchain through APIs in real-time. The blockchain captures Fahima’s plan budgets when her plan is first created, through tokens with policy contracts stipulating how she can spend the funds in each budget (User Story 24). The blockchain then records each service booking by attaching policy contracts to the relevant tokens to prevent those tokens from being used on other services. The blockchain records payments by transferring ownership of tokens from Fahima’s private key to the relevant service provider’s private key. By recording these outcomes, the proof of concept is able to source the relevant information to calculate Fahima’s budget balances and record Fahima’s past services accessed.</w:t>
          </w:r>
        </w:p>
        <w:p w:rsidR="004F3DB7" w:rsidRPr="00D71880" w:rsidRDefault="004F3DB7" w:rsidP="004F3DB7">
          <w:pPr>
            <w:pStyle w:val="Heading2"/>
          </w:pPr>
          <w:bookmarkStart w:id="109" w:name="_Toc529106530"/>
          <w:r w:rsidRPr="00D71880">
            <w:t>Make simple ongoing bookings</w:t>
          </w:r>
          <w:bookmarkEnd w:id="109"/>
        </w:p>
        <w:p w:rsidR="004F3DB7" w:rsidRPr="00D71880" w:rsidRDefault="004F3DB7" w:rsidP="004F3DB7">
          <w:pPr>
            <w:pStyle w:val="BodyText"/>
          </w:pPr>
          <w:r w:rsidRPr="00D71880">
            <w:t xml:space="preserve">Making simple ongoing bookings relates to User Story 5 (booking ongoing service from open market) and User Story 6 (booking ongoing service from the NDIA provider panel, including the price caps that are currently only available to agency-managed participants). </w:t>
          </w:r>
        </w:p>
        <w:p w:rsidR="004F3DB7" w:rsidRPr="00D71880" w:rsidRDefault="004F3DB7" w:rsidP="004F3DB7">
          <w:pPr>
            <w:pStyle w:val="BodyText"/>
          </w:pPr>
          <w:r w:rsidRPr="00D71880">
            <w:t xml:space="preserve">To book an ongoing service, Fahima can select “My Services” from the homepage of the app, then “Book New Services” (see </w:t>
          </w:r>
          <w:r w:rsidRPr="00D71880">
            <w:fldChar w:fldCharType="begin"/>
          </w:r>
          <w:r w:rsidRPr="00D71880">
            <w:instrText xml:space="preserve"> REF _Ref527903030 \h </w:instrText>
          </w:r>
          <w:r w:rsidR="00D71880">
            <w:instrText xml:space="preserve"> \* MERGEFORMAT </w:instrText>
          </w:r>
          <w:r w:rsidRPr="00D71880">
            <w:fldChar w:fldCharType="separate"/>
          </w:r>
          <w:r w:rsidR="001A2706" w:rsidRPr="00D71880">
            <w:t xml:space="preserve">Figure </w:t>
          </w:r>
          <w:r w:rsidR="001A2706">
            <w:rPr>
              <w:noProof/>
            </w:rPr>
            <w:t>20</w:t>
          </w:r>
          <w:r w:rsidRPr="00D71880">
            <w:fldChar w:fldCharType="end"/>
          </w:r>
          <w:r w:rsidRPr="00D71880">
            <w:t xml:space="preserve">). From this page, Fahima can select the budget type (e.g. Core), category (e.g. Assistance with Community Participation) and service she wishes to access (e.g. Assistance with Art Classes). The blockchain could prevent Fahima from searching services for which she is not eligible. </w:t>
          </w:r>
        </w:p>
        <w:p w:rsidR="004F3DB7" w:rsidRPr="00D71880" w:rsidRDefault="004F3DB7" w:rsidP="004F3DB7">
          <w:pPr>
            <w:pStyle w:val="BodyText"/>
          </w:pPr>
          <w:r w:rsidRPr="00D71880">
            <w:t xml:space="preserve">Fahima can then see a map of services in her area, which is sourced from data in the blockchain that the relevant service providers have pre-registered. Fahima can filter the search by all providers (relevant for User Story 5), providers on the NDIA Central Panel including price caps (relevant for User Story 6) or providers she has previously accessed. Fahima can also see star ratings for service providers recorded by other participants, which are stored in the back-end of the working prototype but do not require blockchain to function. </w:t>
          </w:r>
        </w:p>
        <w:p w:rsidR="004F3DB7" w:rsidRPr="00D71880" w:rsidRDefault="004F3DB7" w:rsidP="004F3DB7">
          <w:pPr>
            <w:pStyle w:val="BodyText"/>
          </w:pPr>
          <w:r w:rsidRPr="00D71880">
            <w:t xml:space="preserve">After selecting a provider, Fahima can choose what type of service she wants (e.g. weekday classes), how frequently she wants to access it (e.g. once weekly) and what day and time in each period she accesses it (e.g. every Wednesday at 10:00 am until the end of the plan). The app then sources service price information from the blockchain to calculate the price of the service booking and sources information from Fahima’s budget to show how much funds are available for the booking and </w:t>
          </w:r>
          <w:r w:rsidR="00EB205B">
            <w:t xml:space="preserve">how </w:t>
          </w:r>
          <w:r w:rsidRPr="00D71880">
            <w:t xml:space="preserve">much would remain available after the booking. </w:t>
          </w:r>
        </w:p>
        <w:p w:rsidR="004F3DB7" w:rsidRPr="00D71880" w:rsidRDefault="004F3DB7" w:rsidP="004F3DB7">
          <w:pPr>
            <w:pStyle w:val="BodyText"/>
          </w:pPr>
        </w:p>
        <w:p w:rsidR="004F3DB7" w:rsidRPr="00D71880" w:rsidRDefault="004F3DB7" w:rsidP="004F3DB7">
          <w:pPr>
            <w:pStyle w:val="Caption"/>
          </w:pPr>
          <w:bookmarkStart w:id="110" w:name="_Ref527903030"/>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20</w:t>
          </w:r>
          <w:r w:rsidRPr="00D71880">
            <w:rPr>
              <w:noProof/>
            </w:rPr>
            <w:fldChar w:fldCharType="end"/>
          </w:r>
          <w:bookmarkEnd w:id="110"/>
          <w:r w:rsidRPr="00D71880">
            <w:t xml:space="preserve">: Pages for booking new ongoing service </w:t>
          </w:r>
        </w:p>
        <w:p w:rsidR="004F3DB7" w:rsidRPr="00D71880" w:rsidRDefault="004F3DB7" w:rsidP="004F3DB7">
          <w:pPr>
            <w:pStyle w:val="BodyText"/>
            <w:spacing w:before="0"/>
          </w:pPr>
          <w:r w:rsidRPr="00D71880">
            <w:rPr>
              <w:noProof/>
            </w:rPr>
            <w:drawing>
              <wp:inline distT="0" distB="0" distL="0" distR="0" wp14:anchorId="53AEDEBA" wp14:editId="76A355AA">
                <wp:extent cx="6120130" cy="6944273"/>
                <wp:effectExtent l="0" t="0" r="0" b="9525"/>
                <wp:docPr id="416" name="Picture 416" descr="The figure shows that to book a new service, the participant chooses the budget, category and type of new service. A map and list of service provider is then displayed. The list also shows provider ratings between 1 to 5 stars.&#10;Once the service provider is chosen, the participant then chooses frequency and booking time for the service.&#10;The participant will then see the unit and total cost of the service and corresponding budget implications. Next, the participant has the option of sharing goals, plan budgets and contact details with the service provider.&#10;Finally, the participant will be able to review the booking details once more before booking via the app.&#10;The participant will see a confirmation screen advising that the booking has been successful." title="Figure 20 shows the screens in the app that allows participants to book a new ongoing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0130" cy="6944273"/>
                        </a:xfrm>
                        <a:prstGeom prst="rect">
                          <a:avLst/>
                        </a:prstGeom>
                        <a:noFill/>
                        <a:ln>
                          <a:noFill/>
                        </a:ln>
                      </pic:spPr>
                    </pic:pic>
                  </a:graphicData>
                </a:graphic>
              </wp:inline>
            </w:drawing>
          </w:r>
        </w:p>
        <w:p w:rsidR="004F3DB7" w:rsidRPr="00D71880" w:rsidRDefault="004F3DB7" w:rsidP="004F3DB7">
          <w:pPr>
            <w:pStyle w:val="BodyText"/>
            <w:rPr>
              <w:color w:val="000000" w:themeColor="text1"/>
            </w:rPr>
          </w:pPr>
          <w:r w:rsidRPr="00D71880">
            <w:t xml:space="preserve">Next, Fahima can choose how much data to share with the service provider (e.g. share her plan goals and contact information for pre-filling forms but not share her budget information) before confirming the service details. The app then refers to the blockchain to ensure the booking aligns with Fahima’s plan details and budget availabilities (User Story 16 and User Story 25), before providing Fahima with a booking confirmation message. Once the booking is confirmed, the dynamic </w:t>
          </w:r>
          <w:r w:rsidRPr="00D71880">
            <w:rPr>
              <w:color w:val="000000" w:themeColor="text1"/>
            </w:rPr>
            <w:t xml:space="preserve">policy contracts attached to the relevant smart tokens are updated so that the tokens cannot be used for other services (User Story 27). </w:t>
          </w:r>
        </w:p>
        <w:p w:rsidR="004F3DB7" w:rsidRPr="00D71880" w:rsidRDefault="004F3DB7" w:rsidP="004F3DB7">
          <w:pPr>
            <w:pStyle w:val="Heading2"/>
          </w:pPr>
          <w:bookmarkStart w:id="111" w:name="_Toc529106531"/>
          <w:r w:rsidRPr="00D71880">
            <w:t>Confirm booking requests for more complex ongoing bookings</w:t>
          </w:r>
          <w:bookmarkEnd w:id="111"/>
        </w:p>
        <w:p w:rsidR="004F3DB7" w:rsidRPr="00D71880" w:rsidRDefault="004F3DB7" w:rsidP="004F3DB7">
          <w:pPr>
            <w:pStyle w:val="BodyText"/>
          </w:pPr>
          <w:r w:rsidRPr="00D71880">
            <w:t xml:space="preserve">Not all service bookings are as straight forward as those outlined in User Story 5 and User Story 6. Service providers often tailor their services to participant needs and must ensure they have appropriate staff available at the right times. This can require telephone discussions, face-to-face consultations and online interactions via service provider websites, email and eMarkets. </w:t>
          </w:r>
        </w:p>
        <w:p w:rsidR="004F3DB7" w:rsidRPr="00D71880" w:rsidRDefault="004F3DB7" w:rsidP="004F3DB7">
          <w:pPr>
            <w:pStyle w:val="BodyText"/>
          </w:pPr>
          <w:r w:rsidRPr="00D71880">
            <w:t xml:space="preserve">The proof of concept could enable these more complex service bookings by enabling service providers (User Story 20) and eMarkets (User Story 23) to send booking requests to participant apps (User Story 7), once the details for the service booking are confirmed. The booking requests would operate in a similar way to payment requests (see Section </w:t>
          </w:r>
          <w:r w:rsidRPr="00D71880">
            <w:fldChar w:fldCharType="begin"/>
          </w:r>
          <w:r w:rsidRPr="00D71880">
            <w:instrText xml:space="preserve"> REF _Ref527129901 \r \h </w:instrText>
          </w:r>
          <w:r w:rsidR="00D71880">
            <w:instrText xml:space="preserve"> \* MERGEFORMAT </w:instrText>
          </w:r>
          <w:r w:rsidRPr="00D71880">
            <w:fldChar w:fldCharType="separate"/>
          </w:r>
          <w:r w:rsidR="001A2706">
            <w:t>6.7</w:t>
          </w:r>
          <w:r w:rsidRPr="00D71880">
            <w:fldChar w:fldCharType="end"/>
          </w:r>
          <w:r w:rsidRPr="00D71880">
            <w:t xml:space="preserve"> below), only the confirmation would set aside the tokens for the booked services rather than transfer the tokens immediately to the service provider as payment.  </w:t>
          </w:r>
        </w:p>
        <w:p w:rsidR="004F3DB7" w:rsidRPr="00D71880" w:rsidRDefault="004F3DB7" w:rsidP="004F3DB7">
          <w:pPr>
            <w:pStyle w:val="Heading2"/>
          </w:pPr>
          <w:bookmarkStart w:id="112" w:name="_Toc529106532"/>
          <w:r w:rsidRPr="00D71880">
            <w:t>Pay for ongoing services as they are provided</w:t>
          </w:r>
          <w:bookmarkEnd w:id="112"/>
        </w:p>
        <w:p w:rsidR="004F3DB7" w:rsidRPr="00D71880" w:rsidRDefault="004F3DB7" w:rsidP="004F3DB7">
          <w:pPr>
            <w:pStyle w:val="BodyText"/>
            <w:rPr>
              <w:color w:val="000000" w:themeColor="text1"/>
            </w:rPr>
          </w:pPr>
          <w:r w:rsidRPr="00D71880">
            <w:t xml:space="preserve">Once a service agreement is created, the relevant blockchain tokens in the participants’ plan are set aside to pay for those services as the services are accessed. As each service is accessed, the tokens are transferred from the participant’s private key to the service provider’s private key on the blockchain. The working prototype automatically activates the transfer of tokens at the time each service is due to be provided; though the blockchain design could be set up to make the token transfer contingent on the participant and/or service provider confirming that the service has been delivered if this was preferred. Once the service provider receives the tokens, they could cash them in for payment on the NPP (User Story 18 and User Story 26) as outlined in Section </w:t>
          </w:r>
          <w:r w:rsidRPr="00D71880">
            <w:fldChar w:fldCharType="begin"/>
          </w:r>
          <w:r w:rsidRPr="00D71880">
            <w:instrText xml:space="preserve"> REF _Ref527137507 \r \h </w:instrText>
          </w:r>
          <w:r w:rsidR="00D71880">
            <w:instrText xml:space="preserve"> \* MERGEFORMAT </w:instrText>
          </w:r>
          <w:r w:rsidRPr="00D71880">
            <w:fldChar w:fldCharType="separate"/>
          </w:r>
          <w:r w:rsidR="001A2706">
            <w:t>5.4</w:t>
          </w:r>
          <w:r w:rsidRPr="00D71880">
            <w:fldChar w:fldCharType="end"/>
          </w:r>
          <w:r w:rsidRPr="00D71880">
            <w:t xml:space="preserve">. </w:t>
          </w:r>
        </w:p>
        <w:p w:rsidR="004F3DB7" w:rsidRPr="00D71880" w:rsidRDefault="004F3DB7" w:rsidP="004F3DB7">
          <w:pPr>
            <w:pStyle w:val="Heading2"/>
          </w:pPr>
          <w:bookmarkStart w:id="113" w:name="_Ref527129901"/>
          <w:bookmarkStart w:id="114" w:name="_Toc529106533"/>
          <w:r w:rsidRPr="00D71880">
            <w:t xml:space="preserve">Authorise payment requests for one-off, in-person </w:t>
          </w:r>
          <w:bookmarkEnd w:id="113"/>
          <w:r w:rsidRPr="00D71880">
            <w:t>payments</w:t>
          </w:r>
          <w:bookmarkEnd w:id="114"/>
        </w:p>
        <w:p w:rsidR="004F3DB7" w:rsidRPr="00D71880" w:rsidRDefault="004F3DB7" w:rsidP="004F3DB7">
          <w:pPr>
            <w:pStyle w:val="BodyText"/>
          </w:pPr>
          <w:r w:rsidRPr="00D71880">
            <w:t xml:space="preserve">NDIS participants sometimes make one-off purchases for items like consumables, transport and capital supports. These payments are generally calculated by the service provider’s point of sale system, rather than the online interactions assumed above. To enable in-person payments, the proof of concept has been designed so that the service provider could send a pay request to the participant after their point of sale system has calculated the service cost. The participant could then authorise the payment from their app (see </w:t>
          </w:r>
          <w:r w:rsidRPr="00D71880">
            <w:fldChar w:fldCharType="begin"/>
          </w:r>
          <w:r w:rsidRPr="00D71880">
            <w:instrText xml:space="preserve"> REF _Ref527903538 \h </w:instrText>
          </w:r>
          <w:r w:rsidR="00D71880">
            <w:instrText xml:space="preserve"> \* MERGEFORMAT </w:instrText>
          </w:r>
          <w:r w:rsidRPr="00D71880">
            <w:fldChar w:fldCharType="separate"/>
          </w:r>
          <w:r w:rsidR="001A2706" w:rsidRPr="00D71880">
            <w:t xml:space="preserve">Figure </w:t>
          </w:r>
          <w:r w:rsidR="001A2706">
            <w:rPr>
              <w:noProof/>
            </w:rPr>
            <w:t>21</w:t>
          </w:r>
          <w:r w:rsidRPr="00D71880">
            <w:fldChar w:fldCharType="end"/>
          </w:r>
          <w:r w:rsidRPr="00D71880">
            <w:t xml:space="preserve">). </w:t>
          </w:r>
        </w:p>
        <w:p w:rsidR="004F3DB7" w:rsidRPr="00D71880" w:rsidRDefault="004F3DB7" w:rsidP="004F3DB7">
          <w:pPr>
            <w:pStyle w:val="BodyText"/>
          </w:pPr>
          <w:r w:rsidRPr="00D71880">
            <w:t xml:space="preserve">For User Story 8, the prototype assumes that Fahima has already provided her NDIS number to the store (either verbally or by scanning a QR code). The store then sends a pay request to Fahima’s app using integrations that could be created in their point of sale system. Fahima then receives a notification in her home page, and is able to select “Pay Request” to view all pay requests and select the current pending payment request. She can review the details of the pay request, including the service provider details, line items of the invoice and budget implications for her plan. These data are sourced from the blockchain system.  </w:t>
          </w:r>
        </w:p>
        <w:p w:rsidR="004F3DB7" w:rsidRPr="00D71880" w:rsidRDefault="004F3DB7" w:rsidP="004F3DB7">
          <w:pPr>
            <w:pStyle w:val="Caption"/>
          </w:pPr>
          <w:bookmarkStart w:id="115" w:name="_Ref527903538"/>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21</w:t>
          </w:r>
          <w:r w:rsidRPr="00D71880">
            <w:rPr>
              <w:noProof/>
            </w:rPr>
            <w:fldChar w:fldCharType="end"/>
          </w:r>
          <w:bookmarkEnd w:id="115"/>
          <w:r w:rsidRPr="00D71880">
            <w:t>: Pages for authorising a payment request</w:t>
          </w:r>
        </w:p>
        <w:p w:rsidR="004F3DB7" w:rsidRPr="00D71880" w:rsidRDefault="004F3DB7" w:rsidP="004F3DB7">
          <w:pPr>
            <w:pStyle w:val="BodyText"/>
            <w:spacing w:before="0"/>
          </w:pPr>
          <w:r w:rsidRPr="00D71880">
            <w:rPr>
              <w:noProof/>
            </w:rPr>
            <w:drawing>
              <wp:inline distT="0" distB="0" distL="0" distR="0" wp14:anchorId="731A61A0" wp14:editId="56203587">
                <wp:extent cx="6120130" cy="3417791"/>
                <wp:effectExtent l="0" t="0" r="0" b="0"/>
                <wp:docPr id="417" name="Picture 417" descr="The figure shows that the participant can view details of incoming payment requests before authorising a payment. The participant will then be able to view previous payments in the Recent Plan Activity section in the app home screen." title="Figure 21 shows the pages for authorising a payment request from a service provi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0130" cy="3417791"/>
                        </a:xfrm>
                        <a:prstGeom prst="rect">
                          <a:avLst/>
                        </a:prstGeom>
                        <a:noFill/>
                        <a:ln>
                          <a:noFill/>
                        </a:ln>
                      </pic:spPr>
                    </pic:pic>
                  </a:graphicData>
                </a:graphic>
              </wp:inline>
            </w:drawing>
          </w:r>
        </w:p>
        <w:p w:rsidR="004F3DB7" w:rsidRPr="00D71880" w:rsidRDefault="004F3DB7" w:rsidP="004F3DB7">
          <w:pPr>
            <w:pStyle w:val="BodyText"/>
            <w:rPr>
              <w:color w:val="000000" w:themeColor="text1"/>
            </w:rPr>
          </w:pPr>
          <w:r w:rsidRPr="00D71880">
            <w:t xml:space="preserve">Once Fahima confirms the payment, her tokens are transferred from her private key to the service provider’s private key on the blockchain. Fahima receives a notification message to confirm the token transfer and she can view the payment details under “Recent Plan Activity” on the home page. Once the service provider receives the tokens, they could cash them in for payment on the NPP (User Story 18 and User Story 26) as outlined in Section </w:t>
          </w:r>
          <w:r w:rsidRPr="00D71880">
            <w:fldChar w:fldCharType="begin"/>
          </w:r>
          <w:r w:rsidRPr="00D71880">
            <w:instrText xml:space="preserve"> REF _Ref527137507 \r \h </w:instrText>
          </w:r>
          <w:r w:rsidR="00D71880">
            <w:instrText xml:space="preserve"> \* MERGEFORMAT </w:instrText>
          </w:r>
          <w:r w:rsidRPr="00D71880">
            <w:fldChar w:fldCharType="separate"/>
          </w:r>
          <w:r w:rsidR="001A2706">
            <w:t>5.4</w:t>
          </w:r>
          <w:r w:rsidRPr="00D71880">
            <w:fldChar w:fldCharType="end"/>
          </w:r>
          <w:r w:rsidRPr="00D71880">
            <w:t xml:space="preserve">. </w:t>
          </w:r>
        </w:p>
        <w:p w:rsidR="004F3DB7" w:rsidRPr="00D71880" w:rsidRDefault="004F3DB7" w:rsidP="004F3DB7">
          <w:pPr>
            <w:pStyle w:val="Heading2"/>
          </w:pPr>
          <w:bookmarkStart w:id="116" w:name="_Toc529106534"/>
          <w:r w:rsidRPr="00D71880">
            <w:t>Have nominees pay for services</w:t>
          </w:r>
          <w:bookmarkEnd w:id="116"/>
          <w:r w:rsidRPr="00D71880">
            <w:t xml:space="preserve"> </w:t>
          </w:r>
        </w:p>
        <w:p w:rsidR="004F3DB7" w:rsidRPr="00D71880" w:rsidRDefault="004F3DB7" w:rsidP="004F3DB7">
          <w:pPr>
            <w:pStyle w:val="BodyText"/>
          </w:pPr>
          <w:r w:rsidRPr="00D71880">
            <w:t xml:space="preserve">Depending on financial plan management approach and preferences, participants may require Agency Managers, Private Plan Managers, carers and/or family members to make payments on their behalf (User Story 9). The blockchain architecture has been designed to enable such nominations. </w:t>
          </w:r>
        </w:p>
        <w:p w:rsidR="004F3DB7" w:rsidRPr="00D71880" w:rsidRDefault="004F3DB7" w:rsidP="004F3DB7">
          <w:pPr>
            <w:pStyle w:val="BodyText"/>
          </w:pPr>
          <w:r w:rsidRPr="00D71880">
            <w:t xml:space="preserve">In User Story 10, Fahima’s father, Robert, has taken Fahima’s power scooter to the repair shop and wishes to authorise payment for the repairs (see </w:t>
          </w:r>
          <w:r w:rsidRPr="00D71880">
            <w:fldChar w:fldCharType="begin"/>
          </w:r>
          <w:r w:rsidRPr="00D71880">
            <w:instrText xml:space="preserve"> REF _Ref527903671 \h </w:instrText>
          </w:r>
          <w:r w:rsidR="00D71880">
            <w:instrText xml:space="preserve"> \* MERGEFORMAT </w:instrText>
          </w:r>
          <w:r w:rsidRPr="00D71880">
            <w:fldChar w:fldCharType="separate"/>
          </w:r>
          <w:r w:rsidR="001A2706" w:rsidRPr="00D71880">
            <w:t xml:space="preserve">Figure </w:t>
          </w:r>
          <w:r w:rsidR="001A2706">
            <w:rPr>
              <w:noProof/>
            </w:rPr>
            <w:t>22</w:t>
          </w:r>
          <w:r w:rsidRPr="00D71880">
            <w:fldChar w:fldCharType="end"/>
          </w:r>
          <w:r w:rsidRPr="00D71880">
            <w:t>). Fahima first helps Robert to confirm that he is eligible to authorise the payment by selecting “My Nominees” from the home page and reviewing the details of her nominees. Her “My Nominees” page shows that Robert is eligible to make payments for Capital Supports. The information for this is sourced from the blockchain, and in particular policy contracts attached to Fahima’s capital support tokens that stipulate that Robert is an authorised nominee. Fahima advises Robert that he is authorised to make the payment, which he does.</w:t>
          </w:r>
          <w:r w:rsidRPr="00D71880">
            <w:rPr>
              <w:rStyle w:val="FootnoteReference"/>
            </w:rPr>
            <w:footnoteReference w:id="52"/>
          </w:r>
          <w:r w:rsidRPr="00D71880">
            <w:t xml:space="preserve"> </w:t>
          </w:r>
        </w:p>
        <w:p w:rsidR="004F3DB7" w:rsidRPr="00D71880" w:rsidRDefault="004F3DB7" w:rsidP="004F3DB7">
          <w:pPr>
            <w:pStyle w:val="Caption"/>
          </w:pPr>
          <w:bookmarkStart w:id="117" w:name="_Ref527903671"/>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22</w:t>
          </w:r>
          <w:r w:rsidRPr="00D71880">
            <w:rPr>
              <w:noProof/>
            </w:rPr>
            <w:fldChar w:fldCharType="end"/>
          </w:r>
          <w:bookmarkEnd w:id="117"/>
          <w:r w:rsidRPr="00D71880">
            <w:t>: Pages for reviewing nominees and their plan activities</w:t>
          </w:r>
        </w:p>
        <w:p w:rsidR="004F3DB7" w:rsidRPr="00D71880" w:rsidRDefault="004F3DB7" w:rsidP="001E1800">
          <w:pPr>
            <w:pStyle w:val="BodyText"/>
          </w:pPr>
          <w:r w:rsidRPr="00D71880">
            <w:rPr>
              <w:noProof/>
            </w:rPr>
            <w:drawing>
              <wp:inline distT="0" distB="0" distL="0" distR="0" wp14:anchorId="2CB2665E" wp14:editId="530DF452">
                <wp:extent cx="6120130" cy="3449924"/>
                <wp:effectExtent l="0" t="0" r="0" b="0"/>
                <wp:docPr id="418" name="Picture 418" descr="The figure shows that the participant is able to view and edit their nominees using the app. The participant is also able to view Recent Plan Activity in the home screen and click on one plan activity to view further details." title="Figure 22 shows the pages for reviewing nominees and recent plan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120130" cy="3449924"/>
                        </a:xfrm>
                        <a:prstGeom prst="rect">
                          <a:avLst/>
                        </a:prstGeom>
                        <a:noFill/>
                        <a:ln>
                          <a:noFill/>
                        </a:ln>
                      </pic:spPr>
                    </pic:pic>
                  </a:graphicData>
                </a:graphic>
              </wp:inline>
            </w:drawing>
          </w:r>
        </w:p>
        <w:p w:rsidR="004F3DB7" w:rsidRPr="00D71880" w:rsidRDefault="004F3DB7" w:rsidP="001E1800">
          <w:pPr>
            <w:pStyle w:val="BodyText"/>
          </w:pPr>
          <w:r w:rsidRPr="00D71880">
            <w:t xml:space="preserve">The blockchain records Robert’s authorisation. Fahima can view the payment in her “Recent Plan Activity” or by selecting the capital supports services log from the “My Budgets” page.  </w:t>
          </w:r>
        </w:p>
        <w:p w:rsidR="004F3DB7" w:rsidRPr="00D71880" w:rsidRDefault="004F3DB7" w:rsidP="004F3DB7">
          <w:pPr>
            <w:pStyle w:val="Heading2"/>
          </w:pPr>
          <w:bookmarkStart w:id="118" w:name="_Toc529106535"/>
          <w:r w:rsidRPr="00D71880">
            <w:t>View service agreements and rate service providers</w:t>
          </w:r>
          <w:bookmarkEnd w:id="118"/>
        </w:p>
        <w:p w:rsidR="004F3DB7" w:rsidRPr="00D71880" w:rsidRDefault="004F3DB7" w:rsidP="004F3DB7">
          <w:pPr>
            <w:pStyle w:val="BodyText"/>
            <w:rPr>
              <w:color w:val="000000" w:themeColor="text1"/>
            </w:rPr>
          </w:pPr>
          <w:r w:rsidRPr="00D71880">
            <w:rPr>
              <w:color w:val="000000" w:themeColor="text1"/>
            </w:rPr>
            <w:t xml:space="preserve">After Fahima makes bookings, she can view the service agreements (User Story 11) by selecting “My Services” from the home page, then “My Service Agreements”, then the relevant service agreement (see </w:t>
          </w:r>
          <w:r w:rsidRPr="00D71880">
            <w:rPr>
              <w:color w:val="000000" w:themeColor="text1"/>
            </w:rPr>
            <w:fldChar w:fldCharType="begin"/>
          </w:r>
          <w:r w:rsidRPr="00D71880">
            <w:rPr>
              <w:color w:val="000000" w:themeColor="text1"/>
            </w:rPr>
            <w:instrText xml:space="preserve"> REF _Ref527903767 \h </w:instrText>
          </w:r>
          <w:r w:rsidR="00D71880">
            <w:rPr>
              <w:color w:val="000000" w:themeColor="text1"/>
            </w:rPr>
            <w:instrText xml:space="preserve"> \* MERGEFORMAT </w:instrText>
          </w:r>
          <w:r w:rsidRPr="00D71880">
            <w:rPr>
              <w:color w:val="000000" w:themeColor="text1"/>
            </w:rPr>
          </w:r>
          <w:r w:rsidRPr="00D71880">
            <w:rPr>
              <w:color w:val="000000" w:themeColor="text1"/>
            </w:rPr>
            <w:fldChar w:fldCharType="separate"/>
          </w:r>
          <w:r w:rsidR="001A2706" w:rsidRPr="00D71880">
            <w:t xml:space="preserve">Figure </w:t>
          </w:r>
          <w:r w:rsidR="001A2706">
            <w:rPr>
              <w:noProof/>
            </w:rPr>
            <w:t>23</w:t>
          </w:r>
          <w:r w:rsidRPr="00D71880">
            <w:rPr>
              <w:color w:val="000000" w:themeColor="text1"/>
            </w:rPr>
            <w:fldChar w:fldCharType="end"/>
          </w:r>
          <w:r w:rsidRPr="00D71880">
            <w:rPr>
              <w:color w:val="000000" w:themeColor="text1"/>
            </w:rPr>
            <w:t xml:space="preserve">). The data in the service agreement is sourced from the blockchain and includes the service provider information, service details, service cost (including the proportion of Fahima’s budget used on that service booking), privacy settings and service provider rating. </w:t>
          </w:r>
        </w:p>
        <w:p w:rsidR="004F3DB7" w:rsidRPr="00D71880" w:rsidRDefault="004F3DB7" w:rsidP="004F3DB7">
          <w:pPr>
            <w:pStyle w:val="BodyText"/>
            <w:rPr>
              <w:color w:val="000000" w:themeColor="text1"/>
            </w:rPr>
          </w:pPr>
          <w:r w:rsidRPr="00D71880">
            <w:rPr>
              <w:color w:val="000000" w:themeColor="text1"/>
            </w:rPr>
            <w:t xml:space="preserve">Fahima could seek to change the booking details (User Story 12), though this function was not built into the working prototype, and can rate the quality of the service provider (User Story 13), which is built in the working prototype but does not require blockchain technology. </w:t>
          </w:r>
        </w:p>
        <w:p w:rsidR="004F3DB7" w:rsidRPr="00D71880" w:rsidRDefault="004F3DB7" w:rsidP="004F3DB7">
          <w:pPr>
            <w:pStyle w:val="BodyText"/>
            <w:rPr>
              <w:color w:val="000000" w:themeColor="text1"/>
            </w:rPr>
          </w:pPr>
          <w:r w:rsidRPr="00D71880">
            <w:rPr>
              <w:color w:val="000000" w:themeColor="text1"/>
            </w:rPr>
            <w:t xml:space="preserve">Fahima can view her upcoming appointments by selecting “My Appointments” from the “My Services” page. The appointment information includes the service provider name, service details, service location, date and time. </w:t>
          </w:r>
        </w:p>
        <w:p w:rsidR="004F3DB7" w:rsidRPr="00D71880" w:rsidRDefault="004F3DB7" w:rsidP="004F3DB7">
          <w:pPr>
            <w:pStyle w:val="Caption"/>
          </w:pPr>
          <w:bookmarkStart w:id="119" w:name="_Ref527903767"/>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23</w:t>
          </w:r>
          <w:r w:rsidRPr="00D71880">
            <w:rPr>
              <w:noProof/>
            </w:rPr>
            <w:fldChar w:fldCharType="end"/>
          </w:r>
          <w:bookmarkEnd w:id="119"/>
          <w:r w:rsidRPr="00D71880">
            <w:t>: Pages for reviewing and editing service agreement and provider rating</w:t>
          </w:r>
        </w:p>
        <w:p w:rsidR="004F3DB7" w:rsidRPr="00D71880" w:rsidRDefault="004F3DB7" w:rsidP="004F3DB7">
          <w:pPr>
            <w:pStyle w:val="BodyText"/>
            <w:spacing w:before="0"/>
            <w:rPr>
              <w:color w:val="000000" w:themeColor="text1"/>
            </w:rPr>
          </w:pPr>
          <w:r w:rsidRPr="00D71880">
            <w:rPr>
              <w:noProof/>
            </w:rPr>
            <w:drawing>
              <wp:inline distT="0" distB="0" distL="0" distR="0" wp14:anchorId="5962D544" wp14:editId="3F9C65A0">
                <wp:extent cx="6120130" cy="3301869"/>
                <wp:effectExtent l="0" t="0" r="0" b="0"/>
                <wp:docPr id="201" name="Picture 201" descr="The figure shows that the participant is able to view all their current service agreements with providers in the app. When the participant clicks on the service agreement, they will be able to view the details, for instance, service provider details, service details, cost, budget implications and provider permissions. The participant is also able to rate their service provider and view upcoming appointments." title="Figure 23 shows the screens for reviewing and editing service agreements and provider rat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20130" cy="3301869"/>
                        </a:xfrm>
                        <a:prstGeom prst="rect">
                          <a:avLst/>
                        </a:prstGeom>
                        <a:noFill/>
                        <a:ln>
                          <a:noFill/>
                        </a:ln>
                      </pic:spPr>
                    </pic:pic>
                  </a:graphicData>
                </a:graphic>
              </wp:inline>
            </w:drawing>
          </w:r>
        </w:p>
        <w:p w:rsidR="004F3DB7" w:rsidRPr="00D71880" w:rsidRDefault="004F3DB7" w:rsidP="004F3DB7">
          <w:pPr>
            <w:pStyle w:val="Heading2"/>
          </w:pPr>
          <w:r w:rsidRPr="00D71880">
            <w:t xml:space="preserve"> </w:t>
          </w:r>
          <w:bookmarkStart w:id="120" w:name="_Toc529106536"/>
          <w:r w:rsidRPr="00D71880">
            <w:t>Access data analytics to improve service quality and safety</w:t>
          </w:r>
          <w:bookmarkEnd w:id="120"/>
        </w:p>
        <w:p w:rsidR="004F3DB7" w:rsidRPr="00D71880" w:rsidRDefault="004F3DB7" w:rsidP="004F3DB7">
          <w:pPr>
            <w:pStyle w:val="BodyText"/>
          </w:pPr>
          <w:r w:rsidRPr="00D71880">
            <w:t>The proof of concept could support enhanced data analytics for support service providers (User Story 21), plan managers (User Story 22) and government agencies (User Story 29). These parties could leverage the insights to identify opportunities to improve their performance and enhance service quality and safety for participants.</w:t>
          </w:r>
        </w:p>
        <w:p w:rsidR="004F3DB7" w:rsidRPr="00D71880" w:rsidRDefault="004F3DB7" w:rsidP="004F3DB7">
          <w:pPr>
            <w:pStyle w:val="BodyText"/>
          </w:pPr>
          <w:r w:rsidRPr="00D71880">
            <w:t xml:space="preserve">A companion document to this report, titled </w:t>
          </w:r>
          <w:r w:rsidRPr="00D71880">
            <w:rPr>
              <w:i/>
            </w:rPr>
            <w:t>Making Money Smart: Indicative data analytics that could be supported by the smart money proof of concept</w:t>
          </w:r>
          <w:r w:rsidRPr="00D71880">
            <w:t>, provides detailed examples of these analytics.</w:t>
          </w:r>
          <w:r w:rsidRPr="00D71880">
            <w:rPr>
              <w:rStyle w:val="FootnoteReference"/>
            </w:rPr>
            <w:footnoteReference w:id="53"/>
          </w:r>
          <w:r w:rsidRPr="00D71880">
            <w:t xml:space="preserve"> See examples of analytics in </w:t>
          </w:r>
          <w:r w:rsidRPr="00D71880">
            <w:fldChar w:fldCharType="begin"/>
          </w:r>
          <w:r w:rsidRPr="00D71880">
            <w:instrText xml:space="preserve"> REF _Ref527564634 \h </w:instrText>
          </w:r>
          <w:r w:rsidR="00D71880">
            <w:instrText xml:space="preserve"> \* MERGEFORMAT </w:instrText>
          </w:r>
          <w:r w:rsidRPr="00D71880">
            <w:fldChar w:fldCharType="separate"/>
          </w:r>
          <w:r w:rsidR="001A2706" w:rsidRPr="00D71880">
            <w:t xml:space="preserve">Figure </w:t>
          </w:r>
          <w:r w:rsidR="001A2706">
            <w:rPr>
              <w:noProof/>
            </w:rPr>
            <w:t>24</w:t>
          </w:r>
          <w:r w:rsidRPr="00D71880">
            <w:fldChar w:fldCharType="end"/>
          </w:r>
          <w:r w:rsidRPr="00D71880">
            <w:t>.</w:t>
          </w:r>
        </w:p>
        <w:p w:rsidR="004F3DB7" w:rsidRPr="00D71880" w:rsidRDefault="004F3DB7" w:rsidP="004F3DB7">
          <w:pPr>
            <w:pStyle w:val="Caption"/>
          </w:pPr>
          <w:bookmarkStart w:id="121" w:name="_Ref527564634"/>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24</w:t>
          </w:r>
          <w:r w:rsidRPr="00D71880">
            <w:rPr>
              <w:noProof/>
            </w:rPr>
            <w:fldChar w:fldCharType="end"/>
          </w:r>
          <w:bookmarkEnd w:id="121"/>
          <w:r w:rsidRPr="00D71880">
            <w:t>: Examples of data analytics from companion document</w:t>
          </w:r>
        </w:p>
        <w:p w:rsidR="004F3DB7" w:rsidRPr="00D71880" w:rsidRDefault="004F3DB7" w:rsidP="001E1800">
          <w:pPr>
            <w:pStyle w:val="BodyText"/>
          </w:pPr>
          <w:r w:rsidRPr="00D71880">
            <w:rPr>
              <w:noProof/>
            </w:rPr>
            <w:drawing>
              <wp:inline distT="0" distB="0" distL="0" distR="0" wp14:anchorId="6DF36F62" wp14:editId="2F04EEA6">
                <wp:extent cx="6120130" cy="1440031"/>
                <wp:effectExtent l="0" t="0" r="0" b="8255"/>
                <wp:docPr id="194" name="Picture 194" descr="The figure shows that the first example is a dashboard for government agencies which show the ratings of a particular provider group by different participant groups. The second example is a dashboard for plan managers which shows a snapshot of information about one participant. The third example is a dashboard for service providers which show the coverage of service provider as a proportion of participants in the NSW Central West region. " title="Figure 24 shows examples of data analytics from the companion doc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120130" cy="1440031"/>
                        </a:xfrm>
                        <a:prstGeom prst="rect">
                          <a:avLst/>
                        </a:prstGeom>
                        <a:noFill/>
                        <a:ln>
                          <a:noFill/>
                        </a:ln>
                      </pic:spPr>
                    </pic:pic>
                  </a:graphicData>
                </a:graphic>
              </wp:inline>
            </w:drawing>
          </w:r>
        </w:p>
        <w:p w:rsidR="004F3DB7" w:rsidRPr="00D71880" w:rsidRDefault="004F3DB7" w:rsidP="004F3DB7">
          <w:pPr>
            <w:pStyle w:val="Heading1"/>
          </w:pPr>
          <w:bookmarkStart w:id="122" w:name="_Ref528945783"/>
          <w:bookmarkStart w:id="123" w:name="_Toc529106537"/>
          <w:r w:rsidRPr="00D71880">
            <w:t>Evaluation of proof of concept</w:t>
          </w:r>
          <w:bookmarkEnd w:id="122"/>
          <w:bookmarkEnd w:id="123"/>
          <w:r w:rsidRPr="00D71880">
            <w:t xml:space="preserve"> </w:t>
          </w:r>
        </w:p>
        <w:p w:rsidR="004F3DB7" w:rsidRPr="00D71880" w:rsidRDefault="004F3DB7" w:rsidP="004F3DB7">
          <w:pPr>
            <w:pStyle w:val="Heading2"/>
          </w:pPr>
          <w:bookmarkStart w:id="124" w:name="_Toc529106538"/>
          <w:bookmarkStart w:id="125" w:name="_Toc527539991"/>
          <w:bookmarkStart w:id="126" w:name="_Toc527991979"/>
          <w:r w:rsidRPr="00D71880">
            <w:t>Overall evaluation</w:t>
          </w:r>
          <w:bookmarkEnd w:id="124"/>
          <w:r w:rsidRPr="00D71880">
            <w:t xml:space="preserve"> </w:t>
          </w:r>
        </w:p>
        <w:p w:rsidR="004F3DB7" w:rsidRPr="00D71880" w:rsidRDefault="004F3DB7" w:rsidP="004F3DB7">
          <w:pPr>
            <w:pStyle w:val="Heading3"/>
          </w:pPr>
          <w:bookmarkStart w:id="127" w:name="_Toc528780655"/>
          <w:bookmarkStart w:id="128" w:name="_Toc528780741"/>
          <w:r w:rsidRPr="00D71880">
            <w:t>Evaluation approach</w:t>
          </w:r>
          <w:bookmarkEnd w:id="125"/>
          <w:bookmarkEnd w:id="126"/>
          <w:bookmarkEnd w:id="127"/>
          <w:bookmarkEnd w:id="128"/>
        </w:p>
        <w:p w:rsidR="004F3DB7" w:rsidRPr="00D71880" w:rsidRDefault="004F3DB7" w:rsidP="004F3DB7">
          <w:pPr>
            <w:pStyle w:val="BodyText"/>
          </w:pPr>
          <w:r w:rsidRPr="00D71880">
            <w:t xml:space="preserve">This section evaluates the proof of concept against the design criteria outlined in Section </w:t>
          </w:r>
          <w:r w:rsidR="00A252E9">
            <w:fldChar w:fldCharType="begin"/>
          </w:r>
          <w:r w:rsidR="00A252E9">
            <w:instrText xml:space="preserve"> REF _Ref528946789 \r \h </w:instrText>
          </w:r>
          <w:r w:rsidR="00A252E9">
            <w:fldChar w:fldCharType="separate"/>
          </w:r>
          <w:r w:rsidR="001A2706">
            <w:t>4.2</w:t>
          </w:r>
          <w:r w:rsidR="00A252E9">
            <w:fldChar w:fldCharType="end"/>
          </w:r>
          <w:r w:rsidR="00A252E9">
            <w:t xml:space="preserve"> </w:t>
          </w:r>
          <w:r w:rsidRPr="00D71880">
            <w:t xml:space="preserve">of this report, including a comparison of the proof of concept against the current state and hypothetical alternative future states. </w:t>
          </w:r>
        </w:p>
        <w:p w:rsidR="004F3DB7" w:rsidRPr="00D71880" w:rsidRDefault="004F3DB7" w:rsidP="004F3DB7">
          <w:pPr>
            <w:pStyle w:val="BodyText"/>
          </w:pPr>
          <w:r w:rsidRPr="00D71880">
            <w:t>The evaluation is primarily qualitative and is informed by input from:</w:t>
          </w:r>
        </w:p>
        <w:p w:rsidR="004F3DB7" w:rsidRPr="00D71880" w:rsidRDefault="004F3DB7" w:rsidP="004F3DB7">
          <w:pPr>
            <w:pStyle w:val="BodyText"/>
            <w:numPr>
              <w:ilvl w:val="0"/>
              <w:numId w:val="56"/>
            </w:numPr>
          </w:pPr>
          <w:r w:rsidRPr="00D71880">
            <w:rPr>
              <w:b/>
            </w:rPr>
            <w:t>NDIS participants and carers</w:t>
          </w:r>
          <w:r w:rsidRPr="00D71880">
            <w:t xml:space="preserve"> – Formal and iterative user testing of the working prototype with self-managing NDIS participants and carers, who were selected to represent a range of self-managing use cases, which the project’s user stories focus on.   </w:t>
          </w:r>
        </w:p>
        <w:p w:rsidR="004F3DB7" w:rsidRPr="00D71880" w:rsidRDefault="004F3DB7" w:rsidP="004F3DB7">
          <w:pPr>
            <w:pStyle w:val="BodyText"/>
            <w:numPr>
              <w:ilvl w:val="0"/>
              <w:numId w:val="56"/>
            </w:numPr>
          </w:pPr>
          <w:r w:rsidRPr="00D71880">
            <w:rPr>
              <w:b/>
            </w:rPr>
            <w:t xml:space="preserve">Service providers and disability sector experts </w:t>
          </w:r>
          <w:r w:rsidRPr="00D71880">
            <w:t xml:space="preserve">– Demonstrations of the working prototype and discussion of the broader proof of concept. </w:t>
          </w:r>
        </w:p>
        <w:p w:rsidR="004F3DB7" w:rsidRPr="00D71880" w:rsidRDefault="004F3DB7" w:rsidP="004F3DB7">
          <w:pPr>
            <w:pStyle w:val="BodyText"/>
            <w:numPr>
              <w:ilvl w:val="0"/>
              <w:numId w:val="56"/>
            </w:numPr>
          </w:pPr>
          <w:r w:rsidRPr="00D71880">
            <w:rPr>
              <w:b/>
            </w:rPr>
            <w:t>Reference Group and project team</w:t>
          </w:r>
          <w:r w:rsidRPr="00D71880">
            <w:t xml:space="preserve"> – Ongoing discussions and considerations throughout the project. </w:t>
          </w:r>
        </w:p>
        <w:p w:rsidR="004F3DB7" w:rsidRPr="00D71880" w:rsidRDefault="004F3DB7" w:rsidP="004F3DB7">
          <w:pPr>
            <w:pStyle w:val="Heading3"/>
          </w:pPr>
          <w:bookmarkStart w:id="129" w:name="_Toc527539992"/>
          <w:bookmarkStart w:id="130" w:name="_Toc527991980"/>
          <w:bookmarkStart w:id="131" w:name="_Toc528780656"/>
          <w:bookmarkStart w:id="132" w:name="_Toc528780742"/>
          <w:r w:rsidRPr="00D71880">
            <w:t>General evaluation</w:t>
          </w:r>
          <w:bookmarkEnd w:id="129"/>
          <w:bookmarkEnd w:id="130"/>
          <w:bookmarkEnd w:id="131"/>
          <w:bookmarkEnd w:id="132"/>
        </w:p>
        <w:p w:rsidR="004F3DB7" w:rsidRPr="00D71880" w:rsidRDefault="004F3DB7" w:rsidP="004F3DB7">
          <w:pPr>
            <w:pStyle w:val="BodyText"/>
          </w:pPr>
          <w:r w:rsidRPr="00D71880">
            <w:t xml:space="preserve">The proof of concept was designed with participants and carers in mind. In that respect, the formal user testing results of the prototype app were very pleasing, with a net promoter score (NPS) of 89% based on nine completed surveys by participants and carers (see </w:t>
          </w:r>
          <w:r w:rsidRPr="00D71880">
            <w:fldChar w:fldCharType="begin"/>
          </w:r>
          <w:r w:rsidRPr="00D71880">
            <w:instrText xml:space="preserve"> REF _Ref527475169 \h </w:instrText>
          </w:r>
          <w:r w:rsidR="00D71880">
            <w:instrText xml:space="preserve"> \* MERGEFORMAT </w:instrText>
          </w:r>
          <w:r w:rsidRPr="00D71880">
            <w:fldChar w:fldCharType="separate"/>
          </w:r>
          <w:r w:rsidR="001A2706" w:rsidRPr="00D71880">
            <w:t xml:space="preserve">Figure </w:t>
          </w:r>
          <w:r w:rsidR="001A2706">
            <w:rPr>
              <w:noProof/>
            </w:rPr>
            <w:t>25</w:t>
          </w:r>
          <w:r w:rsidRPr="00D71880">
            <w:fldChar w:fldCharType="end"/>
          </w:r>
          <w:r w:rsidRPr="00D71880">
            <w:t>).</w:t>
          </w:r>
          <w:r w:rsidRPr="00D71880">
            <w:rPr>
              <w:rStyle w:val="FootnoteReference"/>
            </w:rPr>
            <w:footnoteReference w:id="54"/>
          </w:r>
          <w:r w:rsidRPr="00D71880">
            <w:t xml:space="preserve">  </w:t>
          </w:r>
        </w:p>
        <w:p w:rsidR="004F3DB7" w:rsidRPr="00D71880" w:rsidRDefault="004F3DB7" w:rsidP="004F3DB7">
          <w:pPr>
            <w:pStyle w:val="Caption"/>
          </w:pPr>
          <w:bookmarkStart w:id="133" w:name="_Ref527475169"/>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25</w:t>
          </w:r>
          <w:r w:rsidRPr="00D71880">
            <w:rPr>
              <w:noProof/>
            </w:rPr>
            <w:fldChar w:fldCharType="end"/>
          </w:r>
          <w:bookmarkEnd w:id="133"/>
          <w:r w:rsidRPr="00D71880">
            <w:t xml:space="preserve">: Net promoter score results from formal user testing </w:t>
          </w:r>
        </w:p>
        <w:p w:rsidR="004F3DB7" w:rsidRPr="00D71880" w:rsidRDefault="004F3DB7" w:rsidP="004F3DB7">
          <w:pPr>
            <w:pStyle w:val="BodyText"/>
            <w:spacing w:before="0"/>
          </w:pPr>
          <w:r w:rsidRPr="00D71880">
            <w:rPr>
              <w:noProof/>
            </w:rPr>
            <w:drawing>
              <wp:inline distT="0" distB="0" distL="0" distR="0" wp14:anchorId="6B442D72" wp14:editId="319051C5">
                <wp:extent cx="6088045" cy="2066925"/>
                <wp:effectExtent l="0" t="0" r="8255" b="0"/>
                <wp:docPr id="419" name="Picture 419" descr="User testers were asked to rate on a scale of 0 to 10, with 0 being very unlikely and 10 being very likely on how likely they would recommend the app to a friend.&#10;The chart shows that out of a total of 9 responses, 5 testers responded 10, 3 testers responded 9 and 1 tester responded 7." title="Figure 25 shows the net promoter score results from formal user test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recommend-small.png"/>
                        <pic:cNvPicPr/>
                      </pic:nvPicPr>
                      <pic:blipFill rotWithShape="1">
                        <a:blip r:embed="rId49"/>
                        <a:srcRect l="511" t="3292"/>
                        <a:stretch/>
                      </pic:blipFill>
                      <pic:spPr bwMode="auto">
                        <a:xfrm>
                          <a:off x="0" y="0"/>
                          <a:ext cx="6088864" cy="2067203"/>
                        </a:xfrm>
                        <a:prstGeom prst="rect">
                          <a:avLst/>
                        </a:prstGeom>
                        <a:ln>
                          <a:noFill/>
                        </a:ln>
                        <a:extLst>
                          <a:ext uri="{53640926-AAD7-44D8-BBD7-CCE9431645EC}">
                            <a14:shadowObscured xmlns:a14="http://schemas.microsoft.com/office/drawing/2010/main"/>
                          </a:ext>
                        </a:extLst>
                      </pic:spPr>
                    </pic:pic>
                  </a:graphicData>
                </a:graphic>
              </wp:inline>
            </w:drawing>
          </w:r>
        </w:p>
        <w:p w:rsidR="004F3DB7" w:rsidRPr="00D71880" w:rsidRDefault="004F3DB7" w:rsidP="004F3DB7">
          <w:pPr>
            <w:pStyle w:val="BodyText"/>
          </w:pPr>
          <w:r w:rsidRPr="00D71880">
            <w:t xml:space="preserve">While these results are encouraging, the sample size for the user testing was limited and the user testing focused on participants and carers who were self-managing NDIS plans. A broader range of testing would be required to fully evaluate the working prototype. The user testing results across each of the project’s design criteria are in Sections </w:t>
          </w:r>
          <w:r w:rsidRPr="00D71880">
            <w:fldChar w:fldCharType="begin"/>
          </w:r>
          <w:r w:rsidRPr="00D71880">
            <w:instrText xml:space="preserve"> REF _Ref527475690 \r \h </w:instrText>
          </w:r>
          <w:r w:rsidR="00D71880">
            <w:instrText xml:space="preserve"> \* MERGEFORMAT </w:instrText>
          </w:r>
          <w:r w:rsidRPr="00D71880">
            <w:fldChar w:fldCharType="separate"/>
          </w:r>
          <w:r w:rsidR="001A2706">
            <w:t>7.1</w:t>
          </w:r>
          <w:r w:rsidRPr="00D71880">
            <w:fldChar w:fldCharType="end"/>
          </w:r>
          <w:r w:rsidRPr="00D71880">
            <w:t xml:space="preserve"> to </w:t>
          </w:r>
          <w:r w:rsidRPr="00D71880">
            <w:fldChar w:fldCharType="begin"/>
          </w:r>
          <w:r w:rsidRPr="00D71880">
            <w:instrText xml:space="preserve"> REF _Ref527563080 \r \h </w:instrText>
          </w:r>
          <w:r w:rsidR="00D71880">
            <w:instrText xml:space="preserve"> \* MERGEFORMAT </w:instrText>
          </w:r>
          <w:r w:rsidRPr="00D71880">
            <w:fldChar w:fldCharType="separate"/>
          </w:r>
          <w:r w:rsidR="001A2706">
            <w:t>7.10</w:t>
          </w:r>
          <w:r w:rsidRPr="00D71880">
            <w:fldChar w:fldCharType="end"/>
          </w:r>
          <w:r w:rsidRPr="00D71880">
            <w:t xml:space="preserve"> below. The quotes provided are sourced from the final, formal user testing sessions with participants and carers. </w:t>
          </w:r>
        </w:p>
        <w:p w:rsidR="004F3DB7" w:rsidRPr="00D71880" w:rsidRDefault="004F3DB7" w:rsidP="004F3DB7">
          <w:pPr>
            <w:pStyle w:val="Heading3"/>
          </w:pPr>
          <w:bookmarkStart w:id="134" w:name="_Toc527539993"/>
          <w:bookmarkStart w:id="135" w:name="_Toc527991981"/>
          <w:bookmarkStart w:id="136" w:name="_Toc528780657"/>
          <w:bookmarkStart w:id="137" w:name="_Toc528780743"/>
          <w:r w:rsidRPr="00D71880">
            <w:t>Comparative evaluation</w:t>
          </w:r>
          <w:bookmarkEnd w:id="134"/>
          <w:bookmarkEnd w:id="135"/>
          <w:bookmarkEnd w:id="136"/>
          <w:bookmarkEnd w:id="137"/>
        </w:p>
        <w:p w:rsidR="004F3DB7" w:rsidRPr="00D71880" w:rsidRDefault="004F3DB7" w:rsidP="004F3DB7">
          <w:pPr>
            <w:pStyle w:val="BodyText"/>
          </w:pPr>
          <w:r w:rsidRPr="00D71880">
            <w:t xml:space="preserve">The proof of concept can also be evaluated relative to hypothetical alternative solutions, including: </w:t>
          </w:r>
        </w:p>
        <w:p w:rsidR="004F3DB7" w:rsidRPr="00D71880" w:rsidRDefault="004F3DB7" w:rsidP="004F3DB7">
          <w:pPr>
            <w:pStyle w:val="BodyText"/>
            <w:numPr>
              <w:ilvl w:val="0"/>
              <w:numId w:val="57"/>
            </w:numPr>
          </w:pPr>
          <w:r w:rsidRPr="00D71880">
            <w:rPr>
              <w:b/>
            </w:rPr>
            <w:t>The current state</w:t>
          </w:r>
          <w:r w:rsidRPr="00D71880">
            <w:t xml:space="preserve"> </w:t>
          </w:r>
          <w:r w:rsidRPr="00D71880">
            <w:rPr>
              <w:b/>
            </w:rPr>
            <w:t>of NDIS systems and processes</w:t>
          </w:r>
          <w:r w:rsidRPr="00D71880">
            <w:t xml:space="preserve"> – to evaluate the extent to </w:t>
          </w:r>
          <w:r w:rsidR="00CF4DDF" w:rsidRPr="00D71880">
            <w:t>which</w:t>
          </w:r>
          <w:r w:rsidRPr="00D71880">
            <w:t xml:space="preserve"> the proof of concept could enhance the current state.</w:t>
          </w:r>
        </w:p>
        <w:p w:rsidR="004F3DB7" w:rsidRPr="00D71880" w:rsidRDefault="004F3DB7" w:rsidP="004F3DB7">
          <w:pPr>
            <w:pStyle w:val="BodyText"/>
            <w:numPr>
              <w:ilvl w:val="0"/>
              <w:numId w:val="57"/>
            </w:numPr>
          </w:pPr>
          <w:r w:rsidRPr="00D71880">
            <w:rPr>
              <w:b/>
            </w:rPr>
            <w:t>A centralised database with New Payment Platform (NPP) integrations</w:t>
          </w:r>
          <w:r w:rsidRPr="00D71880">
            <w:t xml:space="preserve">, as a near-term alternative future state – to evaluate the extent to which blockchain could add value. </w:t>
          </w:r>
        </w:p>
        <w:p w:rsidR="004F3DB7" w:rsidRPr="00D71880" w:rsidRDefault="004F3DB7" w:rsidP="004F3DB7">
          <w:pPr>
            <w:pStyle w:val="BodyText"/>
            <w:numPr>
              <w:ilvl w:val="0"/>
              <w:numId w:val="57"/>
            </w:numPr>
          </w:pPr>
          <w:r w:rsidRPr="00D71880">
            <w:rPr>
              <w:b/>
            </w:rPr>
            <w:t xml:space="preserve">A </w:t>
          </w:r>
          <w:r w:rsidR="0058452B" w:rsidRPr="00D71880">
            <w:rPr>
              <w:b/>
            </w:rPr>
            <w:t xml:space="preserve">currency-on-blockchain solution </w:t>
          </w:r>
          <w:r w:rsidRPr="00D71880">
            <w:t xml:space="preserve">that </w:t>
          </w:r>
          <w:r w:rsidR="0058452B" w:rsidRPr="00D71880">
            <w:t xml:space="preserve">leverages the proof of concept design but that </w:t>
          </w:r>
          <w:r w:rsidR="006B489E">
            <w:t>would also settle</w:t>
          </w:r>
          <w:r w:rsidR="0058452B" w:rsidRPr="00D71880">
            <w:t xml:space="preserve"> payments on the blockchain</w:t>
          </w:r>
          <w:r w:rsidRPr="00D71880">
            <w:t xml:space="preserve">, as a long-term alternative future state – to evaluate the merits of settling payments on-chain. </w:t>
          </w:r>
        </w:p>
        <w:p w:rsidR="004F3DB7" w:rsidRPr="00D71880" w:rsidRDefault="004F3DB7" w:rsidP="004F3DB7">
          <w:pPr>
            <w:pStyle w:val="Caption"/>
          </w:pPr>
          <w:bookmarkStart w:id="138" w:name="_Ref527473141"/>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26</w:t>
          </w:r>
          <w:r w:rsidRPr="00D71880">
            <w:rPr>
              <w:noProof/>
            </w:rPr>
            <w:fldChar w:fldCharType="end"/>
          </w:r>
          <w:bookmarkEnd w:id="138"/>
          <w:r w:rsidRPr="00D71880">
            <w:t>: Possible alternative solutions considered</w:t>
          </w:r>
        </w:p>
        <w:p w:rsidR="004F3DB7" w:rsidRPr="00D71880" w:rsidRDefault="004F3DB7" w:rsidP="004F3DB7">
          <w:pPr>
            <w:pStyle w:val="BodyText"/>
            <w:spacing w:before="0"/>
          </w:pPr>
          <w:r w:rsidRPr="00D71880">
            <w:rPr>
              <w:noProof/>
            </w:rPr>
            <w:drawing>
              <wp:inline distT="0" distB="0" distL="0" distR="0" wp14:anchorId="089DC704" wp14:editId="27E88CC4">
                <wp:extent cx="6120130" cy="2461857"/>
                <wp:effectExtent l="0" t="0" r="0" b="0"/>
                <wp:docPr id="420" name="Picture 420" descr="The figure shows that the alternatives to the Making Money Smart proof of concept are the current NDIS system, a centralised database and a currency on the blockchain. " title="Figure 26 shows the alternative solutions considered for the NDIS use ca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120130" cy="2461857"/>
                        </a:xfrm>
                        <a:prstGeom prst="rect">
                          <a:avLst/>
                        </a:prstGeom>
                        <a:noFill/>
                        <a:ln>
                          <a:noFill/>
                        </a:ln>
                      </pic:spPr>
                    </pic:pic>
                  </a:graphicData>
                </a:graphic>
              </wp:inline>
            </w:drawing>
          </w:r>
        </w:p>
        <w:p w:rsidR="004F3DB7" w:rsidRPr="00D71880" w:rsidRDefault="004F3DB7" w:rsidP="004F3DB7">
          <w:pPr>
            <w:pStyle w:val="BodyText"/>
          </w:pPr>
        </w:p>
        <w:p w:rsidR="004F3DB7" w:rsidRPr="00D71880" w:rsidRDefault="004F3DB7" w:rsidP="004F3DB7">
          <w:pPr>
            <w:pStyle w:val="BodyText"/>
          </w:pPr>
          <w:r w:rsidRPr="00D71880">
            <w:t xml:space="preserve">Detailed comparisons of the proof of concept against these alternative states are provided at Appendices </w:t>
          </w:r>
          <w:r w:rsidRPr="00D71880">
            <w:fldChar w:fldCharType="begin"/>
          </w:r>
          <w:r w:rsidRPr="00D71880">
            <w:instrText xml:space="preserve"> REF _Ref527904519 \r \h </w:instrText>
          </w:r>
          <w:r w:rsidR="00D71880">
            <w:instrText xml:space="preserve"> \* MERGEFORMAT </w:instrText>
          </w:r>
          <w:r w:rsidRPr="00D71880">
            <w:fldChar w:fldCharType="separate"/>
          </w:r>
          <w:r w:rsidR="001A2706">
            <w:t>A.1</w:t>
          </w:r>
          <w:r w:rsidRPr="00D71880">
            <w:fldChar w:fldCharType="end"/>
          </w:r>
          <w:r w:rsidRPr="00D71880">
            <w:t xml:space="preserve">, </w:t>
          </w:r>
          <w:r w:rsidRPr="00D71880">
            <w:fldChar w:fldCharType="begin"/>
          </w:r>
          <w:r w:rsidRPr="00D71880">
            <w:instrText xml:space="preserve"> REF _Ref527904523 \r \h </w:instrText>
          </w:r>
          <w:r w:rsidR="00D71880">
            <w:instrText xml:space="preserve"> \* MERGEFORMAT </w:instrText>
          </w:r>
          <w:r w:rsidRPr="00D71880">
            <w:fldChar w:fldCharType="separate"/>
          </w:r>
          <w:r w:rsidR="001A2706">
            <w:t>A.2</w:t>
          </w:r>
          <w:r w:rsidRPr="00D71880">
            <w:fldChar w:fldCharType="end"/>
          </w:r>
          <w:r w:rsidRPr="00D71880">
            <w:t xml:space="preserve"> and </w:t>
          </w:r>
          <w:r w:rsidRPr="00D71880">
            <w:fldChar w:fldCharType="begin"/>
          </w:r>
          <w:r w:rsidRPr="00D71880">
            <w:instrText xml:space="preserve"> REF _Ref527904526 \r \h </w:instrText>
          </w:r>
          <w:r w:rsidR="00D71880">
            <w:instrText xml:space="preserve"> \* MERGEFORMAT </w:instrText>
          </w:r>
          <w:r w:rsidRPr="00D71880">
            <w:fldChar w:fldCharType="separate"/>
          </w:r>
          <w:r w:rsidR="001A2706">
            <w:t>A.3</w:t>
          </w:r>
          <w:r w:rsidRPr="00D71880">
            <w:fldChar w:fldCharType="end"/>
          </w:r>
          <w:r w:rsidRPr="00D71880">
            <w:t xml:space="preserve"> of this report. At a high level, we concluded that: </w:t>
          </w:r>
        </w:p>
        <w:p w:rsidR="004F3DB7" w:rsidRPr="00D71880" w:rsidRDefault="004F3DB7" w:rsidP="004F3DB7">
          <w:pPr>
            <w:pStyle w:val="BodyText"/>
            <w:numPr>
              <w:ilvl w:val="0"/>
              <w:numId w:val="58"/>
            </w:numPr>
          </w:pPr>
          <w:r w:rsidRPr="00D71880">
            <w:rPr>
              <w:b/>
            </w:rPr>
            <w:t>The proof of concept has the potential to enhance outcomes across almost all criteria relative to the current state</w:t>
          </w:r>
          <w:r w:rsidRPr="00D71880">
            <w:t xml:space="preserve">. Some of the improvements would stem from the use of blockchain, while others would stem from general improvements in systems and processes. The main area where the proof of concept is not unambiguously superior is the confidentiality criterion, where the proof of concept has both relative strengths and weaknesses – the relative weaknesses represent opportunities for future research and experimentation (see Section </w:t>
          </w:r>
          <w:r w:rsidRPr="00D71880">
            <w:fldChar w:fldCharType="begin"/>
          </w:r>
          <w:r w:rsidRPr="00D71880">
            <w:instrText xml:space="preserve"> REF _Ref527563167 \r \h </w:instrText>
          </w:r>
          <w:r w:rsidR="00D71880">
            <w:instrText xml:space="preserve"> \* MERGEFORMAT </w:instrText>
          </w:r>
          <w:r w:rsidRPr="00D71880">
            <w:fldChar w:fldCharType="separate"/>
          </w:r>
          <w:r w:rsidR="001A2706">
            <w:t>9</w:t>
          </w:r>
          <w:r w:rsidRPr="00D71880">
            <w:fldChar w:fldCharType="end"/>
          </w:r>
          <w:r w:rsidRPr="00D71880">
            <w:t>).</w:t>
          </w:r>
        </w:p>
        <w:p w:rsidR="004F3DB7" w:rsidRPr="00D71880" w:rsidRDefault="004F3DB7" w:rsidP="004F3DB7">
          <w:pPr>
            <w:pStyle w:val="BodyText"/>
            <w:numPr>
              <w:ilvl w:val="0"/>
              <w:numId w:val="58"/>
            </w:numPr>
          </w:pPr>
          <w:r w:rsidRPr="00D71880">
            <w:rPr>
              <w:b/>
            </w:rPr>
            <w:t>The proof of concept could achieve a similar user experience to a centralised database, while offering the potential of platform advantages</w:t>
          </w:r>
          <w:r w:rsidRPr="00D71880">
            <w:t xml:space="preserve"> if the smart money technology was applied across multiple payment environments,</w:t>
          </w:r>
          <w:r w:rsidRPr="00D71880">
            <w:rPr>
              <w:b/>
            </w:rPr>
            <w:t xml:space="preserve"> </w:t>
          </w:r>
          <w:r w:rsidRPr="00D71880">
            <w:t xml:space="preserve">though further work may be required to deliver sufficient performance across multiple payment environments. </w:t>
          </w:r>
        </w:p>
        <w:p w:rsidR="004F3DB7" w:rsidRPr="00D71880" w:rsidRDefault="004F3DB7" w:rsidP="004F3DB7">
          <w:pPr>
            <w:pStyle w:val="BodyText"/>
            <w:numPr>
              <w:ilvl w:val="0"/>
              <w:numId w:val="58"/>
            </w:numPr>
          </w:pPr>
          <w:r w:rsidRPr="00D71880">
            <w:rPr>
              <w:b/>
            </w:rPr>
            <w:t>In the long term, the smart money proof of concept could be augmented by a currency-on-blockchain solution,</w:t>
          </w:r>
          <w:r w:rsidR="0058452B" w:rsidRPr="00D71880">
            <w:rPr>
              <w:b/>
            </w:rPr>
            <w:t xml:space="preserve"> though whether this solution would be desirable from a broader policy perspective is still uncertain</w:t>
          </w:r>
          <w:r w:rsidRPr="00D71880">
            <w:t>.</w:t>
          </w:r>
          <w:r w:rsidR="0058452B" w:rsidRPr="00D71880">
            <w:rPr>
              <w:rStyle w:val="FootnoteReference"/>
            </w:rPr>
            <w:footnoteReference w:id="55"/>
          </w:r>
          <w:r w:rsidR="0058452B" w:rsidRPr="00D71880">
            <w:rPr>
              <w:vertAlign w:val="superscript"/>
            </w:rPr>
            <w:t>,</w:t>
          </w:r>
          <w:r w:rsidR="0058452B" w:rsidRPr="00D71880">
            <w:rPr>
              <w:rStyle w:val="FootnoteReference"/>
            </w:rPr>
            <w:footnoteReference w:id="56"/>
          </w:r>
          <w:r w:rsidRPr="00D71880">
            <w:t xml:space="preserve"> Considerable further research and testing would be required to address a range of implementation considerations and risks associated with a currency-on-blockchain solution. </w:t>
          </w:r>
          <w:r w:rsidR="006B489E">
            <w:t>This includes, but is not limited to, the impact that this might have on the financial system. So, a</w:t>
          </w:r>
          <w:r w:rsidRPr="00D71880">
            <w:t xml:space="preserve">ny implementation pathway would likely be gradual and could be aided by commencing with a blockchain token solution, such as the smart money proof of concept.  </w:t>
          </w:r>
        </w:p>
        <w:p w:rsidR="004F3DB7" w:rsidRPr="00D71880" w:rsidRDefault="004F3DB7" w:rsidP="004F3DB7">
          <w:pPr>
            <w:pStyle w:val="Heading2"/>
            <w:numPr>
              <w:ilvl w:val="1"/>
              <w:numId w:val="55"/>
            </w:numPr>
          </w:pPr>
          <w:bookmarkStart w:id="139" w:name="_Ref527475690"/>
          <w:bookmarkStart w:id="140" w:name="_Toc527539994"/>
          <w:bookmarkStart w:id="141" w:name="_Toc529106539"/>
          <w:r w:rsidRPr="00D71880">
            <w:t>Choice</w:t>
          </w:r>
          <w:bookmarkEnd w:id="139"/>
          <w:bookmarkEnd w:id="140"/>
          <w:bookmarkEnd w:id="141"/>
        </w:p>
        <w:p w:rsidR="004F3DB7" w:rsidRPr="00D71880" w:rsidRDefault="004F3DB7" w:rsidP="004F3DB7">
          <w:pPr>
            <w:pStyle w:val="BodyText"/>
          </w:pPr>
          <w:r w:rsidRPr="00D71880">
            <w:t>Our assessment is that the proof of concept could enhance the level of choice available to NDIS participants, no matter which method of plan management they use – though one</w:t>
          </w:r>
          <w:r w:rsidR="00162FE1">
            <w:t xml:space="preserve"> of</w:t>
          </w:r>
          <w:r w:rsidRPr="00D71880">
            <w:t xml:space="preserve"> the proof of concept’s biggest benefits is that it could enable more participants to self-manage their plans, which is the plan management approach that offers the highest degree of choice. </w:t>
          </w:r>
        </w:p>
        <w:p w:rsidR="004F3DB7" w:rsidRPr="00D71880" w:rsidRDefault="004F3DB7" w:rsidP="004F3DB7">
          <w:pPr>
            <w:pStyle w:val="BodyText"/>
          </w:pPr>
          <w:r w:rsidRPr="00D71880">
            <w:rPr>
              <w:noProof/>
            </w:rPr>
            <mc:AlternateContent>
              <mc:Choice Requires="wps">
                <w:drawing>
                  <wp:inline distT="0" distB="0" distL="0" distR="0" wp14:anchorId="1F6D0A68" wp14:editId="4B33C3F5">
                    <wp:extent cx="6120130" cy="581559"/>
                    <wp:effectExtent l="0" t="171450" r="13970" b="28575"/>
                    <wp:docPr id="373" name="Rounded Rectangular Callout 373"/>
                    <wp:cNvGraphicFramePr/>
                    <a:graphic xmlns:a="http://schemas.openxmlformats.org/drawingml/2006/main">
                      <a:graphicData uri="http://schemas.microsoft.com/office/word/2010/wordprocessingShape">
                        <wps:wsp>
                          <wps:cNvSpPr/>
                          <wps:spPr>
                            <a:xfrm>
                              <a:off x="0" y="0"/>
                              <a:ext cx="6120130" cy="581559"/>
                            </a:xfrm>
                            <a:prstGeom prst="wedgeRoundRectCallout">
                              <a:avLst>
                                <a:gd name="adj1" fmla="val -35151"/>
                                <a:gd name="adj2" fmla="val -77667"/>
                                <a:gd name="adj3" fmla="val 16667"/>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3193C" w:rsidRPr="003F37AE" w:rsidRDefault="00C3193C" w:rsidP="001E1800">
                                <w:pPr>
                                  <w:pStyle w:val="BodyText"/>
                                </w:pPr>
                                <w:r w:rsidRPr="003F37AE">
                                  <w:t>“</w:t>
                                </w:r>
                                <w:r w:rsidRPr="001E1800">
                                  <w:rPr>
                                    <w:i/>
                                  </w:rPr>
                                  <w:t>We currently have to go to a support coordinator to understand our plan. I can’t borrow the app now, can I?</w:t>
                                </w:r>
                                <w:r w:rsidRPr="003F37AE">
                                  <w:t>”</w:t>
                                </w:r>
                                <w:r>
                                  <w:t xml:space="preserve"> – Carer</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w14:anchorId="1F6D0A68"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Rounded Rectangular Callout 373" o:spid="_x0000_s1027" type="#_x0000_t62" style="width:481.9pt;height:45.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" adj="3207,-5976" fillcolor="white [3212]" strokecolor="#30b787 [3204]" strokeweight="1.5pt">
                    <v:textbox inset=",1mm,,1mm">
                      <w:txbxContent>
                        <w:p w:rsidR="00C3193C" w:rsidRPr="003F37AE" w:rsidRDefault="00C3193C" w:rsidP="001E1800">
                          <w:pPr>
                            <w:pStyle w:val="BodyText"/>
                          </w:pPr>
                          <w:r w:rsidRPr="003F37AE">
                            <w:t>“</w:t>
                          </w:r>
                          <w:r w:rsidRPr="001E1800">
                            <w:rPr>
                              <w:i/>
                            </w:rPr>
                            <w:t>We currently have to go to a support coordinator to understand our plan. I can’t borrow the app now, can I?</w:t>
                          </w:r>
                          <w:r w:rsidRPr="003F37AE">
                            <w:t>”</w:t>
                          </w:r>
                          <w:r>
                            <w:t xml:space="preserve"> – Carer</w:t>
                          </w:r>
                        </w:p>
                      </w:txbxContent>
                    </v:textbox>
                    <w10:anchorlock/>
                  </v:shape>
                </w:pict>
              </mc:Fallback>
            </mc:AlternateContent>
          </w:r>
          <w:r w:rsidRPr="00D71880">
            <w:br/>
          </w:r>
          <w:r w:rsidRPr="00D71880">
            <w:br/>
            <w:t xml:space="preserve">The proof of concept would also make it easier for participants to make informed decisions using real-time, comprehensive and granular budget and payment information. It could also make it easier for participants to search, compare, choose and book services (including through direct interfaces and the potential to integrate bookings with eMarkets). This assessment is supported by the user testing results (see </w:t>
          </w:r>
          <w:r w:rsidRPr="00D71880">
            <w:fldChar w:fldCharType="begin"/>
          </w:r>
          <w:r w:rsidRPr="00D71880">
            <w:instrText xml:space="preserve"> REF _Ref527542257 \h </w:instrText>
          </w:r>
          <w:r w:rsidR="00D71880">
            <w:instrText xml:space="preserve"> \* MERGEFORMAT </w:instrText>
          </w:r>
          <w:r w:rsidRPr="00D71880">
            <w:fldChar w:fldCharType="separate"/>
          </w:r>
          <w:r w:rsidR="001A2706" w:rsidRPr="00D71880">
            <w:t xml:space="preserve">Figure </w:t>
          </w:r>
          <w:r w:rsidR="001A2706">
            <w:rPr>
              <w:noProof/>
            </w:rPr>
            <w:t>27</w:t>
          </w:r>
          <w:r w:rsidRPr="00D71880">
            <w:fldChar w:fldCharType="end"/>
          </w:r>
          <w:r w:rsidRPr="00D71880">
            <w:t xml:space="preserve"> below).</w:t>
          </w:r>
        </w:p>
        <w:p w:rsidR="004F3DB7" w:rsidRPr="00D71880" w:rsidRDefault="004F3DB7" w:rsidP="004F3DB7">
          <w:pPr>
            <w:pStyle w:val="Caption"/>
          </w:pPr>
          <w:bookmarkStart w:id="142" w:name="_Ref527542257"/>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27</w:t>
          </w:r>
          <w:r w:rsidRPr="00D71880">
            <w:rPr>
              <w:noProof/>
            </w:rPr>
            <w:fldChar w:fldCharType="end"/>
          </w:r>
          <w:bookmarkEnd w:id="142"/>
          <w:r w:rsidRPr="00D71880">
            <w:t>: Choice criterion - user testing results</w:t>
          </w:r>
        </w:p>
        <w:p w:rsidR="004F3DB7" w:rsidRPr="00D71880" w:rsidRDefault="004F3DB7" w:rsidP="004F3DB7">
          <w:pPr>
            <w:pStyle w:val="BodyText"/>
            <w:spacing w:before="0"/>
          </w:pPr>
          <w:r w:rsidRPr="00D71880">
            <w:rPr>
              <w:noProof/>
            </w:rPr>
            <w:drawing>
              <wp:inline distT="0" distB="0" distL="0" distR="0" wp14:anchorId="4A297509" wp14:editId="337BC006">
                <wp:extent cx="5875092" cy="2258060"/>
                <wp:effectExtent l="0" t="0" r="0" b="8890"/>
                <wp:docPr id="421" name="Picture 421" descr="User testers were asked to respond to the statement the app could help me make informed decisions about the services I access. The chart shows that 5 testers responded strongly agree, 3 testers responded agree and 1 responded neutral" title="Figure 27 shows the user testing results for the choice criter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hoice-small.png"/>
                        <pic:cNvPicPr/>
                      </pic:nvPicPr>
                      <pic:blipFill rotWithShape="1">
                        <a:blip r:embed="rId51"/>
                        <a:srcRect l="1041" t="2650" r="1246" b="1608"/>
                        <a:stretch/>
                      </pic:blipFill>
                      <pic:spPr bwMode="auto">
                        <a:xfrm>
                          <a:off x="0" y="0"/>
                          <a:ext cx="5929197" cy="2278855"/>
                        </a:xfrm>
                        <a:prstGeom prst="rect">
                          <a:avLst/>
                        </a:prstGeom>
                        <a:ln>
                          <a:noFill/>
                        </a:ln>
                        <a:extLst>
                          <a:ext uri="{53640926-AAD7-44D8-BBD7-CCE9431645EC}">
                            <a14:shadowObscured xmlns:a14="http://schemas.microsoft.com/office/drawing/2010/main"/>
                          </a:ext>
                        </a:extLst>
                      </pic:spPr>
                    </pic:pic>
                  </a:graphicData>
                </a:graphic>
              </wp:inline>
            </w:drawing>
          </w:r>
        </w:p>
        <w:p w:rsidR="0058452B" w:rsidRPr="00D71880" w:rsidRDefault="0058452B" w:rsidP="0058452B">
          <w:pPr>
            <w:pStyle w:val="BodyText"/>
          </w:pPr>
          <w:bookmarkStart w:id="143" w:name="_Toc527539995"/>
          <w:r w:rsidRPr="00D71880">
            <w:t xml:space="preserve">While these results for the proof of concept are encouraging, they could also be achieved by a centralised database solution or currency-on-blockchain solution, as the back-ends of the solutions would not impact the front-end user experience. </w:t>
          </w:r>
        </w:p>
        <w:p w:rsidR="004F3DB7" w:rsidRPr="00D71880" w:rsidRDefault="004F3DB7" w:rsidP="004F3DB7">
          <w:pPr>
            <w:pStyle w:val="Heading2"/>
            <w:ind w:left="709" w:hanging="709"/>
          </w:pPr>
          <w:bookmarkStart w:id="144" w:name="_Toc529106540"/>
          <w:r w:rsidRPr="00D71880">
            <w:t>Control</w:t>
          </w:r>
          <w:bookmarkEnd w:id="143"/>
          <w:bookmarkEnd w:id="144"/>
        </w:p>
        <w:p w:rsidR="004F3DB7" w:rsidRPr="00D71880" w:rsidRDefault="004F3DB7" w:rsidP="004F3DB7">
          <w:pPr>
            <w:pStyle w:val="BodyText"/>
          </w:pPr>
          <w:r w:rsidRPr="00D71880">
            <w:t xml:space="preserve">Our assessment is that the proof of concept could enhance the level of control for participants. It could increase the transparency available to participants so that they could ensure their plan activities match their preferences. </w:t>
          </w:r>
        </w:p>
        <w:p w:rsidR="004F3DB7" w:rsidRPr="00D71880" w:rsidRDefault="004F3DB7" w:rsidP="004F3DB7">
          <w:pPr>
            <w:pStyle w:val="BodyText"/>
          </w:pPr>
          <w:r w:rsidRPr="00D71880">
            <w:rPr>
              <w:noProof/>
            </w:rPr>
            <mc:AlternateContent>
              <mc:Choice Requires="wps">
                <w:drawing>
                  <wp:inline distT="0" distB="0" distL="0" distR="0" wp14:anchorId="2D827348" wp14:editId="26B4AB35">
                    <wp:extent cx="6120130" cy="647395"/>
                    <wp:effectExtent l="0" t="190500" r="13970" b="19685"/>
                    <wp:docPr id="374" name="Rounded Rectangular Callout 374"/>
                    <wp:cNvGraphicFramePr/>
                    <a:graphic xmlns:a="http://schemas.openxmlformats.org/drawingml/2006/main">
                      <a:graphicData uri="http://schemas.microsoft.com/office/word/2010/wordprocessingShape">
                        <wps:wsp>
                          <wps:cNvSpPr/>
                          <wps:spPr>
                            <a:xfrm>
                              <a:off x="0" y="0"/>
                              <a:ext cx="6120130" cy="647395"/>
                            </a:xfrm>
                            <a:prstGeom prst="wedgeRoundRectCallout">
                              <a:avLst>
                                <a:gd name="adj1" fmla="val -35151"/>
                                <a:gd name="adj2" fmla="val -77667"/>
                                <a:gd name="adj3" fmla="val 16667"/>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3193C" w:rsidRPr="00AD42AF" w:rsidRDefault="00C3193C" w:rsidP="001E1800">
                                <w:pPr>
                                  <w:pStyle w:val="BodyText"/>
                                </w:pPr>
                                <w:r w:rsidRPr="001E1800">
                                  <w:t>“</w:t>
                                </w:r>
                                <w:r w:rsidRPr="00AD42AF">
                                  <w:rPr>
                                    <w:i/>
                                  </w:rPr>
                                  <w:t>It’s easy to check past payments &amp; details of services. It’s good to have control over how much information to share</w:t>
                                </w:r>
                                <w:r w:rsidRPr="001E1800">
                                  <w:t xml:space="preserve">” </w:t>
                                </w:r>
                                <w:r w:rsidRPr="00AD42AF">
                                  <w:t>– Participant</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2D827348" id="Rounded Rectangular Callout 374" o:spid="_x0000_s1028" type="#_x0000_t62" style="width:481.9pt;height:5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" adj="3207,-5976" fillcolor="white [3212]" strokecolor="#30b787 [3204]" strokeweight="1.5pt">
                    <v:textbox inset=",1mm,,1mm">
                      <w:txbxContent>
                        <w:p w:rsidR="00C3193C" w:rsidRPr="00AD42AF" w:rsidRDefault="00C3193C" w:rsidP="001E1800">
                          <w:pPr>
                            <w:pStyle w:val="BodyText"/>
                          </w:pPr>
                          <w:r w:rsidRPr="001E1800">
                            <w:t>“</w:t>
                          </w:r>
                          <w:r w:rsidRPr="00AD42AF">
                            <w:rPr>
                              <w:i/>
                            </w:rPr>
                            <w:t>It’s easy to check past payments &amp; details of services. It’s good to have control over how much information to share</w:t>
                          </w:r>
                          <w:r w:rsidRPr="001E1800">
                            <w:t xml:space="preserve">” </w:t>
                          </w:r>
                          <w:r w:rsidRPr="00AD42AF">
                            <w:t>– Participant</w:t>
                          </w:r>
                        </w:p>
                      </w:txbxContent>
                    </v:textbox>
                    <w10:anchorlock/>
                  </v:shape>
                </w:pict>
              </mc:Fallback>
            </mc:AlternateContent>
          </w:r>
        </w:p>
        <w:p w:rsidR="004F3DB7" w:rsidRPr="00D71880" w:rsidRDefault="004F3DB7" w:rsidP="004F3DB7">
          <w:pPr>
            <w:pStyle w:val="BodyText"/>
          </w:pPr>
          <w:r w:rsidRPr="00D71880">
            <w:t xml:space="preserve">It could also provide control for participants to set and blend their plan management approaches (e.g. accessing the NDIA central panel of providers while self-managing) and set nominees to help manage their plan. For participants with decision-making disabilities, the technology could also be leveraged to provide decision-making aides, which may enable a greater proportion of participants to self-manage their plans and exercise more control over their plan supports. The provider rating function could increase consumer power for participants and help them access quality and safe services. This assessment is supported by the user testing results (see </w:t>
          </w:r>
          <w:r w:rsidRPr="00D71880">
            <w:fldChar w:fldCharType="begin"/>
          </w:r>
          <w:r w:rsidRPr="00D71880">
            <w:instrText xml:space="preserve"> REF _Ref527905262 \h </w:instrText>
          </w:r>
          <w:r w:rsidR="00D71880">
            <w:instrText xml:space="preserve"> \* MERGEFORMAT </w:instrText>
          </w:r>
          <w:r w:rsidRPr="00D71880">
            <w:fldChar w:fldCharType="separate"/>
          </w:r>
          <w:r w:rsidR="001A2706" w:rsidRPr="00D71880">
            <w:t xml:space="preserve">Figure </w:t>
          </w:r>
          <w:r w:rsidR="001A2706">
            <w:rPr>
              <w:noProof/>
            </w:rPr>
            <w:t>28</w:t>
          </w:r>
          <w:r w:rsidRPr="00D71880">
            <w:fldChar w:fldCharType="end"/>
          </w:r>
          <w:r w:rsidRPr="00D71880">
            <w:t xml:space="preserve"> below).</w:t>
          </w:r>
        </w:p>
        <w:p w:rsidR="004F3DB7" w:rsidRPr="00D71880" w:rsidRDefault="004F3DB7" w:rsidP="004F3DB7">
          <w:pPr>
            <w:pStyle w:val="Caption"/>
          </w:pPr>
          <w:bookmarkStart w:id="145" w:name="_Ref527905262"/>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28</w:t>
          </w:r>
          <w:r w:rsidRPr="00D71880">
            <w:rPr>
              <w:noProof/>
            </w:rPr>
            <w:fldChar w:fldCharType="end"/>
          </w:r>
          <w:bookmarkEnd w:id="145"/>
          <w:r w:rsidRPr="00D71880">
            <w:t>: Control criterion - user testing results</w:t>
          </w:r>
        </w:p>
        <w:p w:rsidR="004F3DB7" w:rsidRPr="00D71880" w:rsidRDefault="004F3DB7" w:rsidP="004F3DB7">
          <w:pPr>
            <w:pStyle w:val="BodyText"/>
            <w:spacing w:before="0"/>
          </w:pPr>
          <w:r w:rsidRPr="00D71880">
            <w:rPr>
              <w:noProof/>
            </w:rPr>
            <w:drawing>
              <wp:inline distT="0" distB="0" distL="0" distR="0" wp14:anchorId="4BC77063" wp14:editId="3D2F613B">
                <wp:extent cx="5961380" cy="2305538"/>
                <wp:effectExtent l="0" t="0" r="1270" b="0"/>
                <wp:docPr id="422" name="Picture 422" descr="User testers were asked to respond to the statement the app could help me take control of my plan and delegate control as I choose. The chart shows that 6 testers responded strongly agree, 2 testers responded agree and 1 responded neutral" title="Figure 28 shows the user testing results for the control criter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ontrol-small.png"/>
                        <pic:cNvPicPr/>
                      </pic:nvPicPr>
                      <pic:blipFill rotWithShape="1">
                        <a:blip r:embed="rId52"/>
                        <a:srcRect l="902" t="1961" r="817" b="1594"/>
                        <a:stretch/>
                      </pic:blipFill>
                      <pic:spPr bwMode="auto">
                        <a:xfrm>
                          <a:off x="0" y="0"/>
                          <a:ext cx="5979886" cy="2312695"/>
                        </a:xfrm>
                        <a:prstGeom prst="rect">
                          <a:avLst/>
                        </a:prstGeom>
                        <a:ln>
                          <a:noFill/>
                        </a:ln>
                        <a:extLst>
                          <a:ext uri="{53640926-AAD7-44D8-BBD7-CCE9431645EC}">
                            <a14:shadowObscured xmlns:a14="http://schemas.microsoft.com/office/drawing/2010/main"/>
                          </a:ext>
                        </a:extLst>
                      </pic:spPr>
                    </pic:pic>
                  </a:graphicData>
                </a:graphic>
              </wp:inline>
            </w:drawing>
          </w:r>
        </w:p>
        <w:p w:rsidR="0058452B" w:rsidRPr="00D71880" w:rsidRDefault="0058452B" w:rsidP="0058452B">
          <w:pPr>
            <w:pStyle w:val="BodyText"/>
          </w:pPr>
          <w:bookmarkStart w:id="146" w:name="_Toc527539996"/>
          <w:r w:rsidRPr="00D71880">
            <w:t xml:space="preserve">While these results for the proof of concept are encouraging, they could also be achieved by a centralised database solution or currency-on-blockchain solution, as the back-ends of the solutions would not impact the front-end user experience. </w:t>
          </w:r>
        </w:p>
        <w:p w:rsidR="004F3DB7" w:rsidRPr="00D71880" w:rsidRDefault="004F3DB7" w:rsidP="004F3DB7">
          <w:pPr>
            <w:pStyle w:val="Heading2"/>
            <w:ind w:left="709" w:hanging="709"/>
          </w:pPr>
          <w:bookmarkStart w:id="147" w:name="_Toc529106541"/>
          <w:r w:rsidRPr="00D71880">
            <w:t>Accessibility</w:t>
          </w:r>
          <w:bookmarkEnd w:id="146"/>
          <w:bookmarkEnd w:id="147"/>
        </w:p>
        <w:p w:rsidR="004F3DB7" w:rsidRPr="00D71880" w:rsidRDefault="004F3DB7" w:rsidP="004F3DB7">
          <w:pPr>
            <w:pStyle w:val="BodyText"/>
          </w:pPr>
          <w:r w:rsidRPr="00D71880">
            <w:t xml:space="preserve">Our assessment is that the proof of concept could enhance the level of accessibility for participants and ensure accessibility for service providers, including plan managers and eMarkets. However, further work would be required to achieve a sufficiently high level of user accessibility for a full-scale rollout. </w:t>
          </w:r>
        </w:p>
        <w:p w:rsidR="004F3DB7" w:rsidRPr="00D71880" w:rsidRDefault="004F3DB7" w:rsidP="004F3DB7">
          <w:pPr>
            <w:pStyle w:val="BodyText"/>
          </w:pPr>
          <w:r w:rsidRPr="00D71880">
            <w:t xml:space="preserve">The use of a smart phone app as the primary user interface could enable participants to leverage accessibility technology available on smart phones, including screen readers, image magnifiers, automated actions, assistive touch, voice commands and external hardware integrations for user control interfaces. While user testers indicated that the smart phone app was more accessible than the current myplace portal (see </w:t>
          </w:r>
          <w:r w:rsidRPr="00D71880">
            <w:fldChar w:fldCharType="begin"/>
          </w:r>
          <w:r w:rsidRPr="00D71880">
            <w:instrText xml:space="preserve"> REF _Ref527547353 \h </w:instrText>
          </w:r>
          <w:r w:rsidR="00D71880">
            <w:instrText xml:space="preserve"> \* MERGEFORMAT </w:instrText>
          </w:r>
          <w:r w:rsidRPr="00D71880">
            <w:fldChar w:fldCharType="separate"/>
          </w:r>
          <w:r w:rsidR="001A2706" w:rsidRPr="00D71880">
            <w:t xml:space="preserve">Figure </w:t>
          </w:r>
          <w:r w:rsidR="001A2706">
            <w:rPr>
              <w:noProof/>
            </w:rPr>
            <w:t>29</w:t>
          </w:r>
          <w:r w:rsidRPr="00D71880">
            <w:fldChar w:fldCharType="end"/>
          </w:r>
          <w:r w:rsidRPr="00D71880">
            <w:t xml:space="preserve">), further refinement would be required to deliver a high level of accessibility. This would include ensuring all text is sufficiently large and that the text is appropriately formatted to enable a screen reader to read all pages effectively. Further design and testing with people with a broader range of disabilities could help deliver these refinements. </w:t>
          </w:r>
        </w:p>
        <w:p w:rsidR="004F3DB7" w:rsidRPr="00D71880" w:rsidRDefault="004F3DB7" w:rsidP="004F3DB7">
          <w:pPr>
            <w:pStyle w:val="BodyText"/>
          </w:pPr>
          <w:r w:rsidRPr="00D71880">
            <w:t xml:space="preserve">The use of a smart phone app could deliver access to budget information and payment functionality on the go, which was highlighted as a key benefit from a range of user testers. In addition, removing the need for self-managing participant to pay from their own bank account could help participants to avoid cashflow or timing issues that may delay their access to urgent services. The greater simplicity of the user experience was also seen as an enabler of participants accessing the services they require, particularly for people suffering from anxiety.  </w:t>
          </w:r>
        </w:p>
        <w:p w:rsidR="004F3DB7" w:rsidRPr="00D71880" w:rsidRDefault="004F3DB7" w:rsidP="004F3DB7">
          <w:pPr>
            <w:pStyle w:val="BodyText"/>
          </w:pPr>
          <w:r w:rsidRPr="00D71880">
            <w:rPr>
              <w:noProof/>
            </w:rPr>
            <mc:AlternateContent>
              <mc:Choice Requires="wps">
                <w:drawing>
                  <wp:inline distT="0" distB="0" distL="0" distR="0" wp14:anchorId="5DB1DC83" wp14:editId="0275ABCA">
                    <wp:extent cx="6120130" cy="610820"/>
                    <wp:effectExtent l="0" t="171450" r="13970" b="18415"/>
                    <wp:docPr id="375" name="Rounded Rectangular Callout 375"/>
                    <wp:cNvGraphicFramePr/>
                    <a:graphic xmlns:a="http://schemas.openxmlformats.org/drawingml/2006/main">
                      <a:graphicData uri="http://schemas.microsoft.com/office/word/2010/wordprocessingShape">
                        <wps:wsp>
                          <wps:cNvSpPr/>
                          <wps:spPr>
                            <a:xfrm>
                              <a:off x="0" y="0"/>
                              <a:ext cx="6120130" cy="610820"/>
                            </a:xfrm>
                            <a:prstGeom prst="wedgeRoundRectCallout">
                              <a:avLst>
                                <a:gd name="adj1" fmla="val -35151"/>
                                <a:gd name="adj2" fmla="val -77667"/>
                                <a:gd name="adj3" fmla="val 16667"/>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3193C" w:rsidRPr="00AD42AF" w:rsidRDefault="00C3193C" w:rsidP="001E1800">
                                <w:pPr>
                                  <w:pStyle w:val="BodyText"/>
                                </w:pPr>
                                <w:r w:rsidRPr="001E1800">
                                  <w:t>“</w:t>
                                </w:r>
                                <w:r w:rsidRPr="00AD42AF">
                                  <w:rPr>
                                    <w:i/>
                                  </w:rPr>
                                  <w:t>Not only saves time, but reduces stress in booking services. For people with mental illness, the stress involved in booking services may be a barrier in accessing services</w:t>
                                </w:r>
                                <w:r w:rsidRPr="001E1800">
                                  <w:t xml:space="preserve">” </w:t>
                                </w:r>
                                <w:r w:rsidRPr="00AD42AF">
                                  <w:t>– Carer</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5DB1DC83" id="Rounded Rectangular Callout 375" o:spid="_x0000_s1029" type="#_x0000_t62" style="width:481.9pt;height:48.1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" adj="3207,-5976" fillcolor="white [3212]" strokecolor="#30b787 [3204]" strokeweight="1.5pt">
                    <v:textbox inset=",1mm,,1mm">
                      <w:txbxContent>
                        <w:p w:rsidR="00C3193C" w:rsidRPr="00AD42AF" w:rsidRDefault="00C3193C" w:rsidP="001E1800">
                          <w:pPr>
                            <w:pStyle w:val="BodyText"/>
                          </w:pPr>
                          <w:r w:rsidRPr="001E1800">
                            <w:t>“</w:t>
                          </w:r>
                          <w:r w:rsidRPr="00AD42AF">
                            <w:rPr>
                              <w:i/>
                            </w:rPr>
                            <w:t>Not only saves time, but reduces stress in booking services. For people with mental illness, the stress involved in booking services may be a barrier in accessing services</w:t>
                          </w:r>
                          <w:r w:rsidRPr="001E1800">
                            <w:t xml:space="preserve">” </w:t>
                          </w:r>
                          <w:r w:rsidRPr="00AD42AF">
                            <w:t>– Carer</w:t>
                          </w:r>
                        </w:p>
                      </w:txbxContent>
                    </v:textbox>
                    <w10:anchorlock/>
                  </v:shape>
                </w:pict>
              </mc:Fallback>
            </mc:AlternateContent>
          </w:r>
        </w:p>
        <w:p w:rsidR="004F3DB7" w:rsidRPr="00D71880" w:rsidRDefault="004F3DB7" w:rsidP="004F3DB7">
          <w:pPr>
            <w:pStyle w:val="Caption"/>
          </w:pPr>
          <w:bookmarkStart w:id="148" w:name="_Ref527547353"/>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29</w:t>
          </w:r>
          <w:r w:rsidRPr="00D71880">
            <w:rPr>
              <w:noProof/>
            </w:rPr>
            <w:fldChar w:fldCharType="end"/>
          </w:r>
          <w:bookmarkEnd w:id="148"/>
          <w:r w:rsidRPr="00D71880">
            <w:t>: Accessibility criterion - user testing results</w:t>
          </w:r>
        </w:p>
        <w:p w:rsidR="004F3DB7" w:rsidRPr="00D71880" w:rsidRDefault="004F3DB7" w:rsidP="004F3DB7">
          <w:pPr>
            <w:pStyle w:val="BodyText"/>
            <w:spacing w:before="0"/>
          </w:pPr>
          <w:r w:rsidRPr="00D71880">
            <w:rPr>
              <w:noProof/>
            </w:rPr>
            <w:drawing>
              <wp:inline distT="0" distB="0" distL="0" distR="0" wp14:anchorId="507C47BF" wp14:editId="4AD952E9">
                <wp:extent cx="6134182" cy="2352431"/>
                <wp:effectExtent l="0" t="0" r="0" b="0"/>
                <wp:docPr id="423" name="Picture 423" descr="User testers were asked to respond to the statement the app was accessible for me with regards to my disability. The chart shows that 5 testers responded strongly agree, 3 testers responded agree and 1 responded neutral." title="Figure 29 shows the user testing results for the accessibility criter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accessibility-small.png"/>
                        <pic:cNvPicPr/>
                      </pic:nvPicPr>
                      <pic:blipFill rotWithShape="1">
                        <a:blip r:embed="rId53"/>
                        <a:srcRect l="378" t="1283" r="457" b="2223"/>
                        <a:stretch/>
                      </pic:blipFill>
                      <pic:spPr bwMode="auto">
                        <a:xfrm>
                          <a:off x="0" y="0"/>
                          <a:ext cx="6147390" cy="2357496"/>
                        </a:xfrm>
                        <a:prstGeom prst="rect">
                          <a:avLst/>
                        </a:prstGeom>
                        <a:ln>
                          <a:noFill/>
                        </a:ln>
                        <a:extLst>
                          <a:ext uri="{53640926-AAD7-44D8-BBD7-CCE9431645EC}">
                            <a14:shadowObscured xmlns:a14="http://schemas.microsoft.com/office/drawing/2010/main"/>
                          </a:ext>
                        </a:extLst>
                      </pic:spPr>
                    </pic:pic>
                  </a:graphicData>
                </a:graphic>
              </wp:inline>
            </w:drawing>
          </w:r>
        </w:p>
        <w:p w:rsidR="004F3DB7" w:rsidRPr="00D71880" w:rsidRDefault="004F3DB7" w:rsidP="004F3DB7">
          <w:pPr>
            <w:pStyle w:val="BodyText"/>
          </w:pPr>
          <w:r w:rsidRPr="00D71880">
            <w:t xml:space="preserve">Secure API access for service providers, plan managers and eMarkets would ensure these parties could maintain, and in some cases enhance, their access to the NDIS ecosystem. This could increase the range of services accessible to participants and competition in market place. </w:t>
          </w:r>
        </w:p>
        <w:p w:rsidR="004F3DB7" w:rsidRPr="00D71880" w:rsidRDefault="004F3DB7" w:rsidP="004F3DB7">
          <w:pPr>
            <w:pStyle w:val="BodyText"/>
          </w:pPr>
          <w:r w:rsidRPr="00D71880">
            <w:t>While these results for the proof of concept are encouraging, they could also be achieved by a centralised database solution or currency-on-blockchain</w:t>
          </w:r>
          <w:r w:rsidR="0058452B" w:rsidRPr="00D71880">
            <w:t xml:space="preserve"> solution, as the back-ends of the solutions would not impact the front-end user experience. </w:t>
          </w:r>
        </w:p>
        <w:p w:rsidR="004F3DB7" w:rsidRPr="00D71880" w:rsidRDefault="004F3DB7" w:rsidP="004F3DB7">
          <w:pPr>
            <w:pStyle w:val="Heading2"/>
            <w:ind w:left="709" w:hanging="709"/>
          </w:pPr>
          <w:bookmarkStart w:id="149" w:name="_Toc527539997"/>
          <w:bookmarkStart w:id="150" w:name="_Ref527560227"/>
          <w:bookmarkStart w:id="151" w:name="_Toc529106542"/>
          <w:r w:rsidRPr="00D71880">
            <w:t>Simplicity</w:t>
          </w:r>
          <w:bookmarkEnd w:id="149"/>
          <w:bookmarkEnd w:id="150"/>
          <w:bookmarkEnd w:id="151"/>
        </w:p>
        <w:p w:rsidR="004F3DB7" w:rsidRPr="00D71880" w:rsidRDefault="004F3DB7" w:rsidP="004F3DB7">
          <w:pPr>
            <w:pStyle w:val="BodyText"/>
          </w:pPr>
          <w:r w:rsidRPr="00D71880">
            <w:t>Our assessment is that the proof of concept could make budget management and payments simpler for participants, carers, plan managers, service providers and the Government.</w:t>
          </w:r>
        </w:p>
        <w:p w:rsidR="004F3DB7" w:rsidRPr="00D71880" w:rsidRDefault="004F3DB7" w:rsidP="004F3DB7">
          <w:pPr>
            <w:pStyle w:val="BodyText"/>
          </w:pPr>
          <w:r w:rsidRPr="00D71880">
            <w:t xml:space="preserve">The app could simplify the booking and payment experience for participants, carers and plan managers through the search, compare, pay, budgeting and receipting functions. It would also make it easier for participants to set and modify plan management delegations for nominees and for nominees to understand and exercise their delegations. This assessment is supported by the user testing results in </w:t>
          </w:r>
          <w:r w:rsidRPr="00D71880">
            <w:fldChar w:fldCharType="begin"/>
          </w:r>
          <w:r w:rsidRPr="00D71880">
            <w:instrText xml:space="preserve"> REF _Ref527548638 \h </w:instrText>
          </w:r>
          <w:r w:rsidR="00D71880">
            <w:instrText xml:space="preserve"> \* MERGEFORMAT </w:instrText>
          </w:r>
          <w:r w:rsidRPr="00D71880">
            <w:fldChar w:fldCharType="separate"/>
          </w:r>
          <w:r w:rsidR="001A2706" w:rsidRPr="00D71880">
            <w:t xml:space="preserve">Figure </w:t>
          </w:r>
          <w:r w:rsidR="001A2706">
            <w:rPr>
              <w:noProof/>
            </w:rPr>
            <w:t>30</w:t>
          </w:r>
          <w:r w:rsidRPr="00D71880">
            <w:fldChar w:fldCharType="end"/>
          </w:r>
          <w:r w:rsidRPr="00D71880">
            <w:t xml:space="preserve"> below.</w:t>
          </w:r>
        </w:p>
        <w:p w:rsidR="004F3DB7" w:rsidRPr="00D71880" w:rsidRDefault="004F3DB7" w:rsidP="004F3DB7">
          <w:pPr>
            <w:pStyle w:val="BodyText"/>
          </w:pPr>
          <w:r w:rsidRPr="00D71880">
            <w:rPr>
              <w:noProof/>
            </w:rPr>
            <mc:AlternateContent>
              <mc:Choice Requires="wps">
                <w:drawing>
                  <wp:inline distT="0" distB="0" distL="0" distR="0" wp14:anchorId="0E4E9D66" wp14:editId="78F902FB">
                    <wp:extent cx="6120130" cy="552450"/>
                    <wp:effectExtent l="0" t="171450" r="13970" b="19050"/>
                    <wp:docPr id="376" name="Rounded Rectangular Callout 376"/>
                    <wp:cNvGraphicFramePr/>
                    <a:graphic xmlns:a="http://schemas.openxmlformats.org/drawingml/2006/main">
                      <a:graphicData uri="http://schemas.microsoft.com/office/word/2010/wordprocessingShape">
                        <wps:wsp>
                          <wps:cNvSpPr/>
                          <wps:spPr>
                            <a:xfrm>
                              <a:off x="0" y="0"/>
                              <a:ext cx="6120130" cy="552450"/>
                            </a:xfrm>
                            <a:prstGeom prst="wedgeRoundRectCallout">
                              <a:avLst>
                                <a:gd name="adj1" fmla="val -35151"/>
                                <a:gd name="adj2" fmla="val -77667"/>
                                <a:gd name="adj3" fmla="val 16667"/>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3193C" w:rsidRPr="00AD42AF" w:rsidRDefault="00C3193C" w:rsidP="001E1800">
                                <w:pPr>
                                  <w:pStyle w:val="BodyText"/>
                                </w:pPr>
                                <w:r w:rsidRPr="001E1800">
                                  <w:t>“</w:t>
                                </w:r>
                                <w:r w:rsidRPr="00AD42AF">
                                  <w:rPr>
                                    <w:i/>
                                  </w:rPr>
                                  <w:t>Being able to pay straightaway is great. Nice, easy and convenient.”</w:t>
                                </w:r>
                                <w:r w:rsidRPr="001E1800">
                                  <w:t xml:space="preserve"> </w:t>
                                </w:r>
                                <w:r w:rsidRPr="00AD42AF">
                                  <w:t>–</w:t>
                                </w:r>
                                <w:r>
                                  <w:t>P</w:t>
                                </w:r>
                                <w:r w:rsidRPr="00AD42AF">
                                  <w:t>articipant</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0E4E9D66" id="Rounded Rectangular Callout 376" o:spid="_x0000_s1030" type="#_x0000_t62" style="width:481.9pt;height:43.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" adj="3207,-5976" fillcolor="white [3212]" strokecolor="#30b787 [3204]" strokeweight="1.5pt">
                    <v:textbox inset=",1mm,,1mm">
                      <w:txbxContent>
                        <w:p w:rsidR="00C3193C" w:rsidRPr="00AD42AF" w:rsidRDefault="00C3193C" w:rsidP="001E1800">
                          <w:pPr>
                            <w:pStyle w:val="BodyText"/>
                          </w:pPr>
                          <w:r w:rsidRPr="001E1800">
                            <w:t>“</w:t>
                          </w:r>
                          <w:r w:rsidRPr="00AD42AF">
                            <w:rPr>
                              <w:i/>
                            </w:rPr>
                            <w:t>Being able to pay straightaway is great. Nice, easy and convenient.”</w:t>
                          </w:r>
                          <w:r w:rsidRPr="001E1800">
                            <w:t xml:space="preserve"> </w:t>
                          </w:r>
                          <w:r w:rsidRPr="00AD42AF">
                            <w:t>–</w:t>
                          </w:r>
                          <w:r>
                            <w:t>P</w:t>
                          </w:r>
                          <w:r w:rsidRPr="00AD42AF">
                            <w:t>articipant</w:t>
                          </w:r>
                        </w:p>
                      </w:txbxContent>
                    </v:textbox>
                    <w10:anchorlock/>
                  </v:shape>
                </w:pict>
              </mc:Fallback>
            </mc:AlternateContent>
          </w:r>
        </w:p>
        <w:p w:rsidR="004F3DB7" w:rsidRPr="00D71880" w:rsidRDefault="004F3DB7" w:rsidP="001E1800">
          <w:pPr>
            <w:pStyle w:val="BodyText"/>
          </w:pPr>
          <w:r w:rsidRPr="00D71880">
            <w:t>The proof of concept could make it simpler for service providers to book services and receive payments, including through the potential of: a graduated registration process; the ability to sell services in app and eMarkets; the ability to send booking requests; automatic eligibility checks; real</w:t>
          </w:r>
          <w:r w:rsidRPr="00D71880">
            <w:noBreakHyphen/>
            <w:t>time booking/payment authorisation; payment within seconds after delivering service; attached remittance information for automatic reconciliation; and real-time data analytics to improve performance.</w:t>
          </w:r>
        </w:p>
        <w:p w:rsidR="004F3DB7" w:rsidRPr="00D71880" w:rsidRDefault="004F3DB7" w:rsidP="004F3DB7">
          <w:pPr>
            <w:pStyle w:val="Caption"/>
          </w:pPr>
          <w:bookmarkStart w:id="152" w:name="_Ref527548638"/>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30</w:t>
          </w:r>
          <w:r w:rsidRPr="00D71880">
            <w:rPr>
              <w:noProof/>
            </w:rPr>
            <w:fldChar w:fldCharType="end"/>
          </w:r>
          <w:bookmarkEnd w:id="152"/>
          <w:r w:rsidRPr="00D71880">
            <w:t>: Simplicity criterion - user testing results</w:t>
          </w:r>
        </w:p>
        <w:p w:rsidR="004F3DB7" w:rsidRPr="00D71880" w:rsidRDefault="004F3DB7" w:rsidP="004F3DB7">
          <w:pPr>
            <w:pStyle w:val="BodyText"/>
            <w:spacing w:before="0"/>
          </w:pPr>
          <w:r w:rsidRPr="00D71880">
            <w:rPr>
              <w:noProof/>
            </w:rPr>
            <w:drawing>
              <wp:inline distT="0" distB="0" distL="0" distR="0" wp14:anchorId="03F4487B" wp14:editId="4D8D3C5F">
                <wp:extent cx="6218378" cy="2406650"/>
                <wp:effectExtent l="0" t="0" r="0" b="0"/>
                <wp:docPr id="424" name="Picture 424" descr="User testers were asked to respond to the statement the app made it simple for me to manage budgets and make payments. The chart shows that 5 testers responded strongly agree and 4 testers responded agree." title="Figure 30 shows the user testing results for the simplicity criter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simplicity-small.png"/>
                        <pic:cNvPicPr/>
                      </pic:nvPicPr>
                      <pic:blipFill rotWithShape="1">
                        <a:blip r:embed="rId54"/>
                        <a:srcRect l="742" t="1880" r="905" b="1534"/>
                        <a:stretch/>
                      </pic:blipFill>
                      <pic:spPr bwMode="auto">
                        <a:xfrm>
                          <a:off x="0" y="0"/>
                          <a:ext cx="6247407" cy="2417885"/>
                        </a:xfrm>
                        <a:prstGeom prst="rect">
                          <a:avLst/>
                        </a:prstGeom>
                        <a:ln>
                          <a:noFill/>
                        </a:ln>
                        <a:extLst>
                          <a:ext uri="{53640926-AAD7-44D8-BBD7-CCE9431645EC}">
                            <a14:shadowObscured xmlns:a14="http://schemas.microsoft.com/office/drawing/2010/main"/>
                          </a:ext>
                        </a:extLst>
                      </pic:spPr>
                    </pic:pic>
                  </a:graphicData>
                </a:graphic>
              </wp:inline>
            </w:drawing>
          </w:r>
        </w:p>
        <w:p w:rsidR="004F3DB7" w:rsidRPr="00D71880" w:rsidRDefault="004F3DB7" w:rsidP="001E1800">
          <w:pPr>
            <w:pStyle w:val="BodyText"/>
          </w:pPr>
          <w:r w:rsidRPr="00D71880">
            <w:t xml:space="preserve">The proof of concept could make it simpler to administer the NDIS, including through the potential of: removing manual reviews of payment/funding requests by participants, plan managers and service providers; removing the need for manual audits of spending activities; automated reconciliation of payments to service providers; and real-time data analytics to improve policies and processes. The Government would also likely benefit from reduced queries from participants and service providers due to the greater functionality on offer and greater transparency of information. </w:t>
          </w:r>
        </w:p>
        <w:p w:rsidR="004F3DB7" w:rsidRPr="00D71880" w:rsidRDefault="004F3DB7" w:rsidP="001E1800">
          <w:pPr>
            <w:pStyle w:val="BodyText"/>
          </w:pPr>
          <w:r w:rsidRPr="00D71880">
            <w:t xml:space="preserve">While user testers recorded favourable responses to the simplicity of the working prototype, the prototype delivered a simplified view of the booking process, including assuming services were available when the participant chose and that all services providers were integrated with the proof of concept. Integration work would be required to make the second assumption a reality, which could slow down access to some of the simplicity benefits described above. The simplicity benefits outlined above could also be achieved by a centralised database solution.  </w:t>
          </w:r>
          <w:r w:rsidR="00A16D78">
            <w:t>A currency-on-blockchain solution could also deliver similar simplicity benefits, depending on the balance between removing NPP integrations for payments and reducing requirements for payments reconciliation processes, against the potential complexity of a greater number of conditions to manage within the currency-on-blockchain solution.</w:t>
          </w:r>
        </w:p>
        <w:p w:rsidR="004F3DB7" w:rsidRPr="00D71880" w:rsidRDefault="004F3DB7" w:rsidP="004F3DB7">
          <w:pPr>
            <w:pStyle w:val="Heading2"/>
            <w:ind w:left="709" w:hanging="709"/>
          </w:pPr>
          <w:bookmarkStart w:id="153" w:name="_Toc527539998"/>
          <w:bookmarkStart w:id="154" w:name="_Ref528763068"/>
          <w:bookmarkStart w:id="155" w:name="_Toc529106543"/>
          <w:r w:rsidRPr="00D71880">
            <w:t>Efficiency</w:t>
          </w:r>
          <w:bookmarkEnd w:id="153"/>
          <w:bookmarkEnd w:id="154"/>
          <w:bookmarkEnd w:id="155"/>
        </w:p>
        <w:p w:rsidR="004F3DB7" w:rsidRPr="00D71880" w:rsidRDefault="004F3DB7" w:rsidP="004F3DB7">
          <w:pPr>
            <w:pStyle w:val="BodyText"/>
          </w:pPr>
          <w:r w:rsidRPr="00D71880">
            <w:t xml:space="preserve">Our assessment is that the proof of concept could reduce administration time and costs for participants, carers, plan managers, service providers and the Government. The time and cost savings would stem from the simplicity benefits outlined in Section </w:t>
          </w:r>
          <w:r w:rsidRPr="00D71880">
            <w:fldChar w:fldCharType="begin"/>
          </w:r>
          <w:r w:rsidRPr="00D71880">
            <w:instrText xml:space="preserve"> REF _Ref527560227 \r \h </w:instrText>
          </w:r>
          <w:r w:rsidR="00D71880">
            <w:instrText xml:space="preserve"> \* MERGEFORMAT </w:instrText>
          </w:r>
          <w:r w:rsidRPr="00D71880">
            <w:fldChar w:fldCharType="separate"/>
          </w:r>
          <w:r w:rsidR="001A2706">
            <w:t>7.4</w:t>
          </w:r>
          <w:r w:rsidRPr="00D71880">
            <w:fldChar w:fldCharType="end"/>
          </w:r>
          <w:r w:rsidRPr="00D71880">
            <w:t xml:space="preserve"> above. </w:t>
          </w:r>
        </w:p>
        <w:p w:rsidR="004F3DB7" w:rsidRPr="00D71880" w:rsidRDefault="004F3DB7" w:rsidP="004F3DB7">
          <w:pPr>
            <w:pStyle w:val="BodyText"/>
          </w:pPr>
          <w:r w:rsidRPr="00D71880">
            <w:rPr>
              <w:noProof/>
            </w:rPr>
            <mc:AlternateContent>
              <mc:Choice Requires="wps">
                <w:drawing>
                  <wp:inline distT="0" distB="0" distL="0" distR="0" wp14:anchorId="3E51F05D" wp14:editId="7725873D">
                    <wp:extent cx="6120130" cy="629107"/>
                    <wp:effectExtent l="0" t="190500" r="13970" b="19050"/>
                    <wp:docPr id="377" name="Rounded Rectangular Callout 377"/>
                    <wp:cNvGraphicFramePr/>
                    <a:graphic xmlns:a="http://schemas.openxmlformats.org/drawingml/2006/main">
                      <a:graphicData uri="http://schemas.microsoft.com/office/word/2010/wordprocessingShape">
                        <wps:wsp>
                          <wps:cNvSpPr/>
                          <wps:spPr>
                            <a:xfrm>
                              <a:off x="0" y="0"/>
                              <a:ext cx="6120130" cy="629107"/>
                            </a:xfrm>
                            <a:prstGeom prst="wedgeRoundRectCallout">
                              <a:avLst>
                                <a:gd name="adj1" fmla="val -35151"/>
                                <a:gd name="adj2" fmla="val -77667"/>
                                <a:gd name="adj3" fmla="val 16667"/>
                              </a:avLst>
                            </a:prstGeom>
                            <a:solidFill>
                              <a:schemeClr val="bg1"/>
                            </a:solidFill>
                            <a:ln w="19050">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C3193C" w:rsidRPr="00AD42AF" w:rsidRDefault="00C3193C" w:rsidP="001E1800">
                                <w:pPr>
                                  <w:pStyle w:val="BodyText"/>
                                </w:pPr>
                                <w:r w:rsidRPr="001E1800">
                                  <w:t>“</w:t>
                                </w:r>
                                <w:r w:rsidRPr="00AD42AF">
                                  <w:rPr>
                                    <w:i/>
                                  </w:rPr>
                                  <w:t>Great to have all information automatically sent to provider when booking is done. No need to key it in manually</w:t>
                                </w:r>
                                <w:r w:rsidRPr="001E1800">
                                  <w:t xml:space="preserve">” </w:t>
                                </w:r>
                                <w:r w:rsidRPr="00AD42AF">
                                  <w:t>– Participant</w:t>
                                </w:r>
                              </w:p>
                            </w:txbxContent>
                          </wps:txbx>
                          <wps:bodyPr rot="0" spcFirstLastPara="0" vertOverflow="overflow" horzOverflow="overflow" vert="horz" wrap="square" lIns="91440" tIns="36000" rIns="91440" bIns="36000" numCol="1" spcCol="0" rtlCol="0" fromWordArt="0" anchor="ctr" anchorCtr="0" forceAA="0" compatLnSpc="1">
                            <a:prstTxWarp prst="textNoShape">
                              <a:avLst/>
                            </a:prstTxWarp>
                            <a:noAutofit/>
                          </wps:bodyPr>
                        </wps:wsp>
                      </a:graphicData>
                    </a:graphic>
                  </wp:inline>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w14:anchorId="3E51F05D" id="Rounded Rectangular Callout 377" o:spid="_x0000_s1031" type="#_x0000_t62" style="width:481.9pt;height:49.5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" adj="3207,-5976" fillcolor="white [3212]" strokecolor="#30b787 [3204]" strokeweight="1.5pt">
                    <v:textbox inset=",1mm,,1mm">
                      <w:txbxContent>
                        <w:p w:rsidR="00C3193C" w:rsidRPr="00AD42AF" w:rsidRDefault="00C3193C" w:rsidP="001E1800">
                          <w:pPr>
                            <w:pStyle w:val="BodyText"/>
                          </w:pPr>
                          <w:r w:rsidRPr="001E1800">
                            <w:t>“</w:t>
                          </w:r>
                          <w:r w:rsidRPr="00AD42AF">
                            <w:rPr>
                              <w:i/>
                            </w:rPr>
                            <w:t>Great to have all information automatically sent to provider when booking is done. No need to key it in manually</w:t>
                          </w:r>
                          <w:r w:rsidRPr="001E1800">
                            <w:t xml:space="preserve">” </w:t>
                          </w:r>
                          <w:r w:rsidRPr="00AD42AF">
                            <w:t>– Participant</w:t>
                          </w:r>
                        </w:p>
                      </w:txbxContent>
                    </v:textbox>
                    <w10:anchorlock/>
                  </v:shape>
                </w:pict>
              </mc:Fallback>
            </mc:AlternateContent>
          </w:r>
        </w:p>
        <w:p w:rsidR="0039229A" w:rsidRPr="00D71880" w:rsidRDefault="004F3DB7" w:rsidP="004F3DB7">
          <w:pPr>
            <w:pStyle w:val="BodyText"/>
          </w:pPr>
          <w:r w:rsidRPr="00D71880">
            <w:t xml:space="preserve">After testing the proof of concept with participants, carers and service providers, we asked them to estimate the time and costs savings that could result. Participants and carers estimated that the proof of concept could save them between 1 hour and 15 hours per week, with an average result of 3 hours. Service providers estimated that the proof of concept could save them approximately </w:t>
          </w:r>
          <w:r w:rsidR="0039229A" w:rsidRPr="00D71880">
            <w:t>0.3</w:t>
          </w:r>
          <w:r w:rsidRPr="00D71880">
            <w:t xml:space="preserve">% </w:t>
          </w:r>
          <w:r w:rsidR="0039229A" w:rsidRPr="00D71880">
            <w:t xml:space="preserve">to 0.8% </w:t>
          </w:r>
          <w:r w:rsidRPr="00D71880">
            <w:t>of costs as a pe</w:t>
          </w:r>
          <w:r w:rsidR="0039229A" w:rsidRPr="00D71880">
            <w:t xml:space="preserve">rcentage of revenue. We modelled these benefits across the scale of the NDIS full-implementation scope due in July 2020, using sensitivity analyses for </w:t>
          </w:r>
          <w:r w:rsidR="00CA2548">
            <w:t>low-range and</w:t>
          </w:r>
          <w:r w:rsidR="0039229A" w:rsidRPr="00D71880">
            <w:t xml:space="preserve"> mid-range scenario</w:t>
          </w:r>
          <w:r w:rsidR="00CA2548">
            <w:t>s using conservative inputs</w:t>
          </w:r>
          <w:r w:rsidR="0039229A" w:rsidRPr="00D71880">
            <w:t xml:space="preserve"> (see Appendix </w:t>
          </w:r>
          <w:r w:rsidR="0039229A" w:rsidRPr="00D71880">
            <w:fldChar w:fldCharType="begin"/>
          </w:r>
          <w:r w:rsidR="0039229A" w:rsidRPr="00D71880">
            <w:instrText xml:space="preserve"> REF _Ref527643448 \r \h  \* MERGEFORMAT </w:instrText>
          </w:r>
          <w:r w:rsidR="0039229A" w:rsidRPr="00D71880">
            <w:fldChar w:fldCharType="separate"/>
          </w:r>
          <w:r w:rsidR="001A2706">
            <w:t>A.4</w:t>
          </w:r>
          <w:r w:rsidR="0039229A" w:rsidRPr="00D71880">
            <w:fldChar w:fldCharType="end"/>
          </w:r>
          <w:r w:rsidR="0039229A" w:rsidRPr="00D71880">
            <w:t>). We conclude that the economic benefits would be the order of hundreds of millions of dollars annually, if the proof of concept was leveraged to develop and implement a full-scale solution across Australia. Further testing and analysis would be required to provide a robust</w:t>
          </w:r>
          <w:r w:rsidR="00CA2548">
            <w:t>,</w:t>
          </w:r>
          <w:r w:rsidR="0039229A" w:rsidRPr="00D71880">
            <w:t xml:space="preserve"> specific estimate. </w:t>
          </w:r>
        </w:p>
        <w:p w:rsidR="004F3DB7" w:rsidRPr="00D71880" w:rsidRDefault="0039229A" w:rsidP="004F3DB7">
          <w:pPr>
            <w:pStyle w:val="BodyText"/>
          </w:pPr>
          <w:r w:rsidRPr="00D71880">
            <w:t xml:space="preserve">The sensitivity analysis at </w:t>
          </w:r>
          <w:r w:rsidR="004F3DB7" w:rsidRPr="00D71880">
            <w:t xml:space="preserve">Appendix </w:t>
          </w:r>
          <w:r w:rsidR="004F3DB7" w:rsidRPr="00D71880">
            <w:fldChar w:fldCharType="begin"/>
          </w:r>
          <w:r w:rsidR="004F3DB7" w:rsidRPr="00D71880">
            <w:instrText xml:space="preserve"> REF _Ref527643448 \r \h  \* MERGEFORMAT </w:instrText>
          </w:r>
          <w:r w:rsidR="004F3DB7" w:rsidRPr="00D71880">
            <w:fldChar w:fldCharType="separate"/>
          </w:r>
          <w:r w:rsidR="001A2706">
            <w:t>A.4</w:t>
          </w:r>
          <w:r w:rsidR="004F3DB7" w:rsidRPr="00D71880">
            <w:fldChar w:fldCharType="end"/>
          </w:r>
          <w:r w:rsidR="004F3DB7" w:rsidRPr="00D71880">
            <w:t xml:space="preserve"> does not include potential time and cost savings that could result for participants and carers who are plan-managed or agency-managed. It also does not include potential efficiencies that could result for government from streamlined payment processes, the removal of manual auditing processes or a potential reduction in budget and payment related queries from participants, carers and service providers. The model does not include potential cost savings or revenue benefits for service providers from ensuring they only provide eligible services.   </w:t>
          </w:r>
        </w:p>
        <w:p w:rsidR="004F3DB7" w:rsidRPr="00D71880" w:rsidRDefault="004F3DB7" w:rsidP="004F3DB7">
          <w:pPr>
            <w:pStyle w:val="BodyText"/>
          </w:pPr>
          <w:r w:rsidRPr="00D71880">
            <w:t xml:space="preserve">The model is static; it assumes that the full benefits of the proof of concept would be immediately available. If the proof of concept was implemented gradually, then the efficiencies would not all be available immediately. The model estimates economic, rather than financial, benefits. Some of the efficiencies do not represent financial costs to the NDIS, such as the time of participants and carers. In addition, some of the cost efficiencies may not be recoverable or should not be recovered if they are deemed to represent the removal of existing inefficiencies in the NDIS. </w:t>
          </w:r>
        </w:p>
        <w:p w:rsidR="004F3DB7" w:rsidRPr="00D71880" w:rsidRDefault="004F3DB7" w:rsidP="004F3DB7">
          <w:pPr>
            <w:pStyle w:val="BodyText"/>
          </w:pPr>
          <w:r w:rsidRPr="00D71880">
            <w:t xml:space="preserve">While these results for the proof of concept are positive, they could also likely be achieved by a centralised database solution or currency-on-blockchain solution. </w:t>
          </w:r>
        </w:p>
        <w:p w:rsidR="004F3DB7" w:rsidRPr="00D71880" w:rsidRDefault="004F3DB7" w:rsidP="004F3DB7">
          <w:pPr>
            <w:pStyle w:val="Heading2"/>
            <w:ind w:left="709" w:hanging="709"/>
          </w:pPr>
          <w:bookmarkStart w:id="156" w:name="_Toc529106544"/>
          <w:r w:rsidRPr="00D71880">
            <w:t>Confidentiality</w:t>
          </w:r>
          <w:bookmarkEnd w:id="156"/>
        </w:p>
        <w:p w:rsidR="005C093F" w:rsidRPr="00D71880" w:rsidRDefault="005C093F" w:rsidP="005C093F">
          <w:pPr>
            <w:pStyle w:val="BodyText"/>
          </w:pPr>
          <w:r w:rsidRPr="00D71880">
            <w:t xml:space="preserve">Following the principles of choice and control, the proof of concept would provide participants with choice and control over the extent to which their data is shared with service providers (or any other parties that do not require access to the data for the administration of the NDIS). Therefore, the analysis below focuses on risks to the confidentiality of data stemming from possible attacks or systems failures across the various solution alternatives. </w:t>
          </w:r>
        </w:p>
        <w:p w:rsidR="004F3DB7" w:rsidRPr="00D71880" w:rsidRDefault="004F3DB7" w:rsidP="004F3DB7">
          <w:pPr>
            <w:pStyle w:val="BodyText"/>
          </w:pPr>
          <w:r w:rsidRPr="00D71880">
            <w:t xml:space="preserve">Our assessment is that the proof of concept could reduce the consequence of possible breaches by de-identifying data, while potentially increasing the likelihood of breaches through an increased surface area for attacks, particularly if the proof of concept was applied across multiple conditional payment environments. There are opportunities for further work to address these potential increases in the likelihood of risks while maintaining the benefits of reduced consequences. </w:t>
          </w:r>
        </w:p>
        <w:p w:rsidR="004F3DB7" w:rsidRPr="00D71880" w:rsidRDefault="004F3DB7" w:rsidP="004F3DB7">
          <w:pPr>
            <w:pStyle w:val="BodyText"/>
          </w:pPr>
          <w:r w:rsidRPr="00D71880">
            <w:t>The proof of concept could reduce the consequence of possible breaches by holding the majority of participant data off-chain (and therefore not all in one place), making the blockchain accessible only through a web-based interface (the blockchain trigger), and anonymising the data held on</w:t>
          </w:r>
          <w:r w:rsidRPr="00D71880">
            <w:noBreakHyphen/>
            <w:t>chain through private keys, including different private keys for different budgets in participants’ plans. This would mean that if a breach occurred, it would be difficult, though not impossible, for the attacker to re</w:t>
          </w:r>
          <w:r w:rsidRPr="00D71880">
            <w:noBreakHyphen/>
            <w:t xml:space="preserve">identify participants’ data. </w:t>
          </w:r>
        </w:p>
        <w:p w:rsidR="004F3DB7" w:rsidRPr="00D71880" w:rsidRDefault="004F3DB7" w:rsidP="004F3DB7">
          <w:pPr>
            <w:pStyle w:val="BodyText"/>
          </w:pPr>
          <w:r w:rsidRPr="00D71880">
            <w:t>The proof of concept may lead to an increased likelihood of data breaches, as each processing node would have visibility of all the data on the blockchain. With multiple nodes having access to the blockchain, the surface area for attacks, either external or internal to each node’s organisation, would be greater. This would be unlikely to have a major impact on the NDIS proof of concept, as the number of nodes are few and the ability to implement minimum standards would be strong. However, if the proof of concept was applied across multiple conditional payment environments with multiple nodes of varying trustworthiness, the risks would be greater. Another factor to consider if the proof of concept was applied to multiple conditional payment environments is how to ensure that each node only sees information that is relevant to them.</w:t>
          </w:r>
        </w:p>
        <w:p w:rsidR="004F3DB7" w:rsidRPr="00D71880" w:rsidRDefault="004F3DB7" w:rsidP="004F3DB7">
          <w:pPr>
            <w:pStyle w:val="BodyText"/>
          </w:pPr>
          <w:r w:rsidRPr="00D71880">
            <w:t>Opportunities for future work to reduce the likelihood or breaches include: the use of multiple distributed ledgers or dedicated channels to restrict visibility for some nodes; the use of secure private computation technologies to encrypt data held on-chain; and the exploration of zero-knowledge proof technologies, which prevent processing nodes from seeing the data of the transactions they process.</w:t>
          </w:r>
        </w:p>
        <w:p w:rsidR="005C093F" w:rsidRPr="00D71880" w:rsidRDefault="004F3DB7" w:rsidP="004F3DB7">
          <w:pPr>
            <w:pStyle w:val="BodyText"/>
          </w:pPr>
          <w:r w:rsidRPr="00D71880">
            <w:t xml:space="preserve">The proof of concept would experience similar relative strengths and weaknesses when compared with a centralised database solution. On the other hand, a currency-on-blockchain solution would involve the highest level of risk, as the attack surface area would be even higher and the value of breaching a currency, in addition to the data, would be much higher. </w:t>
          </w:r>
        </w:p>
        <w:p w:rsidR="004F3DB7" w:rsidRPr="00D71880" w:rsidRDefault="004F3DB7" w:rsidP="004F3DB7">
          <w:pPr>
            <w:pStyle w:val="Heading2"/>
          </w:pPr>
          <w:bookmarkStart w:id="157" w:name="_Toc529106545"/>
          <w:r w:rsidRPr="00D71880">
            <w:t>Integrity</w:t>
          </w:r>
          <w:bookmarkEnd w:id="157"/>
        </w:p>
        <w:p w:rsidR="004F3DB7" w:rsidRPr="00D71880" w:rsidRDefault="004F3DB7" w:rsidP="004F3DB7">
          <w:pPr>
            <w:pStyle w:val="BodyText"/>
          </w:pPr>
          <w:r w:rsidRPr="00D71880">
            <w:t xml:space="preserve">Our assessment is that the proof of concept would enhance the level of integrity in the NDIS. The data stored on the blockchain is immutable and all the transactions are validated by all processing nodes in the blockchain network. Therefore, any unauthorised modification of information will be detected easily. The logic of the Smart Money Contract is immutable once deployed on the blockchain and thus preserves the integrity of the system. </w:t>
          </w:r>
        </w:p>
        <w:p w:rsidR="004F3DB7" w:rsidRPr="00D71880" w:rsidRDefault="004F3DB7" w:rsidP="004F3DB7">
          <w:pPr>
            <w:pStyle w:val="BodyText"/>
          </w:pPr>
          <w:r w:rsidRPr="00D71880">
            <w:t>The current working prototype also ensures integrity of payments – ensuring that participants can only access eligible services and only if enough funds are available. This is enforced by the token concept and the policy contracts that are attached to the tokens. The Smart Money Contract also assists in preventing users from misspending if the user interface validation fails. This prevention mechanisms was successfully tested during user testing when user testers attempted to book services where: insufficient funds were available; the sessions being booked were outside the plan timeframes; double bookings were attempted from multiple interfaces at the same time.</w:t>
          </w:r>
        </w:p>
        <w:p w:rsidR="004F3DB7" w:rsidRPr="00D71880" w:rsidRDefault="004F3DB7" w:rsidP="004F3DB7">
          <w:pPr>
            <w:pStyle w:val="BodyText"/>
          </w:pPr>
          <w:r w:rsidRPr="00D71880">
            <w:t xml:space="preserve">While the blockchain system would ensure that only transactions that meet the conditions in policy contracts could occur, it would not prevent human error in creating policy contracts. This, combined with the increased speed at which payments would be made, could make it more difficult for human intervention to stop a payment, where the policy contract was found to be incorrectly attached. Rules could be embedded into the proof of concept to address this, such as manual approvals by the NDIA and/or the financial institution making the NPP payment, for very large and other types of higher-risk payments. </w:t>
          </w:r>
        </w:p>
        <w:p w:rsidR="005515A0" w:rsidRPr="00D71880" w:rsidRDefault="005515A0" w:rsidP="005515A0">
          <w:pPr>
            <w:pStyle w:val="BodyText"/>
          </w:pPr>
          <w:bookmarkStart w:id="158" w:name="_Toc527137775"/>
          <w:bookmarkStart w:id="159" w:name="_Toc527137947"/>
          <w:bookmarkStart w:id="160" w:name="_Toc527290181"/>
          <w:bookmarkStart w:id="161" w:name="_Toc527563585"/>
          <w:bookmarkStart w:id="162" w:name="_Toc527567331"/>
          <w:bookmarkStart w:id="163" w:name="_Toc527641845"/>
          <w:bookmarkStart w:id="164" w:name="_Toc527643649"/>
          <w:bookmarkEnd w:id="158"/>
          <w:bookmarkEnd w:id="159"/>
          <w:bookmarkEnd w:id="160"/>
          <w:bookmarkEnd w:id="161"/>
          <w:bookmarkEnd w:id="162"/>
          <w:bookmarkEnd w:id="163"/>
          <w:bookmarkEnd w:id="164"/>
          <w:r w:rsidRPr="00D71880">
            <w:t xml:space="preserve">The proof of concept would likely also compare favourably to a centralised database solution for the same reasons outlined above, though the benefits would be marginal as the integrity risks to a well-established centralised database solution would be low. The proof of concept compares similarly to a currency-on-blockchain solution. </w:t>
          </w:r>
        </w:p>
        <w:p w:rsidR="004F3DB7" w:rsidRPr="00D71880" w:rsidRDefault="004F3DB7" w:rsidP="004F3DB7">
          <w:pPr>
            <w:pStyle w:val="Heading2"/>
            <w:ind w:left="709" w:hanging="709"/>
          </w:pPr>
          <w:bookmarkStart w:id="165" w:name="_Toc529106546"/>
          <w:r w:rsidRPr="00D71880">
            <w:t>Performance</w:t>
          </w:r>
          <w:bookmarkEnd w:id="165"/>
        </w:p>
        <w:p w:rsidR="004F3DB7" w:rsidRPr="00D71880" w:rsidRDefault="004F3DB7" w:rsidP="004F3DB7">
          <w:pPr>
            <w:pStyle w:val="BodyText"/>
          </w:pPr>
          <w:r w:rsidRPr="00D71880">
            <w:t>Our assessment is that the proof of concept would improve the latency</w:t>
          </w:r>
          <w:r w:rsidR="00225694">
            <w:t xml:space="preserve"> and</w:t>
          </w:r>
          <w:r w:rsidRPr="00D71880">
            <w:t xml:space="preserve"> throughput</w:t>
          </w:r>
          <w:r w:rsidR="00225694">
            <w:t xml:space="preserve"> of process coordination between parties in the ecosystem for service interactions and reconciliation, through automation of processes that are currently manual. Additionally, the</w:t>
          </w:r>
          <w:r w:rsidRPr="00D71880">
            <w:t xml:space="preserve"> </w:t>
          </w:r>
          <w:r w:rsidR="00225694">
            <w:t xml:space="preserve">overall </w:t>
          </w:r>
          <w:r w:rsidRPr="00D71880">
            <w:t>speed of payments</w:t>
          </w:r>
          <w:r w:rsidR="00225694">
            <w:t xml:space="preserve"> would improve, through integration</w:t>
          </w:r>
          <w:r w:rsidRPr="00D71880">
            <w:t xml:space="preserve"> with the NPP. However, further work would be required to guarantee real-time blockchain token processing, particularly if the proof of concept was applied across multiple conditional payment environments, and therefore required greater throughput.</w:t>
          </w:r>
        </w:p>
        <w:p w:rsidR="004F3DB7" w:rsidRPr="00D71880" w:rsidRDefault="004F3DB7" w:rsidP="004F3DB7">
          <w:pPr>
            <w:pStyle w:val="BodyText"/>
          </w:pPr>
          <w:r w:rsidRPr="00D71880">
            <w:t>By July 2020, the NDIS could involve 1.3 million payments per week, or 2.17 payments per second.</w:t>
          </w:r>
          <w:r w:rsidRPr="00D71880">
            <w:rPr>
              <w:rStyle w:val="FootnoteReference"/>
            </w:rPr>
            <w:footnoteReference w:id="57"/>
          </w:r>
          <w:r w:rsidRPr="00D71880">
            <w:t xml:space="preserve"> The New Payments Platform already has the capacity to meet this requirement.</w:t>
          </w:r>
          <w:r w:rsidRPr="00D71880">
            <w:rPr>
              <w:rStyle w:val="FootnoteReference"/>
            </w:rPr>
            <w:footnoteReference w:id="58"/>
          </w:r>
          <w:r w:rsidRPr="00D71880">
            <w:t xml:space="preserve"> We estimated that the required throughput for the blockchain component of the proof of concept would be approximately 3.26 transactions per second.</w:t>
          </w:r>
          <w:r w:rsidRPr="00D71880">
            <w:rPr>
              <w:rStyle w:val="FootnoteReference"/>
            </w:rPr>
            <w:footnoteReference w:id="59"/>
          </w:r>
          <w:r w:rsidRPr="00D71880">
            <w:t xml:space="preserve"> </w:t>
          </w:r>
          <w:r w:rsidR="00225694">
            <w:t>Peak transaction throughput demands would be significantly higher; how much higher is unknown, but early indications are that peaks can be around twice the average load</w:t>
          </w:r>
          <w:r w:rsidR="00225694">
            <w:rPr>
              <w:rStyle w:val="FootnoteReference"/>
            </w:rPr>
            <w:footnoteReference w:id="60"/>
          </w:r>
          <w:r w:rsidR="00225694">
            <w:t xml:space="preserve">. We expect throughput </w:t>
          </w:r>
          <w:r w:rsidRPr="00D71880">
            <w:t xml:space="preserve">requirements could be met by the private Ethereum network trialled in the working prototype, which operates on a </w:t>
          </w:r>
          <w:r w:rsidRPr="00D71880">
            <w:rPr>
              <w:i/>
            </w:rPr>
            <w:t>proof of authority</w:t>
          </w:r>
          <w:r w:rsidRPr="00D71880">
            <w:t xml:space="preserve"> basis, which is an efficient way to process transactions in payment environments where the processing nodes are trusted and the payers and receivers are known to each other.</w:t>
          </w:r>
        </w:p>
        <w:p w:rsidR="004F3DB7" w:rsidRPr="00D71880" w:rsidRDefault="004F3DB7" w:rsidP="004F3DB7">
          <w:pPr>
            <w:pStyle w:val="BodyText"/>
          </w:pPr>
          <w:r w:rsidRPr="00D71880">
            <w:t xml:space="preserve">However, if the solution was applied to additional conditional payments a </w:t>
          </w:r>
          <w:r w:rsidR="00E90877" w:rsidRPr="001E1800">
            <w:t>different</w:t>
          </w:r>
          <w:r w:rsidR="00E90877">
            <w:rPr>
              <w:i/>
            </w:rPr>
            <w:t xml:space="preserve"> </w:t>
          </w:r>
          <w:r w:rsidRPr="00D71880">
            <w:t>approach may be required to deliver sufficient trust across a wide range of processing nodes and between payers and receivers who may not know each other.</w:t>
          </w:r>
          <w:r w:rsidR="00E90877">
            <w:t xml:space="preserve"> In current public blockchains,</w:t>
          </w:r>
          <w:r w:rsidRPr="00D71880">
            <w:t xml:space="preserve"> </w:t>
          </w:r>
          <w:r w:rsidR="00E90877">
            <w:rPr>
              <w:i/>
            </w:rPr>
            <w:t>p</w:t>
          </w:r>
          <w:r w:rsidRPr="00D71880">
            <w:rPr>
              <w:i/>
            </w:rPr>
            <w:t xml:space="preserve">roof of work </w:t>
          </w:r>
          <w:r w:rsidRPr="00D71880">
            <w:t xml:space="preserve">processing can increase trust by requiring nodes to compete to verify transactions by solving complex puzzles in an </w:t>
          </w:r>
          <w:r w:rsidR="008C4685">
            <w:t xml:space="preserve">energy-intensive </w:t>
          </w:r>
          <w:r w:rsidRPr="00D71880">
            <w:t xml:space="preserve">activity known as mining. However, this is a relatively slow </w:t>
          </w:r>
          <w:r w:rsidR="008C4685">
            <w:t xml:space="preserve">way </w:t>
          </w:r>
          <w:r w:rsidRPr="00D71880">
            <w:t>to process transactions, which results in a relatively low transaction throughput.</w:t>
          </w:r>
          <w:r w:rsidRPr="00D71880">
            <w:rPr>
              <w:rStyle w:val="FootnoteReference"/>
            </w:rPr>
            <w:footnoteReference w:id="61"/>
          </w:r>
          <w:r w:rsidR="00E90877">
            <w:t xml:space="preserve"> </w:t>
          </w:r>
          <w:r w:rsidRPr="00D71880">
            <w:t xml:space="preserve">There are two key opportunities to enable faster payments </w:t>
          </w:r>
          <w:r w:rsidR="00E90877">
            <w:t xml:space="preserve">than with current public </w:t>
          </w:r>
          <w:r w:rsidRPr="00D71880">
            <w:t>blockchain system</w:t>
          </w:r>
          <w:r w:rsidR="00E90877">
            <w:t>s</w:t>
          </w:r>
          <w:r w:rsidRPr="00D71880">
            <w:t>:</w:t>
          </w:r>
        </w:p>
        <w:p w:rsidR="004F3DB7" w:rsidRPr="00D71880" w:rsidRDefault="004F3DB7" w:rsidP="004F3DB7">
          <w:pPr>
            <w:pStyle w:val="BodyText"/>
            <w:numPr>
              <w:ilvl w:val="0"/>
              <w:numId w:val="61"/>
            </w:numPr>
          </w:pPr>
          <w:r w:rsidRPr="00D71880">
            <w:rPr>
              <w:b/>
            </w:rPr>
            <w:t xml:space="preserve">Alternative blockchain networks or improvements to existing networks </w:t>
          </w:r>
          <w:r w:rsidRPr="00D71880">
            <w:t xml:space="preserve">could deliver higher throughput. Outside the core architecture of blockchain systems, other factors to consider include the number of nodes, the processing power of nodes and possible sharding of blockchains. Studies by Data61, R3 and the Depository Trust &amp; Clearing Corporation have </w:t>
          </w:r>
          <w:r w:rsidR="00E90877">
            <w:t>measured</w:t>
          </w:r>
          <w:r w:rsidR="00E90877" w:rsidRPr="00D71880">
            <w:t xml:space="preserve"> </w:t>
          </w:r>
          <w:r w:rsidRPr="00D71880">
            <w:t xml:space="preserve">various networks </w:t>
          </w:r>
          <w:r w:rsidR="00E90877">
            <w:t xml:space="preserve">achieving </w:t>
          </w:r>
          <w:r w:rsidRPr="00D71880">
            <w:t>from between tens of transactions per second to thousands of transactions per second</w:t>
          </w:r>
          <w:r w:rsidR="00E90877">
            <w:t>.</w:t>
          </w:r>
          <w:r w:rsidRPr="00D71880">
            <w:t xml:space="preserve"> </w:t>
          </w:r>
          <w:r w:rsidR="00E90877">
            <w:t xml:space="preserve">However, </w:t>
          </w:r>
          <w:r w:rsidRPr="00D71880">
            <w:t xml:space="preserve">at the higher </w:t>
          </w:r>
          <w:r w:rsidR="00E90877">
            <w:t xml:space="preserve">level these systems </w:t>
          </w:r>
          <w:r w:rsidRPr="00D71880">
            <w:t xml:space="preserve">did not </w:t>
          </w:r>
          <w:r w:rsidR="00E90877">
            <w:t xml:space="preserve">allow </w:t>
          </w:r>
          <w:r w:rsidRPr="00D71880">
            <w:t xml:space="preserve">the complexity of smart contracts </w:t>
          </w:r>
          <w:r w:rsidR="00E90877">
            <w:t xml:space="preserve">used in </w:t>
          </w:r>
          <w:r w:rsidRPr="00D71880">
            <w:t>our proof of concept.</w:t>
          </w:r>
          <w:r w:rsidRPr="00D71880">
            <w:rPr>
              <w:rStyle w:val="FootnoteReference"/>
            </w:rPr>
            <w:footnoteReference w:id="62"/>
          </w:r>
          <w:r w:rsidRPr="00D71880">
            <w:rPr>
              <w:vertAlign w:val="superscript"/>
            </w:rPr>
            <w:t>,</w:t>
          </w:r>
          <w:r w:rsidRPr="00D71880">
            <w:rPr>
              <w:rStyle w:val="FootnoteReference"/>
            </w:rPr>
            <w:footnoteReference w:id="63"/>
          </w:r>
          <w:r w:rsidRPr="00D71880">
            <w:rPr>
              <w:vertAlign w:val="superscript"/>
            </w:rPr>
            <w:t>,</w:t>
          </w:r>
          <w:r w:rsidRPr="00D71880">
            <w:rPr>
              <w:rStyle w:val="FootnoteReference"/>
            </w:rPr>
            <w:footnoteReference w:id="64"/>
          </w:r>
        </w:p>
        <w:p w:rsidR="004F3DB7" w:rsidRPr="00D71880" w:rsidRDefault="004F3DB7" w:rsidP="004F3DB7">
          <w:pPr>
            <w:pStyle w:val="BodyText"/>
            <w:numPr>
              <w:ilvl w:val="0"/>
              <w:numId w:val="61"/>
            </w:numPr>
          </w:pPr>
          <w:r w:rsidRPr="00D71880">
            <w:rPr>
              <w:b/>
            </w:rPr>
            <w:t>Pre-authorising transactions using the data already on the blockchain</w:t>
          </w:r>
          <w:r w:rsidRPr="00D71880">
            <w:t xml:space="preserve"> </w:t>
          </w:r>
          <w:r w:rsidR="00552272">
            <w:t xml:space="preserve">using a </w:t>
          </w:r>
          <w:r w:rsidRPr="00D71880">
            <w:t xml:space="preserve">payment authorisation </w:t>
          </w:r>
          <w:r w:rsidR="00552272">
            <w:t xml:space="preserve">scheme somewhat similar to </w:t>
          </w:r>
          <w:r w:rsidRPr="00D71880">
            <w:t xml:space="preserve">existing card schemes, which </w:t>
          </w:r>
          <w:r w:rsidR="00552272">
            <w:t xml:space="preserve">would thus be expected to process payments at </w:t>
          </w:r>
          <w:r w:rsidR="00552272" w:rsidRPr="00D71880">
            <w:t xml:space="preserve">rates closer to </w:t>
          </w:r>
          <w:r w:rsidR="00552272">
            <w:t xml:space="preserve">the card schemes at more than </w:t>
          </w:r>
          <w:r w:rsidRPr="00D71880">
            <w:t>1,000 transactions per second.</w:t>
          </w:r>
          <w:r w:rsidRPr="00D71880">
            <w:rPr>
              <w:rStyle w:val="FootnoteReference"/>
            </w:rPr>
            <w:footnoteReference w:id="65"/>
          </w:r>
          <w:r w:rsidRPr="00D71880">
            <w:t xml:space="preserve"> A pre</w:t>
          </w:r>
          <w:r w:rsidRPr="00D71880">
            <w:noBreakHyphen/>
            <w:t xml:space="preserve">authorisation approach would confirm </w:t>
          </w:r>
          <w:r w:rsidR="00552272">
            <w:t xml:space="preserve">(using a query on a local copy of the blockchain) </w:t>
          </w:r>
          <w:r w:rsidRPr="00D71880">
            <w:t>whether the participant had sufficient tokens for payment based on data available on the blockchain data at the time of authorisation request. The transfer of the tokens would then occur after the authorisation is confirmed. In most cases, the blockchain transaction would occur within seconds or milliseconds of the authorisation, though in peak periods these timeframes could lengthen. The longer the timeframe</w:t>
          </w:r>
          <w:r w:rsidR="00552272">
            <w:t xml:space="preserve"> for transaction processing and propagation within the blockchain network</w:t>
          </w:r>
          <w:r w:rsidRPr="00D71880">
            <w:t>, the greater the risk that a participant could purchase two items using the same set of available tokens</w:t>
          </w:r>
          <w:r w:rsidR="00552272">
            <w:t>, or without sufficient tokens</w:t>
          </w:r>
          <w:r w:rsidRPr="00D71880">
            <w:t>. In the context of the NDIS</w:t>
          </w:r>
          <w:r w:rsidR="00505F13">
            <w:t>, compared to a generic payments environment</w:t>
          </w:r>
          <w:r w:rsidRPr="00D71880">
            <w:t>, this risk would be minimal due to the types of purchases participants can make and because their identity is known by the NDIA and service provider (which would all but remove incentives for systematic fraud). The risk of do</w:t>
          </w:r>
          <w:r w:rsidR="00505F13">
            <w:t xml:space="preserve">uble spending could be greater </w:t>
          </w:r>
          <w:r w:rsidRPr="00D71880">
            <w:t>if the proof of concept was applied to lower trust environments where funders, spenders and business</w:t>
          </w:r>
          <w:r w:rsidR="00505F13">
            <w:t>es do not all know one another. However, this risk could be low and manageable depending on the strength of identity management and depending on individuals’ payment size and volume.</w:t>
          </w:r>
        </w:p>
        <w:p w:rsidR="004F3DB7" w:rsidRPr="00D71880" w:rsidRDefault="004F3DB7" w:rsidP="004F3DB7">
          <w:pPr>
            <w:pStyle w:val="BodyText"/>
          </w:pPr>
          <w:r w:rsidRPr="00D71880">
            <w:t xml:space="preserve">A centralised database would likely be faster than the proof of concept, while a currency-on-blockchain solution would likely be slower, as a </w:t>
          </w:r>
          <w:r w:rsidR="00E90877">
            <w:t xml:space="preserve">public blockchain </w:t>
          </w:r>
          <w:r w:rsidR="00505F13">
            <w:t>would likely be required</w:t>
          </w:r>
          <w:r w:rsidRPr="00D71880">
            <w:t>.</w:t>
          </w:r>
          <w:r w:rsidR="00505F13">
            <w:t xml:space="preserve"> In a public blockchain, proof of authority would be less suitable as a basis for the consensus mechanism because of the greater range and number of node operators. Proof of work is not necessarily required for public blockchains, but performance would nonetheless inherently be more limited.</w:t>
          </w:r>
        </w:p>
        <w:p w:rsidR="004F3DB7" w:rsidRPr="00D71880" w:rsidRDefault="004F3DB7" w:rsidP="004F3DB7">
          <w:pPr>
            <w:pStyle w:val="Heading2"/>
            <w:ind w:left="709" w:hanging="709"/>
          </w:pPr>
          <w:bookmarkStart w:id="166" w:name="_Toc527915751"/>
          <w:bookmarkStart w:id="167" w:name="_Toc529106547"/>
          <w:bookmarkEnd w:id="166"/>
          <w:r w:rsidRPr="00D71880">
            <w:t>Cost</w:t>
          </w:r>
          <w:bookmarkEnd w:id="167"/>
        </w:p>
        <w:p w:rsidR="00162FE1" w:rsidRDefault="004F3DB7" w:rsidP="004F3DB7">
          <w:pPr>
            <w:pStyle w:val="BodyText"/>
          </w:pPr>
          <w:r w:rsidRPr="00D71880">
            <w:t>Our evaluation has not involved a comprehensive quantitative costing of envisaged full scale proof of concept, including the cost of the blockchain network, blockchain trigger and running multiple processing nodes.</w:t>
          </w:r>
          <w:r w:rsidRPr="00D71880">
            <w:rPr>
              <w:rStyle w:val="FootnoteReference"/>
            </w:rPr>
            <w:footnoteReference w:id="66"/>
          </w:r>
          <w:r w:rsidRPr="00D71880">
            <w:t xml:space="preserve"> </w:t>
          </w:r>
        </w:p>
        <w:p w:rsidR="004F3DB7" w:rsidRPr="00D71880" w:rsidRDefault="004F3DB7" w:rsidP="004F3DB7">
          <w:pPr>
            <w:pStyle w:val="BodyText"/>
          </w:pPr>
          <w:r w:rsidRPr="00D71880">
            <w:t xml:space="preserve">Our qualitative assessment is that the proof of concept could potentially lower ongoing and maintenance costs, while involving upfront investment costs to </w:t>
          </w:r>
          <w:r w:rsidR="00162FE1">
            <w:t>establish</w:t>
          </w:r>
          <w:r w:rsidRPr="00D71880">
            <w:t xml:space="preserve"> the system. Compared with a centralised database solution, the proof of concept would likely be more expensive if only implemented for the NDIS but potentially less expensive if applied across multiple payment environments, and the core costs of the solution and the data collected from each payment environment could be shared, leveraging the platform benefits of the proof of concept stemming from its modifiability (see below). The proof of concept would likely be less expensive than a currency-on-blockchain solution to establish, but potentially more expensive over the longer term as a currency-on-blockchain solution may have even wider application across the economy.  </w:t>
          </w:r>
        </w:p>
        <w:p w:rsidR="004F3DB7" w:rsidRPr="00D71880" w:rsidRDefault="004F3DB7" w:rsidP="004F3DB7">
          <w:pPr>
            <w:pStyle w:val="Heading2"/>
            <w:ind w:left="709" w:hanging="709"/>
          </w:pPr>
          <w:bookmarkStart w:id="168" w:name="_Ref527563080"/>
          <w:bookmarkStart w:id="169" w:name="_Toc529106548"/>
          <w:r w:rsidRPr="00D71880">
            <w:t>Modifiability</w:t>
          </w:r>
          <w:bookmarkEnd w:id="168"/>
          <w:bookmarkEnd w:id="169"/>
        </w:p>
        <w:p w:rsidR="004F3DB7" w:rsidRPr="00D71880" w:rsidRDefault="004F3DB7" w:rsidP="004F3DB7">
          <w:pPr>
            <w:pStyle w:val="BodyText"/>
          </w:pPr>
          <w:r w:rsidRPr="00D71880">
            <w:t xml:space="preserve">Our assessment is that the proof of concept would deliver greater modifiability benefits, due to the modifiability of the policy contract conditions. The proof of concept supports dynamically adding or removing policy contracts from pouches of tokens. As only the interfaces of policy contracts are exposed, there is flexibility for defining each policy condition. Therefore, new policy contracts could be designed for new rules created within the context of the NDIS or for alternative conditional payment environments. </w:t>
          </w:r>
        </w:p>
        <w:p w:rsidR="004F3DB7" w:rsidRPr="00D71880" w:rsidRDefault="004F3DB7" w:rsidP="004F3DB7">
          <w:pPr>
            <w:pStyle w:val="BodyText"/>
          </w:pPr>
          <w:r w:rsidRPr="00D71880">
            <w:t>The flexibility of policy contracts would also lead to the proof of concept delivering an advantage over a centralised database, particularly when applied across multiple payment environments</w:t>
          </w:r>
          <w:r w:rsidR="00162FE1">
            <w:t xml:space="preserve">, which </w:t>
          </w:r>
          <w:r w:rsidRPr="00D71880">
            <w:t xml:space="preserve">generates the potential for platform effects. One downside to the proof of concept is that, if a change to the underlying architecture of the blockchain is required, it </w:t>
          </w:r>
          <w:r w:rsidR="00162FE1">
            <w:t xml:space="preserve">could </w:t>
          </w:r>
          <w:r w:rsidRPr="00D71880">
            <w:t xml:space="preserve">be more problematic due to the immutable nature of the blockchain and multiple nodes that would need to </w:t>
          </w:r>
          <w:r w:rsidR="00162FE1">
            <w:t>adapt</w:t>
          </w:r>
          <w:r w:rsidRPr="00D71880">
            <w:t xml:space="preserve">. </w:t>
          </w:r>
        </w:p>
        <w:p w:rsidR="004F3DB7" w:rsidRPr="00D71880" w:rsidRDefault="004F3DB7" w:rsidP="004F3DB7">
          <w:pPr>
            <w:pStyle w:val="BodyText"/>
          </w:pPr>
          <w:r w:rsidRPr="00D71880">
            <w:t xml:space="preserve">The proof of concept may also have advantages over a currency-on-blockchain solution, as the latter would likely involve a far greater array of nodes and payment environments, which could make changes to the underlying architecture, or even the creation of new policy contracts, more complex.  </w:t>
          </w:r>
        </w:p>
        <w:p w:rsidR="004F3DB7" w:rsidRPr="00D71880" w:rsidRDefault="004F3DB7" w:rsidP="004F3DB7">
          <w:pPr>
            <w:pStyle w:val="Heading1"/>
          </w:pPr>
          <w:bookmarkStart w:id="170" w:name="_Toc529106549"/>
          <w:r w:rsidRPr="00D71880">
            <w:t>Possible applications of smart money in other conditional payment environments</w:t>
          </w:r>
          <w:bookmarkEnd w:id="170"/>
          <w:r w:rsidRPr="00D71880">
            <w:t xml:space="preserve"> </w:t>
          </w:r>
        </w:p>
        <w:p w:rsidR="004F3DB7" w:rsidRPr="00D71880" w:rsidRDefault="004F3DB7" w:rsidP="004F3DB7">
          <w:pPr>
            <w:pStyle w:val="Heading2"/>
            <w:numPr>
              <w:ilvl w:val="1"/>
              <w:numId w:val="55"/>
            </w:numPr>
          </w:pPr>
          <w:bookmarkStart w:id="171" w:name="_Toc527549758"/>
          <w:bookmarkStart w:id="172" w:name="_Toc529106550"/>
          <w:r w:rsidRPr="00D71880">
            <w:t>Rationale for considering alternative applications of smart money</w:t>
          </w:r>
          <w:bookmarkEnd w:id="171"/>
          <w:bookmarkEnd w:id="172"/>
        </w:p>
        <w:p w:rsidR="004F3DB7" w:rsidRPr="00D71880" w:rsidRDefault="004F3DB7" w:rsidP="004F3DB7">
          <w:pPr>
            <w:pStyle w:val="BodyText"/>
          </w:pPr>
          <w:r w:rsidRPr="00D71880">
            <w:t>This research project has explored the implementation and use of a new concept for smart money for conditional payments. We have used a specific context of the NDIS to help motivate, illustrate, and evaluate the concept and a prototype.</w:t>
          </w:r>
          <w:r w:rsidR="00024F93">
            <w:t xml:space="preserve"> T</w:t>
          </w:r>
          <w:r w:rsidRPr="00D71880">
            <w:t xml:space="preserve">here are other possible </w:t>
          </w:r>
          <w:r w:rsidR="00024F93">
            <w:t xml:space="preserve">use cases across the economy for conditional payments. </w:t>
          </w:r>
          <w:r w:rsidRPr="00D71880">
            <w:t>We discuss these below</w:t>
          </w:r>
          <w:r w:rsidR="00024F93">
            <w:t xml:space="preserve">, noting that each case would require further consideration before implementation. </w:t>
          </w:r>
          <w:r w:rsidRPr="00D71880">
            <w:t>Some of the potential capabilities of smart money have not been fully explored in this project, for example for self-taxing payments, automated variable escrow payments, and user-defined flexible policies for money. These capabilities may expand the functionality available for conditional payments beyond conventional payments technologies.</w:t>
          </w:r>
        </w:p>
        <w:p w:rsidR="004F3DB7" w:rsidRPr="00D71880" w:rsidRDefault="004F3DB7" w:rsidP="004F3DB7">
          <w:pPr>
            <w:pStyle w:val="Heading2"/>
          </w:pPr>
          <w:bookmarkStart w:id="173" w:name="_Toc527549759"/>
          <w:bookmarkStart w:id="174" w:name="_Toc529106551"/>
          <w:r w:rsidRPr="00D71880">
            <w:t>Enhancing public policy programs to achieve better citizen outcomes</w:t>
          </w:r>
          <w:bookmarkEnd w:id="173"/>
          <w:bookmarkEnd w:id="174"/>
        </w:p>
        <w:p w:rsidR="004F3DB7" w:rsidRPr="00D71880" w:rsidRDefault="004F3DB7" w:rsidP="001E1800">
          <w:pPr>
            <w:pStyle w:val="BodyText"/>
          </w:pPr>
          <w:r w:rsidRPr="00D71880">
            <w:t xml:space="preserve">The smart money proof of concept has the potential to support a range of public policy programs, including programs involving person-centred funding, outcomes-based funding and taxes, transfers and rebates (noting these categories are not mutually exclusive). </w:t>
          </w:r>
        </w:p>
        <w:p w:rsidR="004F3DB7" w:rsidRPr="00D71880" w:rsidRDefault="004F3DB7" w:rsidP="004F3DB7">
          <w:pPr>
            <w:pStyle w:val="Heading4"/>
          </w:pPr>
          <w:r w:rsidRPr="00D71880">
            <w:t>Person-centred funding</w:t>
          </w:r>
        </w:p>
        <w:p w:rsidR="004F3DB7" w:rsidRPr="00D71880" w:rsidRDefault="004F3DB7" w:rsidP="004F3DB7">
          <w:pPr>
            <w:pStyle w:val="BodyText"/>
          </w:pPr>
          <w:r w:rsidRPr="00D71880">
            <w:t>The NDIS is just one example of a person-centred, or consumer-directed, funding program in Australia. Many health, human service and social service programs involve aspects of person-centred funding, and Federal, State and Local Government across Australia are continuing to explore ways to make service delivery more citizen centric. A recent example outside the NDIS is the introduction of the Consumer Directed Care reforms for aged care.</w:t>
          </w:r>
          <w:r w:rsidRPr="00D71880">
            <w:rPr>
              <w:rStyle w:val="FootnoteReference"/>
            </w:rPr>
            <w:footnoteReference w:id="67"/>
          </w:r>
          <w:r w:rsidRPr="00D71880">
            <w:t xml:space="preserve"> </w:t>
          </w:r>
        </w:p>
        <w:p w:rsidR="004F3DB7" w:rsidRPr="00D71880" w:rsidRDefault="004F3DB7" w:rsidP="004F3DB7">
          <w:pPr>
            <w:pStyle w:val="BodyText"/>
          </w:pPr>
          <w:r w:rsidRPr="00D71880">
            <w:t xml:space="preserve">The smart money proof of concept has the potential to deliver similar benefits as those described in this report for the NDIS, including greater simplicity, transparency and efficiency of payments. The benefits of the technology could also make it easier for governments to introduce new person-centred funding programs that previously were not available, empowering more citizens to exercise choice and control over the services they access. </w:t>
          </w:r>
        </w:p>
        <w:p w:rsidR="004F3DB7" w:rsidRPr="00D71880" w:rsidRDefault="004F3DB7" w:rsidP="004F3DB7">
          <w:pPr>
            <w:pStyle w:val="Heading4"/>
          </w:pPr>
          <w:r w:rsidRPr="00D71880">
            <w:t>Cross-jurisdictional funding</w:t>
          </w:r>
        </w:p>
        <w:p w:rsidR="004F3DB7" w:rsidRPr="00D71880" w:rsidRDefault="004F3DB7" w:rsidP="004F3DB7">
          <w:pPr>
            <w:pStyle w:val="BodyText"/>
          </w:pPr>
          <w:r w:rsidRPr="00D71880">
            <w:t>Another potential benefit could arise from applying the technology to similar schemes across jurisdictions. For example, States and Territories across Australia operate schemes to subsidise patient travel for health procedures not available in a patient’s local areas of residence.</w:t>
          </w:r>
          <w:r w:rsidRPr="00D71880">
            <w:rPr>
              <w:rStyle w:val="FootnoteReference"/>
            </w:rPr>
            <w:footnoteReference w:id="68"/>
          </w:r>
          <w:r w:rsidRPr="00D71880">
            <w:t xml:space="preserve"> The travel support needs of each patient are often highly personalised. By transitioning such a program to a blockchain system, a State could gain greater visibility of the application of their scheme rules throughout their State, but also with other States’ schemes. The insights gained could identify opportunities to improve the consistency of support across geographies and ensure value for taxpayer money. </w:t>
          </w:r>
        </w:p>
        <w:p w:rsidR="004F3DB7" w:rsidRPr="00D71880" w:rsidRDefault="004F3DB7" w:rsidP="004F3DB7">
          <w:pPr>
            <w:pStyle w:val="Heading4"/>
          </w:pPr>
          <w:r w:rsidRPr="00D71880">
            <w:t>Outcomes-based funding</w:t>
          </w:r>
        </w:p>
        <w:p w:rsidR="004F3DB7" w:rsidRPr="00D71880" w:rsidRDefault="004F3DB7" w:rsidP="004F3DB7">
          <w:pPr>
            <w:pStyle w:val="BodyText"/>
          </w:pPr>
          <w:r w:rsidRPr="00D71880">
            <w:t>There is a growing trend across Australia towards outcomes-based funding, such as social impact investment through social impact bonds. Such programs aim to deliver financial and social returns for investors and increase the capital available for social outcomes.</w:t>
          </w:r>
          <w:r w:rsidRPr="00D71880">
            <w:rPr>
              <w:rStyle w:val="FootnoteReference"/>
            </w:rPr>
            <w:footnoteReference w:id="69"/>
          </w:r>
          <w:r w:rsidRPr="00D71880">
            <w:t xml:space="preserve"> The programs pay investors for the outcomes their services deliver, rather than for the amount they invest (inputs) or number of services they deliver (outputs). The smart money proof of concept could support such schemes by making payments to investors dependent on the social outcomes achieved. Such applications would deliver greatest benefits when multiple measurements of social impact are involved. </w:t>
          </w:r>
        </w:p>
        <w:p w:rsidR="004F3DB7" w:rsidRPr="00D71880" w:rsidRDefault="004F3DB7" w:rsidP="004F3DB7">
          <w:pPr>
            <w:pStyle w:val="BodyText"/>
          </w:pPr>
          <w:r w:rsidRPr="00D71880">
            <w:t xml:space="preserve">One potential application in the medium to longer term could be for value-based healthcare, which is still an emerging area of public policy. Value-based health care seeks to maximise the health benefits delivered to patients as a proportion of the cost of providing healthcare. Smart money could be applied in these contexts by making payments (either partial or total) to healthcare professionals dependent on the patients’ health outcome (rather than for time and cost of the healthcare professional incurs in delivering their service). This could combine smart money technology and the Internet of Things (IoT) (see </w:t>
          </w:r>
          <w:r w:rsidRPr="00D71880">
            <w:fldChar w:fldCharType="begin"/>
          </w:r>
          <w:r w:rsidRPr="00D71880">
            <w:instrText xml:space="preserve"> REF _Ref527551391 \h </w:instrText>
          </w:r>
          <w:r w:rsidR="00D71880">
            <w:instrText xml:space="preserve"> \* MERGEFORMAT </w:instrText>
          </w:r>
          <w:r w:rsidRPr="00D71880">
            <w:fldChar w:fldCharType="separate"/>
          </w:r>
          <w:r w:rsidR="001A2706" w:rsidRPr="00D71880">
            <w:t xml:space="preserve">Figure </w:t>
          </w:r>
          <w:r w:rsidR="001A2706">
            <w:rPr>
              <w:noProof/>
            </w:rPr>
            <w:t>31</w:t>
          </w:r>
          <w:r w:rsidRPr="00D71880">
            <w:fldChar w:fldCharType="end"/>
          </w:r>
          <w:r w:rsidRPr="00D71880">
            <w:t xml:space="preserve"> for an indicative example). </w:t>
          </w:r>
        </w:p>
        <w:p w:rsidR="004F3DB7" w:rsidRPr="00D71880" w:rsidRDefault="004F3DB7" w:rsidP="004F3DB7">
          <w:pPr>
            <w:pStyle w:val="Caption"/>
          </w:pPr>
          <w:bookmarkStart w:id="175" w:name="_Ref527551391"/>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31</w:t>
          </w:r>
          <w:r w:rsidRPr="00D71880">
            <w:rPr>
              <w:noProof/>
            </w:rPr>
            <w:fldChar w:fldCharType="end"/>
          </w:r>
          <w:bookmarkEnd w:id="175"/>
          <w:r w:rsidRPr="00D71880">
            <w:t>: Indicative example of enabling value-based healthcare</w:t>
          </w:r>
        </w:p>
        <w:p w:rsidR="004F3DB7" w:rsidRPr="00D71880" w:rsidRDefault="004F3DB7" w:rsidP="004F3DB7">
          <w:pPr>
            <w:pStyle w:val="BodyText"/>
            <w:spacing w:before="0"/>
            <w:rPr>
              <w:b/>
            </w:rPr>
          </w:pPr>
          <w:r w:rsidRPr="00D71880">
            <w:rPr>
              <w:noProof/>
            </w:rPr>
            <w:drawing>
              <wp:inline distT="0" distB="0" distL="0" distR="0" wp14:anchorId="68D11117" wp14:editId="37898D47">
                <wp:extent cx="6120130" cy="3304632"/>
                <wp:effectExtent l="0" t="0" r="0" b="0"/>
                <wp:docPr id="427" name="Picture 427" descr="The figure shows that the government attaches conditions to smart money for a treatment of a patient. These conditions refer to corresponding external registries to obtain information. When all the conditions attached are satisfied, the service provider gets paid for treating the patient. This process is powered by the blockchain." title="Figure 31 shows an indicative example of enabling value-based healthca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3304632"/>
                        </a:xfrm>
                        <a:prstGeom prst="rect">
                          <a:avLst/>
                        </a:prstGeom>
                        <a:noFill/>
                        <a:ln>
                          <a:noFill/>
                        </a:ln>
                      </pic:spPr>
                    </pic:pic>
                  </a:graphicData>
                </a:graphic>
              </wp:inline>
            </w:drawing>
          </w:r>
        </w:p>
        <w:p w:rsidR="004F3DB7" w:rsidRPr="00D71880" w:rsidRDefault="004F3DB7" w:rsidP="004F3DB7">
          <w:pPr>
            <w:pStyle w:val="BodyText"/>
          </w:pPr>
          <w:r w:rsidRPr="00D71880">
            <w:t xml:space="preserve">The outcomes could be measured by traditional medical tests, such as blood tests completed in laboratories, but also through data automatically captured by IoT devices, such as wearable sensors that measure electrocardiogram (ECG) readings and blood pressure. </w:t>
          </w:r>
        </w:p>
        <w:p w:rsidR="004F3DB7" w:rsidRPr="00D71880" w:rsidRDefault="004F3DB7" w:rsidP="004F3DB7">
          <w:pPr>
            <w:pStyle w:val="BodyText"/>
          </w:pPr>
          <w:r w:rsidRPr="00D71880">
            <w:t>Healthcare is just one example of where outcomes-based funding may be able to deliver benefits for citizens. There could be similar applications across education, social services and human services. However, one key consideration will be to ensure that what the smart mo</w:t>
          </w:r>
          <w:r w:rsidR="0006750E">
            <w:t>ney system is set up to measure</w:t>
          </w:r>
          <w:r w:rsidRPr="00D71880">
            <w:t xml:space="preserve">, is what matters – to prevent the system from creating perverse incentives that lead to poor public policy outcomes. </w:t>
          </w:r>
        </w:p>
        <w:p w:rsidR="004F3DB7" w:rsidRPr="00D71880" w:rsidRDefault="004F3DB7" w:rsidP="004F3DB7">
          <w:pPr>
            <w:pStyle w:val="Heading4"/>
          </w:pPr>
          <w:r w:rsidRPr="00D71880">
            <w:t xml:space="preserve">Taxes, transfers and rebates </w:t>
          </w:r>
        </w:p>
        <w:p w:rsidR="004F3DB7" w:rsidRPr="00D71880" w:rsidRDefault="004F3DB7" w:rsidP="004F3DB7">
          <w:pPr>
            <w:pStyle w:val="BodyText"/>
          </w:pPr>
          <w:r w:rsidRPr="00D71880">
            <w:t xml:space="preserve">Smart money has potential to assist with automating the payment of taxes and rebates, particularly those that are applied to individual transactions, such as energy rebates, sales taxes, tariffs and levies. Smart money could also help automate the payments of conditional benefits and rebates for citizens, and ensure that the benefits reach all eligible citizens with low administration costs. The Government could also leverage smart money to target how benefits are used, such as requiring economic stimulus payments to be spent by citizens in particular sectors of the economy and within particular timeframes, to maximise their boost to the economy. The Government could also target other benefits, such as welfare, towards activities that are considered beneficial to recipients’ wellbeing and capability development. </w:t>
          </w:r>
        </w:p>
        <w:p w:rsidR="004F3DB7" w:rsidRPr="00D71880" w:rsidRDefault="004F3DB7" w:rsidP="004F3DB7">
          <w:pPr>
            <w:pStyle w:val="Heading2"/>
          </w:pPr>
          <w:bookmarkStart w:id="176" w:name="_Toc527549760"/>
          <w:bookmarkStart w:id="177" w:name="_Toc529106552"/>
          <w:r w:rsidRPr="00D71880">
            <w:t>Empowering individuals to optimise their spending</w:t>
          </w:r>
          <w:bookmarkEnd w:id="176"/>
          <w:bookmarkEnd w:id="177"/>
          <w:r w:rsidRPr="00D71880">
            <w:t xml:space="preserve"> </w:t>
          </w:r>
        </w:p>
        <w:p w:rsidR="004F3DB7" w:rsidRPr="00D71880" w:rsidRDefault="004F3DB7" w:rsidP="004F3DB7">
          <w:pPr>
            <w:pStyle w:val="BodyText"/>
          </w:pPr>
          <w:r w:rsidRPr="00D71880">
            <w:t xml:space="preserve">Smart money has potential to improve payments where the funder and spender of a conditional payment are the same person. There are numerous examples across behavioural economics and traditional economics where individuals do not optimise their spending due to cognitive biases (e.g. </w:t>
          </w:r>
          <w:r w:rsidR="00B9450F">
            <w:t xml:space="preserve">optimism or </w:t>
          </w:r>
          <w:r w:rsidRPr="00D71880">
            <w:t xml:space="preserve">lack of self-control) and market failures (e.g. information asymmetries). The spending conditions available through the smart money proof of concept could help individuals pre-commit and then stick to spending behaviours while automating the incorporation of greater information in their purchasing decisions. </w:t>
          </w:r>
        </w:p>
        <w:p w:rsidR="004F3DB7" w:rsidRPr="00D71880" w:rsidRDefault="004F3DB7" w:rsidP="004F3DB7">
          <w:pPr>
            <w:pStyle w:val="BodyText"/>
          </w:pPr>
          <w:r w:rsidRPr="00D71880">
            <w:fldChar w:fldCharType="begin"/>
          </w:r>
          <w:r w:rsidRPr="00D71880">
            <w:instrText xml:space="preserve"> REF _Ref527549738 \h </w:instrText>
          </w:r>
          <w:r w:rsidR="00D71880">
            <w:instrText xml:space="preserve"> \* MERGEFORMAT </w:instrText>
          </w:r>
          <w:r w:rsidRPr="00D71880">
            <w:fldChar w:fldCharType="separate"/>
          </w:r>
          <w:r w:rsidR="001A2706" w:rsidRPr="00D71880">
            <w:t xml:space="preserve">Figure </w:t>
          </w:r>
          <w:r w:rsidR="001A2706">
            <w:rPr>
              <w:noProof/>
            </w:rPr>
            <w:t>32</w:t>
          </w:r>
          <w:r w:rsidRPr="00D71880">
            <w:fldChar w:fldCharType="end"/>
          </w:r>
          <w:r w:rsidRPr="00D71880">
            <w:t xml:space="preserve"> below highlights the range of interventions individuals could establish to support their spending decisions. At the lowest level of intervention, individuals could gain greater visibility of their purchasing behaviour and see how they track against their spending goals. The next level could involve ‘in-context’ reminders during purchases that do not align with their spending goals, and the option to accept or reject those purchases. Individuals could set harder limits to enforce their spending goals, or in the case of services and products they find particularly harmful to their wellbeing, prohibit those purchases. </w:t>
          </w:r>
        </w:p>
        <w:p w:rsidR="004F3DB7" w:rsidRPr="00D71880" w:rsidRDefault="004F3DB7" w:rsidP="004F3DB7">
          <w:pPr>
            <w:pStyle w:val="Caption"/>
          </w:pPr>
          <w:bookmarkStart w:id="178" w:name="_Ref527549738"/>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32</w:t>
          </w:r>
          <w:r w:rsidRPr="00D71880">
            <w:rPr>
              <w:noProof/>
            </w:rPr>
            <w:fldChar w:fldCharType="end"/>
          </w:r>
          <w:bookmarkEnd w:id="178"/>
          <w:r w:rsidRPr="00D71880">
            <w:t>: Spectrum of possible interventions to support spending decisions</w:t>
          </w:r>
        </w:p>
        <w:p w:rsidR="004F3DB7" w:rsidRPr="00D71880" w:rsidRDefault="004F3DB7" w:rsidP="004F3DB7">
          <w:pPr>
            <w:pStyle w:val="BodyText"/>
            <w:rPr>
              <w:b/>
            </w:rPr>
          </w:pPr>
          <w:r w:rsidRPr="00D71880">
            <w:rPr>
              <w:noProof/>
            </w:rPr>
            <w:drawing>
              <wp:inline distT="0" distB="0" distL="0" distR="0" wp14:anchorId="32FDA22D" wp14:editId="474379D4">
                <wp:extent cx="6120130" cy="777159"/>
                <wp:effectExtent l="0" t="0" r="0" b="0"/>
                <wp:docPr id="208" name="Picture 208" descr="The figure shows the possible interventions are visibility, in-context reminders, limits and prohibitions" title="Figure 32 show the spectrum of possible interventions to support spending decis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120130" cy="777159"/>
                        </a:xfrm>
                        <a:prstGeom prst="rect">
                          <a:avLst/>
                        </a:prstGeom>
                        <a:noFill/>
                        <a:ln>
                          <a:noFill/>
                        </a:ln>
                      </pic:spPr>
                    </pic:pic>
                  </a:graphicData>
                </a:graphic>
              </wp:inline>
            </w:drawing>
          </w:r>
        </w:p>
        <w:p w:rsidR="004F3DB7" w:rsidRPr="00D71880" w:rsidRDefault="004F3DB7" w:rsidP="004F3DB7">
          <w:pPr>
            <w:pStyle w:val="BodyText"/>
          </w:pPr>
          <w:r w:rsidRPr="00D71880">
            <w:t xml:space="preserve">The examples below illustrate how these interventions could support specific spending goals. </w:t>
          </w:r>
        </w:p>
        <w:p w:rsidR="004F3DB7" w:rsidRPr="00D71880" w:rsidRDefault="004F3DB7" w:rsidP="004F3DB7">
          <w:pPr>
            <w:pStyle w:val="Heading4"/>
          </w:pPr>
          <w:r w:rsidRPr="00D71880">
            <w:t xml:space="preserve">Smart savings plans to help individuals get in control of their spending </w:t>
          </w:r>
        </w:p>
        <w:p w:rsidR="004F3DB7" w:rsidRPr="00D71880" w:rsidRDefault="004F3DB7" w:rsidP="004F3DB7">
          <w:pPr>
            <w:pStyle w:val="BodyText"/>
          </w:pPr>
          <w:r w:rsidRPr="00D71880">
            <w:t xml:space="preserve">Individuals could set spending conditions to help them budget for the future. This could include ensuring flexibility of funding for essentials, such as health, education and food expenses, while limiting monthly spending on entertainment and travel. It could also include an overall spending target that is not enforced but which provides visibility of the individuals’ spending progress. The blockchain could record spending transactions as they occur and then intervene when individuals reach their spending limits (see </w:t>
          </w:r>
          <w:r w:rsidRPr="00D71880">
            <w:fldChar w:fldCharType="begin"/>
          </w:r>
          <w:r w:rsidRPr="00D71880">
            <w:instrText xml:space="preserve"> REF _Ref527551591 \h </w:instrText>
          </w:r>
          <w:r w:rsidR="00D71880">
            <w:instrText xml:space="preserve"> \* MERGEFORMAT </w:instrText>
          </w:r>
          <w:r w:rsidRPr="00D71880">
            <w:fldChar w:fldCharType="separate"/>
          </w:r>
          <w:r w:rsidR="001A2706" w:rsidRPr="00D71880">
            <w:t xml:space="preserve">Figure </w:t>
          </w:r>
          <w:r w:rsidR="001A2706">
            <w:rPr>
              <w:noProof/>
            </w:rPr>
            <w:t>33</w:t>
          </w:r>
          <w:r w:rsidRPr="00D71880">
            <w:fldChar w:fldCharType="end"/>
          </w:r>
          <w:r w:rsidRPr="00D71880">
            <w:t>).</w:t>
          </w:r>
        </w:p>
        <w:p w:rsidR="004F3DB7" w:rsidRPr="00D71880" w:rsidRDefault="004F3DB7" w:rsidP="004F3DB7">
          <w:pPr>
            <w:pStyle w:val="Caption"/>
          </w:pPr>
          <w:bookmarkStart w:id="179" w:name="_Ref527551591"/>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33</w:t>
          </w:r>
          <w:r w:rsidRPr="00D71880">
            <w:rPr>
              <w:noProof/>
            </w:rPr>
            <w:fldChar w:fldCharType="end"/>
          </w:r>
          <w:bookmarkEnd w:id="179"/>
          <w:r w:rsidRPr="00D71880">
            <w:t xml:space="preserve">: Indicative example of enabling smart savings </w:t>
          </w:r>
        </w:p>
        <w:p w:rsidR="004F3DB7" w:rsidRPr="00D71880" w:rsidRDefault="004F3DB7" w:rsidP="004F3DB7">
          <w:pPr>
            <w:pStyle w:val="BodyText"/>
            <w:rPr>
              <w:b/>
            </w:rPr>
          </w:pPr>
          <w:r w:rsidRPr="00D71880">
            <w:rPr>
              <w:noProof/>
            </w:rPr>
            <w:drawing>
              <wp:inline distT="0" distB="0" distL="0" distR="0" wp14:anchorId="02A59FEC" wp14:editId="26F4D569">
                <wp:extent cx="6120130" cy="3482660"/>
                <wp:effectExtent l="0" t="0" r="0" b="3810"/>
                <wp:docPr id="428" name="Picture 428" descr="The figure shows that the consumer sets conditions for their smart savings plan, which blockchain system translates into smart tokens. These conditions refer to relevant registers and budgets to obtain information Additionally, consumers are also have visibility on their progress on reaching their savings targets. If the consumer’s transactions meets the conditions, the transaction is approved. The business receives the smart token in real-time and gets a corresponding NPP payment in near real-time." title="Figure 33 shows an indicative example of enabling smart saving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20130" cy="3482660"/>
                        </a:xfrm>
                        <a:prstGeom prst="rect">
                          <a:avLst/>
                        </a:prstGeom>
                        <a:noFill/>
                        <a:ln>
                          <a:noFill/>
                        </a:ln>
                      </pic:spPr>
                    </pic:pic>
                  </a:graphicData>
                </a:graphic>
              </wp:inline>
            </w:drawing>
          </w:r>
        </w:p>
        <w:p w:rsidR="004F3DB7" w:rsidRPr="00D71880" w:rsidRDefault="004F3DB7" w:rsidP="004F3DB7">
          <w:pPr>
            <w:pStyle w:val="Heading4"/>
          </w:pPr>
          <w:r w:rsidRPr="00D71880">
            <w:t>Smart diets to help people achieve their health goals</w:t>
          </w:r>
        </w:p>
        <w:p w:rsidR="004F3DB7" w:rsidRPr="00D71880" w:rsidRDefault="004F3DB7" w:rsidP="004F3DB7">
          <w:pPr>
            <w:pStyle w:val="BodyText"/>
          </w:pPr>
          <w:r w:rsidRPr="00D71880">
            <w:t xml:space="preserve">The smart money proof of concept could also enable third parties to create registries that individuals could use for setting spending conditions. For example, an organisation that promotes healthy eating could record the calorie, sugar, salt and fat intake of different food items. Individuals could then set themselves conditions to achieve their health goals. For example, they may choose to set themselves calorie targets for each week as well as restricting themselves from purchasing food items that exceed specific sugar, salt and far limits (see </w:t>
          </w:r>
          <w:r w:rsidRPr="00D71880">
            <w:fldChar w:fldCharType="begin"/>
          </w:r>
          <w:r w:rsidRPr="00D71880">
            <w:instrText xml:space="preserve"> REF _Ref527551672 \h </w:instrText>
          </w:r>
          <w:r w:rsidR="00D71880">
            <w:instrText xml:space="preserve"> \* MERGEFORMAT </w:instrText>
          </w:r>
          <w:r w:rsidRPr="00D71880">
            <w:fldChar w:fldCharType="separate"/>
          </w:r>
          <w:r w:rsidR="001A2706" w:rsidRPr="00D71880">
            <w:t xml:space="preserve">Figure </w:t>
          </w:r>
          <w:r w:rsidR="001A2706">
            <w:rPr>
              <w:noProof/>
            </w:rPr>
            <w:t>34</w:t>
          </w:r>
          <w:r w:rsidRPr="00D71880">
            <w:fldChar w:fldCharType="end"/>
          </w:r>
          <w:r w:rsidRPr="00D71880">
            <w:t xml:space="preserve">). </w:t>
          </w:r>
        </w:p>
        <w:p w:rsidR="004F3DB7" w:rsidRPr="00D71880" w:rsidRDefault="004F3DB7" w:rsidP="004F3DB7">
          <w:pPr>
            <w:pStyle w:val="Caption"/>
          </w:pPr>
          <w:bookmarkStart w:id="180" w:name="_Ref527551672"/>
          <w:r w:rsidRPr="00D71880">
            <w:t xml:space="preserve">Figure </w:t>
          </w:r>
          <w:r w:rsidRPr="00D71880">
            <w:rPr>
              <w:noProof/>
            </w:rPr>
            <w:fldChar w:fldCharType="begin"/>
          </w:r>
          <w:r w:rsidRPr="00D71880">
            <w:rPr>
              <w:noProof/>
            </w:rPr>
            <w:instrText xml:space="preserve"> SEQ Figure \* ARABIC </w:instrText>
          </w:r>
          <w:r w:rsidRPr="00D71880">
            <w:rPr>
              <w:noProof/>
            </w:rPr>
            <w:fldChar w:fldCharType="separate"/>
          </w:r>
          <w:r w:rsidR="001A2706">
            <w:rPr>
              <w:noProof/>
            </w:rPr>
            <w:t>34</w:t>
          </w:r>
          <w:r w:rsidRPr="00D71880">
            <w:rPr>
              <w:noProof/>
            </w:rPr>
            <w:fldChar w:fldCharType="end"/>
          </w:r>
          <w:bookmarkEnd w:id="180"/>
          <w:r w:rsidRPr="00D71880">
            <w:t>: Indicative example of enabling smart diets</w:t>
          </w:r>
        </w:p>
        <w:p w:rsidR="004F3DB7" w:rsidRPr="00D71880" w:rsidRDefault="004F3DB7" w:rsidP="004F3DB7">
          <w:pPr>
            <w:pStyle w:val="BodyText"/>
            <w:rPr>
              <w:b/>
            </w:rPr>
          </w:pPr>
          <w:r w:rsidRPr="00D71880">
            <w:rPr>
              <w:noProof/>
            </w:rPr>
            <w:drawing>
              <wp:inline distT="0" distB="0" distL="0" distR="0" wp14:anchorId="19ABEB3A" wp14:editId="736BBE86">
                <wp:extent cx="6120130" cy="3811021"/>
                <wp:effectExtent l="0" t="0" r="0" b="0"/>
                <wp:docPr id="192" name="Picture 192" descr="The figure shows that the consumer attaches conditions to smart money to enable smart diet plans. These conditions refer to the food content registry. Additionally, consumers also have visibility on their weekly calorie consumption. The consumer is able to purchase the food item when it satisfies all conditions in the smart diet plan. The business receives the smart token in real-time and gets a corresponding NPP payment in near real-time." title="Figure 34 shows an indicative example of enabling smart di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0130" cy="3811021"/>
                        </a:xfrm>
                        <a:prstGeom prst="rect">
                          <a:avLst/>
                        </a:prstGeom>
                        <a:noFill/>
                        <a:ln>
                          <a:noFill/>
                        </a:ln>
                      </pic:spPr>
                    </pic:pic>
                  </a:graphicData>
                </a:graphic>
              </wp:inline>
            </w:drawing>
          </w:r>
        </w:p>
        <w:p w:rsidR="004F3DB7" w:rsidRPr="00D71880" w:rsidRDefault="004F3DB7" w:rsidP="004F3DB7">
          <w:pPr>
            <w:pStyle w:val="BodyText"/>
            <w:rPr>
              <w:b/>
            </w:rPr>
          </w:pPr>
        </w:p>
        <w:p w:rsidR="004F3DB7" w:rsidRPr="00D71880" w:rsidRDefault="004F3DB7" w:rsidP="004F3DB7">
          <w:pPr>
            <w:pStyle w:val="Heading4"/>
          </w:pPr>
          <w:r w:rsidRPr="00D71880">
            <w:t xml:space="preserve">Pre-commitment mechanisms to help people manage their addictions  </w:t>
          </w:r>
        </w:p>
        <w:p w:rsidR="004F3DB7" w:rsidRPr="00D71880" w:rsidRDefault="004F3DB7" w:rsidP="001E1800">
          <w:pPr>
            <w:pStyle w:val="BodyText"/>
          </w:pPr>
          <w:r w:rsidRPr="00D71880">
            <w:t>Similarly, people with addictions could limit their exposure to addictive substances and behaviours. For example, if someone had an addiction to gambling, alcohol or cigarettes and had a desire to quit, they could self-impose restrictions on their spending on these activities. While such approaches may not be a</w:t>
          </w:r>
          <w:r w:rsidR="0006750E">
            <w:t xml:space="preserve"> comprehensive or infallible way </w:t>
          </w:r>
          <w:r w:rsidRPr="00D71880">
            <w:t xml:space="preserve">to overcoming addiction, they could help restrict access and thereby reduce some of the impacts. </w:t>
          </w:r>
        </w:p>
        <w:p w:rsidR="004F3DB7" w:rsidRPr="00D71880" w:rsidRDefault="004F3DB7" w:rsidP="004F3DB7">
          <w:pPr>
            <w:pStyle w:val="Heading4"/>
          </w:pPr>
          <w:r w:rsidRPr="00D71880">
            <w:t xml:space="preserve">Other potential use cases for individuals and households </w:t>
          </w:r>
        </w:p>
        <w:p w:rsidR="004F3DB7" w:rsidRPr="00D71880" w:rsidRDefault="004F3DB7" w:rsidP="004F3DB7">
          <w:pPr>
            <w:pStyle w:val="BodyText"/>
          </w:pPr>
          <w:r w:rsidRPr="00D71880">
            <w:t>Similar to smart diets, organisations could set up separate registries for different types of values that individuals may wish express in their spending decisions. For example, people may wish to set targets and reminders for products that are Australian made, ethically sourced or organic and some people may wish to set prohibitions on products that do not meet religious requirements or contain animal products.</w:t>
          </w:r>
        </w:p>
        <w:p w:rsidR="004F3DB7" w:rsidRPr="00D71880" w:rsidRDefault="004F3DB7" w:rsidP="004F3DB7">
          <w:pPr>
            <w:pStyle w:val="BodyText"/>
          </w:pPr>
          <w:r w:rsidRPr="00D71880">
            <w:t>Individuals may also wish to set conditions relating to price. The smart mon</w:t>
          </w:r>
          <w:r w:rsidR="002E3D5A">
            <w:t>ey system could enable them to</w:t>
          </w:r>
          <w:r w:rsidRPr="00D71880">
            <w:t xml:space="preserve"> set up a purchase for an item from multiple websites, but only after the price falls below a certain level. This may create greater consumer power for accessing the best deals, such as for online shopping or travel purchases. </w:t>
          </w:r>
        </w:p>
        <w:p w:rsidR="004F3DB7" w:rsidRPr="00D71880" w:rsidRDefault="004F3DB7" w:rsidP="001E1800">
          <w:pPr>
            <w:pStyle w:val="BodyText"/>
          </w:pPr>
          <w:r w:rsidRPr="00D71880">
            <w:t xml:space="preserve">Parents may wish to ensure that their children spend their pocket money on specific items and not others, or they may wish to incentivise saving by creating bonuses when children do not spend all their pocket money in one week. Such incentives could be enabled by the smart money system. </w:t>
          </w:r>
        </w:p>
        <w:p w:rsidR="004F3DB7" w:rsidRPr="00D71880" w:rsidRDefault="004F3DB7" w:rsidP="004F3DB7">
          <w:pPr>
            <w:pStyle w:val="Heading2"/>
          </w:pPr>
          <w:bookmarkStart w:id="181" w:name="_Toc527549761"/>
          <w:bookmarkStart w:id="182" w:name="_Toc529106553"/>
          <w:r w:rsidRPr="00D71880">
            <w:t>Increasing trust and reducing costs for businesses and not-for-profits</w:t>
          </w:r>
          <w:bookmarkEnd w:id="181"/>
          <w:bookmarkEnd w:id="182"/>
          <w:r w:rsidRPr="00D71880">
            <w:t xml:space="preserve">  </w:t>
          </w:r>
        </w:p>
        <w:p w:rsidR="004F3DB7" w:rsidRPr="00D71880" w:rsidRDefault="004F3DB7" w:rsidP="004F3DB7">
          <w:pPr>
            <w:pStyle w:val="Heading4"/>
          </w:pPr>
          <w:r w:rsidRPr="00D71880">
            <w:t>Facilitating insurance payouts</w:t>
          </w:r>
        </w:p>
        <w:p w:rsidR="004F3DB7" w:rsidRPr="00D71880" w:rsidRDefault="004F3DB7" w:rsidP="004F3DB7">
          <w:pPr>
            <w:pStyle w:val="BodyText"/>
          </w:pPr>
          <w:r w:rsidRPr="00D71880">
            <w:t xml:space="preserve">Insurance companies could set conditions for payouts occurring. The conditions could include the eligibility of the policy holder (e.g. car insurance policy holder), the eligibility of the insured event (e.g. whether the car accident meets the conditions of the policy), the eligibility of the business rectifying the event (e.g. whether the smash repairer is an approved repairer) and whether the excess has been paid. Insurers could establish different processes for different conditions. Straightforward conditions could be processed automatically, while more complex rules (e.g. for determining what caused the accident) could require human judgement and manual confirmation. </w:t>
          </w:r>
        </w:p>
        <w:p w:rsidR="004F3DB7" w:rsidRPr="00D71880" w:rsidRDefault="004F3DB7" w:rsidP="004F3DB7">
          <w:pPr>
            <w:pStyle w:val="BodyText"/>
          </w:pPr>
          <w:r w:rsidRPr="00D71880">
            <w:t xml:space="preserve">Smart money could also enable industry-wide benefits. If multiple insurers used the same system, they could set information access rules that enabled them to gain real-time insights on industry payout averages for different types of events, ensure they are delivering their services at competitive prices, and ensure they do not collectively payout multiple claims for the same insured event with multiple policies. </w:t>
          </w:r>
          <w:r w:rsidR="00CF4DDF" w:rsidRPr="00D71880">
            <w:t>The governance of such an arrangement would need to be considered carefully from a competition and consumer perspective.</w:t>
          </w:r>
        </w:p>
        <w:p w:rsidR="004F3DB7" w:rsidRPr="00D71880" w:rsidRDefault="004F3DB7" w:rsidP="004F3DB7">
          <w:pPr>
            <w:pStyle w:val="Heading4"/>
          </w:pPr>
          <w:r w:rsidRPr="00D71880">
            <w:t xml:space="preserve">Simplifying spending delegations and procurement processes </w:t>
          </w:r>
        </w:p>
        <w:p w:rsidR="004F3DB7" w:rsidRPr="00D71880" w:rsidRDefault="004F3DB7" w:rsidP="004F3DB7">
          <w:pPr>
            <w:pStyle w:val="BodyText"/>
          </w:pPr>
          <w:r w:rsidRPr="00D71880">
            <w:t>Organisations often rely on a range of mechanisms for managing budgets and delegating spending control, including: procurement budgets and systems; HR and payroll systems; and corporate cards, including virtual cards and other similar solutions. The smart money proof of concept could enable an organisation to incorporate these different rules in one spending system, creating real</w:t>
          </w:r>
          <w:r w:rsidRPr="00D71880">
            <w:noBreakHyphen/>
            <w:t xml:space="preserve">time and comprehensive visibility of spending, which could assist with budget management, fraud control and ensuring consistency across business units. </w:t>
          </w:r>
        </w:p>
        <w:p w:rsidR="004F3DB7" w:rsidRPr="00D71880" w:rsidRDefault="004F3DB7" w:rsidP="004F3DB7">
          <w:pPr>
            <w:pStyle w:val="BodyText"/>
          </w:pPr>
          <w:r w:rsidRPr="00D71880">
            <w:t xml:space="preserve">The benefits could also enable greater degrees of delegations and more empowerment for staff to achieve the organisation’s mission. For example, corporate cards currently enable spending limits and some broad spending category restrictions, such as restrictions on purchases from merchants that offer gambling services. However, they do not enable conditions on specific items being purchased or in-context conditions, such as enabling purchases for particular times and dates when a staff member is travelling, or for specific items that staff need to purchase (e.g. an employee at a café purchasing emergency milk supplies from a supermarket on a busy day). The smart money system could enable such conditions, and thereby provide more flexibility, efficiency and control, which could enable more businesses to empower their employees to purchase items that support their business objectives. </w:t>
          </w:r>
        </w:p>
        <w:p w:rsidR="004F3DB7" w:rsidRPr="00D71880" w:rsidRDefault="004F3DB7" w:rsidP="004F3DB7">
          <w:pPr>
            <w:pStyle w:val="Heading4"/>
          </w:pPr>
          <w:r w:rsidRPr="00D71880">
            <w:t xml:space="preserve">Increasing trust and transparency for not-for-profit activities </w:t>
          </w:r>
        </w:p>
        <w:p w:rsidR="004F3DB7" w:rsidRPr="00D71880" w:rsidRDefault="004F3DB7" w:rsidP="004F3DB7">
          <w:pPr>
            <w:pStyle w:val="BodyText"/>
          </w:pPr>
          <w:r w:rsidRPr="00D71880">
            <w:rPr>
              <w:szCs w:val="24"/>
            </w:rPr>
            <w:t xml:space="preserve">Trusts, charities, bodies corporate, membership bodies and scholarships are all responsible for managing funds for a particular purpose. To remain viable, they need to demonstrate to their funders (donors, members, etc) that the funds are being spent appropriately. This often requires manual, after-the-fact reporting processes and involves risks of misspending and fraud. The smart money system could help address these issues and increase trust between the bodies and their funders. This greater trust and transparency could enable these bodies to attract greater more funding and better deliver on their purposes. </w:t>
          </w:r>
        </w:p>
        <w:p w:rsidR="004F3DB7" w:rsidRPr="00D71880" w:rsidRDefault="004F3DB7" w:rsidP="004F3DB7">
          <w:pPr>
            <w:pStyle w:val="Heading1"/>
          </w:pPr>
          <w:bookmarkStart w:id="183" w:name="_Ref527563167"/>
          <w:bookmarkStart w:id="184" w:name="_Ref527893617"/>
          <w:bookmarkStart w:id="185" w:name="_Toc529106554"/>
          <w:r w:rsidRPr="00D71880">
            <w:t>Summary of areas for future work</w:t>
          </w:r>
          <w:bookmarkEnd w:id="183"/>
          <w:bookmarkEnd w:id="184"/>
          <w:bookmarkEnd w:id="185"/>
        </w:p>
        <w:p w:rsidR="004F3DB7" w:rsidRPr="00D71880" w:rsidRDefault="004F3DB7" w:rsidP="004F3DB7">
          <w:pPr>
            <w:pStyle w:val="BodyText"/>
          </w:pPr>
          <w:r w:rsidRPr="00D71880">
            <w:t xml:space="preserve">The project has identified a number of considerations for future work. These relate to confidentiality, systems integrations, legal and compliance, additional features for the NDIS use case, alternative use cases to consider and the implementation of the technology for any use case. </w:t>
          </w:r>
        </w:p>
        <w:p w:rsidR="004F3DB7" w:rsidRPr="00D71880" w:rsidRDefault="004F3DB7" w:rsidP="004F3DB7">
          <w:pPr>
            <w:pStyle w:val="Heading2"/>
            <w:rPr>
              <w:rFonts w:eastAsiaTheme="minorHAnsi"/>
              <w:color w:val="auto"/>
            </w:rPr>
          </w:pPr>
          <w:bookmarkStart w:id="186" w:name="_Ref527893536"/>
          <w:bookmarkStart w:id="187" w:name="_Toc529106555"/>
          <w:r w:rsidRPr="00D71880">
            <w:t>Confidentiality and performance considerations</w:t>
          </w:r>
          <w:bookmarkEnd w:id="186"/>
          <w:bookmarkEnd w:id="187"/>
        </w:p>
        <w:p w:rsidR="00AA31F8" w:rsidRDefault="004F3DB7" w:rsidP="004F3DB7">
          <w:pPr>
            <w:pStyle w:val="BodyText"/>
          </w:pPr>
          <w:r w:rsidRPr="00D71880">
            <w:t xml:space="preserve">The normal concerns in payments environments for commercial confidentiality and personal privacy are magnified in the NDIS context, which supports payments </w:t>
          </w:r>
          <w:r w:rsidR="00505F13">
            <w:t>that</w:t>
          </w:r>
          <w:r w:rsidRPr="00D71880">
            <w:t xml:space="preserve"> can be related to personal medical concerns, and where carers are often involved in facilitating both payments and personal care. Financial institutions have obligations to manage payments made through their systems, and funders have obligations to manage the proper use of funds in their schemes. </w:t>
          </w:r>
        </w:p>
        <w:p w:rsidR="004F3DB7" w:rsidRPr="00D71880" w:rsidRDefault="004F3DB7" w:rsidP="004F3DB7">
          <w:pPr>
            <w:pStyle w:val="BodyText"/>
          </w:pPr>
          <w:r w:rsidRPr="00D71880">
            <w:t>In this project, we have not investigated the security policy requirements and implementation mechanisms for blockchain-based conditional payments. Nevertheless, some mechanisms have been used in this project to support confidentiality, such as keeping personal data off-chain, using public/private key-pairs for individual budget items (rather than for individual participants), using web interfaces to provide controlled access to blockchain data, and operating the blockchain on a secure private network. These mechanisms, combine with minimum security protocols for the permissioned nodes (</w:t>
          </w:r>
          <w:r w:rsidR="00505F13">
            <w:t>hypothesised</w:t>
          </w:r>
          <w:r w:rsidRPr="00D71880">
            <w:t xml:space="preserve"> to be the NDIA, a regulator and financial institutions) in the proof of concept, could achieve sufficient confidentiality outcomes in the context of the NDIS case study. </w:t>
          </w:r>
        </w:p>
        <w:p w:rsidR="004F3DB7" w:rsidRPr="00D71880" w:rsidRDefault="004F3DB7" w:rsidP="004F3DB7">
          <w:pPr>
            <w:pStyle w:val="BodyText"/>
          </w:pPr>
          <w:r w:rsidRPr="00D71880">
            <w:t>However, if the proof of concept was applied across multiple conditional payment environments, further work could be required, as the ability to rely on minimum security protocols across multiple nodes would become more complex and it may not be appropriate for each node to see all information. In these cases, other technologies may be relevant to future implementations of smart money with higher confidentiality, such as the use of multiple distributed ledgers, the use of secure private computation technologies, and exploration of zero-knowledge proof technologies.</w:t>
          </w:r>
        </w:p>
        <w:p w:rsidR="004F3DB7" w:rsidRPr="00D71880" w:rsidRDefault="004F3DB7" w:rsidP="004F3DB7">
          <w:pPr>
            <w:pStyle w:val="BodyText"/>
          </w:pPr>
          <w:r w:rsidRPr="00D71880">
            <w:t>In addition, further work could be required to deliver sufficient performance of the proof of concept if it was applied to multiple conditional payment environments. To achieve required levels of latency and throughput, further research and development work could be targeted towards exploring alternative blockchain networks and pre-authorising payments using pre</w:t>
          </w:r>
          <w:r w:rsidRPr="00D71880">
            <w:noBreakHyphen/>
            <w:t xml:space="preserve">existing data on the blockchain at the time of payment authorisation.  </w:t>
          </w:r>
        </w:p>
        <w:p w:rsidR="004F3DB7" w:rsidRPr="00D71880" w:rsidRDefault="004F3DB7" w:rsidP="004F3DB7">
          <w:pPr>
            <w:pStyle w:val="Heading2"/>
          </w:pPr>
          <w:bookmarkStart w:id="188" w:name="_Toc529106556"/>
          <w:r w:rsidRPr="00D71880">
            <w:t>System integration considerations</w:t>
          </w:r>
          <w:bookmarkEnd w:id="188"/>
          <w:r w:rsidRPr="00D71880">
            <w:t xml:space="preserve"> </w:t>
          </w:r>
        </w:p>
        <w:p w:rsidR="004F3DB7" w:rsidRPr="00D71880" w:rsidRDefault="004F3DB7" w:rsidP="001E1800">
          <w:pPr>
            <w:pStyle w:val="BodyText"/>
          </w:pPr>
          <w:r w:rsidRPr="00D71880">
            <w:t xml:space="preserve">This project has examined the implementation and use of new kinds of payments functionality, and supporting blockchain-based technology architectures. Our exploration of programmable money does partly explore some of the potential conceptual benefits of currency-on-blockchain schemes. A step forward towards achieving this would be building and testing the NPP integrations conceived in this project (see Section </w:t>
          </w:r>
          <w:r w:rsidRPr="00D71880">
            <w:fldChar w:fldCharType="begin"/>
          </w:r>
          <w:r w:rsidRPr="00D71880">
            <w:instrText xml:space="preserve"> REF _Ref527966726 \r \h  \* MERGEFORMAT </w:instrText>
          </w:r>
          <w:r w:rsidRPr="00D71880">
            <w:fldChar w:fldCharType="separate"/>
          </w:r>
          <w:r w:rsidR="001A2706">
            <w:t>5.4</w:t>
          </w:r>
          <w:r w:rsidRPr="00D71880">
            <w:fldChar w:fldCharType="end"/>
          </w:r>
          <w:r w:rsidRPr="00D71880">
            <w:t>).</w:t>
          </w:r>
        </w:p>
        <w:p w:rsidR="004F3DB7" w:rsidRDefault="004F3DB7" w:rsidP="001E1800">
          <w:pPr>
            <w:pStyle w:val="BodyText"/>
          </w:pPr>
          <w:r w:rsidRPr="00D71880">
            <w:t>We would like to explore the possibility of integrating with existing business systems for capturing item level information of products and services. This opens up further opportunities by enabling data analytics and machine learning to further optimize the experience of the end users (in the scope of this project’s case study, NDIS participants).</w:t>
          </w:r>
        </w:p>
        <w:p w:rsidR="00CA2548" w:rsidRPr="00D71880" w:rsidRDefault="00CA2548" w:rsidP="001E1800">
          <w:pPr>
            <w:pStyle w:val="BodyText"/>
          </w:pPr>
          <w:r w:rsidRPr="00CA2548">
            <w:t xml:space="preserve">We would like to explore </w:t>
          </w:r>
          <w:r w:rsidR="008B67CF">
            <w:t xml:space="preserve">secure, </w:t>
          </w:r>
          <w:r w:rsidRPr="00CA2548">
            <w:t xml:space="preserve">user-friendly </w:t>
          </w:r>
          <w:r w:rsidR="008B67CF">
            <w:t xml:space="preserve">methods </w:t>
          </w:r>
          <w:r w:rsidRPr="00CA2548">
            <w:t>for participants and service providers to retrieves lost private keys, in the event of a lost smart phone or system outage. This would require further design and testing</w:t>
          </w:r>
          <w:r w:rsidR="008B67CF">
            <w:t>.</w:t>
          </w:r>
        </w:p>
        <w:p w:rsidR="004F3DB7" w:rsidRPr="00D71880" w:rsidRDefault="004F3DB7" w:rsidP="004F3DB7">
          <w:pPr>
            <w:pStyle w:val="Heading2"/>
          </w:pPr>
          <w:bookmarkStart w:id="189" w:name="_Toc529106557"/>
          <w:r w:rsidRPr="00D71880">
            <w:t>Considerations of alternative conditional payment environments</w:t>
          </w:r>
          <w:bookmarkEnd w:id="189"/>
          <w:r w:rsidRPr="00D71880">
            <w:t xml:space="preserve"> </w:t>
          </w:r>
        </w:p>
        <w:p w:rsidR="004F3DB7" w:rsidRPr="00D71880" w:rsidRDefault="004F3DB7" w:rsidP="001E1800">
          <w:pPr>
            <w:pStyle w:val="BodyText"/>
          </w:pPr>
          <w:r w:rsidRPr="00D71880">
            <w:t xml:space="preserve">The proof of concept can be used to integrate with funder systems and support adaptation with different rules and regulations. As discussed in Section </w:t>
          </w:r>
          <w:r w:rsidRPr="00D71880">
            <w:fldChar w:fldCharType="begin"/>
          </w:r>
          <w:r w:rsidRPr="00D71880">
            <w:instrText xml:space="preserve"> REF _Ref526953927 \r \h  \* MERGEFORMAT </w:instrText>
          </w:r>
          <w:r w:rsidRPr="00D71880">
            <w:fldChar w:fldCharType="separate"/>
          </w:r>
          <w:r w:rsidR="001A2706">
            <w:t>5.3</w:t>
          </w:r>
          <w:r w:rsidRPr="00D71880">
            <w:fldChar w:fldCharType="end"/>
          </w:r>
          <w:r w:rsidRPr="00D71880">
            <w:t>, policy contracts can be defined and implemented to represent rules and enforcements of a token. We would like to further evaluate the generalisability of our proof of concept with a case</w:t>
          </w:r>
          <w:r w:rsidR="00CA2548">
            <w:t xml:space="preserve"> study from a different domain.</w:t>
          </w:r>
        </w:p>
        <w:p w:rsidR="004F3DB7" w:rsidRPr="00D71880" w:rsidRDefault="004F3DB7" w:rsidP="001E1800">
          <w:pPr>
            <w:pStyle w:val="BodyText"/>
          </w:pPr>
          <w:r w:rsidRPr="00D71880">
            <w:t>This report identifies three broader areas for future applications:</w:t>
          </w:r>
        </w:p>
        <w:p w:rsidR="004F3DB7" w:rsidRPr="00D71880" w:rsidRDefault="004F3DB7" w:rsidP="004F3DB7">
          <w:pPr>
            <w:pStyle w:val="BodyText"/>
            <w:numPr>
              <w:ilvl w:val="0"/>
              <w:numId w:val="60"/>
            </w:numPr>
          </w:pPr>
          <w:r w:rsidRPr="00D71880">
            <w:t>enhancing public policy programs to achieve better citizen outcomes, particularly where person-centred funding, cross-jurisdictional funding, outcomes-based funding, or taxes, transfers and rebates are involved</w:t>
          </w:r>
        </w:p>
        <w:p w:rsidR="004F3DB7" w:rsidRPr="00D71880" w:rsidRDefault="004F3DB7" w:rsidP="004F3DB7">
          <w:pPr>
            <w:pStyle w:val="BodyText"/>
            <w:numPr>
              <w:ilvl w:val="0"/>
              <w:numId w:val="60"/>
            </w:numPr>
          </w:pPr>
          <w:r w:rsidRPr="00D71880">
            <w:t xml:space="preserve">empowering individuals to optimise their spending, including through smart savings plans, smart diets, </w:t>
          </w:r>
          <w:r w:rsidR="005B2D47">
            <w:t xml:space="preserve">smart pocket money, </w:t>
          </w:r>
          <w:r w:rsidR="005B2D47" w:rsidRPr="00D71880">
            <w:t xml:space="preserve">pre-commitment mechanisms to </w:t>
          </w:r>
          <w:r w:rsidR="005B2D47">
            <w:t xml:space="preserve">help </w:t>
          </w:r>
          <w:r w:rsidR="005B2D47" w:rsidRPr="00D71880">
            <w:t>manage addictions and values-based spending supports</w:t>
          </w:r>
          <w:r w:rsidR="005B2D47">
            <w:t>, such as ethical product registries</w:t>
          </w:r>
        </w:p>
        <w:p w:rsidR="004F3DB7" w:rsidRPr="00D71880" w:rsidRDefault="004F3DB7" w:rsidP="004F3DB7">
          <w:pPr>
            <w:pStyle w:val="BodyText"/>
            <w:numPr>
              <w:ilvl w:val="0"/>
              <w:numId w:val="60"/>
            </w:numPr>
          </w:pPr>
          <w:r w:rsidRPr="00D71880">
            <w:t xml:space="preserve">reducing costs </w:t>
          </w:r>
          <w:r w:rsidR="00CF4DDF" w:rsidRPr="00D71880">
            <w:t xml:space="preserve">and friction </w:t>
          </w:r>
          <w:r w:rsidR="00C763E4">
            <w:t xml:space="preserve">for businesses, trustees and </w:t>
          </w:r>
          <w:r w:rsidRPr="00D71880">
            <w:t xml:space="preserve">not-for-profits, with respect to insurance payouts, managing corporate delegations and procurement, and providing transparency for funds managed by trusts, charities and membership organisations. </w:t>
          </w:r>
        </w:p>
        <w:p w:rsidR="004F3DB7" w:rsidRPr="00D71880" w:rsidRDefault="004F3DB7" w:rsidP="004F3DB7">
          <w:pPr>
            <w:pStyle w:val="Heading2"/>
          </w:pPr>
          <w:bookmarkStart w:id="190" w:name="_Toc529106558"/>
          <w:r w:rsidRPr="00D71880">
            <w:t>Legal and compliance considerations</w:t>
          </w:r>
          <w:bookmarkEnd w:id="190"/>
        </w:p>
        <w:p w:rsidR="004F3DB7" w:rsidRPr="00D71880" w:rsidRDefault="004F3DB7" w:rsidP="001E1800">
          <w:pPr>
            <w:pStyle w:val="BodyText"/>
          </w:pPr>
          <w:r w:rsidRPr="00D71880">
            <w:t>Any implementation of the smart money proof of concept would need to comply with all relevant legislation and regulation in the relevant operating environments. Key aspects of Australia’s legal and compliance regime that would need to be considered relate to, but are not limited to, Anti Money Laundering, Counter-Terrorism Financing, Sanctions, data storage and privacy laws and regulations. While the use of blockchain may require a new approach for complying with some of these laws and regulations, it also offers the potential for improved compliance outcomes in some respects due to the immutability and real-time visibility of data held on the blockchain.</w:t>
          </w:r>
        </w:p>
        <w:p w:rsidR="004F3DB7" w:rsidRPr="00D71880" w:rsidRDefault="004F3DB7" w:rsidP="004F3DB7">
          <w:pPr>
            <w:pStyle w:val="Heading2"/>
          </w:pPr>
          <w:bookmarkStart w:id="191" w:name="_Toc529106559"/>
          <w:r w:rsidRPr="00D71880">
            <w:t>Implementation considerations</w:t>
          </w:r>
          <w:bookmarkEnd w:id="191"/>
          <w:r w:rsidRPr="00D71880">
            <w:t xml:space="preserve"> </w:t>
          </w:r>
        </w:p>
        <w:p w:rsidR="004F3DB7" w:rsidRPr="00D71880" w:rsidRDefault="004F3DB7" w:rsidP="001E1800">
          <w:pPr>
            <w:pStyle w:val="BodyText"/>
          </w:pPr>
          <w:r w:rsidRPr="00D71880">
            <w:t xml:space="preserve">Before any implementation of the smart money proof of concept is commenced for any conditional payment environment, a business case and/or cost benefit analysis would need to be undertaken. Careful consideration would also need to be given to the proposed governance arrangements for the system, including which parties should be processing nodes, who has visibility of the blockchain and who is eligible to set and modify conditions. </w:t>
          </w:r>
        </w:p>
        <w:p w:rsidR="004F3DB7" w:rsidRPr="00D71880" w:rsidRDefault="004F3DB7" w:rsidP="001E1800">
          <w:pPr>
            <w:pStyle w:val="BodyText"/>
          </w:pPr>
          <w:r w:rsidRPr="00D71880">
            <w:t xml:space="preserve">If a decision was taken to implement the technology in a conditional payment environment, an agile implementation approach would be most appropriate to de-risk the implementation. For example, it may be appropriate to commence with the blockchain system mirroring existing systems, to ensure that the blockchain system and policy contracts established have the capability to manage all the permutations of spending conditions in the payment environment. After this, targeted pilots with relatively low numbers of spenders and businesses could be undertaken to test the usability of the technology. After each successful stage, the pilots could be expanded to include more users and expanded capabilities. Over time, the system could expand to full rollout. Clear success criteria should be established ahead of each expansion in scope and capability to reinforce a ‘test and learn’ approach and guide decisions on whether, and what pace, future iterations should occur. </w:t>
          </w:r>
        </w:p>
        <w:p w:rsidR="004F3DB7" w:rsidRPr="00D71880" w:rsidRDefault="004F3DB7" w:rsidP="004F3DB7">
          <w:pPr>
            <w:pStyle w:val="Heading2"/>
          </w:pPr>
          <w:bookmarkStart w:id="192" w:name="_Toc529106560"/>
          <w:r w:rsidRPr="00D71880">
            <w:t>The potential is exciting</w:t>
          </w:r>
          <w:bookmarkEnd w:id="192"/>
        </w:p>
        <w:p w:rsidR="004F3DB7" w:rsidRPr="00D71880" w:rsidRDefault="004F3DB7" w:rsidP="001E1800">
          <w:pPr>
            <w:pStyle w:val="BodyText"/>
          </w:pPr>
          <w:r w:rsidRPr="00D71880">
            <w:t xml:space="preserve">If these areas for future work are progressed successfully, there is great potential for smart money to enable </w:t>
          </w:r>
          <w:r w:rsidR="00AA686B">
            <w:t xml:space="preserve">automated </w:t>
          </w:r>
          <w:r w:rsidRPr="00D71880">
            <w:t xml:space="preserve">conditional payments across </w:t>
          </w:r>
          <w:r w:rsidR="00F27467">
            <w:t>the economy</w:t>
          </w:r>
          <w:r w:rsidRPr="00D71880">
            <w:t>, and through this improve the financial wellbeing of people, business</w:t>
          </w:r>
          <w:r w:rsidR="00773169">
            <w:t>es</w:t>
          </w:r>
          <w:r w:rsidRPr="00D71880">
            <w:t xml:space="preserve"> and communities. </w:t>
          </w:r>
        </w:p>
        <w:p w:rsidR="004F3DB7" w:rsidRPr="00D71880" w:rsidRDefault="004F3DB7" w:rsidP="001E1800">
          <w:pPr>
            <w:pStyle w:val="BodyText"/>
          </w:pPr>
        </w:p>
        <w:p w:rsidR="004F3DB7" w:rsidRPr="00D71880" w:rsidRDefault="004F3DB7" w:rsidP="004F3DB7">
          <w:pPr>
            <w:pStyle w:val="Heading1noTOC"/>
          </w:pPr>
          <w:bookmarkStart w:id="193" w:name="_Toc529106561"/>
          <w:r w:rsidRPr="00D71880">
            <w:t>References</w:t>
          </w:r>
          <w:bookmarkEnd w:id="193"/>
        </w:p>
        <w:p w:rsidR="004F3DB7" w:rsidRPr="00D71880" w:rsidRDefault="004F3DB7" w:rsidP="001E1800">
          <w:pPr>
            <w:pStyle w:val="BodyText"/>
            <w:rPr>
              <w:rStyle w:val="Hyperlink"/>
              <w:rFonts w:eastAsiaTheme="majorEastAsia"/>
              <w:b/>
              <w:bCs/>
              <w:sz w:val="44"/>
              <w:szCs w:val="28"/>
            </w:rPr>
          </w:pPr>
          <w:r w:rsidRPr="00D71880">
            <w:t xml:space="preserve">Australian Government (2018), Design System. Available at: </w:t>
          </w:r>
          <w:hyperlink r:id="rId59" w:history="1">
            <w:r w:rsidRPr="00D71880">
              <w:rPr>
                <w:rStyle w:val="Hyperlink"/>
              </w:rPr>
              <w:t>https://designsystem.gov.au/</w:t>
            </w:r>
          </w:hyperlink>
        </w:p>
        <w:p w:rsidR="004F3DB7" w:rsidRPr="00D71880" w:rsidRDefault="004F3DB7" w:rsidP="001E1800">
          <w:pPr>
            <w:pStyle w:val="BodyText"/>
          </w:pPr>
          <w:r w:rsidRPr="00D71880">
            <w:t>Australian Government (2018), Design Service Standard 9: Make it accessible. Available at:</w:t>
          </w:r>
          <w:r w:rsidRPr="00D71880">
            <w:br/>
          </w:r>
          <w:hyperlink r:id="rId60" w:history="1">
            <w:r w:rsidRPr="00D71880">
              <w:rPr>
                <w:rStyle w:val="Hyperlink"/>
              </w:rPr>
              <w:t>https://www.dta.gov.au/standard/9-make-it-accessible/</w:t>
            </w:r>
          </w:hyperlink>
        </w:p>
        <w:p w:rsidR="004F3DB7" w:rsidRPr="00D71880" w:rsidRDefault="004F3DB7" w:rsidP="001E1800">
          <w:pPr>
            <w:pStyle w:val="BodyText"/>
          </w:pPr>
          <w:r w:rsidRPr="00D71880">
            <w:t>Australian Government (2018), NDIS Fraud Taskforce established to tackle crime, joint media release on 24 July 2018 by The Hon Dan Tehan MP, then Minister for Social Services, the Hon Michael Keenan MP, Minister for Human Services and the Hon Angus Taylor MP, then Minister for Law Enforcement and Cyber Security.</w:t>
          </w:r>
        </w:p>
        <w:p w:rsidR="004F3DB7" w:rsidRPr="00D71880" w:rsidRDefault="004F3DB7" w:rsidP="001E1800">
          <w:pPr>
            <w:pStyle w:val="BodyText"/>
            <w:rPr>
              <w:rStyle w:val="Hyperlink"/>
              <w:color w:val="auto"/>
            </w:rPr>
          </w:pPr>
          <w:r w:rsidRPr="00D71880">
            <w:t xml:space="preserve">Australian Government Department of Health (2018), Recent Aged Care Reforms. Available at: </w:t>
          </w:r>
          <w:hyperlink r:id="rId61" w:history="1">
            <w:r w:rsidRPr="00D71880">
              <w:rPr>
                <w:rStyle w:val="Hyperlink"/>
              </w:rPr>
              <w:t>https://agedcare.health.gov.au/reform/recent-aged-care-reforms</w:t>
            </w:r>
          </w:hyperlink>
        </w:p>
        <w:p w:rsidR="004F3DB7" w:rsidRPr="00D71880" w:rsidRDefault="004F3DB7" w:rsidP="001E1800">
          <w:pPr>
            <w:pStyle w:val="BodyText"/>
          </w:pPr>
          <w:r w:rsidRPr="00D71880">
            <w:t xml:space="preserve">BPAY (2018), Osko by BPAY: A new way for Australians to pay. Available at: </w:t>
          </w:r>
          <w:hyperlink r:id="rId62" w:history="1">
            <w:r w:rsidRPr="00D71880">
              <w:rPr>
                <w:rStyle w:val="Hyperlink"/>
              </w:rPr>
              <w:t>https://www.bpay.com.au/Member-Financial-Institutions/Osko-by-BPAY.aspx</w:t>
            </w:r>
          </w:hyperlink>
        </w:p>
        <w:p w:rsidR="004F3DB7" w:rsidRPr="00D71880" w:rsidRDefault="004F3DB7" w:rsidP="001E1800">
          <w:pPr>
            <w:pStyle w:val="BodyText"/>
            <w:rPr>
              <w:rStyle w:val="Hyperlink"/>
              <w:color w:val="auto"/>
            </w:rPr>
          </w:pPr>
          <w:r w:rsidRPr="00D71880">
            <w:t xml:space="preserve">Committee on Payments and Market Infrastructures (2018), Central bank digital currencies. Available at: </w:t>
          </w:r>
          <w:hyperlink r:id="rId63" w:history="1">
            <w:r w:rsidRPr="00D71880">
              <w:rPr>
                <w:rStyle w:val="Hyperlink"/>
              </w:rPr>
              <w:t>https://www.bis.org/cpmi/publ/d174.pdf</w:t>
            </w:r>
          </w:hyperlink>
        </w:p>
        <w:p w:rsidR="004F3DB7" w:rsidRPr="00D71880" w:rsidRDefault="004F3DB7" w:rsidP="001E1800">
          <w:pPr>
            <w:pStyle w:val="BodyText"/>
          </w:pPr>
          <w:r w:rsidRPr="00D71880">
            <w:t xml:space="preserve">Commonwealth Bank (2018), CBA helps World Bank raise A$110 million with launch of ‘Bond-I’. Available at: </w:t>
          </w:r>
          <w:hyperlink r:id="rId64" w:history="1">
            <w:r w:rsidRPr="00D71880">
              <w:rPr>
                <w:rStyle w:val="Hyperlink"/>
              </w:rPr>
              <w:t>https://www.commbank.com.au/guidance/newsroom/cba-helps-world-bank-raise-a-110-million-with-launch-of--bond-i--201808.html</w:t>
            </w:r>
          </w:hyperlink>
        </w:p>
        <w:p w:rsidR="004F3DB7" w:rsidRPr="00D71880" w:rsidRDefault="004F3DB7" w:rsidP="001E1800">
          <w:pPr>
            <w:pStyle w:val="BodyText"/>
          </w:pPr>
          <w:r w:rsidRPr="00D71880">
            <w:t xml:space="preserve">Commonwealth Bank (2018), The Trade-chain experiment. Available at: </w:t>
          </w:r>
          <w:hyperlink r:id="rId65" w:history="1">
            <w:r w:rsidRPr="00D71880">
              <w:rPr>
                <w:rStyle w:val="Hyperlink"/>
              </w:rPr>
              <w:t>https://www.commbank.com.au/corporate/solutions/working-capital/trade-finance/trade-chain-experiment.html</w:t>
            </w:r>
          </w:hyperlink>
        </w:p>
        <w:p w:rsidR="004F3DB7" w:rsidRPr="00D71880" w:rsidRDefault="004F3DB7" w:rsidP="001E1800">
          <w:pPr>
            <w:pStyle w:val="BodyText"/>
            <w:rPr>
              <w:rStyle w:val="Hyperlink"/>
            </w:rPr>
          </w:pPr>
          <w:r w:rsidRPr="00D71880">
            <w:t xml:space="preserve">Commonwealth Bank of Australia (2018), The CommBank app. Available at: </w:t>
          </w:r>
          <w:hyperlink r:id="rId66" w:history="1">
            <w:r w:rsidRPr="00D71880">
              <w:rPr>
                <w:rStyle w:val="Hyperlink"/>
              </w:rPr>
              <w:t>https://www.commbank.com.au/digital-banking/commbank-app.html</w:t>
            </w:r>
          </w:hyperlink>
        </w:p>
        <w:p w:rsidR="004F3DB7" w:rsidRDefault="004F3DB7" w:rsidP="001E1800">
          <w:pPr>
            <w:pStyle w:val="BodyText"/>
          </w:pPr>
          <w:r w:rsidRPr="00D71880">
            <w:t xml:space="preserve">Depository Trust &amp; Clearing Corporation (2018), DTCC announces study results demonstrating that DLT can support trading volumes in the US Equity Markets. Available at: </w:t>
          </w:r>
          <w:hyperlink r:id="rId67" w:history="1">
            <w:r w:rsidR="00C632D2" w:rsidRPr="000724A7">
              <w:rPr>
                <w:rStyle w:val="Hyperlink"/>
              </w:rPr>
              <w:t>http://www.dtcc.com/news/2018/october/16/dtcc-unveils-groundbreaking-study-on-dlt</w:t>
            </w:r>
          </w:hyperlink>
        </w:p>
        <w:p w:rsidR="00C632D2" w:rsidRPr="00350C74" w:rsidRDefault="00C632D2" w:rsidP="001E1800">
          <w:pPr>
            <w:pStyle w:val="BodyText"/>
          </w:pPr>
          <w:r>
            <w:t xml:space="preserve">Fielding R (2000), </w:t>
          </w:r>
          <w:r w:rsidRPr="00C632D2">
            <w:t>Architectural Styles and the Design of Network-based Software Architectures</w:t>
          </w:r>
          <w:r>
            <w:t>.</w:t>
          </w:r>
        </w:p>
        <w:p w:rsidR="004F3DB7" w:rsidRPr="00D71880" w:rsidRDefault="004F3DB7" w:rsidP="001E1800">
          <w:pPr>
            <w:pStyle w:val="BodyText"/>
          </w:pPr>
          <w:r w:rsidRPr="00D71880">
            <w:t>Haisken-DeNew J, Ribar D, Salamanca N and Andrea N (2018), Using Survey and Banking Data to Understand Australians’ Financial Wellbeing, Melbourne Institute: Applied Economic &amp; Social Research, University of Melbourne.</w:t>
          </w:r>
        </w:p>
        <w:p w:rsidR="004F3DB7" w:rsidRPr="00D71880" w:rsidRDefault="004F3DB7" w:rsidP="001E1800">
          <w:pPr>
            <w:pStyle w:val="BodyText"/>
          </w:pPr>
          <w:r w:rsidRPr="00D71880">
            <w:t>Hanson RT, Reeson A and Staples M (2017), Distributed Ledgers, Scenarios for the Australian economy over the coming decades.</w:t>
          </w:r>
        </w:p>
        <w:p w:rsidR="004F3DB7" w:rsidRPr="00D71880" w:rsidRDefault="004F3DB7" w:rsidP="001E1800">
          <w:pPr>
            <w:pStyle w:val="BodyText"/>
          </w:pPr>
          <w:r w:rsidRPr="00D71880">
            <w:t>Mastercard 2012, Mastercard sees Black Friday performance up 26 percent. Available at: https://newsroom.mastercard.com/2012/11/26/mastercard-sees-black-friday-performance-up-26-percent/</w:t>
          </w:r>
        </w:p>
        <w:p w:rsidR="004F3DB7" w:rsidRPr="00D71880" w:rsidRDefault="004F3DB7" w:rsidP="001E1800">
          <w:pPr>
            <w:pStyle w:val="BodyText"/>
          </w:pPr>
          <w:r w:rsidRPr="00D71880">
            <w:t xml:space="preserve">Nakamoto S (2008), Bitcoin: A peer-to-peer electronic cash system. Available at: </w:t>
          </w:r>
          <w:hyperlink r:id="rId68" w:history="1">
            <w:r w:rsidRPr="00D71880">
              <w:rPr>
                <w:rStyle w:val="Hyperlink"/>
              </w:rPr>
              <w:t>https://bitcoin.org/bitcoin.pdf</w:t>
            </w:r>
          </w:hyperlink>
        </w:p>
        <w:p w:rsidR="004F3DB7" w:rsidRPr="00D71880" w:rsidRDefault="004F3DB7" w:rsidP="001E1800">
          <w:pPr>
            <w:pStyle w:val="BodyText"/>
          </w:pPr>
          <w:r w:rsidRPr="00D71880">
            <w:t xml:space="preserve">National Disability Insurance Agency (2018), COAG Disability Reform Council Quarterly Report, 30 June 2018. Available at: </w:t>
          </w:r>
          <w:hyperlink r:id="rId69" w:history="1">
            <w:r w:rsidRPr="00D71880">
              <w:rPr>
                <w:rStyle w:val="Hyperlink"/>
              </w:rPr>
              <w:t>https://www.ndis.gov.au/medias/documents/coag-report-q4-y5-full/2018-Q4-June-COAG-report-Full.pdf</w:t>
            </w:r>
          </w:hyperlink>
        </w:p>
        <w:p w:rsidR="004F3DB7" w:rsidRPr="00D71880" w:rsidRDefault="004F3DB7" w:rsidP="001E1800">
          <w:pPr>
            <w:pStyle w:val="BodyText"/>
          </w:pPr>
          <w:r w:rsidRPr="00D71880">
            <w:t xml:space="preserve">National Disability Insurance Agency (2018), NDIS Weekly Payment Summaries, 2018. Available at: </w:t>
          </w:r>
          <w:hyperlink r:id="rId70" w:history="1">
            <w:r w:rsidRPr="00D71880">
              <w:rPr>
                <w:rStyle w:val="Hyperlink"/>
              </w:rPr>
              <w:t>https://www.ndis.gov.au/about-us/information-publications-and-reports.html</w:t>
            </w:r>
          </w:hyperlink>
        </w:p>
        <w:p w:rsidR="004F3DB7" w:rsidRPr="00D71880" w:rsidRDefault="004F3DB7" w:rsidP="001E1800">
          <w:pPr>
            <w:pStyle w:val="BodyText"/>
          </w:pPr>
          <w:r w:rsidRPr="00D71880">
            <w:t xml:space="preserve">National Disability Insurance Agency (2018), Pricing and payment. Available at: </w:t>
          </w:r>
          <w:hyperlink r:id="rId71" w:history="1">
            <w:r w:rsidRPr="00D71880">
              <w:rPr>
                <w:rStyle w:val="Hyperlink"/>
              </w:rPr>
              <w:t>https://www.ndis.gov.au/providers/pricing-and-payment</w:t>
            </w:r>
          </w:hyperlink>
        </w:p>
        <w:p w:rsidR="004F3DB7" w:rsidRPr="00D71880" w:rsidRDefault="004F3DB7" w:rsidP="001E1800">
          <w:pPr>
            <w:pStyle w:val="BodyText"/>
          </w:pPr>
          <w:r w:rsidRPr="00D71880">
            <w:t xml:space="preserve">National Disability Insurance Scheme (2018), NDIS myplace participant portal, Step-by-step guide. Available at: </w:t>
          </w:r>
          <w:hyperlink r:id="rId72" w:history="1">
            <w:r w:rsidRPr="00D71880">
              <w:rPr>
                <w:rStyle w:val="Hyperlink"/>
              </w:rPr>
              <w:t>https://www.ndis.gov.au/medias/documents/myplace-participant-steps-pdf/Participant-Portal-Step-by-Step-Guide.pdf</w:t>
            </w:r>
          </w:hyperlink>
        </w:p>
        <w:p w:rsidR="004F3DB7" w:rsidRPr="00D71880" w:rsidRDefault="004F3DB7" w:rsidP="001E1800">
          <w:pPr>
            <w:pStyle w:val="BodyText"/>
          </w:pPr>
          <w:r w:rsidRPr="00D71880">
            <w:t xml:space="preserve">National Rural Health Alliance Ltd (2018), A Guide to Patient Assisted Travel Schemes, Available at: </w:t>
          </w:r>
          <w:hyperlink r:id="rId73" w:history="1">
            <w:r w:rsidRPr="00D71880">
              <w:rPr>
                <w:rStyle w:val="Hyperlink"/>
              </w:rPr>
              <w:t>https://ruralhealth.org.au/sites/default/files/publications/nrha-guide-pats_0.pdf</w:t>
            </w:r>
          </w:hyperlink>
        </w:p>
        <w:p w:rsidR="004F3DB7" w:rsidRPr="00D71880" w:rsidRDefault="004F3DB7" w:rsidP="001E1800">
          <w:pPr>
            <w:pStyle w:val="BodyText"/>
          </w:pPr>
          <w:r w:rsidRPr="00D71880">
            <w:t>National Disability Insurance Scheme (2016), NDIS Market Approach, Statement of Opportunity and Intent.</w:t>
          </w:r>
        </w:p>
        <w:p w:rsidR="004F3DB7" w:rsidRPr="00D71880" w:rsidRDefault="004F3DB7" w:rsidP="001E1800">
          <w:pPr>
            <w:pStyle w:val="BodyText"/>
          </w:pPr>
          <w:r w:rsidRPr="00D71880">
            <w:t>National Disability Insurance Scheme (2016), Media Release: Successful NDIS trial - on time and on budget, statement by David Bowen, inaugural CEO of the National Disability Insurance Agency (NDIA). Available at: https://www.ndis.gov.au/Media-Release/Successful-NDIS-trial-on-time</w:t>
          </w:r>
        </w:p>
        <w:p w:rsidR="004F3DB7" w:rsidRPr="00D71880" w:rsidRDefault="004F3DB7" w:rsidP="001E1800">
          <w:pPr>
            <w:pStyle w:val="BodyText"/>
          </w:pPr>
          <w:r w:rsidRPr="00D71880">
            <w:t xml:space="preserve">National Disability Insurance Scheme (2018), NDIS Overview. Available at: </w:t>
          </w:r>
          <w:hyperlink r:id="rId74" w:history="1">
            <w:r w:rsidRPr="00D71880">
              <w:rPr>
                <w:rStyle w:val="Hyperlink"/>
              </w:rPr>
              <w:t>https://www.ndis.gov.au/operational-guideline/overview</w:t>
            </w:r>
          </w:hyperlink>
        </w:p>
        <w:p w:rsidR="004F3DB7" w:rsidRPr="00D71880" w:rsidRDefault="004F3DB7" w:rsidP="001E1800">
          <w:pPr>
            <w:pStyle w:val="BodyText"/>
          </w:pPr>
          <w:r w:rsidRPr="00D71880">
            <w:t xml:space="preserve">National Disability Insurance Scheme (2016), NDIS Price Guide VIC/NSW/QLD/TAS Valid from: 1 July 2016. Available at: </w:t>
          </w:r>
          <w:hyperlink r:id="rId75" w:history="1">
            <w:r w:rsidRPr="00D71880">
              <w:rPr>
                <w:rStyle w:val="Hyperlink"/>
              </w:rPr>
              <w:t>https://www.ndis.gov.au/html/sites/default/files/documents/Provider/201617-vic-nsw-qld-tas-price-guide.pdf</w:t>
            </w:r>
          </w:hyperlink>
        </w:p>
        <w:p w:rsidR="004F3DB7" w:rsidRDefault="004F3DB7" w:rsidP="001E1800">
          <w:pPr>
            <w:pStyle w:val="BodyText"/>
            <w:rPr>
              <w:rStyle w:val="Hyperlink"/>
            </w:rPr>
          </w:pPr>
          <w:r w:rsidRPr="00D71880">
            <w:t xml:space="preserve">New Payments Platform Australia (2018), How it works. Available at: </w:t>
          </w:r>
          <w:hyperlink r:id="rId76" w:history="1">
            <w:r w:rsidRPr="00D71880">
              <w:rPr>
                <w:rStyle w:val="Hyperlink"/>
              </w:rPr>
              <w:t>https://www.nppa.com.au/the-platform/how-it-works/</w:t>
            </w:r>
          </w:hyperlink>
        </w:p>
        <w:p w:rsidR="009A7B7E" w:rsidRDefault="009A7B7E" w:rsidP="001E1800">
          <w:pPr>
            <w:pStyle w:val="BodyText"/>
          </w:pPr>
          <w:r>
            <w:t xml:space="preserve">National Institute of Standards and Technology (2018), NISTIR 8202: Blockchain Technology Overview. Available at: </w:t>
          </w:r>
          <w:hyperlink r:id="rId77" w:history="1">
            <w:r w:rsidRPr="000724A7">
              <w:rPr>
                <w:rStyle w:val="Hyperlink"/>
              </w:rPr>
              <w:t>https://nvlpubs.nist.gov/nistpubs/ir/2018/NIST.IR.8202.pdf</w:t>
            </w:r>
          </w:hyperlink>
        </w:p>
        <w:p w:rsidR="004F3DB7" w:rsidRPr="00D71880" w:rsidRDefault="004F3DB7" w:rsidP="001E1800">
          <w:pPr>
            <w:pStyle w:val="BodyText"/>
          </w:pPr>
          <w:r w:rsidRPr="00D71880">
            <w:t xml:space="preserve">Parliament of Australia (2013), Part III: Emerging investment vehicles and innovation. Available at: </w:t>
          </w:r>
          <w:hyperlink r:id="rId78" w:history="1">
            <w:r w:rsidRPr="00D71880">
              <w:rPr>
                <w:rStyle w:val="Hyperlink"/>
              </w:rPr>
              <w:t>https://www.aph.gov.au/Parliamentary_Business/Committees/Senate/Economics/Completed_inquiries/2010-13/capitalmarket2011/report/c06</w:t>
            </w:r>
          </w:hyperlink>
        </w:p>
        <w:p w:rsidR="004F3DB7" w:rsidRPr="00D71880" w:rsidRDefault="004F3DB7" w:rsidP="001E1800">
          <w:pPr>
            <w:pStyle w:val="BodyText"/>
          </w:pPr>
          <w:r w:rsidRPr="00D71880">
            <w:t>Productivity Commission (2011), Disability Care and Support, Report no. 54.</w:t>
          </w:r>
        </w:p>
        <w:p w:rsidR="004F3DB7" w:rsidRPr="00D71880" w:rsidRDefault="004F3DB7" w:rsidP="001E1800">
          <w:pPr>
            <w:pStyle w:val="BodyText"/>
          </w:pPr>
          <w:r w:rsidRPr="00D71880">
            <w:t>Productivity Commission (2017), National Disability Insurance Scheme (NDIS) Costs, Study Report.</w:t>
          </w:r>
        </w:p>
        <w:p w:rsidR="004F3DB7" w:rsidRPr="00D71880" w:rsidRDefault="004F3DB7" w:rsidP="001E1800">
          <w:pPr>
            <w:pStyle w:val="BodyText"/>
          </w:pPr>
          <w:r w:rsidRPr="00D71880">
            <w:t>Productivity Commission (2017), The National Disability Insurance Scheme – a review of the costs, PC News- August 2017.</w:t>
          </w:r>
        </w:p>
        <w:p w:rsidR="004F3DB7" w:rsidRDefault="004F3DB7" w:rsidP="001E1800">
          <w:pPr>
            <w:pStyle w:val="BodyText"/>
          </w:pPr>
          <w:r w:rsidRPr="00D71880">
            <w:t xml:space="preserve">R3 (2018), Corda performance: to infinity…and beyond. Available at: </w:t>
          </w:r>
          <w:hyperlink r:id="rId79" w:history="1">
            <w:r w:rsidR="00D540D4" w:rsidRPr="00BB2034">
              <w:rPr>
                <w:rStyle w:val="Hyperlink"/>
              </w:rPr>
              <w:t>https://www.r3.com/wp-content/uploads/2018/04/Corda-Performance-ENG.pdf</w:t>
            </w:r>
          </w:hyperlink>
        </w:p>
        <w:p w:rsidR="00D540D4" w:rsidRPr="00D540D4" w:rsidRDefault="00D540D4" w:rsidP="001E1800">
          <w:pPr>
            <w:pStyle w:val="BodyText"/>
          </w:pPr>
          <w:r w:rsidRPr="00D540D4">
            <w:t xml:space="preserve">Reserve Bank of Australia (2017), An eAUD? Speech by Philip Lowe (Governor) in an address to the 2017 Australian Payment Summit, Sydney - 13 December 2017. Available at: </w:t>
          </w:r>
          <w:hyperlink r:id="rId80" w:history="1">
            <w:r w:rsidRPr="00D540D4">
              <w:rPr>
                <w:rStyle w:val="Hyperlink"/>
              </w:rPr>
              <w:t>https://www.rba.gov.au/speeches/2017/sp-gov-2017-12-13.html</w:t>
            </w:r>
          </w:hyperlink>
        </w:p>
        <w:p w:rsidR="00D540D4" w:rsidRPr="00D540D4" w:rsidRDefault="00D540D4" w:rsidP="001E1800">
          <w:pPr>
            <w:pStyle w:val="BodyText"/>
          </w:pPr>
          <w:r w:rsidRPr="00D540D4">
            <w:t>Reserve Bank of Australia (2018), Cryptocurrencies and Distributed Ledger Technology, speech by Tony Richards (Head of Payments Policy Department) at the Australian Business Economists Briefing, Sydney – 26 June 2018. Available at: https://www.rba.gov.au/speeches/2018/sp-so-2018-06-26.html</w:t>
          </w:r>
        </w:p>
        <w:p w:rsidR="004F3DB7" w:rsidRPr="00D71880" w:rsidRDefault="004F3DB7" w:rsidP="001E1800">
          <w:pPr>
            <w:pStyle w:val="BodyText"/>
          </w:pPr>
          <w:r w:rsidRPr="00D71880">
            <w:t xml:space="preserve">Reserve Bank of Australia (2018), New Payments Platform. Available at: </w:t>
          </w:r>
          <w:r w:rsidRPr="00D71880">
            <w:br/>
          </w:r>
          <w:hyperlink r:id="rId81" w:history="1">
            <w:r w:rsidRPr="00D71880">
              <w:rPr>
                <w:rStyle w:val="Hyperlink"/>
              </w:rPr>
              <w:t>https://www.rba.gov.au/payments-and-infrastructure/new-payments-platform/</w:t>
            </w:r>
          </w:hyperlink>
        </w:p>
        <w:p w:rsidR="004F3DB7" w:rsidRPr="00D71880" w:rsidRDefault="004F3DB7" w:rsidP="001E1800">
          <w:pPr>
            <w:pStyle w:val="BodyText"/>
          </w:pPr>
          <w:r w:rsidRPr="00D71880">
            <w:t xml:space="preserve">Reserve Bank of New Zealand (2018), The pros and cons of issuing a central bank digital currency. Available at: </w:t>
          </w:r>
          <w:hyperlink r:id="rId82" w:history="1">
            <w:r w:rsidRPr="00D71880">
              <w:rPr>
                <w:rStyle w:val="Hyperlink"/>
              </w:rPr>
              <w:t>https://www.rbnz.govt.nz/-/media/ReserveBank/Files/Publications/Bulletins/2018/2018jun81-07.pdf</w:t>
            </w:r>
          </w:hyperlink>
        </w:p>
        <w:p w:rsidR="004F3DB7" w:rsidRPr="00D71880" w:rsidRDefault="004F3DB7" w:rsidP="001E1800">
          <w:pPr>
            <w:pStyle w:val="BodyText"/>
          </w:pPr>
          <w:r w:rsidRPr="00D71880">
            <w:t>Rimba P, Tran AB, Weber I, Staples M, Ponomarev A and Xu X (2018), Quantifying the Cost of Distrust: Comparing Blockchain and Cloud Services for Business Process Execution. In: Information System Frontiers.</w:t>
          </w:r>
        </w:p>
        <w:p w:rsidR="004F3DB7" w:rsidRPr="00D71880" w:rsidRDefault="004F3DB7" w:rsidP="001E1800">
          <w:pPr>
            <w:pStyle w:val="BodyText"/>
          </w:pPr>
          <w:r w:rsidRPr="00D71880">
            <w:t>Royal D, Lim N, Staples M, Rimba P and Gilder S (2018), Making Money Smart: Indicative data analytics that could be supported by the smart money proof of concept, Companion document to the Making Money Smart report, Data61 (CSIRO).</w:t>
          </w:r>
        </w:p>
        <w:p w:rsidR="004F3DB7" w:rsidRPr="00D71880" w:rsidRDefault="004F3DB7" w:rsidP="001E1800">
          <w:pPr>
            <w:pStyle w:val="BodyText"/>
          </w:pPr>
          <w:r w:rsidRPr="00D71880">
            <w:t>Staples M, Chen S, Falamaki S, Ponomarev A, Rimba P, Tran AB, Weber I, Xu X and Zhu J (2017), Risks and opportunities for systems using blockchain and smart contracts, Data61 (CSIRO).</w:t>
          </w:r>
        </w:p>
        <w:p w:rsidR="004F3DB7" w:rsidRPr="00D71880" w:rsidRDefault="004F3DB7" w:rsidP="001E1800">
          <w:pPr>
            <w:pStyle w:val="BodyText"/>
          </w:pPr>
          <w:r w:rsidRPr="00D71880">
            <w:t xml:space="preserve">Summer Foundation (2018), Sample NDIS Plans. Available at: </w:t>
          </w:r>
          <w:hyperlink r:id="rId83" w:history="1">
            <w:r w:rsidRPr="00D71880">
              <w:rPr>
                <w:rStyle w:val="Hyperlink"/>
              </w:rPr>
              <w:t>https://www.summerfoundation.org.au/resources/sample-ndis-plans/</w:t>
            </w:r>
          </w:hyperlink>
        </w:p>
        <w:p w:rsidR="004F3DB7" w:rsidRPr="00D71880" w:rsidRDefault="004F3DB7" w:rsidP="001E1800">
          <w:pPr>
            <w:pStyle w:val="BodyText"/>
          </w:pPr>
          <w:r w:rsidRPr="00D71880">
            <w:t xml:space="preserve">Web Wide Web Consortium Web Accessibility Initiative (2018), Web Content Accessibility Guidelines (WCAG) Overview. Available at: </w:t>
          </w:r>
          <w:hyperlink r:id="rId84" w:history="1">
            <w:r w:rsidRPr="00D71880">
              <w:rPr>
                <w:rStyle w:val="Hyperlink"/>
              </w:rPr>
              <w:t>https://www.w3.org/WAI/standards-guidelines/wcag/</w:t>
            </w:r>
          </w:hyperlink>
        </w:p>
        <w:p w:rsidR="004F3DB7" w:rsidRPr="00D71880" w:rsidRDefault="004F3DB7" w:rsidP="001E1800">
          <w:pPr>
            <w:pStyle w:val="BodyText"/>
          </w:pPr>
          <w:r w:rsidRPr="00D71880">
            <w:t>Xu X, Weber I, Staples M, Zhu L, Bosch J, Bass L, Pautasso C and Rimba P (2017), A Taxonomy of Blockchain-Based Systems for Architecture Design. In: IEEE International Conference on Software Architecture.</w:t>
          </w:r>
        </w:p>
        <w:p w:rsidR="004F3DB7" w:rsidRPr="00D71880" w:rsidRDefault="004F3DB7" w:rsidP="001E1800">
          <w:pPr>
            <w:pStyle w:val="BodyText"/>
          </w:pPr>
          <w:r w:rsidRPr="00D71880">
            <w:t xml:space="preserve">Web Wide Web Consortium Web Accessibility Initiative (2018), Web Content Accessibility Guidelines (WCAG) Overview. Available at: </w:t>
          </w:r>
          <w:hyperlink r:id="rId85" w:history="1">
            <w:r w:rsidRPr="00D71880">
              <w:rPr>
                <w:rStyle w:val="Hyperlink"/>
              </w:rPr>
              <w:t>https://www.w3.org/WAI/standards-guidelines/wcag/</w:t>
            </w:r>
          </w:hyperlink>
        </w:p>
        <w:p w:rsidR="004F3DB7" w:rsidRPr="00D71880" w:rsidRDefault="004F3DB7" w:rsidP="004F3DB7">
          <w:pPr>
            <w:pStyle w:val="BodyText"/>
          </w:pPr>
        </w:p>
        <w:p w:rsidR="004F3DB7" w:rsidRPr="00D71880" w:rsidRDefault="004F3DB7" w:rsidP="004F3DB7">
          <w:pPr>
            <w:pStyle w:val="AppendixHeading2"/>
            <w:pageBreakBefore/>
          </w:pPr>
          <w:bookmarkStart w:id="194" w:name="_Ref527904519"/>
          <w:bookmarkStart w:id="195" w:name="_Toc529106562"/>
          <w:r w:rsidRPr="00D71880">
            <w:t>Comparison of proof of concept with current state</w:t>
          </w:r>
          <w:bookmarkEnd w:id="194"/>
          <w:bookmarkEnd w:id="195"/>
          <w:r w:rsidRPr="00D71880">
            <w:t xml:space="preserve"> </w:t>
          </w:r>
        </w:p>
        <w:p w:rsidR="004F3DB7" w:rsidRPr="00D71880" w:rsidRDefault="004F3DB7" w:rsidP="001E1800">
          <w:pPr>
            <w:pStyle w:val="BodyText"/>
          </w:pPr>
          <w:r w:rsidRPr="00D71880">
            <w:t xml:space="preserve">This appendix compares the proof of concept with the current state of NDIS systems and processes, using the project’s design criteria. The comparison seeks to </w:t>
          </w:r>
          <w:r w:rsidR="00CF4DDF" w:rsidRPr="00D71880">
            <w:t>evaluate the extent to which the proof of concept could enhance the current state.</w:t>
          </w:r>
        </w:p>
        <w:p w:rsidR="004F3DB7" w:rsidRPr="00D71880" w:rsidRDefault="004F3DB7" w:rsidP="001E1800">
          <w:pPr>
            <w:pStyle w:val="BodyText"/>
          </w:pPr>
          <w:r w:rsidRPr="00D71880">
            <w:t xml:space="preserve">The table outlines where the proof of concept is superior, equal or inferior to the current state through the use of plus, equals and minus signs respectively. </w:t>
          </w:r>
        </w:p>
        <w:p w:rsidR="004F3DB7" w:rsidRPr="00D71880" w:rsidRDefault="004F3DB7" w:rsidP="004F3DB7">
          <w:pPr>
            <w:pStyle w:val="Caption"/>
            <w:rPr>
              <w:sz w:val="24"/>
            </w:rPr>
          </w:pPr>
          <w:r w:rsidRPr="00D71880">
            <w:rPr>
              <w:sz w:val="24"/>
            </w:rPr>
            <w:t xml:space="preserve">Table </w:t>
          </w:r>
          <w:r w:rsidRPr="00D71880">
            <w:rPr>
              <w:sz w:val="24"/>
            </w:rPr>
            <w:fldChar w:fldCharType="begin"/>
          </w:r>
          <w:r w:rsidRPr="00D71880">
            <w:rPr>
              <w:sz w:val="24"/>
            </w:rPr>
            <w:instrText xml:space="preserve"> SEQ Table \* ARABIC </w:instrText>
          </w:r>
          <w:r w:rsidRPr="00D71880">
            <w:rPr>
              <w:sz w:val="24"/>
            </w:rPr>
            <w:fldChar w:fldCharType="separate"/>
          </w:r>
          <w:r w:rsidR="001A2706">
            <w:rPr>
              <w:noProof/>
              <w:sz w:val="24"/>
            </w:rPr>
            <w:t>8</w:t>
          </w:r>
          <w:r w:rsidRPr="00D71880">
            <w:rPr>
              <w:sz w:val="24"/>
            </w:rPr>
            <w:fldChar w:fldCharType="end"/>
          </w:r>
          <w:r w:rsidRPr="00D71880">
            <w:rPr>
              <w:sz w:val="24"/>
            </w:rPr>
            <w:t>: Comparison of proof of concept with current state using design criteria</w:t>
          </w:r>
        </w:p>
        <w:tbl>
          <w:tblPr>
            <w:tblStyle w:val="TableCSIRO"/>
            <w:tblW w:w="4864" w:type="pct"/>
            <w:tblInd w:w="0" w:type="dxa"/>
            <w:tblLook w:val="00A0" w:firstRow="1" w:lastRow="0" w:firstColumn="1" w:lastColumn="0" w:noHBand="0" w:noVBand="0"/>
          </w:tblPr>
          <w:tblGrid>
            <w:gridCol w:w="2126"/>
            <w:gridCol w:w="7250"/>
          </w:tblGrid>
          <w:tr w:rsidR="004F3DB7" w:rsidRPr="00D71880" w:rsidTr="00BB2DF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134" w:type="pct"/>
              </w:tcPr>
              <w:p w:rsidR="004F3DB7" w:rsidRPr="00D71880" w:rsidRDefault="004F3DB7" w:rsidP="00BB2DF7">
                <w:pPr>
                  <w:pStyle w:val="ColumnHeading"/>
                  <w:rPr>
                    <w:sz w:val="20"/>
                    <w:szCs w:val="20"/>
                  </w:rPr>
                </w:pPr>
                <w:r w:rsidRPr="00D71880">
                  <w:rPr>
                    <w:sz w:val="20"/>
                    <w:szCs w:val="20"/>
                  </w:rPr>
                  <w:t>DESIGN CRITERIA</w:t>
                </w:r>
              </w:p>
            </w:tc>
            <w:tc>
              <w:tcPr>
                <w:tcW w:w="3866" w:type="pct"/>
              </w:tcPr>
              <w:p w:rsidR="004F3DB7" w:rsidRPr="00D71880" w:rsidRDefault="004F3DB7" w:rsidP="00BB2DF7">
                <w:pPr>
                  <w:pStyle w:val="ColumnHeading"/>
                  <w:cnfStyle w:val="100000000000" w:firstRow="1" w:lastRow="0" w:firstColumn="0" w:lastColumn="0" w:oddVBand="0" w:evenVBand="0" w:oddHBand="0" w:evenHBand="0" w:firstRowFirstColumn="0" w:firstRowLastColumn="0" w:lastRowFirstColumn="0" w:lastRowLastColumn="0"/>
                  <w:rPr>
                    <w:sz w:val="20"/>
                    <w:szCs w:val="20"/>
                  </w:rPr>
                </w:pPr>
                <w:r w:rsidRPr="00D71880">
                  <w:rPr>
                    <w:sz w:val="20"/>
                    <w:szCs w:val="20"/>
                  </w:rPr>
                  <w:t xml:space="preserve">        PROOF OF CONCEPT VERSUS  CURRENT STATE</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34" w:type="pct"/>
                <w:tcBorders>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1. Choice</w:t>
                </w:r>
                <w:r w:rsidRPr="00D71880">
                  <w:rPr>
                    <w:sz w:val="20"/>
                    <w:szCs w:val="20"/>
                  </w:rPr>
                  <w:t xml:space="preserve"> </w:t>
                </w:r>
              </w:p>
              <w:p w:rsidR="004F3DB7" w:rsidRPr="00D71880" w:rsidRDefault="004F3DB7" w:rsidP="00BB2DF7">
                <w:pPr>
                  <w:pStyle w:val="TableText"/>
                  <w:rPr>
                    <w:sz w:val="20"/>
                    <w:szCs w:val="20"/>
                  </w:rPr>
                </w:pPr>
                <w:r w:rsidRPr="00D71880">
                  <w:rPr>
                    <w:b w:val="0"/>
                    <w:sz w:val="20"/>
                    <w:szCs w:val="20"/>
                  </w:rPr>
                  <w:t>Maximises the potential of participants to make informed decisions about the services they access</w:t>
                </w:r>
              </w:p>
            </w:tc>
            <w:tc>
              <w:tcPr>
                <w:tcW w:w="3866" w:type="pct"/>
                <w:tcBorders>
                  <w:bottom w:val="single" w:sz="4" w:space="0" w:color="007A53" w:themeColor="accent2"/>
                </w:tcBorders>
              </w:tcPr>
              <w:p w:rsidR="004F3DB7" w:rsidRPr="00D71880" w:rsidRDefault="004F3DB7" w:rsidP="004F3DB7">
                <w:pPr>
                  <w:pStyle w:val="TableText"/>
                  <w:numPr>
                    <w:ilvl w:val="0"/>
                    <w:numId w:val="33"/>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 xml:space="preserve">Easier to self-manage their plan, which is the management approach that provides the most choice for participants. </w:t>
                </w:r>
              </w:p>
              <w:p w:rsidR="004F3DB7" w:rsidRPr="00D71880" w:rsidRDefault="004F3DB7" w:rsidP="004F3DB7">
                <w:pPr>
                  <w:pStyle w:val="TableText"/>
                  <w:numPr>
                    <w:ilvl w:val="0"/>
                    <w:numId w:val="33"/>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Easier to make informed decisions using real-time, comprehensive and granular budget and payment information.</w:t>
                </w:r>
              </w:p>
              <w:p w:rsidR="004F3DB7" w:rsidRPr="00D71880" w:rsidRDefault="004F3DB7" w:rsidP="004F3DB7">
                <w:pPr>
                  <w:pStyle w:val="TableText"/>
                  <w:numPr>
                    <w:ilvl w:val="0"/>
                    <w:numId w:val="33"/>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 xml:space="preserve">Easier to search, compare, choose and book services (including through direct interface and potential to integrate bookings with eMarkets). </w:t>
                </w:r>
              </w:p>
            </w:tc>
          </w:tr>
          <w:tr w:rsidR="004F3DB7" w:rsidRPr="00D71880" w:rsidTr="00BB2DF7">
            <w:trPr>
              <w:cantSplit/>
            </w:trPr>
            <w:tc>
              <w:tcPr>
                <w:cnfStyle w:val="001000000000" w:firstRow="0" w:lastRow="0" w:firstColumn="1" w:lastColumn="0" w:oddVBand="0" w:evenVBand="0" w:oddHBand="0" w:evenHBand="0" w:firstRowFirstColumn="0" w:firstRowLastColumn="0" w:lastRowFirstColumn="0" w:lastRowLastColumn="0"/>
                <w:tcW w:w="1134"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 xml:space="preserve">2. Control </w:t>
                </w:r>
              </w:p>
              <w:p w:rsidR="004F3DB7" w:rsidRPr="00D71880" w:rsidRDefault="004F3DB7" w:rsidP="00BB2DF7">
                <w:pPr>
                  <w:pStyle w:val="TableText"/>
                  <w:rPr>
                    <w:b w:val="0"/>
                    <w:sz w:val="20"/>
                    <w:szCs w:val="20"/>
                  </w:rPr>
                </w:pPr>
                <w:r w:rsidRPr="00D71880">
                  <w:rPr>
                    <w:b w:val="0"/>
                    <w:sz w:val="20"/>
                    <w:szCs w:val="20"/>
                  </w:rPr>
                  <w:t>Maximises the potential of participants to take control of their plans and delegate control as they choose</w:t>
                </w:r>
              </w:p>
            </w:tc>
            <w:tc>
              <w:tcPr>
                <w:tcW w:w="3866"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34"/>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 xml:space="preserve">Easier to self-manage their plan, which is the management approach that provides the most control for participants. </w:t>
                </w:r>
              </w:p>
              <w:p w:rsidR="004F3DB7" w:rsidRPr="00D71880" w:rsidRDefault="004F3DB7" w:rsidP="004F3DB7">
                <w:pPr>
                  <w:pStyle w:val="TableText"/>
                  <w:numPr>
                    <w:ilvl w:val="0"/>
                    <w:numId w:val="34"/>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Greater transparency of information to enable participants to ensure their plan activities match their preferences, regardless of management approach.</w:t>
                </w:r>
              </w:p>
              <w:p w:rsidR="004F3DB7" w:rsidRPr="00D71880" w:rsidRDefault="004F3DB7" w:rsidP="004F3DB7">
                <w:pPr>
                  <w:pStyle w:val="TableText"/>
                  <w:numPr>
                    <w:ilvl w:val="0"/>
                    <w:numId w:val="34"/>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Ability for participants to control and blend their plan management approaches, including establishing and editing nominee rights.</w:t>
                </w:r>
              </w:p>
              <w:p w:rsidR="004F3DB7" w:rsidRPr="00D71880" w:rsidRDefault="004F3DB7" w:rsidP="004F3DB7">
                <w:pPr>
                  <w:pStyle w:val="TableText"/>
                  <w:numPr>
                    <w:ilvl w:val="0"/>
                    <w:numId w:val="34"/>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Ability to provide greater access to aspects of self-management, through assisted self-management options, to participants that do not have the capacity for full self-management.</w:t>
                </w:r>
              </w:p>
              <w:p w:rsidR="004F3DB7" w:rsidRPr="00D71880" w:rsidRDefault="004F3DB7" w:rsidP="004F3DB7">
                <w:pPr>
                  <w:pStyle w:val="TableText"/>
                  <w:numPr>
                    <w:ilvl w:val="0"/>
                    <w:numId w:val="34"/>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Ability for participants to review service providers and thereby increase their individual and collective consumer power.</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34"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3. Accessibility</w:t>
                </w:r>
              </w:p>
              <w:p w:rsidR="004F3DB7" w:rsidRPr="00D71880" w:rsidRDefault="004F3DB7" w:rsidP="00BB2DF7">
                <w:pPr>
                  <w:pStyle w:val="TableText"/>
                  <w:rPr>
                    <w:sz w:val="20"/>
                    <w:szCs w:val="20"/>
                  </w:rPr>
                </w:pPr>
                <w:r w:rsidRPr="00D71880">
                  <w:rPr>
                    <w:b w:val="0"/>
                    <w:sz w:val="20"/>
                    <w:szCs w:val="20"/>
                  </w:rPr>
                  <w:t>Is accessible to all participants regardless of their disability and all service providers, including plan managers and eMarkets</w:t>
                </w:r>
              </w:p>
            </w:tc>
            <w:tc>
              <w:tcPr>
                <w:tcW w:w="3866"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35"/>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Greater access for people with vision impairment and people who prefer accessibility options available through smart</w:t>
                </w:r>
                <w:r w:rsidR="00AA31F8">
                  <w:rPr>
                    <w:sz w:val="20"/>
                    <w:szCs w:val="20"/>
                  </w:rPr>
                  <w:t xml:space="preserve"> phone</w:t>
                </w:r>
                <w:r w:rsidRPr="00D71880">
                  <w:rPr>
                    <w:sz w:val="20"/>
                    <w:szCs w:val="20"/>
                  </w:rPr>
                  <w:t xml:space="preserve"> (though prototype </w:t>
                </w:r>
                <w:r w:rsidR="00AA31F8">
                  <w:rPr>
                    <w:sz w:val="20"/>
                    <w:szCs w:val="20"/>
                  </w:rPr>
                  <w:t xml:space="preserve">app </w:t>
                </w:r>
                <w:r w:rsidRPr="00D71880">
                  <w:rPr>
                    <w:sz w:val="20"/>
                    <w:szCs w:val="20"/>
                  </w:rPr>
                  <w:t>would require further accessibility options before a full rollout could be considered).</w:t>
                </w:r>
              </w:p>
              <w:p w:rsidR="004F3DB7" w:rsidRPr="00D71880" w:rsidRDefault="004F3DB7" w:rsidP="004F3DB7">
                <w:pPr>
                  <w:pStyle w:val="TableText"/>
                  <w:numPr>
                    <w:ilvl w:val="0"/>
                    <w:numId w:val="35"/>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Greater access through omni-channel experience (mobile app, web interface, eMarkets, provider websites, phone calls and face-to-face).</w:t>
                </w:r>
              </w:p>
              <w:p w:rsidR="004F3DB7" w:rsidRPr="00D71880" w:rsidRDefault="004F3DB7" w:rsidP="004F3DB7">
                <w:pPr>
                  <w:pStyle w:val="TableText"/>
                  <w:numPr>
                    <w:ilvl w:val="0"/>
                    <w:numId w:val="35"/>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Potential for API access for service providers on NDIA panel, unregistered service providers, plan managers and eMarkets.</w:t>
                </w:r>
              </w:p>
              <w:p w:rsidR="004F3DB7" w:rsidRPr="00D71880" w:rsidRDefault="004F3DB7" w:rsidP="004F3DB7">
                <w:pPr>
                  <w:pStyle w:val="TableText"/>
                  <w:numPr>
                    <w:ilvl w:val="0"/>
                    <w:numId w:val="35"/>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No bank account required for self-management or for plan managers.</w:t>
                </w:r>
              </w:p>
            </w:tc>
          </w:tr>
          <w:tr w:rsidR="004F3DB7" w:rsidRPr="00D71880" w:rsidTr="00BB2DF7">
            <w:trPr>
              <w:cantSplit/>
            </w:trPr>
            <w:tc>
              <w:tcPr>
                <w:cnfStyle w:val="001000000000" w:firstRow="0" w:lastRow="0" w:firstColumn="1" w:lastColumn="0" w:oddVBand="0" w:evenVBand="0" w:oddHBand="0" w:evenHBand="0" w:firstRowFirstColumn="0" w:firstRowLastColumn="0" w:lastRowFirstColumn="0" w:lastRowLastColumn="0"/>
                <w:tcW w:w="1134"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 xml:space="preserve">4. Simplicity </w:t>
                </w:r>
              </w:p>
              <w:p w:rsidR="004F3DB7" w:rsidRPr="00D71880" w:rsidRDefault="004F3DB7" w:rsidP="00BB2DF7">
                <w:pPr>
                  <w:pStyle w:val="TableText"/>
                  <w:rPr>
                    <w:b w:val="0"/>
                    <w:sz w:val="20"/>
                    <w:szCs w:val="20"/>
                  </w:rPr>
                </w:pPr>
                <w:r w:rsidRPr="00D71880">
                  <w:rPr>
                    <w:b w:val="0"/>
                    <w:sz w:val="20"/>
                    <w:szCs w:val="20"/>
                  </w:rPr>
                  <w:t>Makes payments simple for participants, carers, plan managers, service providers and government</w:t>
                </w:r>
              </w:p>
            </w:tc>
            <w:tc>
              <w:tcPr>
                <w:tcW w:w="3866"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36"/>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Simpler booking and payment experience for participants, including search, compare, pay, budgeting and receipting.</w:t>
                </w:r>
              </w:p>
              <w:p w:rsidR="004F3DB7" w:rsidRPr="00D71880" w:rsidRDefault="004F3DB7" w:rsidP="004F3DB7">
                <w:pPr>
                  <w:pStyle w:val="TableText"/>
                  <w:numPr>
                    <w:ilvl w:val="0"/>
                    <w:numId w:val="36"/>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Simpler experience for carers and plan managers to understand and exercise their nominee rights.</w:t>
                </w:r>
              </w:p>
              <w:p w:rsidR="004F3DB7" w:rsidRPr="00D71880" w:rsidRDefault="004F3DB7" w:rsidP="004F3DB7">
                <w:pPr>
                  <w:pStyle w:val="TableText"/>
                  <w:numPr>
                    <w:ilvl w:val="0"/>
                    <w:numId w:val="36"/>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Simpler for service providers to book services and receive payments, including the potential for: a graduated registration process; search-ability of services in app and eMarkets; ability to send booking requests (from website or after phone call or face-to-face conversation); automatic eligibility checks; real</w:t>
                </w:r>
                <w:r w:rsidRPr="00D71880">
                  <w:rPr>
                    <w:sz w:val="20"/>
                    <w:szCs w:val="20"/>
                  </w:rPr>
                  <w:noBreakHyphen/>
                  <w:t>time booking/payment authorisation; payment within seconds after delivering service; attached remittance information for automatic reconciliation; real-time data analytics to improve performance.</w:t>
                </w:r>
              </w:p>
              <w:p w:rsidR="004F3DB7" w:rsidRPr="00D71880" w:rsidRDefault="004F3DB7" w:rsidP="004F3DB7">
                <w:pPr>
                  <w:pStyle w:val="TableText"/>
                  <w:numPr>
                    <w:ilvl w:val="0"/>
                    <w:numId w:val="36"/>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 xml:space="preserve">Simpler for government to administer the NDIS, including the potential for: removal manual reviews of payment/funding requests by participants, plan managers and service providers; removing the need for manual audits of spending activities; automated reconciliation of payments to service providers; and real-time data analytics to improve policies and processes. </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34"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 xml:space="preserve">5. Efficiency </w:t>
                </w:r>
              </w:p>
              <w:p w:rsidR="004F3DB7" w:rsidRPr="00D71880" w:rsidRDefault="004F3DB7" w:rsidP="00BB2DF7">
                <w:pPr>
                  <w:pStyle w:val="RowHeading"/>
                  <w:rPr>
                    <w:sz w:val="20"/>
                    <w:szCs w:val="20"/>
                  </w:rPr>
                </w:pPr>
                <w:r w:rsidRPr="00D71880">
                  <w:rPr>
                    <w:sz w:val="20"/>
                    <w:szCs w:val="20"/>
                  </w:rPr>
                  <w:t>Reduces administration time and costs for participants, plan managers, service providers and government</w:t>
                </w:r>
              </w:p>
            </w:tc>
            <w:tc>
              <w:tcPr>
                <w:tcW w:w="3866"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37"/>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 xml:space="preserve">Reduced time for participants to self-manage plans and engage with Agency and Plan Managers. </w:t>
                </w:r>
              </w:p>
              <w:p w:rsidR="004F3DB7" w:rsidRPr="00D71880" w:rsidRDefault="004F3DB7" w:rsidP="004F3DB7">
                <w:pPr>
                  <w:pStyle w:val="TableText"/>
                  <w:numPr>
                    <w:ilvl w:val="0"/>
                    <w:numId w:val="37"/>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 xml:space="preserve">Reduced inefficiencies to service providers of handling bookings and payments and managing participant plans. </w:t>
                </w:r>
              </w:p>
              <w:p w:rsidR="004F3DB7" w:rsidRPr="00D71880" w:rsidRDefault="004F3DB7" w:rsidP="004F3DB7">
                <w:pPr>
                  <w:pStyle w:val="TableText"/>
                  <w:numPr>
                    <w:ilvl w:val="0"/>
                    <w:numId w:val="37"/>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Reduced costs to government of making payments, handling enquiries and managing participant plans.</w:t>
                </w:r>
              </w:p>
              <w:p w:rsidR="004F3DB7" w:rsidRPr="00D71880" w:rsidRDefault="004F3DB7" w:rsidP="004F3DB7">
                <w:pPr>
                  <w:pStyle w:val="TableText"/>
                  <w:numPr>
                    <w:ilvl w:val="0"/>
                    <w:numId w:val="37"/>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 xml:space="preserve">Conservative estimate of annual economic value of efficiencies is approximately $370 million (see Appendix </w:t>
                </w:r>
                <w:r w:rsidRPr="00D71880">
                  <w:rPr>
                    <w:sz w:val="20"/>
                    <w:szCs w:val="20"/>
                  </w:rPr>
                  <w:fldChar w:fldCharType="begin"/>
                </w:r>
                <w:r w:rsidRPr="00D71880">
                  <w:rPr>
                    <w:sz w:val="20"/>
                    <w:szCs w:val="20"/>
                  </w:rPr>
                  <w:instrText xml:space="preserve"> REF _Ref527643448 \n \h </w:instrText>
                </w:r>
                <w:r w:rsidR="00D71880">
                  <w:rPr>
                    <w:sz w:val="20"/>
                    <w:szCs w:val="20"/>
                  </w:rPr>
                  <w:instrText xml:space="preserve"> \* MERGEFORMAT </w:instrText>
                </w:r>
                <w:r w:rsidRPr="00D71880">
                  <w:rPr>
                    <w:sz w:val="20"/>
                    <w:szCs w:val="20"/>
                  </w:rPr>
                </w:r>
                <w:r w:rsidRPr="00D71880">
                  <w:rPr>
                    <w:sz w:val="20"/>
                    <w:szCs w:val="20"/>
                  </w:rPr>
                  <w:fldChar w:fldCharType="separate"/>
                </w:r>
                <w:r w:rsidR="001A2706">
                  <w:rPr>
                    <w:sz w:val="20"/>
                    <w:szCs w:val="20"/>
                  </w:rPr>
                  <w:t>A.4</w:t>
                </w:r>
                <w:r w:rsidRPr="00D71880">
                  <w:rPr>
                    <w:sz w:val="20"/>
                    <w:szCs w:val="20"/>
                  </w:rPr>
                  <w:fldChar w:fldCharType="end"/>
                </w:r>
                <w:r w:rsidRPr="00D71880">
                  <w:rPr>
                    <w:sz w:val="20"/>
                    <w:szCs w:val="20"/>
                  </w:rPr>
                  <w:t>).</w:t>
                </w:r>
              </w:p>
            </w:tc>
          </w:tr>
          <w:tr w:rsidR="004F3DB7" w:rsidRPr="00D71880" w:rsidTr="00BB2DF7">
            <w:trPr>
              <w:cantSplit/>
            </w:trPr>
            <w:tc>
              <w:tcPr>
                <w:cnfStyle w:val="001000000000" w:firstRow="0" w:lastRow="0" w:firstColumn="1" w:lastColumn="0" w:oddVBand="0" w:evenVBand="0" w:oddHBand="0" w:evenHBand="0" w:firstRowFirstColumn="0" w:firstRowLastColumn="0" w:lastRowFirstColumn="0" w:lastRowLastColumn="0"/>
                <w:tcW w:w="1134"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 xml:space="preserve">6. Confidentiality </w:t>
                </w:r>
              </w:p>
              <w:p w:rsidR="004F3DB7" w:rsidRPr="00D71880" w:rsidRDefault="004F3DB7" w:rsidP="00BB2DF7">
                <w:pPr>
                  <w:pStyle w:val="TableText"/>
                  <w:rPr>
                    <w:b w:val="0"/>
                    <w:sz w:val="20"/>
                    <w:szCs w:val="20"/>
                  </w:rPr>
                </w:pPr>
                <w:r w:rsidRPr="00D71880">
                  <w:rPr>
                    <w:b w:val="0"/>
                    <w:sz w:val="20"/>
                    <w:szCs w:val="20"/>
                  </w:rPr>
                  <w:t>Ensures the confidentiality of personal and commercially sensitive information</w:t>
                </w:r>
              </w:p>
            </w:tc>
            <w:tc>
              <w:tcPr>
                <w:tcW w:w="3866"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38"/>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Holding the majority of participant data off-chain would support confidentiality.</w:t>
                </w:r>
              </w:p>
              <w:p w:rsidR="004F3DB7" w:rsidRPr="00D71880" w:rsidRDefault="004F3DB7" w:rsidP="004F3DB7">
                <w:pPr>
                  <w:pStyle w:val="TableText"/>
                  <w:numPr>
                    <w:ilvl w:val="0"/>
                    <w:numId w:val="38"/>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 xml:space="preserve">Using different private keys for each budget category in participant plans would reduce the extent of data leakage if a breach occurred and the potential for re-identification. </w:t>
                </w:r>
              </w:p>
              <w:p w:rsidR="004F3DB7" w:rsidRPr="00D71880" w:rsidRDefault="004F3DB7" w:rsidP="004F3DB7">
                <w:pPr>
                  <w:pStyle w:val="TableText"/>
                  <w:numPr>
                    <w:ilvl w:val="0"/>
                    <w:numId w:val="31"/>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Security of data on blockchain, policy contracts and registries would be unlikely to be more or less secure than existing storage and access arrangements.</w:t>
                </w:r>
              </w:p>
              <w:p w:rsidR="004F3DB7" w:rsidRPr="00D71880" w:rsidRDefault="004F3DB7" w:rsidP="004F3DB7">
                <w:pPr>
                  <w:pStyle w:val="TableText"/>
                  <w:numPr>
                    <w:ilvl w:val="0"/>
                    <w:numId w:val="32"/>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 xml:space="preserve">Systemising the collection and use of data would mean more data would be collected and used, and therefore more data would be at risk if a breach occurred. </w:t>
                </w:r>
              </w:p>
              <w:p w:rsidR="004F3DB7" w:rsidRPr="00D71880" w:rsidRDefault="004F3DB7" w:rsidP="004F3DB7">
                <w:pPr>
                  <w:pStyle w:val="TableText"/>
                  <w:numPr>
                    <w:ilvl w:val="0"/>
                    <w:numId w:val="32"/>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Due to multiple nodes used in blockchain, proof of concept would have a greater surface area for cyber-attacks (which is similar to considerations around cloud computing when it was first implemented) and would require additional measures to ensure a baseline level of security across nodes.</w:t>
                </w:r>
              </w:p>
              <w:p w:rsidR="004F3DB7" w:rsidRPr="00D71880" w:rsidRDefault="004F3DB7" w:rsidP="004F3DB7">
                <w:pPr>
                  <w:pStyle w:val="TableText"/>
                  <w:numPr>
                    <w:ilvl w:val="0"/>
                    <w:numId w:val="32"/>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The risk of unintended consequences would warrant a conservative implementation approach to prevent risks of: re-identifying data, particularly if algorithms used to protect confidentiality of data fail (e.g. access controls for small groups of participants or service providers); providing node access to the wrong parties (particularly if the proof of concept was applied to multiple conditional payment environments). While a conservative implementation approach could help manage these risks, it would also inevitably slow down access to other benefits outlined in this table.</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34"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 xml:space="preserve">7. Integrity </w:t>
                </w:r>
              </w:p>
              <w:p w:rsidR="004F3DB7" w:rsidRPr="00D71880" w:rsidRDefault="004F3DB7" w:rsidP="00BB2DF7">
                <w:pPr>
                  <w:pStyle w:val="TableText"/>
                  <w:rPr>
                    <w:b w:val="0"/>
                    <w:sz w:val="20"/>
                    <w:szCs w:val="20"/>
                  </w:rPr>
                </w:pPr>
                <w:r w:rsidRPr="00D71880">
                  <w:rPr>
                    <w:b w:val="0"/>
                    <w:sz w:val="20"/>
                    <w:szCs w:val="20"/>
                  </w:rPr>
                  <w:t>Ensures funds are spent as intended and enables government to identify any potential instances of misspending</w:t>
                </w:r>
              </w:p>
            </w:tc>
            <w:tc>
              <w:tcPr>
                <w:tcW w:w="3866"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39"/>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 xml:space="preserve">Transactions could only occur if the participant is eligible to access the service and the service provider is eligible to deliver the service. </w:t>
                </w:r>
              </w:p>
              <w:p w:rsidR="004F3DB7" w:rsidRPr="00D71880" w:rsidRDefault="004F3DB7" w:rsidP="004F3DB7">
                <w:pPr>
                  <w:pStyle w:val="TableText"/>
                  <w:numPr>
                    <w:ilvl w:val="0"/>
                    <w:numId w:val="39"/>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Data would be held on an immutable source of truth, ensuring data could not be easily manipulated for malicious purposes. Authorised updates to on-chain data (e.g. service price) would leave a clear audit trail as the blockchain is an append-only data structure.</w:t>
                </w:r>
              </w:p>
              <w:p w:rsidR="004F3DB7" w:rsidRPr="00D71880" w:rsidRDefault="004F3DB7" w:rsidP="004F3DB7">
                <w:pPr>
                  <w:pStyle w:val="TableText"/>
                  <w:numPr>
                    <w:ilvl w:val="0"/>
                    <w:numId w:val="39"/>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Data would be identifiable to all verified nodes at all times, ensuring greater transparency of information and reduced potential for people to commit fraud undetected, which in itself would act as a preventative factor.</w:t>
                </w:r>
              </w:p>
              <w:p w:rsidR="004F3DB7" w:rsidRPr="00D71880" w:rsidRDefault="004F3DB7" w:rsidP="004F3DB7">
                <w:pPr>
                  <w:pStyle w:val="TableText"/>
                  <w:numPr>
                    <w:ilvl w:val="0"/>
                    <w:numId w:val="31"/>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As per the current state, if a participant or service provider incorrectly records the nature of a transaction, errors could still occur (though these could be more quickly identified by the proof of concept).</w:t>
                </w:r>
              </w:p>
              <w:p w:rsidR="004F3DB7" w:rsidRPr="00D71880" w:rsidRDefault="004F3DB7" w:rsidP="004F3DB7">
                <w:pPr>
                  <w:pStyle w:val="TableText"/>
                  <w:numPr>
                    <w:ilvl w:val="0"/>
                    <w:numId w:val="40"/>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Payments could be set up to occur automatically and within seconds of authorisation, meaning that if an error occurred there would be no time for human intervention to prevent the incorrect payment.</w:t>
                </w:r>
              </w:p>
            </w:tc>
          </w:tr>
          <w:tr w:rsidR="004F3DB7" w:rsidRPr="00D71880" w:rsidTr="00BB2DF7">
            <w:trPr>
              <w:cantSplit/>
            </w:trPr>
            <w:tc>
              <w:tcPr>
                <w:cnfStyle w:val="001000000000" w:firstRow="0" w:lastRow="0" w:firstColumn="1" w:lastColumn="0" w:oddVBand="0" w:evenVBand="0" w:oddHBand="0" w:evenHBand="0" w:firstRowFirstColumn="0" w:firstRowLastColumn="0" w:lastRowFirstColumn="0" w:lastRowLastColumn="0"/>
                <w:tcW w:w="1134"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8. Performance</w:t>
                </w:r>
              </w:p>
              <w:p w:rsidR="004F3DB7" w:rsidRPr="00D71880" w:rsidRDefault="004F3DB7" w:rsidP="00BB2DF7">
                <w:pPr>
                  <w:pStyle w:val="RowHeading"/>
                  <w:rPr>
                    <w:b/>
                    <w:sz w:val="20"/>
                    <w:szCs w:val="20"/>
                  </w:rPr>
                </w:pPr>
                <w:r w:rsidRPr="00D71880">
                  <w:rPr>
                    <w:sz w:val="20"/>
                    <w:szCs w:val="20"/>
                  </w:rPr>
                  <w:t>Achieves low latency, sufficient throughput and real-time payments</w:t>
                </w:r>
              </w:p>
            </w:tc>
            <w:tc>
              <w:tcPr>
                <w:tcW w:w="3866"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41"/>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 xml:space="preserve">Lower latency than myplace portal for participants and service providers. </w:t>
                </w:r>
              </w:p>
              <w:p w:rsidR="004F3DB7" w:rsidRPr="00D71880" w:rsidRDefault="004F3DB7" w:rsidP="004F3DB7">
                <w:pPr>
                  <w:pStyle w:val="TableText"/>
                  <w:numPr>
                    <w:ilvl w:val="0"/>
                    <w:numId w:val="41"/>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Higher throughput due to automation of eligibility confirmation and payments processing.</w:t>
                </w:r>
              </w:p>
              <w:p w:rsidR="004F3DB7" w:rsidRPr="00D71880" w:rsidRDefault="004F3DB7" w:rsidP="004F3DB7">
                <w:pPr>
                  <w:pStyle w:val="TableText"/>
                  <w:numPr>
                    <w:ilvl w:val="0"/>
                    <w:numId w:val="41"/>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Potentially faster payments (with</w:t>
                </w:r>
                <w:r w:rsidR="00AA31F8">
                  <w:rPr>
                    <w:sz w:val="20"/>
                    <w:szCs w:val="20"/>
                  </w:rPr>
                  <w:t>in</w:t>
                </w:r>
                <w:r w:rsidRPr="00D71880">
                  <w:rPr>
                    <w:sz w:val="20"/>
                    <w:szCs w:val="20"/>
                  </w:rPr>
                  <w:t xml:space="preserve"> seconds after service is completed versus hours or days for existing payments).</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134"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9. Cost</w:t>
                </w:r>
              </w:p>
              <w:p w:rsidR="004F3DB7" w:rsidRPr="00D71880" w:rsidRDefault="004F3DB7" w:rsidP="00BB2DF7">
                <w:pPr>
                  <w:pStyle w:val="TableText"/>
                  <w:rPr>
                    <w:b w:val="0"/>
                    <w:sz w:val="20"/>
                    <w:szCs w:val="20"/>
                  </w:rPr>
                </w:pPr>
                <w:r w:rsidRPr="00D71880">
                  <w:rPr>
                    <w:b w:val="0"/>
                    <w:sz w:val="20"/>
                    <w:szCs w:val="20"/>
                  </w:rPr>
                  <w:t>Can be implemented and maintained at low cost</w:t>
                </w:r>
              </w:p>
              <w:p w:rsidR="004F3DB7" w:rsidRPr="00D71880" w:rsidRDefault="004F3DB7" w:rsidP="00BB2DF7">
                <w:pPr>
                  <w:pStyle w:val="TableText"/>
                  <w:rPr>
                    <w:sz w:val="20"/>
                    <w:szCs w:val="20"/>
                  </w:rPr>
                </w:pPr>
              </w:p>
            </w:tc>
            <w:tc>
              <w:tcPr>
                <w:tcW w:w="3866"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42"/>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Lower ongoing and maintenance costs, as existing payment system was not tailored to the requirements of the NDIS.</w:t>
                </w:r>
              </w:p>
              <w:p w:rsidR="004F3DB7" w:rsidRPr="00D71880" w:rsidRDefault="004F3DB7" w:rsidP="004F3DB7">
                <w:pPr>
                  <w:pStyle w:val="TableText"/>
                  <w:numPr>
                    <w:ilvl w:val="0"/>
                    <w:numId w:val="42"/>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Costs could be shared across multiple conditional payment environments, creating economies of scale.</w:t>
                </w:r>
              </w:p>
              <w:p w:rsidR="004F3DB7" w:rsidRPr="00D71880" w:rsidRDefault="004F3DB7" w:rsidP="004F3DB7">
                <w:pPr>
                  <w:pStyle w:val="TableText"/>
                  <w:numPr>
                    <w:ilvl w:val="0"/>
                    <w:numId w:val="40"/>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Implementation costs would need to be substantial, including the need to ensure the upfront design is robust and adaptable for multiple conditional payment environments.</w:t>
                </w:r>
              </w:p>
            </w:tc>
          </w:tr>
          <w:tr w:rsidR="004F3DB7" w:rsidRPr="00D71880" w:rsidTr="00BB2DF7">
            <w:trPr>
              <w:cantSplit/>
            </w:trPr>
            <w:tc>
              <w:tcPr>
                <w:cnfStyle w:val="001000000000" w:firstRow="0" w:lastRow="0" w:firstColumn="1" w:lastColumn="0" w:oddVBand="0" w:evenVBand="0" w:oddHBand="0" w:evenHBand="0" w:firstRowFirstColumn="0" w:firstRowLastColumn="0" w:lastRowFirstColumn="0" w:lastRowLastColumn="0"/>
                <w:tcW w:w="1134" w:type="pct"/>
                <w:tcBorders>
                  <w:top w:val="single" w:sz="4" w:space="0" w:color="007A53" w:themeColor="accent2"/>
                  <w:bottom w:val="single" w:sz="4" w:space="0" w:color="000000" w:themeColor="text1"/>
                </w:tcBorders>
              </w:tcPr>
              <w:p w:rsidR="004F3DB7" w:rsidRPr="00D71880" w:rsidRDefault="004F3DB7" w:rsidP="00BB2DF7">
                <w:pPr>
                  <w:pStyle w:val="RowHeading"/>
                  <w:rPr>
                    <w:b/>
                    <w:sz w:val="20"/>
                    <w:szCs w:val="20"/>
                  </w:rPr>
                </w:pPr>
                <w:r w:rsidRPr="00D71880">
                  <w:rPr>
                    <w:b/>
                    <w:sz w:val="20"/>
                    <w:szCs w:val="20"/>
                  </w:rPr>
                  <w:t xml:space="preserve">10. Modifiability </w:t>
                </w:r>
              </w:p>
              <w:p w:rsidR="004F3DB7" w:rsidRPr="00D71880" w:rsidRDefault="004F3DB7" w:rsidP="00BB2DF7">
                <w:pPr>
                  <w:pStyle w:val="RowHeading"/>
                  <w:rPr>
                    <w:sz w:val="20"/>
                    <w:szCs w:val="20"/>
                  </w:rPr>
                </w:pPr>
                <w:r w:rsidRPr="00D71880">
                  <w:rPr>
                    <w:sz w:val="20"/>
                    <w:szCs w:val="20"/>
                  </w:rPr>
                  <w:t>Can accommodate changes in policy settings and be applied across a range of conditional payment environments</w:t>
                </w:r>
              </w:p>
            </w:tc>
            <w:tc>
              <w:tcPr>
                <w:tcW w:w="3866" w:type="pct"/>
                <w:tcBorders>
                  <w:top w:val="single" w:sz="4" w:space="0" w:color="007A53" w:themeColor="accent2"/>
                  <w:bottom w:val="single" w:sz="4" w:space="0" w:color="000000" w:themeColor="text1"/>
                </w:tcBorders>
              </w:tcPr>
              <w:p w:rsidR="004F3DB7" w:rsidRPr="00D71880" w:rsidRDefault="004F3DB7" w:rsidP="004F3DB7">
                <w:pPr>
                  <w:pStyle w:val="TableText"/>
                  <w:numPr>
                    <w:ilvl w:val="0"/>
                    <w:numId w:val="43"/>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 xml:space="preserve">The current system was not designed to be modifiable for other conditional payment environments. </w:t>
                </w:r>
              </w:p>
              <w:p w:rsidR="004F3DB7" w:rsidRPr="00D71880" w:rsidRDefault="004F3DB7" w:rsidP="004F3DB7">
                <w:pPr>
                  <w:pStyle w:val="TableText"/>
                  <w:numPr>
                    <w:ilvl w:val="0"/>
                    <w:numId w:val="43"/>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 xml:space="preserve">The proof of concept would likely be more adept at systemically incorporating any potential changes to NDIS plans or policies. </w:t>
                </w:r>
              </w:p>
            </w:tc>
          </w:tr>
        </w:tbl>
        <w:p w:rsidR="004F3DB7" w:rsidRPr="00D71880" w:rsidRDefault="004F3DB7" w:rsidP="004F3DB7">
          <w:pPr>
            <w:pStyle w:val="BodyText"/>
          </w:pPr>
        </w:p>
        <w:p w:rsidR="004F3DB7" w:rsidRPr="00D71880" w:rsidRDefault="004F3DB7" w:rsidP="004F3DB7">
          <w:pPr>
            <w:pStyle w:val="AppendixHeading2"/>
            <w:pageBreakBefore/>
          </w:pPr>
          <w:bookmarkStart w:id="196" w:name="_Ref527904523"/>
          <w:bookmarkStart w:id="197" w:name="_Toc529106563"/>
          <w:r w:rsidRPr="00D71880">
            <w:t>Comparison of proof of concept with centralised database</w:t>
          </w:r>
          <w:bookmarkEnd w:id="196"/>
          <w:bookmarkEnd w:id="197"/>
          <w:r w:rsidRPr="00D71880">
            <w:t xml:space="preserve"> </w:t>
          </w:r>
        </w:p>
        <w:p w:rsidR="004F3DB7" w:rsidRPr="00D71880" w:rsidRDefault="004F3DB7" w:rsidP="001E1800">
          <w:pPr>
            <w:pStyle w:val="BodyText"/>
          </w:pPr>
          <w:r w:rsidRPr="00D71880">
            <w:t xml:space="preserve">This appendix compares the proof of concept with a hypothetical centralised database solution, using the project’s design criteria. The comparison seeks to </w:t>
          </w:r>
          <w:r w:rsidR="00CF4DDF" w:rsidRPr="00D71880">
            <w:t>evaluate the extent to which blockchain could add value.</w:t>
          </w:r>
        </w:p>
        <w:p w:rsidR="004F3DB7" w:rsidRPr="00D71880" w:rsidRDefault="00CF4DDF" w:rsidP="001E1800">
          <w:pPr>
            <w:pStyle w:val="BodyText"/>
          </w:pPr>
          <w:r w:rsidRPr="00D71880">
            <w:t xml:space="preserve">In essence, the centralised database solution would operate identically to the proof of concept, only with a rules-based engine running the conditions rather than blockchain tokens with attached policy contracts. </w:t>
          </w:r>
          <w:r w:rsidR="004F3DB7" w:rsidRPr="00D71880">
            <w:t>The assumptions behind the centralised database solution are:</w:t>
          </w:r>
        </w:p>
        <w:p w:rsidR="004F3DB7" w:rsidRPr="00D71880" w:rsidRDefault="004F3DB7" w:rsidP="004F3DB7">
          <w:pPr>
            <w:pStyle w:val="ListParagraph"/>
            <w:numPr>
              <w:ilvl w:val="0"/>
              <w:numId w:val="45"/>
            </w:numPr>
            <w:spacing w:before="0"/>
            <w:ind w:left="714" w:hanging="357"/>
          </w:pPr>
          <w:r w:rsidRPr="00D71880">
            <w:t>the solution could be implemented in the same timeframe as the proof of concept</w:t>
          </w:r>
        </w:p>
        <w:p w:rsidR="004F3DB7" w:rsidRPr="00D71880" w:rsidRDefault="004F3DB7" w:rsidP="004F3DB7">
          <w:pPr>
            <w:pStyle w:val="ListParagraph"/>
            <w:numPr>
              <w:ilvl w:val="0"/>
              <w:numId w:val="45"/>
            </w:numPr>
            <w:spacing w:before="0"/>
            <w:ind w:left="714" w:hanging="357"/>
          </w:pPr>
          <w:r w:rsidRPr="00D71880">
            <w:t>the database would be held within the NDIA and have a rules-based engine to manage NDIS plan rules</w:t>
          </w:r>
        </w:p>
        <w:p w:rsidR="004F3DB7" w:rsidRPr="00D71880" w:rsidRDefault="004F3DB7" w:rsidP="004F3DB7">
          <w:pPr>
            <w:pStyle w:val="ListParagraph"/>
            <w:numPr>
              <w:ilvl w:val="0"/>
              <w:numId w:val="45"/>
            </w:numPr>
            <w:spacing w:before="0"/>
            <w:ind w:left="714" w:hanging="357"/>
          </w:pPr>
          <w:r w:rsidRPr="00D71880">
            <w:t xml:space="preserve">data could be accessed through NDIA, participant, service provider and plan manager systems using application programming interfaces (APIs) </w:t>
          </w:r>
        </w:p>
        <w:p w:rsidR="004F3DB7" w:rsidRPr="00D71880" w:rsidRDefault="004F3DB7" w:rsidP="004F3DB7">
          <w:pPr>
            <w:pStyle w:val="ListParagraph"/>
            <w:numPr>
              <w:ilvl w:val="0"/>
              <w:numId w:val="45"/>
            </w:numPr>
            <w:spacing w:before="0"/>
            <w:ind w:left="714" w:hanging="357"/>
          </w:pPr>
          <w:r w:rsidRPr="00D71880">
            <w:t xml:space="preserve">payments would be integrated with the NPP in the same way as the proof of concept. </w:t>
          </w:r>
        </w:p>
        <w:p w:rsidR="004F3DB7" w:rsidRPr="00D71880" w:rsidRDefault="004F3DB7" w:rsidP="001E1800">
          <w:pPr>
            <w:pStyle w:val="BodyText"/>
          </w:pPr>
          <w:r w:rsidRPr="00D71880">
            <w:t>The table outlines where we the proof of concept is superior, equal or inferior to a centralised database through the use of plus, equals and minus signs respectively.</w:t>
          </w:r>
        </w:p>
        <w:p w:rsidR="004F3DB7" w:rsidRPr="00D71880" w:rsidRDefault="004F3DB7" w:rsidP="004F3DB7">
          <w:pPr>
            <w:pStyle w:val="Caption"/>
            <w:rPr>
              <w:sz w:val="24"/>
            </w:rPr>
          </w:pPr>
          <w:r w:rsidRPr="00D71880">
            <w:rPr>
              <w:sz w:val="24"/>
            </w:rPr>
            <w:t xml:space="preserve">Table </w:t>
          </w:r>
          <w:r w:rsidRPr="00D71880">
            <w:rPr>
              <w:sz w:val="24"/>
            </w:rPr>
            <w:fldChar w:fldCharType="begin"/>
          </w:r>
          <w:r w:rsidRPr="00D71880">
            <w:rPr>
              <w:sz w:val="24"/>
            </w:rPr>
            <w:instrText xml:space="preserve"> SEQ Table \* ARABIC </w:instrText>
          </w:r>
          <w:r w:rsidRPr="00D71880">
            <w:rPr>
              <w:sz w:val="24"/>
            </w:rPr>
            <w:fldChar w:fldCharType="separate"/>
          </w:r>
          <w:r w:rsidR="001A2706">
            <w:rPr>
              <w:noProof/>
              <w:sz w:val="24"/>
            </w:rPr>
            <w:t>9</w:t>
          </w:r>
          <w:r w:rsidRPr="00D71880">
            <w:rPr>
              <w:sz w:val="24"/>
            </w:rPr>
            <w:fldChar w:fldCharType="end"/>
          </w:r>
          <w:r w:rsidRPr="00D71880">
            <w:rPr>
              <w:sz w:val="24"/>
            </w:rPr>
            <w:t xml:space="preserve">: Comparison of proof of concept with hypothetical centralised database </w:t>
          </w:r>
        </w:p>
        <w:tbl>
          <w:tblPr>
            <w:tblStyle w:val="TableCSIRO"/>
            <w:tblW w:w="4864" w:type="pct"/>
            <w:tblInd w:w="0" w:type="dxa"/>
            <w:tblLook w:val="00A0" w:firstRow="1" w:lastRow="0" w:firstColumn="1" w:lastColumn="0" w:noHBand="0" w:noVBand="0"/>
          </w:tblPr>
          <w:tblGrid>
            <w:gridCol w:w="2410"/>
            <w:gridCol w:w="6966"/>
          </w:tblGrid>
          <w:tr w:rsidR="004F3DB7" w:rsidRPr="00D71880" w:rsidTr="00BB2DF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285" w:type="pct"/>
              </w:tcPr>
              <w:p w:rsidR="004F3DB7" w:rsidRPr="00D71880" w:rsidRDefault="004F3DB7" w:rsidP="00BB2DF7">
                <w:pPr>
                  <w:pStyle w:val="ColumnHeading"/>
                  <w:rPr>
                    <w:sz w:val="20"/>
                    <w:szCs w:val="20"/>
                  </w:rPr>
                </w:pPr>
                <w:r w:rsidRPr="00D71880">
                  <w:rPr>
                    <w:sz w:val="20"/>
                    <w:szCs w:val="20"/>
                  </w:rPr>
                  <w:t>DESIGN CRITERIA</w:t>
                </w:r>
              </w:p>
            </w:tc>
            <w:tc>
              <w:tcPr>
                <w:tcW w:w="3715" w:type="pct"/>
              </w:tcPr>
              <w:p w:rsidR="004F3DB7" w:rsidRPr="00D71880" w:rsidRDefault="004F3DB7" w:rsidP="00BB2DF7">
                <w:pPr>
                  <w:pStyle w:val="ColumnHeading"/>
                  <w:cnfStyle w:val="100000000000" w:firstRow="1" w:lastRow="0" w:firstColumn="0" w:lastColumn="0" w:oddVBand="0" w:evenVBand="0" w:oddHBand="0" w:evenHBand="0" w:firstRowFirstColumn="0" w:firstRowLastColumn="0" w:lastRowFirstColumn="0" w:lastRowLastColumn="0"/>
                  <w:rPr>
                    <w:sz w:val="20"/>
                    <w:szCs w:val="20"/>
                  </w:rPr>
                </w:pPr>
                <w:r w:rsidRPr="00D71880">
                  <w:rPr>
                    <w:sz w:val="20"/>
                    <w:szCs w:val="20"/>
                  </w:rPr>
                  <w:t>PROOF OF CONCEPT VERSUS  CENTRALISED DATABASE SOLUTION</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85" w:type="pct"/>
                <w:tcBorders>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1. Choice</w:t>
                </w:r>
                <w:r w:rsidRPr="00D71880">
                  <w:rPr>
                    <w:sz w:val="20"/>
                    <w:szCs w:val="20"/>
                  </w:rPr>
                  <w:t xml:space="preserve"> </w:t>
                </w:r>
              </w:p>
              <w:p w:rsidR="004F3DB7" w:rsidRPr="00D71880" w:rsidRDefault="004F3DB7" w:rsidP="00BB2DF7">
                <w:pPr>
                  <w:pStyle w:val="TableText"/>
                  <w:rPr>
                    <w:sz w:val="20"/>
                    <w:szCs w:val="20"/>
                  </w:rPr>
                </w:pPr>
                <w:r w:rsidRPr="00D71880">
                  <w:rPr>
                    <w:b w:val="0"/>
                    <w:sz w:val="20"/>
                    <w:szCs w:val="20"/>
                  </w:rPr>
                  <w:t>Maximises the potential of participants to make informed decisions about the services they access</w:t>
                </w:r>
              </w:p>
            </w:tc>
            <w:tc>
              <w:tcPr>
                <w:tcW w:w="3715" w:type="pct"/>
                <w:tcBorders>
                  <w:bottom w:val="single" w:sz="4" w:space="0" w:color="007A53" w:themeColor="accent2"/>
                </w:tcBorders>
              </w:tcPr>
              <w:p w:rsidR="004F3DB7" w:rsidRPr="00D71880" w:rsidRDefault="004F3DB7" w:rsidP="004F3DB7">
                <w:pPr>
                  <w:pStyle w:val="TableText"/>
                  <w:numPr>
                    <w:ilvl w:val="0"/>
                    <w:numId w:val="31"/>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A centralised database solution could deliver the same benefits as the proof of concept in relation to this criterion.</w:t>
                </w:r>
              </w:p>
            </w:tc>
          </w:tr>
          <w:tr w:rsidR="004F3DB7" w:rsidRPr="00D71880" w:rsidTr="00BB2DF7">
            <w:trPr>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 xml:space="preserve">2. Control </w:t>
                </w:r>
              </w:p>
              <w:p w:rsidR="004F3DB7" w:rsidRPr="00D71880" w:rsidRDefault="004F3DB7" w:rsidP="00BB2DF7">
                <w:pPr>
                  <w:pStyle w:val="TableText"/>
                  <w:rPr>
                    <w:b w:val="0"/>
                    <w:sz w:val="20"/>
                    <w:szCs w:val="20"/>
                  </w:rPr>
                </w:pPr>
                <w:r w:rsidRPr="00D71880">
                  <w:rPr>
                    <w:b w:val="0"/>
                    <w:sz w:val="20"/>
                    <w:szCs w:val="20"/>
                  </w:rPr>
                  <w:t>Maximises the potential of participants to take control of their plans and delegate control as they choose</w:t>
                </w:r>
              </w:p>
            </w:tc>
            <w:tc>
              <w:tcPr>
                <w:tcW w:w="3715"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31"/>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A centralised database solution could deliver the same benefits as the proof of concept in relation to this criterion.</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3. Accessibility</w:t>
                </w:r>
              </w:p>
              <w:p w:rsidR="004F3DB7" w:rsidRPr="00D71880" w:rsidRDefault="004F3DB7" w:rsidP="00BB2DF7">
                <w:pPr>
                  <w:pStyle w:val="TableText"/>
                  <w:rPr>
                    <w:sz w:val="20"/>
                    <w:szCs w:val="20"/>
                  </w:rPr>
                </w:pPr>
                <w:r w:rsidRPr="00D71880">
                  <w:rPr>
                    <w:b w:val="0"/>
                    <w:sz w:val="20"/>
                    <w:szCs w:val="20"/>
                  </w:rPr>
                  <w:t>Is accessible to all participants regardless of their disability and all service providers, including plan managers and eMarkets</w:t>
                </w:r>
              </w:p>
            </w:tc>
            <w:tc>
              <w:tcPr>
                <w:tcW w:w="3715"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31"/>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A centralised database solution could deliver the same benefits as the proof of concept in relation to this criterion.</w:t>
                </w:r>
              </w:p>
            </w:tc>
          </w:tr>
          <w:tr w:rsidR="004F3DB7" w:rsidRPr="00D71880" w:rsidTr="00BB2DF7">
            <w:trPr>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 xml:space="preserve">4. Simplicity </w:t>
                </w:r>
              </w:p>
              <w:p w:rsidR="004F3DB7" w:rsidRPr="00D71880" w:rsidRDefault="004F3DB7" w:rsidP="00BB2DF7">
                <w:pPr>
                  <w:pStyle w:val="TableText"/>
                  <w:rPr>
                    <w:b w:val="0"/>
                    <w:sz w:val="20"/>
                    <w:szCs w:val="20"/>
                  </w:rPr>
                </w:pPr>
                <w:r w:rsidRPr="00D71880">
                  <w:rPr>
                    <w:b w:val="0"/>
                    <w:sz w:val="20"/>
                    <w:szCs w:val="20"/>
                  </w:rPr>
                  <w:t>Makes payments simple for participants, carers, plan managers, service providers and government</w:t>
                </w:r>
              </w:p>
            </w:tc>
            <w:tc>
              <w:tcPr>
                <w:tcW w:w="3715"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44"/>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A centralised database solution could deliver the same benefits as the proof of concept in relation to this criterion.</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 xml:space="preserve">5. Efficiency </w:t>
                </w:r>
              </w:p>
              <w:p w:rsidR="004F3DB7" w:rsidRPr="00D71880" w:rsidRDefault="004F3DB7" w:rsidP="00BB2DF7">
                <w:pPr>
                  <w:pStyle w:val="RowHeading"/>
                  <w:rPr>
                    <w:sz w:val="20"/>
                    <w:szCs w:val="20"/>
                  </w:rPr>
                </w:pPr>
                <w:r w:rsidRPr="00D71880">
                  <w:rPr>
                    <w:sz w:val="20"/>
                    <w:szCs w:val="20"/>
                  </w:rPr>
                  <w:t>Reduces administration time and costs for participants, plan managers, service providers and government</w:t>
                </w:r>
              </w:p>
            </w:tc>
            <w:tc>
              <w:tcPr>
                <w:tcW w:w="3715"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44"/>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A centralised database solution could deliver the same benefits as the proof of concept in relation to this criterion.</w:t>
                </w:r>
              </w:p>
            </w:tc>
          </w:tr>
          <w:tr w:rsidR="004F3DB7" w:rsidRPr="00D71880" w:rsidTr="00BB2DF7">
            <w:trPr>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 xml:space="preserve">6. Confidentiality </w:t>
                </w:r>
              </w:p>
              <w:p w:rsidR="004F3DB7" w:rsidRPr="00D71880" w:rsidRDefault="004F3DB7" w:rsidP="00BB2DF7">
                <w:pPr>
                  <w:pStyle w:val="TableText"/>
                  <w:rPr>
                    <w:b w:val="0"/>
                    <w:sz w:val="20"/>
                    <w:szCs w:val="20"/>
                  </w:rPr>
                </w:pPr>
                <w:r w:rsidRPr="00D71880">
                  <w:rPr>
                    <w:b w:val="0"/>
                    <w:sz w:val="20"/>
                    <w:szCs w:val="20"/>
                  </w:rPr>
                  <w:t>Ensures the confidentiality of personal and commercially sensitive information</w:t>
                </w:r>
              </w:p>
            </w:tc>
            <w:tc>
              <w:tcPr>
                <w:tcW w:w="3715"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46"/>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Holding the majority of participant data off-chain (and assuming sufficient controls over access to this information) for each budget category in a participant plan would make data less identifiable, if a breach of the blockchain occurred, while a centralised database would be more likely to directly integrate the data in one location.</w:t>
                </w:r>
              </w:p>
              <w:p w:rsidR="004F3DB7" w:rsidRPr="00D71880" w:rsidRDefault="004F3DB7" w:rsidP="004F3DB7">
                <w:pPr>
                  <w:pStyle w:val="TableText"/>
                  <w:numPr>
                    <w:ilvl w:val="0"/>
                    <w:numId w:val="46"/>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Using different private keys for each budget category in participant plans would reduce the extent of data leakage if a breach occurred and the potential for re-identification.</w:t>
                </w:r>
              </w:p>
              <w:p w:rsidR="004F3DB7" w:rsidRPr="00D71880" w:rsidRDefault="004F3DB7" w:rsidP="004F3DB7">
                <w:pPr>
                  <w:pStyle w:val="TableText"/>
                  <w:numPr>
                    <w:ilvl w:val="0"/>
                    <w:numId w:val="47"/>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Due to multiple nodes used in blockchain, the proof of concept would have a greater surface area for cyber-attacks (similar to considerations around cloud computing when it was first implemented) and would require additional measures to ensure a baseline level of security across nodes.</w:t>
                </w:r>
              </w:p>
              <w:p w:rsidR="004F3DB7" w:rsidRPr="00D71880" w:rsidRDefault="004F3DB7" w:rsidP="004F3DB7">
                <w:pPr>
                  <w:pStyle w:val="TableText"/>
                  <w:numPr>
                    <w:ilvl w:val="0"/>
                    <w:numId w:val="47"/>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The risk of unintended consequences would warrant a more conservative implementation approach than with the introduction of a centralised database solution, though both solutions would carry implementation risks.</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 xml:space="preserve">7. Integrity </w:t>
                </w:r>
              </w:p>
              <w:p w:rsidR="004F3DB7" w:rsidRPr="00D71880" w:rsidRDefault="004F3DB7" w:rsidP="00BB2DF7">
                <w:pPr>
                  <w:pStyle w:val="TableText"/>
                  <w:rPr>
                    <w:b w:val="0"/>
                    <w:sz w:val="20"/>
                    <w:szCs w:val="20"/>
                  </w:rPr>
                </w:pPr>
                <w:r w:rsidRPr="00D71880">
                  <w:rPr>
                    <w:b w:val="0"/>
                    <w:sz w:val="20"/>
                    <w:szCs w:val="20"/>
                  </w:rPr>
                  <w:t>Ensures funds are spent as intended and enables government to identify any potential instances of misspending</w:t>
                </w:r>
              </w:p>
            </w:tc>
            <w:tc>
              <w:tcPr>
                <w:tcW w:w="3715"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48"/>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Data would be held on an immutable source of truth</w:t>
                </w:r>
                <w:r w:rsidR="00F7689B" w:rsidRPr="00D71880">
                  <w:rPr>
                    <w:sz w:val="20"/>
                    <w:szCs w:val="20"/>
                  </w:rPr>
                  <w:t xml:space="preserve"> with high levels of transparency</w:t>
                </w:r>
                <w:r w:rsidRPr="00D71880">
                  <w:rPr>
                    <w:sz w:val="20"/>
                    <w:szCs w:val="20"/>
                  </w:rPr>
                  <w:t xml:space="preserve">, </w:t>
                </w:r>
                <w:r w:rsidR="008B78B9" w:rsidRPr="00D71880">
                  <w:rPr>
                    <w:sz w:val="20"/>
                    <w:szCs w:val="20"/>
                  </w:rPr>
                  <w:t xml:space="preserve">making it very difficult to </w:t>
                </w:r>
                <w:r w:rsidRPr="00D71880">
                  <w:rPr>
                    <w:sz w:val="20"/>
                    <w:szCs w:val="20"/>
                  </w:rPr>
                  <w:t>a</w:t>
                </w:r>
                <w:r w:rsidR="008B78B9" w:rsidRPr="00D71880">
                  <w:rPr>
                    <w:sz w:val="20"/>
                    <w:szCs w:val="20"/>
                  </w:rPr>
                  <w:t xml:space="preserve">djust </w:t>
                </w:r>
                <w:r w:rsidRPr="00D71880">
                  <w:rPr>
                    <w:sz w:val="20"/>
                    <w:szCs w:val="20"/>
                  </w:rPr>
                  <w:t xml:space="preserve">or </w:t>
                </w:r>
                <w:r w:rsidR="002317C2">
                  <w:rPr>
                    <w:sz w:val="20"/>
                    <w:szCs w:val="20"/>
                  </w:rPr>
                  <w:t>manipulate data</w:t>
                </w:r>
                <w:r w:rsidR="008B78B9" w:rsidRPr="00D71880">
                  <w:rPr>
                    <w:sz w:val="20"/>
                    <w:szCs w:val="20"/>
                  </w:rPr>
                  <w:t xml:space="preserve"> and thus </w:t>
                </w:r>
                <w:r w:rsidRPr="00D71880">
                  <w:rPr>
                    <w:sz w:val="20"/>
                    <w:szCs w:val="20"/>
                  </w:rPr>
                  <w:t xml:space="preserve">reducing </w:t>
                </w:r>
                <w:r w:rsidR="008B78B9" w:rsidRPr="00D71880">
                  <w:rPr>
                    <w:sz w:val="20"/>
                    <w:szCs w:val="20"/>
                  </w:rPr>
                  <w:t xml:space="preserve">risks of </w:t>
                </w:r>
                <w:r w:rsidRPr="00D71880">
                  <w:rPr>
                    <w:sz w:val="20"/>
                    <w:szCs w:val="20"/>
                  </w:rPr>
                  <w:t>internal fraud.</w:t>
                </w:r>
              </w:p>
              <w:p w:rsidR="004F3DB7" w:rsidRPr="00D71880" w:rsidRDefault="004F3DB7" w:rsidP="004F3DB7">
                <w:pPr>
                  <w:pStyle w:val="TableText"/>
                  <w:numPr>
                    <w:ilvl w:val="0"/>
                    <w:numId w:val="48"/>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Data would be identifiable to all verified nodes at all times, ensuring greater transparency of information and reduced ability of people committing fraud to go undetected.</w:t>
                </w:r>
              </w:p>
              <w:p w:rsidR="00F7689B" w:rsidRPr="00D71880" w:rsidRDefault="00F7689B" w:rsidP="00F7689B">
                <w:pPr>
                  <w:pStyle w:val="TableText"/>
                  <w:numPr>
                    <w:ilvl w:val="0"/>
                    <w:numId w:val="49"/>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Any erroneous or fraudulent payments that were made would be easier to reverse with a centralised database.</w:t>
                </w:r>
              </w:p>
              <w:p w:rsidR="004F3DB7" w:rsidRPr="00D71880" w:rsidRDefault="004F3DB7" w:rsidP="004F3DB7">
                <w:pPr>
                  <w:pStyle w:val="TableText"/>
                  <w:numPr>
                    <w:ilvl w:val="0"/>
                    <w:numId w:val="44"/>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Both solutions would share benefits of reducing the incidence of ineligible transactions while raising risks related to faster payments (e.g. where human intervention could not prevent errors before payment is made).</w:t>
                </w:r>
              </w:p>
            </w:tc>
          </w:tr>
          <w:tr w:rsidR="004F3DB7" w:rsidRPr="00D71880" w:rsidTr="00BB2DF7">
            <w:trPr>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8. Performance</w:t>
                </w:r>
              </w:p>
              <w:p w:rsidR="004F3DB7" w:rsidRPr="00D71880" w:rsidRDefault="004F3DB7" w:rsidP="00BB2DF7">
                <w:pPr>
                  <w:pStyle w:val="RowHeading"/>
                  <w:rPr>
                    <w:b/>
                    <w:sz w:val="20"/>
                    <w:szCs w:val="20"/>
                  </w:rPr>
                </w:pPr>
                <w:r w:rsidRPr="00D71880">
                  <w:rPr>
                    <w:sz w:val="20"/>
                    <w:szCs w:val="20"/>
                  </w:rPr>
                  <w:t>Achieves low latency, sufficient throughput and real-time payments</w:t>
                </w:r>
              </w:p>
            </w:tc>
            <w:tc>
              <w:tcPr>
                <w:tcW w:w="3715"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44"/>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Both solutions could achieve similar latency and throughput for an NDIS use case.</w:t>
                </w:r>
              </w:p>
              <w:p w:rsidR="004F3DB7" w:rsidRPr="00D71880" w:rsidRDefault="004F3DB7" w:rsidP="004F3DB7">
                <w:pPr>
                  <w:pStyle w:val="TableText"/>
                  <w:numPr>
                    <w:ilvl w:val="0"/>
                    <w:numId w:val="44"/>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Both solutions would achieve similar speed of payment no matter the use case, as both would make payments on the NPP.</w:t>
                </w:r>
              </w:p>
              <w:p w:rsidR="004F3DB7" w:rsidRPr="00D71880" w:rsidRDefault="004F3DB7" w:rsidP="004F3DB7">
                <w:pPr>
                  <w:pStyle w:val="TableText"/>
                  <w:numPr>
                    <w:ilvl w:val="0"/>
                    <w:numId w:val="49"/>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If the solutions were applied across multiple conditional payment environments, and volumes became larger, the blockchain proof of concept may have higher latency and lower throughput based on existing blockchain technology, though as blockchain technology continues to progress this performance gap is likely to tighten.</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9. Cost</w:t>
                </w:r>
              </w:p>
              <w:p w:rsidR="004F3DB7" w:rsidRPr="00D71880" w:rsidRDefault="004F3DB7" w:rsidP="00BB2DF7">
                <w:pPr>
                  <w:pStyle w:val="TableText"/>
                  <w:rPr>
                    <w:b w:val="0"/>
                    <w:sz w:val="20"/>
                    <w:szCs w:val="20"/>
                  </w:rPr>
                </w:pPr>
                <w:r w:rsidRPr="00D71880">
                  <w:rPr>
                    <w:b w:val="0"/>
                    <w:sz w:val="20"/>
                    <w:szCs w:val="20"/>
                  </w:rPr>
                  <w:t>Can be implemented and maintained at low cost</w:t>
                </w:r>
              </w:p>
              <w:p w:rsidR="004F3DB7" w:rsidRPr="00D71880" w:rsidRDefault="004F3DB7" w:rsidP="00BB2DF7">
                <w:pPr>
                  <w:pStyle w:val="TableText"/>
                  <w:rPr>
                    <w:sz w:val="20"/>
                    <w:szCs w:val="20"/>
                  </w:rPr>
                </w:pPr>
              </w:p>
            </w:tc>
            <w:tc>
              <w:tcPr>
                <w:tcW w:w="3715"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50"/>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The modifiable nature of the blockchain component of proof of concept could enable network costs to be shared across multiple conditional payment environments.</w:t>
                </w:r>
              </w:p>
              <w:p w:rsidR="004F3DB7" w:rsidRPr="00D71880" w:rsidRDefault="004F3DB7" w:rsidP="004F3DB7">
                <w:pPr>
                  <w:pStyle w:val="TableText"/>
                  <w:numPr>
                    <w:ilvl w:val="0"/>
                    <w:numId w:val="49"/>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The proof of concept would involve upfront costs to ensure the design is robust and adaptable for multiple conditional payment environments, and to ensure implementation risks are managed appropriately.</w:t>
                </w:r>
              </w:p>
            </w:tc>
          </w:tr>
          <w:tr w:rsidR="004F3DB7" w:rsidRPr="00D71880" w:rsidTr="00BB2DF7">
            <w:trPr>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0000" w:themeColor="text1"/>
                </w:tcBorders>
              </w:tcPr>
              <w:p w:rsidR="004F3DB7" w:rsidRPr="00D71880" w:rsidRDefault="004F3DB7" w:rsidP="00BB2DF7">
                <w:pPr>
                  <w:pStyle w:val="RowHeading"/>
                  <w:rPr>
                    <w:b/>
                    <w:sz w:val="20"/>
                    <w:szCs w:val="20"/>
                  </w:rPr>
                </w:pPr>
                <w:r w:rsidRPr="00D71880">
                  <w:rPr>
                    <w:b/>
                    <w:sz w:val="20"/>
                    <w:szCs w:val="20"/>
                  </w:rPr>
                  <w:t xml:space="preserve">10. Modifiability </w:t>
                </w:r>
              </w:p>
              <w:p w:rsidR="004F3DB7" w:rsidRPr="00D71880" w:rsidRDefault="004F3DB7" w:rsidP="00BB2DF7">
                <w:pPr>
                  <w:pStyle w:val="RowHeading"/>
                  <w:rPr>
                    <w:sz w:val="20"/>
                    <w:szCs w:val="20"/>
                  </w:rPr>
                </w:pPr>
                <w:r w:rsidRPr="00D71880">
                  <w:rPr>
                    <w:sz w:val="20"/>
                    <w:szCs w:val="20"/>
                  </w:rPr>
                  <w:t>Can accommodate changes in policy settings and be applied across a range of conditional payment environments</w:t>
                </w:r>
              </w:p>
            </w:tc>
            <w:tc>
              <w:tcPr>
                <w:tcW w:w="3715" w:type="pct"/>
                <w:tcBorders>
                  <w:top w:val="single" w:sz="4" w:space="0" w:color="007A53" w:themeColor="accent2"/>
                  <w:bottom w:val="single" w:sz="4" w:space="0" w:color="000000" w:themeColor="text1"/>
                </w:tcBorders>
              </w:tcPr>
              <w:p w:rsidR="004F3DB7" w:rsidRPr="00D71880" w:rsidRDefault="004F3DB7" w:rsidP="004F3DB7">
                <w:pPr>
                  <w:pStyle w:val="TableText"/>
                  <w:numPr>
                    <w:ilvl w:val="0"/>
                    <w:numId w:val="50"/>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Dynamic policy contracts would likely be easier to modify than rules in a centralised database, particularly across multiple conditional payment environments.</w:t>
                </w:r>
              </w:p>
              <w:p w:rsidR="004F3DB7" w:rsidRPr="00D71880" w:rsidRDefault="004F3DB7" w:rsidP="004F3DB7">
                <w:pPr>
                  <w:pStyle w:val="TableText"/>
                  <w:numPr>
                    <w:ilvl w:val="0"/>
                    <w:numId w:val="50"/>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The platform nature of a blockchain solution would enable users to create new policies as new needs arise and new conditional payments are incorporated.</w:t>
                </w:r>
              </w:p>
              <w:p w:rsidR="004F3DB7" w:rsidRPr="00D71880" w:rsidRDefault="004F3DB7" w:rsidP="004F3DB7">
                <w:pPr>
                  <w:pStyle w:val="TableText"/>
                  <w:numPr>
                    <w:ilvl w:val="0"/>
                    <w:numId w:val="49"/>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An immutable ledger and multiple nodes can make it more difficult to update the system, if changes to the underlying architecture are required.</w:t>
                </w:r>
              </w:p>
            </w:tc>
          </w:tr>
        </w:tbl>
        <w:p w:rsidR="004F3DB7" w:rsidRPr="00D71880" w:rsidRDefault="004F3DB7" w:rsidP="004F3DB7">
          <w:pPr>
            <w:pStyle w:val="AppendixHeading2"/>
            <w:pageBreakBefore/>
          </w:pPr>
          <w:bookmarkStart w:id="198" w:name="_Toc529106564"/>
          <w:bookmarkStart w:id="199" w:name="_Ref527904526"/>
          <w:r w:rsidRPr="00D71880">
            <w:t>Comparison of proof of concept with currency-on-blockchain solution</w:t>
          </w:r>
          <w:bookmarkEnd w:id="198"/>
          <w:r w:rsidRPr="00D71880">
            <w:t xml:space="preserve"> </w:t>
          </w:r>
          <w:bookmarkEnd w:id="199"/>
        </w:p>
        <w:p w:rsidR="004F3DB7" w:rsidRPr="00D71880" w:rsidRDefault="004F3DB7" w:rsidP="001E1800">
          <w:pPr>
            <w:pStyle w:val="BodyText"/>
          </w:pPr>
          <w:r w:rsidRPr="00D71880">
            <w:t xml:space="preserve">This appendix compares the proof of concept with a hypothetical blockchain solution that additionally incorporates currency on chain, using the project’s design criteria. The comparison seeks </w:t>
          </w:r>
          <w:r w:rsidR="008B78B9" w:rsidRPr="00D71880">
            <w:t>to evaluate the merits of settling payments on-chain.</w:t>
          </w:r>
        </w:p>
        <w:p w:rsidR="004F3DB7" w:rsidRPr="00D71880" w:rsidRDefault="004F3DB7" w:rsidP="001E1800">
          <w:pPr>
            <w:pStyle w:val="BodyText"/>
          </w:pPr>
          <w:r w:rsidRPr="00D71880">
            <w:t>High-level assumptions behind the currency-on-blockchain solution are that the currency would:</w:t>
          </w:r>
        </w:p>
        <w:p w:rsidR="004F3DB7" w:rsidRPr="00D71880" w:rsidRDefault="004F3DB7" w:rsidP="004F3DB7">
          <w:pPr>
            <w:pStyle w:val="ListParagraph"/>
            <w:numPr>
              <w:ilvl w:val="0"/>
              <w:numId w:val="51"/>
            </w:numPr>
            <w:spacing w:before="0"/>
            <w:ind w:left="714" w:hanging="357"/>
          </w:pPr>
          <w:r w:rsidRPr="00D71880">
            <w:t>not be available in the short to mid term</w:t>
          </w:r>
          <w:r w:rsidR="008B78B9" w:rsidRPr="00D71880">
            <w:t xml:space="preserve"> and would require the development of an appropriate governance framework</w:t>
          </w:r>
        </w:p>
        <w:p w:rsidR="004F3DB7" w:rsidRPr="00D71880" w:rsidRDefault="004F3DB7" w:rsidP="004F3DB7">
          <w:pPr>
            <w:pStyle w:val="ListParagraph"/>
            <w:numPr>
              <w:ilvl w:val="0"/>
              <w:numId w:val="51"/>
            </w:numPr>
            <w:spacing w:before="0"/>
            <w:ind w:left="714" w:hanging="357"/>
          </w:pPr>
          <w:r w:rsidRPr="00D71880">
            <w:t xml:space="preserve">enable conditional spending in the same way as this project’s proof of concept </w:t>
          </w:r>
        </w:p>
        <w:p w:rsidR="004F3DB7" w:rsidRPr="00D71880" w:rsidRDefault="004F3DB7" w:rsidP="004F3DB7">
          <w:pPr>
            <w:pStyle w:val="ListParagraph"/>
            <w:numPr>
              <w:ilvl w:val="0"/>
              <w:numId w:val="51"/>
            </w:numPr>
            <w:spacing w:before="0"/>
            <w:ind w:left="714" w:hanging="357"/>
          </w:pPr>
          <w:r w:rsidRPr="00D71880">
            <w:t xml:space="preserve">be accessible to NDIS users through participant, service providers, and plan manager system interfaces </w:t>
          </w:r>
        </w:p>
        <w:p w:rsidR="004F3DB7" w:rsidRPr="00D71880" w:rsidRDefault="004F3DB7" w:rsidP="008B78B9">
          <w:pPr>
            <w:pStyle w:val="ListParagraph"/>
            <w:numPr>
              <w:ilvl w:val="0"/>
              <w:numId w:val="51"/>
            </w:numPr>
            <w:spacing w:before="0"/>
            <w:ind w:left="714" w:hanging="357"/>
          </w:pPr>
          <w:r w:rsidRPr="00D71880">
            <w:t>be widely used by individuals and businesses across multiple payment environments, without the need for a bank account, as all settlement would occur on-chain.</w:t>
          </w:r>
        </w:p>
        <w:p w:rsidR="004F3DB7" w:rsidRPr="00D71880" w:rsidRDefault="004F3DB7" w:rsidP="001E1800">
          <w:pPr>
            <w:pStyle w:val="BodyText"/>
          </w:pPr>
          <w:r w:rsidRPr="00D71880">
            <w:t>Further consideration would need to be given to a number of factors, such as fungibility and liquidity, and the relationship and interactions with the existing Australian currency and the financial system more broadly.</w:t>
          </w:r>
        </w:p>
        <w:p w:rsidR="004F3DB7" w:rsidRPr="00D71880" w:rsidRDefault="004F3DB7" w:rsidP="001E1800">
          <w:pPr>
            <w:pStyle w:val="BodyText"/>
          </w:pPr>
          <w:r w:rsidRPr="00D71880">
            <w:t>The table outlines where we the proof of concept is superior, equal or inferior to a currency-on-blockchain solution through the use of plus, equals and minus signs respectively.</w:t>
          </w:r>
        </w:p>
        <w:p w:rsidR="004F3DB7" w:rsidRPr="00D71880" w:rsidRDefault="004F3DB7" w:rsidP="004F3DB7">
          <w:pPr>
            <w:pStyle w:val="Caption"/>
            <w:rPr>
              <w:sz w:val="24"/>
            </w:rPr>
          </w:pPr>
          <w:r w:rsidRPr="00D71880">
            <w:rPr>
              <w:sz w:val="24"/>
            </w:rPr>
            <w:t xml:space="preserve">Table </w:t>
          </w:r>
          <w:r w:rsidRPr="00D71880">
            <w:rPr>
              <w:sz w:val="24"/>
            </w:rPr>
            <w:fldChar w:fldCharType="begin"/>
          </w:r>
          <w:r w:rsidRPr="00D71880">
            <w:rPr>
              <w:sz w:val="24"/>
            </w:rPr>
            <w:instrText xml:space="preserve"> SEQ Table \* ARABIC </w:instrText>
          </w:r>
          <w:r w:rsidRPr="00D71880">
            <w:rPr>
              <w:sz w:val="24"/>
            </w:rPr>
            <w:fldChar w:fldCharType="separate"/>
          </w:r>
          <w:r w:rsidR="001A2706">
            <w:rPr>
              <w:noProof/>
              <w:sz w:val="24"/>
            </w:rPr>
            <w:t>10</w:t>
          </w:r>
          <w:r w:rsidRPr="00D71880">
            <w:rPr>
              <w:sz w:val="24"/>
            </w:rPr>
            <w:fldChar w:fldCharType="end"/>
          </w:r>
          <w:r w:rsidRPr="00D71880">
            <w:rPr>
              <w:sz w:val="24"/>
            </w:rPr>
            <w:t>: Comparison of proof of concept with hypothetical currency-on-blockchain solution</w:t>
          </w:r>
        </w:p>
        <w:tbl>
          <w:tblPr>
            <w:tblStyle w:val="TableCSIRO"/>
            <w:tblW w:w="4864" w:type="pct"/>
            <w:tblInd w:w="0" w:type="dxa"/>
            <w:tblLook w:val="00A0" w:firstRow="1" w:lastRow="0" w:firstColumn="1" w:lastColumn="0" w:noHBand="0" w:noVBand="0"/>
          </w:tblPr>
          <w:tblGrid>
            <w:gridCol w:w="2410"/>
            <w:gridCol w:w="6966"/>
          </w:tblGrid>
          <w:tr w:rsidR="004F3DB7" w:rsidRPr="00D71880" w:rsidTr="00BB2DF7">
            <w:trPr>
              <w:cnfStyle w:val="100000000000" w:firstRow="1" w:lastRow="0" w:firstColumn="0" w:lastColumn="0" w:oddVBand="0" w:evenVBand="0" w:oddHBand="0" w:evenHBand="0" w:firstRowFirstColumn="0" w:firstRowLastColumn="0" w:lastRowFirstColumn="0" w:lastRowLastColumn="0"/>
              <w:cantSplit/>
              <w:tblHeader/>
            </w:trPr>
            <w:tc>
              <w:tcPr>
                <w:cnfStyle w:val="001000000000" w:firstRow="0" w:lastRow="0" w:firstColumn="1" w:lastColumn="0" w:oddVBand="0" w:evenVBand="0" w:oddHBand="0" w:evenHBand="0" w:firstRowFirstColumn="0" w:firstRowLastColumn="0" w:lastRowFirstColumn="0" w:lastRowLastColumn="0"/>
                <w:tcW w:w="1285" w:type="pct"/>
              </w:tcPr>
              <w:p w:rsidR="004F3DB7" w:rsidRPr="00D71880" w:rsidRDefault="004F3DB7" w:rsidP="00BB2DF7">
                <w:pPr>
                  <w:pStyle w:val="ColumnHeading"/>
                  <w:rPr>
                    <w:sz w:val="20"/>
                    <w:szCs w:val="20"/>
                  </w:rPr>
                </w:pPr>
                <w:r w:rsidRPr="00D71880">
                  <w:rPr>
                    <w:sz w:val="20"/>
                    <w:szCs w:val="20"/>
                  </w:rPr>
                  <w:t>DESIGN CRITERIA</w:t>
                </w:r>
              </w:p>
            </w:tc>
            <w:tc>
              <w:tcPr>
                <w:tcW w:w="3715" w:type="pct"/>
              </w:tcPr>
              <w:p w:rsidR="004F3DB7" w:rsidRPr="00D71880" w:rsidRDefault="004F3DB7" w:rsidP="00BB2DF7">
                <w:pPr>
                  <w:pStyle w:val="ColumnHeading"/>
                  <w:cnfStyle w:val="100000000000" w:firstRow="1" w:lastRow="0" w:firstColumn="0" w:lastColumn="0" w:oddVBand="0" w:evenVBand="0" w:oddHBand="0" w:evenHBand="0" w:firstRowFirstColumn="0" w:firstRowLastColumn="0" w:lastRowFirstColumn="0" w:lastRowLastColumn="0"/>
                  <w:rPr>
                    <w:sz w:val="20"/>
                    <w:szCs w:val="20"/>
                  </w:rPr>
                </w:pPr>
                <w:r w:rsidRPr="00D71880">
                  <w:rPr>
                    <w:sz w:val="20"/>
                    <w:szCs w:val="20"/>
                  </w:rPr>
                  <w:t>PROOF OF CONCEPT VERSUS  CURRENCY-ON-BLOCKCHAIN solution</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85" w:type="pct"/>
                <w:tcBorders>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1. Choice</w:t>
                </w:r>
                <w:r w:rsidRPr="00D71880">
                  <w:rPr>
                    <w:sz w:val="20"/>
                    <w:szCs w:val="20"/>
                  </w:rPr>
                  <w:t xml:space="preserve"> </w:t>
                </w:r>
              </w:p>
              <w:p w:rsidR="004F3DB7" w:rsidRPr="00D71880" w:rsidRDefault="004F3DB7" w:rsidP="00BB2DF7">
                <w:pPr>
                  <w:pStyle w:val="TableText"/>
                  <w:rPr>
                    <w:sz w:val="20"/>
                    <w:szCs w:val="20"/>
                  </w:rPr>
                </w:pPr>
                <w:r w:rsidRPr="00D71880">
                  <w:rPr>
                    <w:b w:val="0"/>
                    <w:sz w:val="20"/>
                    <w:szCs w:val="20"/>
                  </w:rPr>
                  <w:t>Maximises the potential of participants to make informed decisions about the services they access</w:t>
                </w:r>
              </w:p>
            </w:tc>
            <w:tc>
              <w:tcPr>
                <w:tcW w:w="3715" w:type="pct"/>
                <w:tcBorders>
                  <w:bottom w:val="single" w:sz="4" w:space="0" w:color="007A53" w:themeColor="accent2"/>
                </w:tcBorders>
              </w:tcPr>
              <w:p w:rsidR="004F3DB7" w:rsidRPr="00D71880" w:rsidRDefault="004F3DB7" w:rsidP="004F3DB7">
                <w:pPr>
                  <w:pStyle w:val="TableText"/>
                  <w:numPr>
                    <w:ilvl w:val="0"/>
                    <w:numId w:val="31"/>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A currency-on-blockchain solution could deliver the same benefits as the proof of concept in relation to this criterion.</w:t>
                </w:r>
              </w:p>
            </w:tc>
          </w:tr>
          <w:tr w:rsidR="004F3DB7" w:rsidRPr="00D71880" w:rsidTr="00BB2DF7">
            <w:trPr>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 xml:space="preserve">2. Control </w:t>
                </w:r>
              </w:p>
              <w:p w:rsidR="004F3DB7" w:rsidRPr="00D71880" w:rsidRDefault="004F3DB7" w:rsidP="00BB2DF7">
                <w:pPr>
                  <w:pStyle w:val="TableText"/>
                  <w:rPr>
                    <w:b w:val="0"/>
                    <w:sz w:val="20"/>
                    <w:szCs w:val="20"/>
                  </w:rPr>
                </w:pPr>
                <w:r w:rsidRPr="00D71880">
                  <w:rPr>
                    <w:b w:val="0"/>
                    <w:sz w:val="20"/>
                    <w:szCs w:val="20"/>
                  </w:rPr>
                  <w:t>Maximises the potential of participants to take control of their plans and delegate control as they choose</w:t>
                </w:r>
              </w:p>
            </w:tc>
            <w:tc>
              <w:tcPr>
                <w:tcW w:w="3715"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31"/>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A currency-on-blockchain solution could deliver the same benefits as the proof of concept in relation to this criterion.</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3. Accessibility</w:t>
                </w:r>
              </w:p>
              <w:p w:rsidR="004F3DB7" w:rsidRPr="00D71880" w:rsidRDefault="004F3DB7" w:rsidP="00BB2DF7">
                <w:pPr>
                  <w:pStyle w:val="TableText"/>
                  <w:rPr>
                    <w:sz w:val="20"/>
                    <w:szCs w:val="20"/>
                  </w:rPr>
                </w:pPr>
                <w:r w:rsidRPr="00D71880">
                  <w:rPr>
                    <w:b w:val="0"/>
                    <w:sz w:val="20"/>
                    <w:szCs w:val="20"/>
                  </w:rPr>
                  <w:t>Is accessible to all participants regardless of their disability and all service providers, including plan managers and eMarkets</w:t>
                </w:r>
              </w:p>
            </w:tc>
            <w:tc>
              <w:tcPr>
                <w:tcW w:w="3715"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31"/>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A currency-on-blockchain solution could deliver the same benefits as the proof of concept in relation to this criterion.</w:t>
                </w:r>
              </w:p>
            </w:tc>
          </w:tr>
          <w:tr w:rsidR="004F3DB7" w:rsidRPr="00D71880" w:rsidTr="00BB2DF7">
            <w:trPr>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 xml:space="preserve">4. Simplicity </w:t>
                </w:r>
              </w:p>
              <w:p w:rsidR="004F3DB7" w:rsidRPr="00D71880" w:rsidRDefault="004F3DB7" w:rsidP="00BB2DF7">
                <w:pPr>
                  <w:pStyle w:val="TableText"/>
                  <w:rPr>
                    <w:b w:val="0"/>
                    <w:sz w:val="20"/>
                    <w:szCs w:val="20"/>
                  </w:rPr>
                </w:pPr>
                <w:r w:rsidRPr="00D71880">
                  <w:rPr>
                    <w:b w:val="0"/>
                    <w:sz w:val="20"/>
                    <w:szCs w:val="20"/>
                  </w:rPr>
                  <w:t>Makes payments simple for participants, carers, plan managers, service providers and government</w:t>
                </w:r>
              </w:p>
            </w:tc>
            <w:tc>
              <w:tcPr>
                <w:tcW w:w="3715"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44"/>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A currency-on-blockchain solution could deliver the same benefits as the proof of concept in relation to this criterion.</w:t>
                </w:r>
              </w:p>
              <w:p w:rsidR="004F3DB7" w:rsidRPr="00D71880" w:rsidRDefault="004F3DB7" w:rsidP="004F3DB7">
                <w:pPr>
                  <w:pStyle w:val="TableText"/>
                  <w:numPr>
                    <w:ilvl w:val="0"/>
                    <w:numId w:val="52"/>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On-chain settlement would increase simplicity for payments, as separate payments on the New Payments Platform would not be required.</w:t>
                </w:r>
              </w:p>
              <w:p w:rsidR="004F3DB7" w:rsidRPr="00D71880" w:rsidRDefault="004F3DB7" w:rsidP="004F3DB7">
                <w:pPr>
                  <w:pStyle w:val="TableText"/>
                  <w:numPr>
                    <w:ilvl w:val="0"/>
                    <w:numId w:val="65"/>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The currency on blockchain system may create more complexity for users if they need to manage liquidity across the currency on blockchain and traditional store of funds (such as bank accounts).</w:t>
                </w:r>
              </w:p>
              <w:p w:rsidR="004F3DB7" w:rsidRPr="00D71880" w:rsidRDefault="004F3DB7" w:rsidP="004F3DB7">
                <w:pPr>
                  <w:pStyle w:val="TableText"/>
                  <w:numPr>
                    <w:ilvl w:val="0"/>
                    <w:numId w:val="53"/>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Additional policies for the currency-on-blockchain solution may create more complexity for users.</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 xml:space="preserve">5. Efficiency </w:t>
                </w:r>
              </w:p>
              <w:p w:rsidR="004F3DB7" w:rsidRPr="00D71880" w:rsidRDefault="004F3DB7" w:rsidP="00BB2DF7">
                <w:pPr>
                  <w:pStyle w:val="RowHeading"/>
                  <w:rPr>
                    <w:sz w:val="20"/>
                    <w:szCs w:val="20"/>
                  </w:rPr>
                </w:pPr>
                <w:r w:rsidRPr="00D71880">
                  <w:rPr>
                    <w:sz w:val="20"/>
                    <w:szCs w:val="20"/>
                  </w:rPr>
                  <w:t>Reduces administration time and costs for participants, plan managers, service providers and government</w:t>
                </w:r>
              </w:p>
            </w:tc>
            <w:tc>
              <w:tcPr>
                <w:tcW w:w="3715"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44"/>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A currency-on-blockchain solution could deliver the same benefits as the proof of concept in relation to this criterion.</w:t>
                </w:r>
              </w:p>
              <w:p w:rsidR="004F3DB7" w:rsidRPr="00D71880" w:rsidRDefault="004F3DB7" w:rsidP="004F3DB7">
                <w:pPr>
                  <w:pStyle w:val="TableText"/>
                  <w:numPr>
                    <w:ilvl w:val="0"/>
                    <w:numId w:val="52"/>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A currency-on-blockchain solution would involve a single, rather than dual, system for transactions.</w:t>
                </w:r>
              </w:p>
            </w:tc>
          </w:tr>
          <w:tr w:rsidR="004F3DB7" w:rsidRPr="00D71880" w:rsidTr="00BB2DF7">
            <w:trPr>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 xml:space="preserve">6. Confidentiality </w:t>
                </w:r>
              </w:p>
              <w:p w:rsidR="004F3DB7" w:rsidRPr="00D71880" w:rsidRDefault="004F3DB7" w:rsidP="00BB2DF7">
                <w:pPr>
                  <w:pStyle w:val="TableText"/>
                  <w:rPr>
                    <w:b w:val="0"/>
                    <w:sz w:val="20"/>
                    <w:szCs w:val="20"/>
                  </w:rPr>
                </w:pPr>
                <w:r w:rsidRPr="00D71880">
                  <w:rPr>
                    <w:b w:val="0"/>
                    <w:sz w:val="20"/>
                    <w:szCs w:val="20"/>
                  </w:rPr>
                  <w:t>Ensures the confidentiality of personal and commercially sensitive information</w:t>
                </w:r>
              </w:p>
            </w:tc>
            <w:tc>
              <w:tcPr>
                <w:tcW w:w="3715"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46"/>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The risk of unintended consequences would be highest for a currency-on-blockchain solution, necessitating an even more conservative implementation approach than the blockchain proof of concept.</w:t>
                </w:r>
              </w:p>
              <w:p w:rsidR="004F3DB7" w:rsidRPr="00D71880" w:rsidRDefault="004F3DB7" w:rsidP="004F3DB7">
                <w:pPr>
                  <w:pStyle w:val="TableText"/>
                  <w:numPr>
                    <w:ilvl w:val="0"/>
                    <w:numId w:val="46"/>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A currency-on-blockchain solution would likely have a higher level of use and a larger number of nodes than the proof of concept and therefore would involve higher risks to confidentiality of information.</w:t>
                </w:r>
              </w:p>
              <w:p w:rsidR="004F3DB7" w:rsidRPr="00D71880" w:rsidRDefault="004F3DB7" w:rsidP="004F3DB7">
                <w:pPr>
                  <w:pStyle w:val="TableText"/>
                  <w:numPr>
                    <w:ilvl w:val="0"/>
                    <w:numId w:val="46"/>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The wider applicability of a currency-on-blockchain solution would create higher incentives for people to try to breach the system and greater potential for re-identification of parties if the system is breached.</w:t>
                </w:r>
              </w:p>
              <w:p w:rsidR="004F3DB7" w:rsidRPr="00D71880" w:rsidRDefault="004F3DB7" w:rsidP="004F3DB7">
                <w:pPr>
                  <w:pStyle w:val="TableText"/>
                  <w:numPr>
                    <w:ilvl w:val="0"/>
                    <w:numId w:val="44"/>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Both solutions could hold data off-chain and use different private keys for each budget category to reduce the extent of data leakage if a breach occurred and reduce the risk of re-identification.</w:t>
                </w:r>
              </w:p>
              <w:p w:rsidR="004F3DB7" w:rsidRPr="00D71880" w:rsidRDefault="004F3DB7" w:rsidP="004F3DB7">
                <w:pPr>
                  <w:pStyle w:val="TableText"/>
                  <w:numPr>
                    <w:ilvl w:val="0"/>
                    <w:numId w:val="44"/>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Both solutions could have similar levels of security for data storage and access.</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 xml:space="preserve">7. Integrity </w:t>
                </w:r>
              </w:p>
              <w:p w:rsidR="004F3DB7" w:rsidRPr="00D71880" w:rsidRDefault="004F3DB7" w:rsidP="00BB2DF7">
                <w:pPr>
                  <w:pStyle w:val="TableText"/>
                  <w:rPr>
                    <w:b w:val="0"/>
                    <w:sz w:val="20"/>
                    <w:szCs w:val="20"/>
                  </w:rPr>
                </w:pPr>
                <w:r w:rsidRPr="00D71880">
                  <w:rPr>
                    <w:b w:val="0"/>
                    <w:sz w:val="20"/>
                    <w:szCs w:val="20"/>
                  </w:rPr>
                  <w:t>Ensures funds are spent as intended and enables government to identify any potential instances of misspending</w:t>
                </w:r>
              </w:p>
            </w:tc>
            <w:tc>
              <w:tcPr>
                <w:tcW w:w="3715"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54"/>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Both solutions would reduce the incidence of ineligible transactions while raising risks related to faster payments (e.g. where human intervention could not prevent errors before payment is made).</w:t>
                </w:r>
              </w:p>
              <w:p w:rsidR="004F3DB7" w:rsidRPr="00D71880" w:rsidRDefault="004F3DB7" w:rsidP="004F3DB7">
                <w:pPr>
                  <w:pStyle w:val="TableText"/>
                  <w:numPr>
                    <w:ilvl w:val="0"/>
                    <w:numId w:val="48"/>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Erroneous or fraudulent payments using a currency-on-blockchain solution could be more difficult to reverse, and would require new governance arrangements.</w:t>
                </w:r>
              </w:p>
            </w:tc>
          </w:tr>
          <w:tr w:rsidR="004F3DB7" w:rsidRPr="00D71880" w:rsidTr="00BB2DF7">
            <w:trPr>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8. Performance</w:t>
                </w:r>
              </w:p>
              <w:p w:rsidR="004F3DB7" w:rsidRPr="00D71880" w:rsidRDefault="004F3DB7" w:rsidP="00BB2DF7">
                <w:pPr>
                  <w:pStyle w:val="RowHeading"/>
                  <w:rPr>
                    <w:b/>
                    <w:sz w:val="20"/>
                    <w:szCs w:val="20"/>
                  </w:rPr>
                </w:pPr>
                <w:r w:rsidRPr="00D71880">
                  <w:rPr>
                    <w:sz w:val="20"/>
                    <w:szCs w:val="20"/>
                  </w:rPr>
                  <w:t>Achieves low latency, sufficient throughput and real-time payments</w:t>
                </w:r>
              </w:p>
            </w:tc>
            <w:tc>
              <w:tcPr>
                <w:tcW w:w="3715" w:type="pct"/>
                <w:tcBorders>
                  <w:top w:val="single" w:sz="4" w:space="0" w:color="007A53" w:themeColor="accent2"/>
                  <w:bottom w:val="single" w:sz="4" w:space="0" w:color="007A53" w:themeColor="accent2"/>
                </w:tcBorders>
              </w:tcPr>
              <w:p w:rsidR="004F3DB7" w:rsidRPr="00D71880" w:rsidRDefault="00F715B7" w:rsidP="00F715B7">
                <w:pPr>
                  <w:pStyle w:val="TableText"/>
                  <w:numPr>
                    <w:ilvl w:val="0"/>
                    <w:numId w:val="48"/>
                  </w:numPr>
                  <w:cnfStyle w:val="000000000000" w:firstRow="0" w:lastRow="0" w:firstColumn="0" w:lastColumn="0" w:oddVBand="0" w:evenVBand="0" w:oddHBand="0" w:evenHBand="0" w:firstRowFirstColumn="0" w:firstRowLastColumn="0" w:lastRowFirstColumn="0" w:lastRowLastColumn="0"/>
                  <w:rPr>
                    <w:sz w:val="20"/>
                    <w:szCs w:val="20"/>
                  </w:rPr>
                </w:pPr>
                <w:r w:rsidRPr="00F715B7">
                  <w:rPr>
                    <w:sz w:val="20"/>
                    <w:szCs w:val="20"/>
                  </w:rPr>
                  <w:t xml:space="preserve">For blockchain transactions, the proof of concept would likely be faster as it would contain fewer processing nodes and </w:t>
                </w:r>
                <w:r>
                  <w:rPr>
                    <w:sz w:val="20"/>
                    <w:szCs w:val="20"/>
                  </w:rPr>
                  <w:t xml:space="preserve">involve a </w:t>
                </w:r>
                <w:r w:rsidRPr="00F715B7">
                  <w:rPr>
                    <w:sz w:val="20"/>
                    <w:szCs w:val="20"/>
                  </w:rPr>
                  <w:t>faster method for proving the validity of transactions</w:t>
                </w:r>
                <w:r w:rsidR="004F3DB7" w:rsidRPr="00D71880">
                  <w:rPr>
                    <w:sz w:val="20"/>
                    <w:szCs w:val="20"/>
                  </w:rPr>
                  <w:t>.</w:t>
                </w:r>
              </w:p>
              <w:p w:rsidR="004F3DB7" w:rsidRPr="00D71880" w:rsidRDefault="004F3DB7" w:rsidP="004F3DB7">
                <w:pPr>
                  <w:pStyle w:val="TableText"/>
                  <w:numPr>
                    <w:ilvl w:val="0"/>
                    <w:numId w:val="52"/>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On-chain settlement would result in faster payment for service providers, as service providers would not need to cash tokens for payment on the New Payments Platform (although this is likely to be an immaterial difference give the scope for automation with, and speed of, NPP payments).</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7A53" w:themeColor="accent2"/>
                </w:tcBorders>
              </w:tcPr>
              <w:p w:rsidR="004F3DB7" w:rsidRPr="00D71880" w:rsidRDefault="004F3DB7" w:rsidP="00BB2DF7">
                <w:pPr>
                  <w:pStyle w:val="RowHeading"/>
                  <w:rPr>
                    <w:b/>
                    <w:sz w:val="20"/>
                    <w:szCs w:val="20"/>
                  </w:rPr>
                </w:pPr>
                <w:r w:rsidRPr="00D71880">
                  <w:rPr>
                    <w:b/>
                    <w:sz w:val="20"/>
                    <w:szCs w:val="20"/>
                  </w:rPr>
                  <w:t>9. Cost</w:t>
                </w:r>
              </w:p>
              <w:p w:rsidR="004F3DB7" w:rsidRPr="00D71880" w:rsidRDefault="004F3DB7" w:rsidP="00BB2DF7">
                <w:pPr>
                  <w:pStyle w:val="TableText"/>
                  <w:rPr>
                    <w:b w:val="0"/>
                    <w:sz w:val="20"/>
                    <w:szCs w:val="20"/>
                  </w:rPr>
                </w:pPr>
                <w:r w:rsidRPr="00D71880">
                  <w:rPr>
                    <w:b w:val="0"/>
                    <w:sz w:val="20"/>
                    <w:szCs w:val="20"/>
                  </w:rPr>
                  <w:t>Can be implemented and maintained at low cost</w:t>
                </w:r>
              </w:p>
              <w:p w:rsidR="004F3DB7" w:rsidRPr="00D71880" w:rsidRDefault="004F3DB7" w:rsidP="00BB2DF7">
                <w:pPr>
                  <w:pStyle w:val="TableText"/>
                  <w:rPr>
                    <w:sz w:val="20"/>
                    <w:szCs w:val="20"/>
                  </w:rPr>
                </w:pPr>
              </w:p>
            </w:tc>
            <w:tc>
              <w:tcPr>
                <w:tcW w:w="3715" w:type="pct"/>
                <w:tcBorders>
                  <w:top w:val="single" w:sz="4" w:space="0" w:color="007A53" w:themeColor="accent2"/>
                  <w:bottom w:val="single" w:sz="4" w:space="0" w:color="007A53" w:themeColor="accent2"/>
                </w:tcBorders>
              </w:tcPr>
              <w:p w:rsidR="004F3DB7" w:rsidRPr="00D71880" w:rsidRDefault="004F3DB7" w:rsidP="004F3DB7">
                <w:pPr>
                  <w:pStyle w:val="TableText"/>
                  <w:numPr>
                    <w:ilvl w:val="0"/>
                    <w:numId w:val="50"/>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A currency-on-blockchain solution would likely require significantly greater upfront costs to ensure design is robust and adaptable for multiple conditional payment environments, as a currency-on-blockchain solution would likely be expected to operate across a larger number of conditional payment environments and so could be harder to update overtime.</w:t>
                </w:r>
              </w:p>
              <w:p w:rsidR="004F3DB7" w:rsidRPr="00D71880" w:rsidRDefault="004F3DB7" w:rsidP="004F3DB7">
                <w:pPr>
                  <w:pStyle w:val="TableText"/>
                  <w:numPr>
                    <w:ilvl w:val="0"/>
                    <w:numId w:val="52"/>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The costs of a currency-on-blockchain solution could be shared across a larger number of conditional payment environments.</w:t>
                </w:r>
              </w:p>
              <w:p w:rsidR="004F3DB7" w:rsidRPr="00D71880" w:rsidRDefault="004F3DB7" w:rsidP="004F3DB7">
                <w:pPr>
                  <w:pStyle w:val="TableText"/>
                  <w:numPr>
                    <w:ilvl w:val="0"/>
                    <w:numId w:val="52"/>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A currency-on-blockchain solution would not require development or maintenance costs for integrations with the NPP.</w:t>
                </w:r>
              </w:p>
              <w:p w:rsidR="004F3DB7" w:rsidRPr="00D71880" w:rsidRDefault="004F3DB7" w:rsidP="004F3DB7">
                <w:pPr>
                  <w:pStyle w:val="TableText"/>
                  <w:numPr>
                    <w:ilvl w:val="0"/>
                    <w:numId w:val="50"/>
                  </w:numPr>
                  <w:cnfStyle w:val="000000100000" w:firstRow="0" w:lastRow="0" w:firstColumn="0" w:lastColumn="0" w:oddVBand="0" w:evenVBand="0" w:oddHBand="1" w:evenHBand="0" w:firstRowFirstColumn="0" w:firstRowLastColumn="0" w:lastRowFirstColumn="0" w:lastRowLastColumn="0"/>
                  <w:rPr>
                    <w:sz w:val="20"/>
                    <w:szCs w:val="20"/>
                  </w:rPr>
                </w:pPr>
                <w:r w:rsidRPr="00D71880">
                  <w:rPr>
                    <w:sz w:val="20"/>
                    <w:szCs w:val="20"/>
                  </w:rPr>
                  <w:t>System integration costs could be higher for currency-on-blockchain solution, particularly during a transition to the new technology.</w:t>
                </w:r>
              </w:p>
            </w:tc>
          </w:tr>
          <w:tr w:rsidR="004F3DB7" w:rsidRPr="00D71880" w:rsidTr="00BB2DF7">
            <w:trPr>
              <w:cantSplit/>
            </w:trPr>
            <w:tc>
              <w:tcPr>
                <w:cnfStyle w:val="001000000000" w:firstRow="0" w:lastRow="0" w:firstColumn="1" w:lastColumn="0" w:oddVBand="0" w:evenVBand="0" w:oddHBand="0" w:evenHBand="0" w:firstRowFirstColumn="0" w:firstRowLastColumn="0" w:lastRowFirstColumn="0" w:lastRowLastColumn="0"/>
                <w:tcW w:w="1285" w:type="pct"/>
                <w:tcBorders>
                  <w:top w:val="single" w:sz="4" w:space="0" w:color="007A53" w:themeColor="accent2"/>
                  <w:bottom w:val="single" w:sz="4" w:space="0" w:color="000000" w:themeColor="text1"/>
                </w:tcBorders>
              </w:tcPr>
              <w:p w:rsidR="004F3DB7" w:rsidRPr="00D71880" w:rsidRDefault="004F3DB7" w:rsidP="00BB2DF7">
                <w:pPr>
                  <w:pStyle w:val="RowHeading"/>
                  <w:rPr>
                    <w:b/>
                    <w:sz w:val="20"/>
                    <w:szCs w:val="20"/>
                  </w:rPr>
                </w:pPr>
                <w:r w:rsidRPr="00D71880">
                  <w:rPr>
                    <w:b/>
                    <w:sz w:val="20"/>
                    <w:szCs w:val="20"/>
                  </w:rPr>
                  <w:t xml:space="preserve">10. Modifiability </w:t>
                </w:r>
              </w:p>
              <w:p w:rsidR="004F3DB7" w:rsidRPr="00D71880" w:rsidRDefault="004F3DB7" w:rsidP="00BB2DF7">
                <w:pPr>
                  <w:pStyle w:val="RowHeading"/>
                  <w:rPr>
                    <w:sz w:val="20"/>
                    <w:szCs w:val="20"/>
                  </w:rPr>
                </w:pPr>
                <w:r w:rsidRPr="00D71880">
                  <w:rPr>
                    <w:sz w:val="20"/>
                    <w:szCs w:val="20"/>
                  </w:rPr>
                  <w:t>Can accommodate changes in policy settings and be applied across a range of conditional payment environments</w:t>
                </w:r>
              </w:p>
            </w:tc>
            <w:tc>
              <w:tcPr>
                <w:tcW w:w="3715" w:type="pct"/>
                <w:tcBorders>
                  <w:top w:val="single" w:sz="4" w:space="0" w:color="007A53" w:themeColor="accent2"/>
                  <w:bottom w:val="single" w:sz="4" w:space="0" w:color="000000" w:themeColor="text1"/>
                </w:tcBorders>
              </w:tcPr>
              <w:p w:rsidR="004F3DB7" w:rsidRPr="00D71880" w:rsidRDefault="004F3DB7" w:rsidP="004F3DB7">
                <w:pPr>
                  <w:pStyle w:val="TableText"/>
                  <w:numPr>
                    <w:ilvl w:val="0"/>
                    <w:numId w:val="50"/>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 xml:space="preserve">A currency-on-blockchain solution would have more nodes and greater security requirements, making it more difficult to create new policies and incorporate new payment environments. </w:t>
                </w:r>
              </w:p>
              <w:p w:rsidR="004F3DB7" w:rsidRPr="00D71880" w:rsidRDefault="004F3DB7" w:rsidP="004F3DB7">
                <w:pPr>
                  <w:pStyle w:val="TableText"/>
                  <w:numPr>
                    <w:ilvl w:val="0"/>
                    <w:numId w:val="50"/>
                  </w:numPr>
                  <w:cnfStyle w:val="000000000000" w:firstRow="0" w:lastRow="0" w:firstColumn="0" w:lastColumn="0" w:oddVBand="0" w:evenVBand="0" w:oddHBand="0" w:evenHBand="0" w:firstRowFirstColumn="0" w:firstRowLastColumn="0" w:lastRowFirstColumn="0" w:lastRowLastColumn="0"/>
                  <w:rPr>
                    <w:sz w:val="20"/>
                    <w:szCs w:val="20"/>
                  </w:rPr>
                </w:pPr>
                <w:r w:rsidRPr="00D71880">
                  <w:rPr>
                    <w:sz w:val="20"/>
                    <w:szCs w:val="20"/>
                  </w:rPr>
                  <w:t>The wider application of a currency-on-blockchain solution would result in more stakeholders and therefore make it more difficult to modify the system for new use cases.</w:t>
                </w:r>
              </w:p>
            </w:tc>
          </w:tr>
        </w:tbl>
        <w:p w:rsidR="004F3DB7" w:rsidRPr="00D71880" w:rsidRDefault="004F3DB7" w:rsidP="001E1800">
          <w:pPr>
            <w:pStyle w:val="BodyText"/>
            <w:sectPr w:rsidR="004F3DB7" w:rsidRPr="00D71880" w:rsidSect="00875EA0">
              <w:pgSz w:w="11906" w:h="16838" w:code="9"/>
              <w:pgMar w:top="1134" w:right="1134" w:bottom="1134" w:left="1134" w:header="510" w:footer="624" w:gutter="0"/>
              <w:cols w:space="850"/>
              <w:titlePg/>
              <w:docGrid w:linePitch="360"/>
            </w:sectPr>
          </w:pPr>
        </w:p>
        <w:p w:rsidR="004F3DB7" w:rsidRPr="00D71880" w:rsidRDefault="004F3DB7" w:rsidP="004F3DB7">
          <w:pPr>
            <w:pStyle w:val="AppendixHeading2"/>
            <w:pageBreakBefore/>
          </w:pPr>
          <w:bookmarkStart w:id="200" w:name="_Ref527643448"/>
          <w:bookmarkStart w:id="201" w:name="_Toc529106565"/>
          <w:r w:rsidRPr="00D71880">
            <w:t>Estimated economic value of efficiencies that proof of concept could deliver</w:t>
          </w:r>
          <w:bookmarkEnd w:id="200"/>
          <w:bookmarkEnd w:id="201"/>
        </w:p>
        <w:p w:rsidR="00E01A8F" w:rsidRPr="00D71880" w:rsidRDefault="007201B0" w:rsidP="00E01A8F">
          <w:pPr>
            <w:pStyle w:val="BodyText"/>
          </w:pPr>
          <w:r w:rsidRPr="00D71880">
            <w:t xml:space="preserve">Our model provides </w:t>
          </w:r>
          <w:r w:rsidR="00CA2548">
            <w:t xml:space="preserve">a sensitivity analysis </w:t>
          </w:r>
          <w:r w:rsidR="00E01A8F" w:rsidRPr="00D71880">
            <w:t>based on results from user testing, namely:</w:t>
          </w:r>
        </w:p>
        <w:p w:rsidR="00E01A8F" w:rsidRPr="00D71880" w:rsidRDefault="007201B0" w:rsidP="00E01A8F">
          <w:pPr>
            <w:pStyle w:val="BodyText"/>
            <w:numPr>
              <w:ilvl w:val="0"/>
              <w:numId w:val="66"/>
            </w:numPr>
          </w:pPr>
          <w:r w:rsidRPr="00D71880">
            <w:t>e</w:t>
          </w:r>
          <w:r w:rsidR="00E01A8F" w:rsidRPr="00D71880">
            <w:t>stimates of 1 hour to 15 hours per week in time saving for self-managing participants and carers, with an average of 3 hours</w:t>
          </w:r>
        </w:p>
        <w:p w:rsidR="004D226D" w:rsidRPr="00D71880" w:rsidRDefault="007201B0" w:rsidP="007201B0">
          <w:pPr>
            <w:pStyle w:val="BodyText"/>
            <w:numPr>
              <w:ilvl w:val="0"/>
              <w:numId w:val="66"/>
            </w:numPr>
          </w:pPr>
          <w:r w:rsidRPr="00D71880">
            <w:t>e</w:t>
          </w:r>
          <w:r w:rsidR="00E01A8F" w:rsidRPr="00D71880">
            <w:t>stimates of 0.3% to 0.8% of cost savings as a percentage of revenue for medium-sized service providers.</w:t>
          </w:r>
        </w:p>
        <w:p w:rsidR="007201B0" w:rsidRPr="00D71880" w:rsidRDefault="00E01A8F" w:rsidP="007201B0">
          <w:pPr>
            <w:pStyle w:val="BodyText"/>
          </w:pPr>
          <w:r w:rsidRPr="00D71880">
            <w:t xml:space="preserve">Given the small sample size of our testing, </w:t>
          </w:r>
          <w:r w:rsidR="007201B0" w:rsidRPr="00D71880">
            <w:t>the model applies conservative inputs using the above estimates:</w:t>
          </w:r>
        </w:p>
        <w:p w:rsidR="007201B0" w:rsidRPr="00D71880" w:rsidRDefault="007201B0" w:rsidP="007201B0">
          <w:pPr>
            <w:pStyle w:val="BodyText"/>
            <w:numPr>
              <w:ilvl w:val="0"/>
              <w:numId w:val="68"/>
            </w:numPr>
          </w:pPr>
          <w:r w:rsidRPr="00D71880">
            <w:t xml:space="preserve">The </w:t>
          </w:r>
          <w:r w:rsidR="00E01A8F" w:rsidRPr="00D71880">
            <w:t xml:space="preserve">low-range </w:t>
          </w:r>
          <w:r w:rsidRPr="00D71880">
            <w:t>analysis</w:t>
          </w:r>
          <w:r w:rsidR="00E01A8F" w:rsidRPr="00D71880">
            <w:t xml:space="preserve"> </w:t>
          </w:r>
          <w:r w:rsidRPr="00D71880">
            <w:t>applies</w:t>
          </w:r>
          <w:r w:rsidR="00E01A8F" w:rsidRPr="00D71880">
            <w:t xml:space="preserve"> </w:t>
          </w:r>
          <w:r w:rsidRPr="00D71880">
            <w:t>very</w:t>
          </w:r>
          <w:r w:rsidR="00E01A8F" w:rsidRPr="00D71880">
            <w:t xml:space="preserve"> conservative</w:t>
          </w:r>
          <w:r w:rsidRPr="00D71880">
            <w:t xml:space="preserve"> inputs </w:t>
          </w:r>
        </w:p>
        <w:p w:rsidR="004D226D" w:rsidRPr="00D71880" w:rsidRDefault="007201B0" w:rsidP="004D226D">
          <w:pPr>
            <w:pStyle w:val="BodyText"/>
            <w:numPr>
              <w:ilvl w:val="0"/>
              <w:numId w:val="68"/>
            </w:numPr>
          </w:pPr>
          <w:r w:rsidRPr="00D71880">
            <w:t xml:space="preserve">The </w:t>
          </w:r>
          <w:r w:rsidR="00E01A8F" w:rsidRPr="00D71880">
            <w:t>mid</w:t>
          </w:r>
          <w:r w:rsidR="00E01A8F" w:rsidRPr="00D71880">
            <w:noBreakHyphen/>
            <w:t xml:space="preserve">range </w:t>
          </w:r>
          <w:r w:rsidRPr="00D71880">
            <w:t xml:space="preserve">analysis applies </w:t>
          </w:r>
          <w:r w:rsidR="002533AC">
            <w:t>conservative inputs</w:t>
          </w:r>
          <w:r w:rsidRPr="00D71880">
            <w:t xml:space="preserve">. </w:t>
          </w:r>
        </w:p>
        <w:p w:rsidR="007201B0" w:rsidRPr="00D71880" w:rsidRDefault="007201B0" w:rsidP="004D226D">
          <w:pPr>
            <w:pStyle w:val="BodyText"/>
          </w:pPr>
          <w:r w:rsidRPr="00D71880">
            <w:t>In addition, both analyses do not include:</w:t>
          </w:r>
        </w:p>
        <w:p w:rsidR="007201B0" w:rsidRPr="00D71880" w:rsidRDefault="00E01A8F" w:rsidP="007201B0">
          <w:pPr>
            <w:pStyle w:val="BodyText"/>
            <w:numPr>
              <w:ilvl w:val="0"/>
              <w:numId w:val="67"/>
            </w:numPr>
          </w:pPr>
          <w:r w:rsidRPr="00D71880">
            <w:t>potential time and cost savings that could result for participants and carers who are plan-managed or agency-managed</w:t>
          </w:r>
        </w:p>
        <w:p w:rsidR="007201B0" w:rsidRPr="00D71880" w:rsidRDefault="00E01A8F" w:rsidP="007201B0">
          <w:pPr>
            <w:pStyle w:val="BodyText"/>
            <w:numPr>
              <w:ilvl w:val="0"/>
              <w:numId w:val="67"/>
            </w:numPr>
          </w:pPr>
          <w:r w:rsidRPr="00D71880">
            <w:t>potential efficiencies that could result for government from streamlined payment processes, the removal of manual auditing processes or a potential reduction in budget and payment related queries from participant</w:t>
          </w:r>
          <w:r w:rsidR="007201B0" w:rsidRPr="00D71880">
            <w:t>s, carers and service providers</w:t>
          </w:r>
        </w:p>
        <w:p w:rsidR="000C3CEB" w:rsidRDefault="00E01A8F" w:rsidP="002533AC">
          <w:pPr>
            <w:pStyle w:val="BodyText"/>
            <w:numPr>
              <w:ilvl w:val="0"/>
              <w:numId w:val="67"/>
            </w:numPr>
          </w:pPr>
          <w:r w:rsidRPr="00D71880">
            <w:t xml:space="preserve">potential cost savings or revenue benefits for service providers from ensuring they only provide eligible services.   </w:t>
          </w:r>
        </w:p>
        <w:p w:rsidR="000C3CEB" w:rsidRDefault="00E01A8F" w:rsidP="000C3CEB">
          <w:pPr>
            <w:pStyle w:val="BodyText"/>
          </w:pPr>
          <w:r w:rsidRPr="00D71880">
            <w:t xml:space="preserve">The </w:t>
          </w:r>
          <w:r w:rsidR="007201B0" w:rsidRPr="00D71880">
            <w:t xml:space="preserve">model </w:t>
          </w:r>
          <w:r w:rsidRPr="00D71880">
            <w:t>is static; it assumes that the full benefits of the proof of concept would be immediately available. If the proof of concept was implemented gradually, then the efficiencies would not all be available immediately. The model estimates economic, rather than financial, benefits. Some of the efficiencies do not represent financial costs to the NDIS, such as the time of participants and carers. In addition, some of the cost efficiencies may not be recoverable or should not be recovered if they are deemed to represent the removal of existing inefficiencies in the NDIS</w:t>
          </w:r>
          <w:r w:rsidR="007201B0" w:rsidRPr="00D71880">
            <w:t>.</w:t>
          </w:r>
        </w:p>
        <w:p w:rsidR="007201B0" w:rsidRPr="000C3CEB" w:rsidRDefault="00CA2548" w:rsidP="000C3CEB">
          <w:pPr>
            <w:pStyle w:val="BodyText"/>
          </w:pPr>
          <w:r>
            <w:t xml:space="preserve">The sensitivity analysis indicates </w:t>
          </w:r>
          <w:r w:rsidR="000C3CEB">
            <w:t>that relatively conservative estimates place the potential economic benefits across the NDIS ecosystem from a full</w:t>
          </w:r>
          <w:r w:rsidR="000C3CEB">
            <w:noBreakHyphen/>
            <w:t xml:space="preserve">scale implementation of a solution based on the proof of concept to be between roughly $160 million and $420 million per year. </w:t>
          </w:r>
          <w:r w:rsidR="00902F9D">
            <w:t xml:space="preserve">Further testing and analysis would be required to provide a more precise and robust estimate. </w:t>
          </w:r>
          <w:r w:rsidR="007201B0" w:rsidRPr="00D71880">
            <w:br w:type="page"/>
          </w:r>
        </w:p>
        <w:p w:rsidR="00BF3FDE" w:rsidRPr="00D71880" w:rsidRDefault="00BF3FDE" w:rsidP="00BF3FDE">
          <w:pPr>
            <w:pStyle w:val="Caption"/>
          </w:pPr>
          <w:r w:rsidRPr="00D71880">
            <w:t xml:space="preserve">Table </w:t>
          </w:r>
          <w:r w:rsidR="002533AC">
            <w:rPr>
              <w:noProof/>
            </w:rPr>
            <w:fldChar w:fldCharType="begin"/>
          </w:r>
          <w:r w:rsidR="002533AC">
            <w:rPr>
              <w:noProof/>
            </w:rPr>
            <w:instrText xml:space="preserve"> SEQ Table \* ARABIC </w:instrText>
          </w:r>
          <w:r w:rsidR="002533AC">
            <w:rPr>
              <w:noProof/>
            </w:rPr>
            <w:fldChar w:fldCharType="separate"/>
          </w:r>
          <w:r w:rsidR="001A2706">
            <w:rPr>
              <w:noProof/>
            </w:rPr>
            <w:t>11</w:t>
          </w:r>
          <w:r w:rsidR="002533AC">
            <w:rPr>
              <w:noProof/>
            </w:rPr>
            <w:fldChar w:fldCharType="end"/>
          </w:r>
          <w:r w:rsidRPr="00D71880">
            <w:t xml:space="preserve">: Economic modelling for </w:t>
          </w:r>
          <w:r w:rsidR="00E01A8F" w:rsidRPr="00D71880">
            <w:t>l</w:t>
          </w:r>
          <w:r w:rsidRPr="00D71880">
            <w:t xml:space="preserve">ow-range </w:t>
          </w:r>
          <w:r w:rsidR="00E01A8F" w:rsidRPr="00D71880">
            <w:t>sensitivity analysis</w:t>
          </w:r>
        </w:p>
        <w:tbl>
          <w:tblPr>
            <w:tblStyle w:val="TableGrid"/>
            <w:tblW w:w="14798" w:type="dxa"/>
            <w:tblLayout w:type="fixed"/>
            <w:tblCellMar>
              <w:left w:w="28" w:type="dxa"/>
              <w:right w:w="28" w:type="dxa"/>
            </w:tblCellMar>
            <w:tblLook w:val="04A0" w:firstRow="1" w:lastRow="0" w:firstColumn="1" w:lastColumn="0" w:noHBand="0" w:noVBand="1"/>
          </w:tblPr>
          <w:tblGrid>
            <w:gridCol w:w="3212"/>
            <w:gridCol w:w="1304"/>
            <w:gridCol w:w="1304"/>
            <w:gridCol w:w="1304"/>
            <w:gridCol w:w="1304"/>
            <w:gridCol w:w="134"/>
            <w:gridCol w:w="6236"/>
          </w:tblGrid>
          <w:tr w:rsidR="004F3DB7" w:rsidRPr="00D71880" w:rsidTr="00BB2DF7">
            <w:trPr>
              <w:cantSplit/>
              <w:trHeight w:hRule="exact" w:val="340"/>
            </w:trPr>
            <w:tc>
              <w:tcPr>
                <w:tcW w:w="3212" w:type="dxa"/>
                <w:shd w:val="clear" w:color="auto" w:fill="000000" w:themeFill="text1"/>
              </w:tcPr>
              <w:p w:rsidR="004F3DB7" w:rsidRPr="00D71880" w:rsidRDefault="004F3DB7" w:rsidP="00BB2DF7">
                <w:pPr>
                  <w:pStyle w:val="BodyText"/>
                  <w:spacing w:before="0"/>
                  <w:rPr>
                    <w:rFonts w:asciiTheme="minorHAnsi" w:hAnsiTheme="minorHAnsi"/>
                    <w:b/>
                    <w:sz w:val="18"/>
                    <w:szCs w:val="18"/>
                  </w:rPr>
                </w:pPr>
                <w:r w:rsidRPr="00D71880">
                  <w:rPr>
                    <w:rFonts w:asciiTheme="minorHAnsi" w:hAnsiTheme="minorHAnsi"/>
                    <w:b/>
                    <w:color w:val="FFFFFF" w:themeColor="background1"/>
                    <w:sz w:val="18"/>
                    <w:szCs w:val="18"/>
                  </w:rPr>
                  <w:t>PLAN MANAGEMENT TYPE</w:t>
                </w:r>
              </w:p>
            </w:tc>
            <w:tc>
              <w:tcPr>
                <w:tcW w:w="1304" w:type="dxa"/>
                <w:shd w:val="clear" w:color="auto" w:fill="000000" w:themeFill="text1"/>
              </w:tcPr>
              <w:p w:rsidR="004F3DB7" w:rsidRPr="00D71880" w:rsidRDefault="004F3DB7" w:rsidP="00BB2DF7">
                <w:pPr>
                  <w:pStyle w:val="BodyText"/>
                  <w:spacing w:before="0"/>
                  <w:rPr>
                    <w:rFonts w:asciiTheme="minorHAnsi" w:hAnsiTheme="minorHAnsi"/>
                    <w:b/>
                    <w:color w:val="FFFFFF" w:themeColor="background1"/>
                    <w:sz w:val="18"/>
                    <w:szCs w:val="18"/>
                  </w:rPr>
                </w:pPr>
                <w:r w:rsidRPr="00D71880">
                  <w:rPr>
                    <w:rFonts w:asciiTheme="minorHAnsi" w:hAnsiTheme="minorHAnsi"/>
                    <w:b/>
                    <w:color w:val="FFFFFF" w:themeColor="background1"/>
                    <w:sz w:val="18"/>
                    <w:szCs w:val="18"/>
                  </w:rPr>
                  <w:t>SELF</w:t>
                </w:r>
              </w:p>
            </w:tc>
            <w:tc>
              <w:tcPr>
                <w:tcW w:w="1304" w:type="dxa"/>
                <w:shd w:val="clear" w:color="auto" w:fill="000000" w:themeFill="text1"/>
              </w:tcPr>
              <w:p w:rsidR="004F3DB7" w:rsidRPr="00D71880" w:rsidRDefault="004F3DB7" w:rsidP="00BB2DF7">
                <w:pPr>
                  <w:pStyle w:val="BodyText"/>
                  <w:spacing w:before="0"/>
                  <w:rPr>
                    <w:rFonts w:asciiTheme="minorHAnsi" w:hAnsiTheme="minorHAnsi"/>
                    <w:b/>
                    <w:color w:val="FFFFFF" w:themeColor="background1"/>
                    <w:sz w:val="18"/>
                    <w:szCs w:val="18"/>
                  </w:rPr>
                </w:pPr>
                <w:r w:rsidRPr="00D71880">
                  <w:rPr>
                    <w:rFonts w:asciiTheme="minorHAnsi" w:hAnsiTheme="minorHAnsi"/>
                    <w:b/>
                    <w:color w:val="FFFFFF" w:themeColor="background1"/>
                    <w:sz w:val="18"/>
                    <w:szCs w:val="18"/>
                  </w:rPr>
                  <w:t>PLAN</w:t>
                </w:r>
              </w:p>
            </w:tc>
            <w:tc>
              <w:tcPr>
                <w:tcW w:w="1304" w:type="dxa"/>
                <w:shd w:val="clear" w:color="auto" w:fill="000000" w:themeFill="text1"/>
              </w:tcPr>
              <w:p w:rsidR="004F3DB7" w:rsidRPr="00D71880" w:rsidRDefault="004F3DB7" w:rsidP="00BB2DF7">
                <w:pPr>
                  <w:pStyle w:val="BodyText"/>
                  <w:spacing w:before="0"/>
                  <w:rPr>
                    <w:rFonts w:asciiTheme="minorHAnsi" w:hAnsiTheme="minorHAnsi"/>
                    <w:b/>
                    <w:color w:val="FFFFFF" w:themeColor="background1"/>
                    <w:sz w:val="18"/>
                    <w:szCs w:val="18"/>
                  </w:rPr>
                </w:pPr>
                <w:r w:rsidRPr="00D71880">
                  <w:rPr>
                    <w:rFonts w:asciiTheme="minorHAnsi" w:hAnsiTheme="minorHAnsi"/>
                    <w:b/>
                    <w:color w:val="FFFFFF" w:themeColor="background1"/>
                    <w:sz w:val="18"/>
                    <w:szCs w:val="18"/>
                  </w:rPr>
                  <w:t>AGENCY</w:t>
                </w:r>
              </w:p>
            </w:tc>
            <w:tc>
              <w:tcPr>
                <w:tcW w:w="1304" w:type="dxa"/>
                <w:shd w:val="clear" w:color="auto" w:fill="000000" w:themeFill="text1"/>
              </w:tcPr>
              <w:p w:rsidR="004F3DB7" w:rsidRPr="00D71880" w:rsidRDefault="004F3DB7" w:rsidP="00BB2DF7">
                <w:pPr>
                  <w:pStyle w:val="BodyText"/>
                  <w:spacing w:before="0"/>
                  <w:rPr>
                    <w:rFonts w:asciiTheme="minorHAnsi" w:hAnsiTheme="minorHAnsi"/>
                    <w:b/>
                    <w:color w:val="FFFFFF" w:themeColor="background1"/>
                    <w:sz w:val="18"/>
                    <w:szCs w:val="18"/>
                  </w:rPr>
                </w:pPr>
                <w:r w:rsidRPr="00D71880">
                  <w:rPr>
                    <w:rFonts w:asciiTheme="minorHAnsi" w:hAnsiTheme="minorHAnsi"/>
                    <w:b/>
                    <w:color w:val="FFFFFF" w:themeColor="background1"/>
                    <w:sz w:val="18"/>
                    <w:szCs w:val="18"/>
                  </w:rPr>
                  <w:t>ALL</w:t>
                </w:r>
              </w:p>
            </w:tc>
            <w:tc>
              <w:tcPr>
                <w:tcW w:w="134" w:type="dxa"/>
                <w:tcBorders>
                  <w:top w:val="nil"/>
                  <w:bottom w:val="nil"/>
                </w:tcBorders>
              </w:tcPr>
              <w:p w:rsidR="004F3DB7" w:rsidRPr="00D71880" w:rsidRDefault="004F3DB7" w:rsidP="00BB2DF7">
                <w:pPr>
                  <w:pStyle w:val="BodyText"/>
                  <w:spacing w:before="0"/>
                  <w:rPr>
                    <w:rFonts w:asciiTheme="minorHAnsi" w:hAnsiTheme="minorHAnsi"/>
                    <w:sz w:val="18"/>
                    <w:szCs w:val="18"/>
                  </w:rPr>
                </w:pPr>
              </w:p>
            </w:tc>
            <w:tc>
              <w:tcPr>
                <w:tcW w:w="6236" w:type="dxa"/>
                <w:shd w:val="clear" w:color="auto" w:fill="000000" w:themeFill="text1"/>
              </w:tcPr>
              <w:p w:rsidR="004F3DB7" w:rsidRPr="00D71880" w:rsidRDefault="004F3DB7" w:rsidP="00BB2DF7">
                <w:pPr>
                  <w:pStyle w:val="BodyText"/>
                  <w:spacing w:before="0"/>
                  <w:rPr>
                    <w:rFonts w:asciiTheme="minorHAnsi" w:hAnsiTheme="minorHAnsi"/>
                    <w:b/>
                    <w:sz w:val="18"/>
                    <w:szCs w:val="18"/>
                  </w:rPr>
                </w:pPr>
                <w:r w:rsidRPr="00D71880">
                  <w:rPr>
                    <w:rFonts w:asciiTheme="minorHAnsi" w:hAnsiTheme="minorHAnsi"/>
                    <w:b/>
                    <w:color w:val="FFFFFF" w:themeColor="background1"/>
                    <w:sz w:val="18"/>
                    <w:szCs w:val="18"/>
                  </w:rPr>
                  <w:t>NOTES AND ASSUMPTIONS</w:t>
                </w:r>
              </w:p>
            </w:tc>
          </w:tr>
          <w:tr w:rsidR="004F3DB7" w:rsidRPr="00D71880" w:rsidTr="00BB2DF7">
            <w:trPr>
              <w:cantSplit/>
              <w:trHeight w:hRule="exact" w:val="510"/>
            </w:trPr>
            <w:tc>
              <w:tcPr>
                <w:tcW w:w="3212" w:type="dxa"/>
                <w:vAlign w:val="center"/>
              </w:tcPr>
              <w:p w:rsidR="004F3DB7" w:rsidRPr="00D71880" w:rsidRDefault="004F3DB7" w:rsidP="00BB2DF7">
                <w:pPr>
                  <w:pStyle w:val="BodyText"/>
                  <w:spacing w:before="0" w:after="0"/>
                  <w:rPr>
                    <w:rFonts w:asciiTheme="minorHAnsi" w:hAnsiTheme="minorHAnsi"/>
                    <w:sz w:val="18"/>
                    <w:szCs w:val="18"/>
                  </w:rPr>
                </w:pPr>
                <w:r w:rsidRPr="00D71880">
                  <w:rPr>
                    <w:rFonts w:asciiTheme="minorHAnsi" w:hAnsiTheme="minorHAnsi"/>
                    <w:sz w:val="18"/>
                    <w:szCs w:val="18"/>
                  </w:rPr>
                  <w:t>Total NDIS participants by July 2020</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460,000</w:t>
                </w: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4F3DB7" w:rsidP="00BB2DF7">
                <w:pPr>
                  <w:pStyle w:val="BodyText"/>
                  <w:spacing w:before="0" w:after="0"/>
                  <w:rPr>
                    <w:rFonts w:asciiTheme="minorHAnsi" w:hAnsiTheme="minorHAnsi"/>
                    <w:sz w:val="16"/>
                    <w:szCs w:val="16"/>
                  </w:rPr>
                </w:pPr>
                <w:r w:rsidRPr="00D71880">
                  <w:rPr>
                    <w:rFonts w:asciiTheme="minorHAnsi" w:hAnsiTheme="minorHAnsi"/>
                    <w:sz w:val="16"/>
                    <w:szCs w:val="16"/>
                  </w:rPr>
                  <w:t>From: National Disability Insurance Agency (2018) COAG Disability Reform Council Quarterly Report, 30 June 2018, Geelong</w:t>
                </w:r>
              </w:p>
            </w:tc>
          </w:tr>
          <w:tr w:rsidR="004F3DB7" w:rsidRPr="00D71880" w:rsidTr="00BB2DF7">
            <w:trPr>
              <w:cantSplit/>
              <w:trHeight w:hRule="exact" w:val="340"/>
            </w:trPr>
            <w:tc>
              <w:tcPr>
                <w:tcW w:w="3212" w:type="dxa"/>
                <w:vAlign w:val="center"/>
              </w:tcPr>
              <w:p w:rsidR="004F3DB7" w:rsidRPr="00D71880" w:rsidRDefault="004F3DB7" w:rsidP="00BB2DF7">
                <w:pPr>
                  <w:pStyle w:val="BodyText"/>
                  <w:spacing w:before="0" w:after="0"/>
                  <w:rPr>
                    <w:rFonts w:asciiTheme="minorHAnsi" w:hAnsiTheme="minorHAnsi"/>
                    <w:sz w:val="18"/>
                    <w:szCs w:val="18"/>
                  </w:rPr>
                </w:pPr>
                <w:r w:rsidRPr="00D71880">
                  <w:rPr>
                    <w:rFonts w:asciiTheme="minorHAnsi" w:hAnsiTheme="minorHAnsi"/>
                    <w:sz w:val="18"/>
                    <w:szCs w:val="18"/>
                  </w:rPr>
                  <w:t>Estimated participant numbers</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115,000</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115,000</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230,000</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460,000</w:t>
                </w: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4F3DB7" w:rsidP="00BB2DF7">
                <w:pPr>
                  <w:pStyle w:val="BodyText"/>
                  <w:spacing w:before="0" w:after="0"/>
                  <w:rPr>
                    <w:rFonts w:asciiTheme="minorHAnsi" w:hAnsiTheme="minorHAnsi"/>
                    <w:sz w:val="16"/>
                    <w:szCs w:val="16"/>
                  </w:rPr>
                </w:pPr>
                <w:r w:rsidRPr="00D71880">
                  <w:rPr>
                    <w:rFonts w:asciiTheme="minorHAnsi" w:hAnsiTheme="minorHAnsi"/>
                    <w:sz w:val="16"/>
                    <w:szCs w:val="16"/>
                  </w:rPr>
                  <w:t>Assumes: 25% self-managed, 25% plan-managed &amp;50% agency-managed</w:t>
                </w:r>
              </w:p>
            </w:tc>
          </w:tr>
          <w:tr w:rsidR="004F3DB7" w:rsidRPr="00D71880" w:rsidTr="00BB2DF7">
            <w:trPr>
              <w:cantSplit/>
              <w:trHeight w:hRule="exact" w:val="340"/>
            </w:trPr>
            <w:tc>
              <w:tcPr>
                <w:tcW w:w="8428" w:type="dxa"/>
                <w:gridSpan w:val="5"/>
                <w:tcBorders>
                  <w:bottom w:val="single" w:sz="4" w:space="0" w:color="00313C"/>
                </w:tcBorders>
                <w:shd w:val="clear" w:color="auto" w:fill="7F7F7F" w:themeFill="text2" w:themeFillTint="80"/>
                <w:vAlign w:val="center"/>
              </w:tcPr>
              <w:p w:rsidR="004F3DB7" w:rsidRPr="00D71880" w:rsidRDefault="004F3DB7" w:rsidP="00BB2DF7">
                <w:pPr>
                  <w:pStyle w:val="BodyText"/>
                  <w:spacing w:before="0" w:after="0"/>
                  <w:rPr>
                    <w:rFonts w:asciiTheme="minorHAnsi" w:hAnsiTheme="minorHAnsi"/>
                    <w:b/>
                    <w:sz w:val="18"/>
                    <w:szCs w:val="18"/>
                  </w:rPr>
                </w:pPr>
                <w:r w:rsidRPr="00D71880">
                  <w:rPr>
                    <w:rFonts w:asciiTheme="minorHAnsi" w:hAnsiTheme="minorHAnsi"/>
                    <w:b/>
                    <w:color w:val="FFFFFF" w:themeColor="background1"/>
                    <w:sz w:val="18"/>
                    <w:szCs w:val="18"/>
                  </w:rPr>
                  <w:t>Plan Administration</w:t>
                </w: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4F3DB7" w:rsidP="00BB2DF7">
                <w:pPr>
                  <w:pStyle w:val="BodyText"/>
                  <w:spacing w:before="0" w:after="0"/>
                  <w:rPr>
                    <w:rFonts w:asciiTheme="minorHAnsi" w:hAnsiTheme="minorHAnsi"/>
                    <w:sz w:val="16"/>
                    <w:szCs w:val="16"/>
                  </w:rPr>
                </w:pPr>
              </w:p>
            </w:tc>
          </w:tr>
          <w:tr w:rsidR="004F3DB7" w:rsidRPr="00D71880" w:rsidTr="00BB2DF7">
            <w:trPr>
              <w:cantSplit/>
              <w:trHeight w:hRule="exact" w:val="340"/>
            </w:trPr>
            <w:tc>
              <w:tcPr>
                <w:tcW w:w="8428" w:type="dxa"/>
                <w:gridSpan w:val="5"/>
                <w:tcBorders>
                  <w:bottom w:val="single" w:sz="4" w:space="0" w:color="auto"/>
                </w:tcBorders>
                <w:shd w:val="clear" w:color="auto" w:fill="D9D9D9" w:themeFill="background2" w:themeFillShade="D9"/>
                <w:vAlign w:val="center"/>
              </w:tcPr>
              <w:p w:rsidR="004F3DB7" w:rsidRPr="00D71880" w:rsidRDefault="004F3DB7" w:rsidP="00BB2DF7">
                <w:pPr>
                  <w:pStyle w:val="BodyText"/>
                  <w:spacing w:before="0" w:after="0"/>
                  <w:rPr>
                    <w:rFonts w:asciiTheme="minorHAnsi" w:hAnsiTheme="minorHAnsi"/>
                    <w:sz w:val="18"/>
                    <w:szCs w:val="18"/>
                  </w:rPr>
                </w:pPr>
                <w:r w:rsidRPr="00D71880">
                  <w:rPr>
                    <w:rFonts w:asciiTheme="minorHAnsi" w:hAnsiTheme="minorHAnsi"/>
                    <w:sz w:val="18"/>
                    <w:szCs w:val="18"/>
                  </w:rPr>
                  <w:t>Estimated hours saved per user per week</w:t>
                </w: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4F3DB7" w:rsidP="00BB2DF7">
                <w:pPr>
                  <w:pStyle w:val="BodyText"/>
                  <w:spacing w:before="0" w:after="0"/>
                  <w:rPr>
                    <w:rFonts w:asciiTheme="minorHAnsi" w:hAnsiTheme="minorHAnsi"/>
                    <w:sz w:val="16"/>
                    <w:szCs w:val="16"/>
                  </w:rPr>
                </w:pPr>
              </w:p>
            </w:tc>
          </w:tr>
          <w:tr w:rsidR="004F3DB7" w:rsidRPr="00D71880" w:rsidTr="00BB2DF7">
            <w:trPr>
              <w:cantSplit/>
              <w:trHeight w:hRule="exact" w:val="510"/>
            </w:trPr>
            <w:tc>
              <w:tcPr>
                <w:tcW w:w="3212" w:type="dxa"/>
                <w:tcBorders>
                  <w:top w:val="single" w:sz="4" w:space="0" w:color="auto"/>
                </w:tcBorders>
                <w:vAlign w:val="center"/>
              </w:tcPr>
              <w:p w:rsidR="004F3DB7" w:rsidRPr="00D71880" w:rsidRDefault="004F3DB7" w:rsidP="00BB2DF7">
                <w:pPr>
                  <w:pStyle w:val="BodyText"/>
                  <w:spacing w:before="0" w:after="0"/>
                  <w:rPr>
                    <w:rFonts w:asciiTheme="minorHAnsi" w:hAnsiTheme="minorHAnsi"/>
                    <w:sz w:val="18"/>
                    <w:szCs w:val="18"/>
                  </w:rPr>
                </w:pPr>
                <w:r w:rsidRPr="00D71880">
                  <w:rPr>
                    <w:rFonts w:asciiTheme="minorHAnsi" w:hAnsiTheme="minorHAnsi"/>
                    <w:sz w:val="18"/>
                    <w:szCs w:val="18"/>
                  </w:rPr>
                  <w:t>-Participants and Carers</w:t>
                </w:r>
              </w:p>
            </w:tc>
            <w:tc>
              <w:tcPr>
                <w:tcW w:w="1304" w:type="dxa"/>
                <w:tcBorders>
                  <w:top w:val="single" w:sz="4" w:space="0" w:color="auto"/>
                </w:tcBorders>
                <w:vAlign w:val="center"/>
              </w:tcPr>
              <w:p w:rsidR="004F3DB7" w:rsidRPr="00D71880" w:rsidRDefault="00602798" w:rsidP="001E1800">
                <w:pPr>
                  <w:pStyle w:val="BodyText"/>
                  <w:spacing w:before="0" w:after="0"/>
                  <w:jc w:val="right"/>
                  <w:rPr>
                    <w:rFonts w:asciiTheme="minorHAnsi" w:hAnsiTheme="minorHAnsi"/>
                    <w:sz w:val="18"/>
                    <w:szCs w:val="18"/>
                  </w:rPr>
                </w:pPr>
                <w:r>
                  <w:rPr>
                    <w:rFonts w:asciiTheme="minorHAnsi" w:hAnsiTheme="minorHAnsi"/>
                    <w:sz w:val="18"/>
                    <w:szCs w:val="18"/>
                  </w:rPr>
                  <w:t>0.5</w:t>
                </w:r>
                <w:r w:rsidR="001E1800">
                  <w:rPr>
                    <w:rFonts w:asciiTheme="minorHAnsi" w:hAnsiTheme="minorHAnsi"/>
                    <w:sz w:val="18"/>
                    <w:szCs w:val="18"/>
                  </w:rPr>
                  <w:t>0</w:t>
                </w:r>
              </w:p>
            </w:tc>
            <w:tc>
              <w:tcPr>
                <w:tcW w:w="1304" w:type="dxa"/>
                <w:tcBorders>
                  <w:top w:val="single" w:sz="4" w:space="0" w:color="auto"/>
                </w:tcBorders>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04" w:type="dxa"/>
                <w:tcBorders>
                  <w:top w:val="single" w:sz="4" w:space="0" w:color="auto"/>
                </w:tcBorders>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04" w:type="dxa"/>
                <w:tcBorders>
                  <w:top w:val="single" w:sz="4" w:space="0" w:color="auto"/>
                </w:tcBorders>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602798" w:rsidP="00A3268E">
                <w:pPr>
                  <w:pStyle w:val="BodyText"/>
                  <w:spacing w:before="0" w:after="0"/>
                  <w:rPr>
                    <w:rFonts w:asciiTheme="minorHAnsi" w:hAnsiTheme="minorHAnsi"/>
                    <w:sz w:val="16"/>
                    <w:szCs w:val="16"/>
                  </w:rPr>
                </w:pPr>
                <w:r>
                  <w:rPr>
                    <w:rFonts w:asciiTheme="minorHAnsi" w:hAnsiTheme="minorHAnsi"/>
                    <w:sz w:val="16"/>
                    <w:szCs w:val="16"/>
                  </w:rPr>
                  <w:t>E</w:t>
                </w:r>
                <w:r w:rsidR="004F3DB7" w:rsidRPr="00D71880">
                  <w:rPr>
                    <w:rFonts w:asciiTheme="minorHAnsi" w:hAnsiTheme="minorHAnsi"/>
                    <w:sz w:val="16"/>
                    <w:szCs w:val="16"/>
                  </w:rPr>
                  <w:t xml:space="preserve">stimate: based on </w:t>
                </w:r>
                <w:r>
                  <w:rPr>
                    <w:rFonts w:asciiTheme="minorHAnsi" w:hAnsiTheme="minorHAnsi"/>
                    <w:sz w:val="16"/>
                    <w:szCs w:val="16"/>
                  </w:rPr>
                  <w:t xml:space="preserve">half the minimum time saving per week (1 hour) according to </w:t>
                </w:r>
                <w:r w:rsidRPr="00602798">
                  <w:rPr>
                    <w:rFonts w:asciiTheme="minorHAnsi" w:hAnsiTheme="minorHAnsi"/>
                    <w:sz w:val="16"/>
                    <w:szCs w:val="16"/>
                  </w:rPr>
                  <w:t>self-managing participants and carers</w:t>
                </w:r>
                <w:r>
                  <w:rPr>
                    <w:rFonts w:asciiTheme="minorHAnsi" w:hAnsiTheme="minorHAnsi"/>
                    <w:sz w:val="16"/>
                    <w:szCs w:val="16"/>
                  </w:rPr>
                  <w:t xml:space="preserve"> that participated in user testing</w:t>
                </w:r>
              </w:p>
            </w:tc>
          </w:tr>
          <w:tr w:rsidR="004F3DB7" w:rsidRPr="00D71880" w:rsidTr="00BB2DF7">
            <w:trPr>
              <w:cantSplit/>
              <w:trHeight w:hRule="exact" w:val="510"/>
            </w:trPr>
            <w:tc>
              <w:tcPr>
                <w:tcW w:w="3212" w:type="dxa"/>
                <w:vAlign w:val="center"/>
              </w:tcPr>
              <w:p w:rsidR="004F3DB7" w:rsidRPr="00D71880" w:rsidRDefault="004F3DB7" w:rsidP="00BB2DF7">
                <w:pPr>
                  <w:pStyle w:val="BodyText"/>
                  <w:spacing w:before="0" w:after="0"/>
                  <w:rPr>
                    <w:rFonts w:asciiTheme="minorHAnsi" w:hAnsiTheme="minorHAnsi"/>
                    <w:sz w:val="18"/>
                    <w:szCs w:val="18"/>
                  </w:rPr>
                </w:pPr>
                <w:r w:rsidRPr="00D71880">
                  <w:rPr>
                    <w:rFonts w:asciiTheme="minorHAnsi" w:hAnsiTheme="minorHAnsi"/>
                    <w:sz w:val="18"/>
                    <w:szCs w:val="18"/>
                  </w:rPr>
                  <w:t>-Private Plan Managers</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04" w:type="dxa"/>
                <w:vAlign w:val="center"/>
              </w:tcPr>
              <w:p w:rsidR="004F3DB7" w:rsidRPr="00D71880" w:rsidRDefault="00602798" w:rsidP="001E1800">
                <w:pPr>
                  <w:pStyle w:val="BodyText"/>
                  <w:spacing w:before="0" w:after="0"/>
                  <w:jc w:val="right"/>
                  <w:rPr>
                    <w:rFonts w:asciiTheme="minorHAnsi" w:hAnsiTheme="minorHAnsi"/>
                    <w:sz w:val="18"/>
                    <w:szCs w:val="18"/>
                  </w:rPr>
                </w:pPr>
                <w:r>
                  <w:rPr>
                    <w:rFonts w:asciiTheme="minorHAnsi" w:hAnsiTheme="minorHAnsi"/>
                    <w:sz w:val="18"/>
                    <w:szCs w:val="18"/>
                  </w:rPr>
                  <w:t>0.25</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602798" w:rsidP="00602798">
                <w:pPr>
                  <w:pStyle w:val="BodyText"/>
                  <w:spacing w:before="0" w:after="0"/>
                  <w:rPr>
                    <w:rFonts w:asciiTheme="minorHAnsi" w:hAnsiTheme="minorHAnsi"/>
                    <w:sz w:val="16"/>
                    <w:szCs w:val="16"/>
                  </w:rPr>
                </w:pPr>
                <w:r>
                  <w:rPr>
                    <w:rFonts w:asciiTheme="minorHAnsi" w:hAnsiTheme="minorHAnsi"/>
                    <w:sz w:val="16"/>
                    <w:szCs w:val="16"/>
                  </w:rPr>
                  <w:t>E</w:t>
                </w:r>
                <w:r w:rsidR="004F3DB7" w:rsidRPr="00D71880">
                  <w:rPr>
                    <w:rFonts w:asciiTheme="minorHAnsi" w:hAnsiTheme="minorHAnsi"/>
                    <w:sz w:val="16"/>
                    <w:szCs w:val="16"/>
                  </w:rPr>
                  <w:t>st</w:t>
                </w:r>
                <w:r w:rsidR="00A3268E">
                  <w:rPr>
                    <w:rFonts w:asciiTheme="minorHAnsi" w:hAnsiTheme="minorHAnsi"/>
                    <w:sz w:val="16"/>
                    <w:szCs w:val="16"/>
                  </w:rPr>
                  <w:t>imate: assumes time saving for p</w:t>
                </w:r>
                <w:r w:rsidR="004F3DB7" w:rsidRPr="00D71880">
                  <w:rPr>
                    <w:rFonts w:asciiTheme="minorHAnsi" w:hAnsiTheme="minorHAnsi"/>
                    <w:sz w:val="16"/>
                    <w:szCs w:val="16"/>
                  </w:rPr>
                  <w:t>rivate plan managers would be lower than for participants and carers</w:t>
                </w:r>
                <w:r>
                  <w:rPr>
                    <w:rFonts w:asciiTheme="minorHAnsi" w:hAnsiTheme="minorHAnsi"/>
                    <w:sz w:val="16"/>
                    <w:szCs w:val="16"/>
                  </w:rPr>
                  <w:t xml:space="preserve"> </w:t>
                </w:r>
              </w:p>
            </w:tc>
          </w:tr>
          <w:tr w:rsidR="004F3DB7" w:rsidRPr="00D71880" w:rsidTr="00BB2DF7">
            <w:trPr>
              <w:cantSplit/>
              <w:trHeight w:hRule="exact" w:val="510"/>
            </w:trPr>
            <w:tc>
              <w:tcPr>
                <w:tcW w:w="3212" w:type="dxa"/>
                <w:vAlign w:val="center"/>
              </w:tcPr>
              <w:p w:rsidR="004F3DB7" w:rsidRPr="00D71880" w:rsidRDefault="004F3DB7" w:rsidP="00BB2DF7">
                <w:pPr>
                  <w:pStyle w:val="BodyText"/>
                  <w:spacing w:before="0" w:after="0"/>
                  <w:rPr>
                    <w:rFonts w:asciiTheme="minorHAnsi" w:hAnsiTheme="minorHAnsi"/>
                    <w:sz w:val="18"/>
                    <w:szCs w:val="18"/>
                  </w:rPr>
                </w:pPr>
                <w:r w:rsidRPr="00D71880">
                  <w:rPr>
                    <w:rFonts w:asciiTheme="minorHAnsi" w:hAnsiTheme="minorHAnsi"/>
                    <w:sz w:val="18"/>
                    <w:szCs w:val="18"/>
                  </w:rPr>
                  <w:t>-Agency Plan Managers</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04" w:type="dxa"/>
                <w:vAlign w:val="center"/>
              </w:tcPr>
              <w:p w:rsidR="004F3DB7" w:rsidRPr="00D71880" w:rsidRDefault="00602798" w:rsidP="001E1800">
                <w:pPr>
                  <w:pStyle w:val="BodyText"/>
                  <w:spacing w:before="0" w:after="0"/>
                  <w:jc w:val="right"/>
                  <w:rPr>
                    <w:rFonts w:asciiTheme="minorHAnsi" w:hAnsiTheme="minorHAnsi"/>
                    <w:sz w:val="18"/>
                    <w:szCs w:val="18"/>
                  </w:rPr>
                </w:pPr>
                <w:r>
                  <w:rPr>
                    <w:rFonts w:asciiTheme="minorHAnsi" w:hAnsiTheme="minorHAnsi"/>
                    <w:sz w:val="18"/>
                    <w:szCs w:val="18"/>
                  </w:rPr>
                  <w:t>0.1</w:t>
                </w:r>
                <w:r w:rsidR="001E1800">
                  <w:rPr>
                    <w:rFonts w:asciiTheme="minorHAnsi" w:hAnsiTheme="minorHAnsi"/>
                    <w:sz w:val="18"/>
                    <w:szCs w:val="18"/>
                  </w:rPr>
                  <w:t>0</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602798" w:rsidP="00602798">
                <w:pPr>
                  <w:pStyle w:val="BodyText"/>
                  <w:spacing w:before="0" w:after="0"/>
                  <w:rPr>
                    <w:rFonts w:asciiTheme="minorHAnsi" w:hAnsiTheme="minorHAnsi"/>
                    <w:sz w:val="16"/>
                    <w:szCs w:val="16"/>
                  </w:rPr>
                </w:pPr>
                <w:r>
                  <w:rPr>
                    <w:rFonts w:asciiTheme="minorHAnsi" w:hAnsiTheme="minorHAnsi"/>
                    <w:sz w:val="16"/>
                    <w:szCs w:val="16"/>
                  </w:rPr>
                  <w:t>E</w:t>
                </w:r>
                <w:r w:rsidR="004F3DB7" w:rsidRPr="00D71880">
                  <w:rPr>
                    <w:rFonts w:asciiTheme="minorHAnsi" w:hAnsiTheme="minorHAnsi"/>
                    <w:sz w:val="16"/>
                    <w:szCs w:val="16"/>
                  </w:rPr>
                  <w:t>st</w:t>
                </w:r>
                <w:r w:rsidR="00A3268E">
                  <w:rPr>
                    <w:rFonts w:asciiTheme="minorHAnsi" w:hAnsiTheme="minorHAnsi"/>
                    <w:sz w:val="16"/>
                    <w:szCs w:val="16"/>
                  </w:rPr>
                  <w:t>imate: assumes time saving for a</w:t>
                </w:r>
                <w:r w:rsidR="004F3DB7" w:rsidRPr="00D71880">
                  <w:rPr>
                    <w:rFonts w:asciiTheme="minorHAnsi" w:hAnsiTheme="minorHAnsi"/>
                    <w:sz w:val="16"/>
                    <w:szCs w:val="16"/>
                  </w:rPr>
                  <w:t>gency plan managers would</w:t>
                </w:r>
                <w:r>
                  <w:rPr>
                    <w:rFonts w:asciiTheme="minorHAnsi" w:hAnsiTheme="minorHAnsi"/>
                    <w:sz w:val="16"/>
                    <w:szCs w:val="16"/>
                  </w:rPr>
                  <w:t xml:space="preserve"> be lower than for participants, </w:t>
                </w:r>
                <w:r w:rsidR="004F3DB7" w:rsidRPr="00D71880">
                  <w:rPr>
                    <w:rFonts w:asciiTheme="minorHAnsi" w:hAnsiTheme="minorHAnsi"/>
                    <w:sz w:val="16"/>
                    <w:szCs w:val="16"/>
                  </w:rPr>
                  <w:t>carers</w:t>
                </w:r>
                <w:r>
                  <w:rPr>
                    <w:rFonts w:asciiTheme="minorHAnsi" w:hAnsiTheme="minorHAnsi"/>
                    <w:sz w:val="16"/>
                    <w:szCs w:val="16"/>
                  </w:rPr>
                  <w:t xml:space="preserve"> and private plan managers</w:t>
                </w:r>
              </w:p>
            </w:tc>
          </w:tr>
          <w:tr w:rsidR="004F3DB7" w:rsidRPr="00D71880" w:rsidTr="00BB2DF7">
            <w:trPr>
              <w:cantSplit/>
              <w:trHeight w:hRule="exact" w:val="510"/>
            </w:trPr>
            <w:tc>
              <w:tcPr>
                <w:tcW w:w="8428" w:type="dxa"/>
                <w:gridSpan w:val="5"/>
                <w:vAlign w:val="center"/>
              </w:tcPr>
              <w:p w:rsidR="004F3DB7" w:rsidRPr="00D71880" w:rsidRDefault="004F3DB7" w:rsidP="00BB2DF7">
                <w:pPr>
                  <w:pStyle w:val="BodyText"/>
                  <w:spacing w:before="0" w:after="0"/>
                  <w:rPr>
                    <w:rFonts w:asciiTheme="minorHAnsi" w:hAnsiTheme="minorHAnsi"/>
                    <w:sz w:val="18"/>
                    <w:szCs w:val="18"/>
                  </w:rPr>
                </w:pPr>
                <w:r w:rsidRPr="00D71880">
                  <w:rPr>
                    <w:rFonts w:asciiTheme="minorHAnsi" w:hAnsiTheme="minorHAnsi"/>
                    <w:sz w:val="18"/>
                    <w:szCs w:val="18"/>
                  </w:rPr>
                  <w:t>Estimated economic value of user time (all users) $20.58</w:t>
                </w: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4F3DB7" w:rsidP="00BB2DF7">
                <w:pPr>
                  <w:pStyle w:val="BodyText"/>
                  <w:spacing w:before="0" w:after="0"/>
                  <w:rPr>
                    <w:rFonts w:asciiTheme="minorHAnsi" w:hAnsiTheme="minorHAnsi"/>
                    <w:sz w:val="16"/>
                    <w:szCs w:val="16"/>
                  </w:rPr>
                </w:pPr>
                <w:r w:rsidRPr="00D71880">
                  <w:rPr>
                    <w:rFonts w:asciiTheme="minorHAnsi" w:hAnsiTheme="minorHAnsi"/>
                    <w:sz w:val="16"/>
                    <w:szCs w:val="16"/>
                  </w:rPr>
                  <w:t>From: Level 1 - Pay Point 1, in: Pay Guide: Social, Community, Home Care and Disability Services Industry Award 2010</w:t>
                </w:r>
              </w:p>
            </w:tc>
          </w:tr>
          <w:tr w:rsidR="004F3DB7" w:rsidRPr="00D71880" w:rsidTr="00BB2DF7">
            <w:trPr>
              <w:cantSplit/>
              <w:trHeight w:hRule="exact" w:val="340"/>
            </w:trPr>
            <w:tc>
              <w:tcPr>
                <w:tcW w:w="8428" w:type="dxa"/>
                <w:gridSpan w:val="5"/>
                <w:shd w:val="clear" w:color="auto" w:fill="D9D9D9" w:themeFill="background2" w:themeFillShade="D9"/>
                <w:vAlign w:val="center"/>
              </w:tcPr>
              <w:p w:rsidR="004F3DB7" w:rsidRPr="00D71880" w:rsidRDefault="004F3DB7" w:rsidP="00602798">
                <w:pPr>
                  <w:pStyle w:val="BodyText"/>
                  <w:spacing w:before="0" w:after="0"/>
                  <w:rPr>
                    <w:rFonts w:asciiTheme="minorHAnsi" w:hAnsiTheme="minorHAnsi"/>
                    <w:sz w:val="18"/>
                    <w:szCs w:val="18"/>
                  </w:rPr>
                </w:pPr>
                <w:r w:rsidRPr="00D71880">
                  <w:rPr>
                    <w:rFonts w:asciiTheme="minorHAnsi" w:hAnsiTheme="minorHAnsi"/>
                    <w:sz w:val="18"/>
                    <w:szCs w:val="18"/>
                  </w:rPr>
                  <w:t>Estimated  value of plan management efficiencies</w:t>
                </w:r>
                <w:r w:rsidR="000C3CEB">
                  <w:rPr>
                    <w:rFonts w:asciiTheme="minorHAnsi" w:hAnsiTheme="minorHAnsi"/>
                    <w:sz w:val="18"/>
                    <w:szCs w:val="18"/>
                  </w:rPr>
                  <w:t xml:space="preserve"> </w:t>
                </w:r>
                <w:r w:rsidR="00602798">
                  <w:rPr>
                    <w:rFonts w:asciiTheme="minorHAnsi" w:hAnsiTheme="minorHAnsi"/>
                    <w:sz w:val="18"/>
                    <w:szCs w:val="18"/>
                  </w:rPr>
                  <w:t>(AUD Million)</w:t>
                </w: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4F3DB7" w:rsidP="00BB2DF7">
                <w:pPr>
                  <w:pStyle w:val="BodyText"/>
                  <w:spacing w:before="0" w:after="0"/>
                  <w:rPr>
                    <w:rFonts w:asciiTheme="minorHAnsi" w:hAnsiTheme="minorHAnsi"/>
                    <w:sz w:val="16"/>
                    <w:szCs w:val="16"/>
                  </w:rPr>
                </w:pPr>
              </w:p>
            </w:tc>
          </w:tr>
          <w:tr w:rsidR="004F3DB7" w:rsidRPr="00D71880" w:rsidTr="00BB2DF7">
            <w:trPr>
              <w:cantSplit/>
              <w:trHeight w:hRule="exact" w:val="340"/>
            </w:trPr>
            <w:tc>
              <w:tcPr>
                <w:tcW w:w="3212" w:type="dxa"/>
                <w:vAlign w:val="center"/>
              </w:tcPr>
              <w:p w:rsidR="004F3DB7" w:rsidRPr="00D71880" w:rsidRDefault="004F3DB7" w:rsidP="00BB2DF7">
                <w:pPr>
                  <w:pStyle w:val="BodyText"/>
                  <w:spacing w:before="0" w:after="0"/>
                  <w:rPr>
                    <w:rFonts w:asciiTheme="minorHAnsi" w:hAnsiTheme="minorHAnsi"/>
                    <w:sz w:val="18"/>
                    <w:szCs w:val="18"/>
                  </w:rPr>
                </w:pPr>
                <w:r w:rsidRPr="00D71880">
                  <w:rPr>
                    <w:rFonts w:asciiTheme="minorHAnsi" w:hAnsiTheme="minorHAnsi"/>
                    <w:sz w:val="18"/>
                    <w:szCs w:val="18"/>
                  </w:rPr>
                  <w:t>-Participants and Carers</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w:t>
                </w:r>
                <w:r w:rsidR="00602798">
                  <w:rPr>
                    <w:rFonts w:asciiTheme="minorHAnsi" w:hAnsiTheme="minorHAnsi"/>
                    <w:sz w:val="18"/>
                    <w:szCs w:val="18"/>
                  </w:rPr>
                  <w:t>62</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w:t>
                </w:r>
                <w:r w:rsidR="00602798">
                  <w:rPr>
                    <w:rFonts w:asciiTheme="minorHAnsi" w:hAnsiTheme="minorHAnsi"/>
                    <w:sz w:val="18"/>
                    <w:szCs w:val="18"/>
                  </w:rPr>
                  <w:t>62</w:t>
                </w: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4F3DB7" w:rsidP="00BB2DF7">
                <w:pPr>
                  <w:pStyle w:val="BodyText"/>
                  <w:spacing w:before="0" w:after="0"/>
                  <w:rPr>
                    <w:rFonts w:asciiTheme="minorHAnsi" w:hAnsiTheme="minorHAnsi"/>
                    <w:sz w:val="16"/>
                    <w:szCs w:val="16"/>
                  </w:rPr>
                </w:pPr>
                <w:r w:rsidRPr="00D71880">
                  <w:rPr>
                    <w:rFonts w:asciiTheme="minorHAnsi" w:hAnsiTheme="minorHAnsi"/>
                    <w:sz w:val="16"/>
                    <w:szCs w:val="16"/>
                  </w:rPr>
                  <w:t>Calculation: Number of participants x hours per week x 52 x time value</w:t>
                </w:r>
              </w:p>
            </w:tc>
          </w:tr>
          <w:tr w:rsidR="004F3DB7" w:rsidRPr="00D71880" w:rsidTr="00BB2DF7">
            <w:trPr>
              <w:cantSplit/>
              <w:trHeight w:hRule="exact" w:val="340"/>
            </w:trPr>
            <w:tc>
              <w:tcPr>
                <w:tcW w:w="3212" w:type="dxa"/>
                <w:vAlign w:val="center"/>
              </w:tcPr>
              <w:p w:rsidR="004F3DB7" w:rsidRPr="00D71880" w:rsidRDefault="004F3DB7" w:rsidP="00BB2DF7">
                <w:pPr>
                  <w:pStyle w:val="BodyText"/>
                  <w:spacing w:before="0" w:after="0"/>
                  <w:rPr>
                    <w:rFonts w:asciiTheme="minorHAnsi" w:hAnsiTheme="minorHAnsi"/>
                    <w:sz w:val="18"/>
                    <w:szCs w:val="18"/>
                  </w:rPr>
                </w:pPr>
                <w:r w:rsidRPr="00D71880">
                  <w:rPr>
                    <w:rFonts w:asciiTheme="minorHAnsi" w:hAnsiTheme="minorHAnsi"/>
                    <w:sz w:val="18"/>
                    <w:szCs w:val="18"/>
                  </w:rPr>
                  <w:t>-Private Plan Managers</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w:t>
                </w:r>
                <w:r w:rsidR="00602798">
                  <w:rPr>
                    <w:rFonts w:asciiTheme="minorHAnsi" w:hAnsiTheme="minorHAnsi"/>
                    <w:sz w:val="18"/>
                    <w:szCs w:val="18"/>
                  </w:rPr>
                  <w:t>31</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w:t>
                </w:r>
                <w:r w:rsidR="00602798">
                  <w:rPr>
                    <w:rFonts w:asciiTheme="minorHAnsi" w:hAnsiTheme="minorHAnsi"/>
                    <w:sz w:val="18"/>
                    <w:szCs w:val="18"/>
                  </w:rPr>
                  <w:t>31</w:t>
                </w: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4F3DB7" w:rsidP="00BB2DF7">
                <w:pPr>
                  <w:pStyle w:val="BodyText"/>
                  <w:spacing w:before="0" w:after="0"/>
                  <w:rPr>
                    <w:rFonts w:asciiTheme="minorHAnsi" w:hAnsiTheme="minorHAnsi"/>
                    <w:sz w:val="16"/>
                    <w:szCs w:val="16"/>
                  </w:rPr>
                </w:pPr>
                <w:r w:rsidRPr="00D71880">
                  <w:rPr>
                    <w:rFonts w:asciiTheme="minorHAnsi" w:hAnsiTheme="minorHAnsi"/>
                    <w:sz w:val="16"/>
                    <w:szCs w:val="16"/>
                  </w:rPr>
                  <w:t>Calculation: Number of participants x hours per week x 52 x time value</w:t>
                </w:r>
              </w:p>
            </w:tc>
          </w:tr>
          <w:tr w:rsidR="004F3DB7" w:rsidRPr="00D71880" w:rsidTr="00BB2DF7">
            <w:trPr>
              <w:cantSplit/>
              <w:trHeight w:hRule="exact" w:val="340"/>
            </w:trPr>
            <w:tc>
              <w:tcPr>
                <w:tcW w:w="3212" w:type="dxa"/>
                <w:vAlign w:val="center"/>
              </w:tcPr>
              <w:p w:rsidR="004F3DB7" w:rsidRPr="00D71880" w:rsidRDefault="004F3DB7" w:rsidP="00BB2DF7">
                <w:pPr>
                  <w:pStyle w:val="BodyText"/>
                  <w:spacing w:before="0" w:after="0"/>
                  <w:rPr>
                    <w:rFonts w:asciiTheme="minorHAnsi" w:hAnsiTheme="minorHAnsi"/>
                    <w:sz w:val="18"/>
                    <w:szCs w:val="18"/>
                  </w:rPr>
                </w:pPr>
                <w:r w:rsidRPr="00D71880">
                  <w:rPr>
                    <w:rFonts w:asciiTheme="minorHAnsi" w:hAnsiTheme="minorHAnsi"/>
                    <w:sz w:val="18"/>
                    <w:szCs w:val="18"/>
                  </w:rPr>
                  <w:t>-Agency Plan Managers</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w:t>
                </w:r>
                <w:r w:rsidR="00602798">
                  <w:rPr>
                    <w:rFonts w:asciiTheme="minorHAnsi" w:hAnsiTheme="minorHAnsi"/>
                    <w:sz w:val="18"/>
                    <w:szCs w:val="18"/>
                  </w:rPr>
                  <w:t>25</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w:t>
                </w:r>
                <w:r w:rsidR="00602798">
                  <w:rPr>
                    <w:rFonts w:asciiTheme="minorHAnsi" w:hAnsiTheme="minorHAnsi"/>
                    <w:sz w:val="18"/>
                    <w:szCs w:val="18"/>
                  </w:rPr>
                  <w:t>25</w:t>
                </w: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4F3DB7" w:rsidP="00BB2DF7">
                <w:pPr>
                  <w:pStyle w:val="BodyText"/>
                  <w:spacing w:before="0" w:after="0"/>
                  <w:rPr>
                    <w:rFonts w:asciiTheme="minorHAnsi" w:hAnsiTheme="minorHAnsi"/>
                    <w:sz w:val="16"/>
                    <w:szCs w:val="16"/>
                  </w:rPr>
                </w:pPr>
                <w:r w:rsidRPr="00D71880">
                  <w:rPr>
                    <w:rFonts w:asciiTheme="minorHAnsi" w:hAnsiTheme="minorHAnsi"/>
                    <w:sz w:val="16"/>
                    <w:szCs w:val="16"/>
                  </w:rPr>
                  <w:t>Calculation: Number of participants x hours per week x 52 x time value</w:t>
                </w:r>
              </w:p>
            </w:tc>
          </w:tr>
          <w:tr w:rsidR="004F3DB7" w:rsidRPr="00D71880" w:rsidTr="00BB2DF7">
            <w:trPr>
              <w:cantSplit/>
              <w:trHeight w:hRule="exact" w:val="340"/>
            </w:trPr>
            <w:tc>
              <w:tcPr>
                <w:tcW w:w="3212" w:type="dxa"/>
                <w:vAlign w:val="center"/>
              </w:tcPr>
              <w:p w:rsidR="004F3DB7" w:rsidRPr="00D71880" w:rsidRDefault="004F3DB7" w:rsidP="00BB2DF7">
                <w:pPr>
                  <w:pStyle w:val="BodyText"/>
                  <w:spacing w:before="0" w:after="0"/>
                  <w:rPr>
                    <w:rFonts w:asciiTheme="minorHAnsi" w:hAnsiTheme="minorHAnsi"/>
                    <w:b/>
                    <w:sz w:val="18"/>
                    <w:szCs w:val="18"/>
                  </w:rPr>
                </w:pPr>
                <w:r w:rsidRPr="00D71880">
                  <w:rPr>
                    <w:rFonts w:asciiTheme="minorHAnsi" w:hAnsiTheme="minorHAnsi"/>
                    <w:b/>
                    <w:sz w:val="18"/>
                    <w:szCs w:val="18"/>
                  </w:rPr>
                  <w:t>Total estimated plan mgmt efficiencies</w:t>
                </w:r>
              </w:p>
            </w:tc>
            <w:tc>
              <w:tcPr>
                <w:tcW w:w="1304" w:type="dxa"/>
                <w:vAlign w:val="center"/>
              </w:tcPr>
              <w:p w:rsidR="004F3DB7" w:rsidRPr="00D71880" w:rsidRDefault="004F3DB7" w:rsidP="001E1800">
                <w:pPr>
                  <w:pStyle w:val="BodyText"/>
                  <w:spacing w:before="0" w:after="0"/>
                  <w:jc w:val="right"/>
                  <w:rPr>
                    <w:rFonts w:asciiTheme="minorHAnsi" w:hAnsiTheme="minorHAnsi"/>
                    <w:b/>
                    <w:sz w:val="18"/>
                    <w:szCs w:val="18"/>
                  </w:rPr>
                </w:pPr>
                <w:r w:rsidRPr="00D71880">
                  <w:rPr>
                    <w:rFonts w:asciiTheme="minorHAnsi" w:hAnsiTheme="minorHAnsi"/>
                    <w:b/>
                    <w:sz w:val="18"/>
                    <w:szCs w:val="18"/>
                  </w:rPr>
                  <w:t>$</w:t>
                </w:r>
                <w:r w:rsidR="00602798">
                  <w:rPr>
                    <w:rFonts w:asciiTheme="minorHAnsi" w:hAnsiTheme="minorHAnsi"/>
                    <w:b/>
                    <w:sz w:val="18"/>
                    <w:szCs w:val="18"/>
                  </w:rPr>
                  <w:t>62</w:t>
                </w:r>
              </w:p>
            </w:tc>
            <w:tc>
              <w:tcPr>
                <w:tcW w:w="1304" w:type="dxa"/>
                <w:vAlign w:val="center"/>
              </w:tcPr>
              <w:p w:rsidR="004F3DB7" w:rsidRPr="00D71880" w:rsidRDefault="004F3DB7" w:rsidP="001E1800">
                <w:pPr>
                  <w:pStyle w:val="BodyText"/>
                  <w:spacing w:before="0" w:after="0"/>
                  <w:jc w:val="right"/>
                  <w:rPr>
                    <w:rFonts w:asciiTheme="minorHAnsi" w:hAnsiTheme="minorHAnsi"/>
                    <w:b/>
                    <w:sz w:val="18"/>
                    <w:szCs w:val="18"/>
                  </w:rPr>
                </w:pPr>
                <w:r w:rsidRPr="00D71880">
                  <w:rPr>
                    <w:rFonts w:asciiTheme="minorHAnsi" w:hAnsiTheme="minorHAnsi"/>
                    <w:b/>
                    <w:sz w:val="18"/>
                    <w:szCs w:val="18"/>
                  </w:rPr>
                  <w:t>$</w:t>
                </w:r>
                <w:r w:rsidR="00602798">
                  <w:rPr>
                    <w:rFonts w:asciiTheme="minorHAnsi" w:hAnsiTheme="minorHAnsi"/>
                    <w:b/>
                    <w:sz w:val="18"/>
                    <w:szCs w:val="18"/>
                  </w:rPr>
                  <w:t>31</w:t>
                </w:r>
              </w:p>
            </w:tc>
            <w:tc>
              <w:tcPr>
                <w:tcW w:w="1304" w:type="dxa"/>
                <w:vAlign w:val="center"/>
              </w:tcPr>
              <w:p w:rsidR="004F3DB7" w:rsidRPr="00D71880" w:rsidRDefault="004F3DB7" w:rsidP="001E1800">
                <w:pPr>
                  <w:pStyle w:val="BodyText"/>
                  <w:spacing w:before="0" w:after="0"/>
                  <w:jc w:val="right"/>
                  <w:rPr>
                    <w:rFonts w:asciiTheme="minorHAnsi" w:hAnsiTheme="minorHAnsi"/>
                    <w:b/>
                    <w:sz w:val="18"/>
                    <w:szCs w:val="18"/>
                  </w:rPr>
                </w:pPr>
                <w:r w:rsidRPr="00D71880">
                  <w:rPr>
                    <w:rFonts w:asciiTheme="minorHAnsi" w:hAnsiTheme="minorHAnsi"/>
                    <w:b/>
                    <w:sz w:val="18"/>
                    <w:szCs w:val="18"/>
                  </w:rPr>
                  <w:t>$</w:t>
                </w:r>
                <w:r w:rsidR="00602798">
                  <w:rPr>
                    <w:rFonts w:asciiTheme="minorHAnsi" w:hAnsiTheme="minorHAnsi"/>
                    <w:b/>
                    <w:sz w:val="18"/>
                    <w:szCs w:val="18"/>
                  </w:rPr>
                  <w:t>25</w:t>
                </w:r>
              </w:p>
            </w:tc>
            <w:tc>
              <w:tcPr>
                <w:tcW w:w="1304" w:type="dxa"/>
                <w:vAlign w:val="center"/>
              </w:tcPr>
              <w:p w:rsidR="004F3DB7" w:rsidRPr="00D71880" w:rsidRDefault="004F3DB7" w:rsidP="001E1800">
                <w:pPr>
                  <w:pStyle w:val="BodyText"/>
                  <w:spacing w:before="0" w:after="0"/>
                  <w:jc w:val="right"/>
                  <w:rPr>
                    <w:rFonts w:asciiTheme="minorHAnsi" w:hAnsiTheme="minorHAnsi"/>
                    <w:b/>
                    <w:sz w:val="18"/>
                    <w:szCs w:val="18"/>
                  </w:rPr>
                </w:pPr>
                <w:r w:rsidRPr="00D71880">
                  <w:rPr>
                    <w:rFonts w:asciiTheme="minorHAnsi" w:hAnsiTheme="minorHAnsi"/>
                    <w:b/>
                    <w:sz w:val="18"/>
                    <w:szCs w:val="18"/>
                  </w:rPr>
                  <w:t>$</w:t>
                </w:r>
                <w:r w:rsidR="00602798">
                  <w:rPr>
                    <w:rFonts w:asciiTheme="minorHAnsi" w:hAnsiTheme="minorHAnsi"/>
                    <w:b/>
                    <w:sz w:val="18"/>
                    <w:szCs w:val="18"/>
                  </w:rPr>
                  <w:t>117</w:t>
                </w: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4F3DB7" w:rsidP="00BB2DF7">
                <w:pPr>
                  <w:pStyle w:val="BodyText"/>
                  <w:spacing w:before="0" w:after="0"/>
                  <w:rPr>
                    <w:rFonts w:asciiTheme="minorHAnsi" w:hAnsiTheme="minorHAnsi"/>
                    <w:sz w:val="16"/>
                    <w:szCs w:val="16"/>
                  </w:rPr>
                </w:pPr>
              </w:p>
            </w:tc>
          </w:tr>
          <w:tr w:rsidR="004F3DB7" w:rsidRPr="00D71880" w:rsidTr="00BB2DF7">
            <w:trPr>
              <w:cantSplit/>
              <w:trHeight w:hRule="exact" w:val="340"/>
            </w:trPr>
            <w:tc>
              <w:tcPr>
                <w:tcW w:w="8428" w:type="dxa"/>
                <w:gridSpan w:val="5"/>
                <w:shd w:val="clear" w:color="auto" w:fill="7F7F7F" w:themeFill="text2" w:themeFillTint="80"/>
                <w:vAlign w:val="center"/>
              </w:tcPr>
              <w:p w:rsidR="004F3DB7" w:rsidRPr="00D71880" w:rsidRDefault="004F3DB7" w:rsidP="00BB2DF7">
                <w:pPr>
                  <w:pStyle w:val="BodyText"/>
                  <w:spacing w:before="0" w:after="0"/>
                  <w:rPr>
                    <w:rFonts w:asciiTheme="minorHAnsi" w:hAnsiTheme="minorHAnsi"/>
                    <w:b/>
                    <w:sz w:val="18"/>
                    <w:szCs w:val="18"/>
                  </w:rPr>
                </w:pPr>
                <w:r w:rsidRPr="00D71880">
                  <w:rPr>
                    <w:rFonts w:asciiTheme="minorHAnsi" w:hAnsiTheme="minorHAnsi"/>
                    <w:b/>
                    <w:color w:val="FFFFFF" w:themeColor="background1"/>
                    <w:sz w:val="18"/>
                    <w:szCs w:val="18"/>
                  </w:rPr>
                  <w:t>Payment processing and reconciliation</w:t>
                </w:r>
                <w:r w:rsidR="00602798">
                  <w:rPr>
                    <w:rFonts w:asciiTheme="minorHAnsi" w:hAnsiTheme="minorHAnsi"/>
                    <w:b/>
                    <w:color w:val="FFFFFF" w:themeColor="background1"/>
                    <w:sz w:val="18"/>
                    <w:szCs w:val="18"/>
                  </w:rPr>
                  <w:t xml:space="preserve"> </w:t>
                </w:r>
                <w:r w:rsidR="001F7778" w:rsidRPr="001F7778">
                  <w:rPr>
                    <w:rFonts w:asciiTheme="minorHAnsi" w:hAnsiTheme="minorHAnsi"/>
                    <w:b/>
                    <w:color w:val="FFFFFF" w:themeColor="background1"/>
                    <w:sz w:val="18"/>
                    <w:szCs w:val="18"/>
                  </w:rPr>
                  <w:t>(AUD Million)</w:t>
                </w: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4F3DB7" w:rsidP="00BB2DF7">
                <w:pPr>
                  <w:pStyle w:val="BodyText"/>
                  <w:spacing w:before="0" w:after="0"/>
                  <w:rPr>
                    <w:rFonts w:asciiTheme="minorHAnsi" w:hAnsiTheme="minorHAnsi"/>
                    <w:sz w:val="16"/>
                    <w:szCs w:val="16"/>
                  </w:rPr>
                </w:pPr>
              </w:p>
            </w:tc>
          </w:tr>
          <w:tr w:rsidR="004F3DB7" w:rsidRPr="00D71880" w:rsidTr="00BB2DF7">
            <w:trPr>
              <w:cantSplit/>
              <w:trHeight w:hRule="exact" w:val="510"/>
            </w:trPr>
            <w:tc>
              <w:tcPr>
                <w:tcW w:w="8428" w:type="dxa"/>
                <w:gridSpan w:val="5"/>
                <w:vAlign w:val="center"/>
              </w:tcPr>
              <w:p w:rsidR="004F3DB7" w:rsidRPr="00D71880" w:rsidRDefault="004F3DB7" w:rsidP="00602798">
                <w:pPr>
                  <w:pStyle w:val="BodyText"/>
                  <w:spacing w:before="0" w:after="0"/>
                  <w:rPr>
                    <w:rFonts w:asciiTheme="minorHAnsi" w:hAnsiTheme="minorHAnsi"/>
                    <w:sz w:val="18"/>
                    <w:szCs w:val="18"/>
                  </w:rPr>
                </w:pPr>
                <w:r w:rsidRPr="00D71880">
                  <w:rPr>
                    <w:rFonts w:asciiTheme="minorHAnsi" w:hAnsiTheme="minorHAnsi"/>
                    <w:sz w:val="18"/>
                    <w:szCs w:val="18"/>
                  </w:rPr>
                  <w:t>Total NDIS expenditure by July 2020      $22,000</w:t>
                </w: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4F3DB7" w:rsidP="00BB2DF7">
                <w:pPr>
                  <w:pStyle w:val="BodyText"/>
                  <w:spacing w:before="0" w:after="0"/>
                  <w:rPr>
                    <w:rFonts w:asciiTheme="minorHAnsi" w:hAnsiTheme="minorHAnsi"/>
                    <w:sz w:val="16"/>
                    <w:szCs w:val="16"/>
                  </w:rPr>
                </w:pPr>
                <w:r w:rsidRPr="00D71880">
                  <w:rPr>
                    <w:rFonts w:asciiTheme="minorHAnsi" w:hAnsiTheme="minorHAnsi"/>
                    <w:sz w:val="16"/>
                    <w:szCs w:val="16"/>
                  </w:rPr>
                  <w:t>From: National Disability Insurance Agency (2018) COAG Disability Reform Council Quarterly Report, 30 June 2018, Geelong</w:t>
                </w:r>
              </w:p>
            </w:tc>
          </w:tr>
          <w:tr w:rsidR="004F3DB7" w:rsidRPr="00D71880" w:rsidTr="00BB2DF7">
            <w:trPr>
              <w:cantSplit/>
              <w:trHeight w:hRule="exact" w:val="567"/>
            </w:trPr>
            <w:tc>
              <w:tcPr>
                <w:tcW w:w="3212" w:type="dxa"/>
                <w:vAlign w:val="center"/>
              </w:tcPr>
              <w:p w:rsidR="004F3DB7" w:rsidRPr="00D71880" w:rsidRDefault="004F3DB7" w:rsidP="00BB2DF7">
                <w:pPr>
                  <w:pStyle w:val="BodyText"/>
                  <w:spacing w:before="0" w:after="0"/>
                  <w:rPr>
                    <w:rFonts w:asciiTheme="minorHAnsi" w:hAnsiTheme="minorHAnsi"/>
                    <w:sz w:val="18"/>
                    <w:szCs w:val="18"/>
                  </w:rPr>
                </w:pPr>
                <w:r w:rsidRPr="00D71880">
                  <w:rPr>
                    <w:rFonts w:asciiTheme="minorHAnsi" w:hAnsiTheme="minorHAnsi"/>
                    <w:sz w:val="18"/>
                    <w:szCs w:val="18"/>
                  </w:rPr>
                  <w:t>Estimated expenditure by plan management type</w:t>
                </w:r>
              </w:p>
            </w:tc>
            <w:tc>
              <w:tcPr>
                <w:tcW w:w="1304" w:type="dxa"/>
                <w:vAlign w:val="center"/>
              </w:tcPr>
              <w:p w:rsidR="004F3DB7" w:rsidRPr="00D71880" w:rsidRDefault="00602798" w:rsidP="001E1800">
                <w:pPr>
                  <w:pStyle w:val="BodyText"/>
                  <w:spacing w:before="0" w:after="0"/>
                  <w:jc w:val="right"/>
                  <w:rPr>
                    <w:rFonts w:asciiTheme="minorHAnsi" w:hAnsiTheme="minorHAnsi"/>
                    <w:sz w:val="18"/>
                    <w:szCs w:val="18"/>
                  </w:rPr>
                </w:pPr>
                <w:r>
                  <w:rPr>
                    <w:rFonts w:asciiTheme="minorHAnsi" w:hAnsiTheme="minorHAnsi"/>
                    <w:sz w:val="18"/>
                    <w:szCs w:val="18"/>
                  </w:rPr>
                  <w:t>$5,500</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$5,500</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w:t>
                </w:r>
                <w:r w:rsidR="00602798">
                  <w:rPr>
                    <w:rFonts w:asciiTheme="minorHAnsi" w:hAnsiTheme="minorHAnsi"/>
                    <w:sz w:val="18"/>
                    <w:szCs w:val="18"/>
                  </w:rPr>
                  <w:t>11,000</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w:t>
                </w:r>
                <w:r w:rsidR="00602798">
                  <w:rPr>
                    <w:rFonts w:asciiTheme="minorHAnsi" w:hAnsiTheme="minorHAnsi"/>
                    <w:sz w:val="18"/>
                    <w:szCs w:val="18"/>
                  </w:rPr>
                  <w:t>22,000</w:t>
                </w: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4F3DB7" w:rsidP="00BB2DF7">
                <w:pPr>
                  <w:pStyle w:val="BodyText"/>
                  <w:spacing w:before="0" w:after="0"/>
                  <w:rPr>
                    <w:rFonts w:asciiTheme="minorHAnsi" w:hAnsiTheme="minorHAnsi"/>
                    <w:sz w:val="16"/>
                    <w:szCs w:val="16"/>
                  </w:rPr>
                </w:pPr>
                <w:r w:rsidRPr="00D71880">
                  <w:rPr>
                    <w:rFonts w:asciiTheme="minorHAnsi" w:hAnsiTheme="minorHAnsi"/>
                    <w:sz w:val="16"/>
                    <w:szCs w:val="16"/>
                  </w:rPr>
                  <w:t>Assumes: 25% =self-managed, 25%= plan managed and 50% = agency-managed</w:t>
                </w:r>
              </w:p>
            </w:tc>
          </w:tr>
          <w:tr w:rsidR="004F3DB7" w:rsidRPr="00D71880" w:rsidTr="00BB2DF7">
            <w:trPr>
              <w:cantSplit/>
              <w:trHeight w:hRule="exact" w:val="567"/>
            </w:trPr>
            <w:tc>
              <w:tcPr>
                <w:tcW w:w="3212" w:type="dxa"/>
                <w:vAlign w:val="center"/>
              </w:tcPr>
              <w:p w:rsidR="004F3DB7" w:rsidRPr="00D71880" w:rsidRDefault="004F3DB7" w:rsidP="00BB2DF7">
                <w:pPr>
                  <w:pStyle w:val="BodyText"/>
                  <w:spacing w:before="0" w:after="0"/>
                  <w:rPr>
                    <w:rFonts w:asciiTheme="minorHAnsi" w:hAnsiTheme="minorHAnsi"/>
                    <w:sz w:val="18"/>
                    <w:szCs w:val="18"/>
                  </w:rPr>
                </w:pPr>
                <w:r w:rsidRPr="00D71880">
                  <w:rPr>
                    <w:rFonts w:asciiTheme="minorHAnsi" w:hAnsiTheme="minorHAnsi"/>
                    <w:sz w:val="18"/>
                    <w:szCs w:val="18"/>
                  </w:rPr>
                  <w:t>Estimated service provider savings as % of revenue</w:t>
                </w:r>
              </w:p>
            </w:tc>
            <w:tc>
              <w:tcPr>
                <w:tcW w:w="1304" w:type="dxa"/>
                <w:vAlign w:val="center"/>
              </w:tcPr>
              <w:p w:rsidR="004F3DB7" w:rsidRPr="00D71880" w:rsidRDefault="00602798" w:rsidP="001E1800">
                <w:pPr>
                  <w:pStyle w:val="BodyText"/>
                  <w:spacing w:before="0" w:after="0"/>
                  <w:jc w:val="right"/>
                  <w:rPr>
                    <w:rFonts w:asciiTheme="minorHAnsi" w:hAnsiTheme="minorHAnsi"/>
                    <w:sz w:val="18"/>
                    <w:szCs w:val="18"/>
                  </w:rPr>
                </w:pPr>
                <w:r>
                  <w:rPr>
                    <w:rFonts w:asciiTheme="minorHAnsi" w:hAnsiTheme="minorHAnsi"/>
                    <w:sz w:val="18"/>
                    <w:szCs w:val="18"/>
                  </w:rPr>
                  <w:t>0.2</w:t>
                </w:r>
                <w:r w:rsidR="004F3DB7" w:rsidRPr="00D71880">
                  <w:rPr>
                    <w:rFonts w:asciiTheme="minorHAnsi" w:hAnsiTheme="minorHAnsi"/>
                    <w:sz w:val="18"/>
                    <w:szCs w:val="18"/>
                  </w:rPr>
                  <w:t>0%</w:t>
                </w:r>
              </w:p>
            </w:tc>
            <w:tc>
              <w:tcPr>
                <w:tcW w:w="1304" w:type="dxa"/>
                <w:vAlign w:val="center"/>
              </w:tcPr>
              <w:p w:rsidR="004F3DB7" w:rsidRPr="00D71880" w:rsidRDefault="00602798" w:rsidP="001E1800">
                <w:pPr>
                  <w:pStyle w:val="BodyText"/>
                  <w:spacing w:before="0" w:after="0"/>
                  <w:jc w:val="right"/>
                  <w:rPr>
                    <w:rFonts w:asciiTheme="minorHAnsi" w:hAnsiTheme="minorHAnsi"/>
                    <w:sz w:val="18"/>
                    <w:szCs w:val="18"/>
                  </w:rPr>
                </w:pPr>
                <w:r>
                  <w:rPr>
                    <w:rFonts w:asciiTheme="minorHAnsi" w:hAnsiTheme="minorHAnsi"/>
                    <w:sz w:val="18"/>
                    <w:szCs w:val="18"/>
                  </w:rPr>
                  <w:t>0.2</w:t>
                </w:r>
                <w:r w:rsidR="004F3DB7" w:rsidRPr="00D71880">
                  <w:rPr>
                    <w:rFonts w:asciiTheme="minorHAnsi" w:hAnsiTheme="minorHAnsi"/>
                    <w:sz w:val="18"/>
                    <w:szCs w:val="18"/>
                  </w:rPr>
                  <w:t>0%</w:t>
                </w:r>
              </w:p>
            </w:tc>
            <w:tc>
              <w:tcPr>
                <w:tcW w:w="1304" w:type="dxa"/>
                <w:vAlign w:val="center"/>
              </w:tcPr>
              <w:p w:rsidR="004F3DB7" w:rsidRPr="00D71880" w:rsidRDefault="00602798" w:rsidP="001E1800">
                <w:pPr>
                  <w:pStyle w:val="BodyText"/>
                  <w:spacing w:before="0" w:after="0"/>
                  <w:jc w:val="right"/>
                  <w:rPr>
                    <w:rFonts w:asciiTheme="minorHAnsi" w:hAnsiTheme="minorHAnsi"/>
                    <w:sz w:val="18"/>
                    <w:szCs w:val="18"/>
                  </w:rPr>
                </w:pPr>
                <w:r>
                  <w:rPr>
                    <w:rFonts w:asciiTheme="minorHAnsi" w:hAnsiTheme="minorHAnsi"/>
                    <w:sz w:val="18"/>
                    <w:szCs w:val="18"/>
                  </w:rPr>
                  <w:t>0.2</w:t>
                </w:r>
                <w:r w:rsidR="004F3DB7" w:rsidRPr="00D71880">
                  <w:rPr>
                    <w:rFonts w:asciiTheme="minorHAnsi" w:hAnsiTheme="minorHAnsi"/>
                    <w:sz w:val="18"/>
                    <w:szCs w:val="18"/>
                  </w:rPr>
                  <w:t>0%</w:t>
                </w:r>
              </w:p>
            </w:tc>
            <w:tc>
              <w:tcPr>
                <w:tcW w:w="1304" w:type="dxa"/>
                <w:vAlign w:val="center"/>
              </w:tcPr>
              <w:p w:rsidR="004F3DB7" w:rsidRPr="00D71880" w:rsidRDefault="004F3DB7" w:rsidP="001E1800">
                <w:pPr>
                  <w:pStyle w:val="BodyText"/>
                  <w:spacing w:before="0" w:after="0"/>
                  <w:jc w:val="right"/>
                  <w:rPr>
                    <w:rFonts w:asciiTheme="minorHAnsi" w:hAnsiTheme="minorHAnsi"/>
                    <w:sz w:val="18"/>
                    <w:szCs w:val="18"/>
                  </w:rPr>
                </w:pP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1F7778" w:rsidP="001F7778">
                <w:pPr>
                  <w:pStyle w:val="BodyText"/>
                  <w:spacing w:before="0" w:after="0"/>
                  <w:rPr>
                    <w:rFonts w:asciiTheme="minorHAnsi" w:hAnsiTheme="minorHAnsi"/>
                    <w:sz w:val="16"/>
                    <w:szCs w:val="16"/>
                  </w:rPr>
                </w:pPr>
                <w:r>
                  <w:rPr>
                    <w:rFonts w:asciiTheme="minorHAnsi" w:hAnsiTheme="minorHAnsi"/>
                    <w:sz w:val="16"/>
                    <w:szCs w:val="16"/>
                  </w:rPr>
                  <w:t>Estimate:</w:t>
                </w:r>
                <w:r w:rsidR="004F3DB7" w:rsidRPr="00D71880">
                  <w:rPr>
                    <w:rFonts w:asciiTheme="minorHAnsi" w:hAnsiTheme="minorHAnsi"/>
                    <w:sz w:val="16"/>
                    <w:szCs w:val="16"/>
                  </w:rPr>
                  <w:t xml:space="preserve"> based on </w:t>
                </w:r>
                <w:r>
                  <w:rPr>
                    <w:rFonts w:asciiTheme="minorHAnsi" w:hAnsiTheme="minorHAnsi"/>
                    <w:sz w:val="16"/>
                    <w:szCs w:val="16"/>
                  </w:rPr>
                  <w:t xml:space="preserve">less than the minimum </w:t>
                </w:r>
                <w:r w:rsidR="004F3DB7" w:rsidRPr="00D71880">
                  <w:rPr>
                    <w:rFonts w:asciiTheme="minorHAnsi" w:hAnsiTheme="minorHAnsi"/>
                    <w:sz w:val="16"/>
                    <w:szCs w:val="16"/>
                  </w:rPr>
                  <w:t>rough efficiency estimates</w:t>
                </w:r>
                <w:r>
                  <w:rPr>
                    <w:rFonts w:asciiTheme="minorHAnsi" w:hAnsiTheme="minorHAnsi"/>
                    <w:sz w:val="16"/>
                    <w:szCs w:val="16"/>
                  </w:rPr>
                  <w:t xml:space="preserve"> (0.3% cost savings as percentage of revenue)</w:t>
                </w:r>
                <w:r w:rsidR="004F3DB7" w:rsidRPr="00D71880">
                  <w:rPr>
                    <w:rFonts w:asciiTheme="minorHAnsi" w:hAnsiTheme="minorHAnsi"/>
                    <w:sz w:val="16"/>
                    <w:szCs w:val="16"/>
                  </w:rPr>
                  <w:t xml:space="preserve"> from select service providers, applied across NDIS ecosystem</w:t>
                </w:r>
              </w:p>
            </w:tc>
          </w:tr>
          <w:tr w:rsidR="004F3DB7" w:rsidRPr="00D71880" w:rsidTr="00BB2DF7">
            <w:trPr>
              <w:cantSplit/>
              <w:trHeight w:hRule="exact" w:val="567"/>
            </w:trPr>
            <w:tc>
              <w:tcPr>
                <w:tcW w:w="3212" w:type="dxa"/>
                <w:vAlign w:val="center"/>
              </w:tcPr>
              <w:p w:rsidR="004F3DB7" w:rsidRPr="00D71880" w:rsidRDefault="004F3DB7" w:rsidP="00BB2DF7">
                <w:pPr>
                  <w:pStyle w:val="BodyText"/>
                  <w:spacing w:before="0" w:after="0"/>
                  <w:rPr>
                    <w:rFonts w:asciiTheme="minorHAnsi" w:hAnsiTheme="minorHAnsi"/>
                    <w:b/>
                    <w:sz w:val="18"/>
                    <w:szCs w:val="18"/>
                  </w:rPr>
                </w:pPr>
                <w:r w:rsidRPr="00D71880">
                  <w:rPr>
                    <w:rFonts w:asciiTheme="minorHAnsi" w:hAnsiTheme="minorHAnsi"/>
                    <w:b/>
                    <w:sz w:val="18"/>
                    <w:szCs w:val="18"/>
                  </w:rPr>
                  <w:t>Total estimated payment processing efficiencies</w:t>
                </w:r>
              </w:p>
            </w:tc>
            <w:tc>
              <w:tcPr>
                <w:tcW w:w="1304" w:type="dxa"/>
                <w:vAlign w:val="center"/>
              </w:tcPr>
              <w:p w:rsidR="004F3DB7" w:rsidRPr="00D71880" w:rsidRDefault="004F3DB7" w:rsidP="001E1800">
                <w:pPr>
                  <w:pStyle w:val="BodyText"/>
                  <w:spacing w:before="0" w:after="0"/>
                  <w:jc w:val="right"/>
                  <w:rPr>
                    <w:rFonts w:asciiTheme="minorHAnsi" w:hAnsiTheme="minorHAnsi"/>
                    <w:b/>
                    <w:sz w:val="18"/>
                    <w:szCs w:val="18"/>
                  </w:rPr>
                </w:pPr>
                <w:r w:rsidRPr="00D71880">
                  <w:rPr>
                    <w:rFonts w:asciiTheme="minorHAnsi" w:hAnsiTheme="minorHAnsi"/>
                    <w:b/>
                    <w:sz w:val="18"/>
                    <w:szCs w:val="18"/>
                  </w:rPr>
                  <w:t>$</w:t>
                </w:r>
                <w:r w:rsidR="00602798">
                  <w:rPr>
                    <w:rFonts w:asciiTheme="minorHAnsi" w:hAnsiTheme="minorHAnsi"/>
                    <w:b/>
                    <w:sz w:val="18"/>
                    <w:szCs w:val="18"/>
                  </w:rPr>
                  <w:t>11</w:t>
                </w:r>
              </w:p>
            </w:tc>
            <w:tc>
              <w:tcPr>
                <w:tcW w:w="1304" w:type="dxa"/>
                <w:vAlign w:val="center"/>
              </w:tcPr>
              <w:p w:rsidR="004F3DB7" w:rsidRPr="00D71880" w:rsidRDefault="004F3DB7" w:rsidP="001E1800">
                <w:pPr>
                  <w:pStyle w:val="BodyText"/>
                  <w:spacing w:before="0" w:after="0"/>
                  <w:jc w:val="right"/>
                  <w:rPr>
                    <w:rFonts w:asciiTheme="minorHAnsi" w:hAnsiTheme="minorHAnsi"/>
                    <w:b/>
                    <w:sz w:val="18"/>
                    <w:szCs w:val="18"/>
                  </w:rPr>
                </w:pPr>
                <w:r w:rsidRPr="00D71880">
                  <w:rPr>
                    <w:rFonts w:asciiTheme="minorHAnsi" w:hAnsiTheme="minorHAnsi"/>
                    <w:b/>
                    <w:sz w:val="18"/>
                    <w:szCs w:val="18"/>
                  </w:rPr>
                  <w:t>$</w:t>
                </w:r>
                <w:r w:rsidR="00602798">
                  <w:rPr>
                    <w:rFonts w:asciiTheme="minorHAnsi" w:hAnsiTheme="minorHAnsi"/>
                    <w:b/>
                    <w:sz w:val="18"/>
                    <w:szCs w:val="18"/>
                  </w:rPr>
                  <w:t>11</w:t>
                </w:r>
              </w:p>
            </w:tc>
            <w:tc>
              <w:tcPr>
                <w:tcW w:w="1304" w:type="dxa"/>
                <w:vAlign w:val="center"/>
              </w:tcPr>
              <w:p w:rsidR="004F3DB7" w:rsidRPr="00D71880" w:rsidRDefault="004F3DB7" w:rsidP="001E1800">
                <w:pPr>
                  <w:pStyle w:val="BodyText"/>
                  <w:spacing w:before="0" w:after="0"/>
                  <w:jc w:val="right"/>
                  <w:rPr>
                    <w:rFonts w:asciiTheme="minorHAnsi" w:hAnsiTheme="minorHAnsi"/>
                    <w:b/>
                    <w:sz w:val="18"/>
                    <w:szCs w:val="18"/>
                  </w:rPr>
                </w:pPr>
                <w:r w:rsidRPr="00D71880">
                  <w:rPr>
                    <w:rFonts w:asciiTheme="minorHAnsi" w:hAnsiTheme="minorHAnsi"/>
                    <w:b/>
                    <w:sz w:val="18"/>
                    <w:szCs w:val="18"/>
                  </w:rPr>
                  <w:t>$</w:t>
                </w:r>
                <w:r w:rsidR="00602798">
                  <w:rPr>
                    <w:rFonts w:asciiTheme="minorHAnsi" w:hAnsiTheme="minorHAnsi"/>
                    <w:b/>
                    <w:sz w:val="18"/>
                    <w:szCs w:val="18"/>
                  </w:rPr>
                  <w:t>22</w:t>
                </w:r>
              </w:p>
            </w:tc>
            <w:tc>
              <w:tcPr>
                <w:tcW w:w="1304" w:type="dxa"/>
                <w:vAlign w:val="center"/>
              </w:tcPr>
              <w:p w:rsidR="004F3DB7" w:rsidRPr="00D71880" w:rsidRDefault="004F3DB7" w:rsidP="001E1800">
                <w:pPr>
                  <w:pStyle w:val="BodyText"/>
                  <w:spacing w:before="0" w:after="0"/>
                  <w:jc w:val="right"/>
                  <w:rPr>
                    <w:rFonts w:asciiTheme="minorHAnsi" w:hAnsiTheme="minorHAnsi"/>
                    <w:b/>
                    <w:sz w:val="18"/>
                    <w:szCs w:val="18"/>
                  </w:rPr>
                </w:pPr>
                <w:r w:rsidRPr="00D71880">
                  <w:rPr>
                    <w:rFonts w:asciiTheme="minorHAnsi" w:hAnsiTheme="minorHAnsi"/>
                    <w:b/>
                    <w:sz w:val="18"/>
                    <w:szCs w:val="18"/>
                  </w:rPr>
                  <w:t>$</w:t>
                </w:r>
                <w:r w:rsidR="00602798">
                  <w:rPr>
                    <w:rFonts w:asciiTheme="minorHAnsi" w:hAnsiTheme="minorHAnsi"/>
                    <w:b/>
                    <w:sz w:val="18"/>
                    <w:szCs w:val="18"/>
                  </w:rPr>
                  <w:t>44</w:t>
                </w: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4F3DB7" w:rsidP="00BB2DF7">
                <w:pPr>
                  <w:pStyle w:val="BodyText"/>
                  <w:spacing w:before="0" w:after="0"/>
                  <w:rPr>
                    <w:rFonts w:asciiTheme="minorHAnsi" w:hAnsiTheme="minorHAnsi"/>
                    <w:sz w:val="16"/>
                    <w:szCs w:val="16"/>
                  </w:rPr>
                </w:pPr>
                <w:r w:rsidRPr="00D71880">
                  <w:rPr>
                    <w:rFonts w:asciiTheme="minorHAnsi" w:hAnsiTheme="minorHAnsi"/>
                    <w:sz w:val="16"/>
                    <w:szCs w:val="16"/>
                  </w:rPr>
                  <w:t>Calculation: NDIS expenditure x % savings estimated</w:t>
                </w:r>
              </w:p>
            </w:tc>
          </w:tr>
          <w:tr w:rsidR="004F3DB7" w:rsidRPr="00D71880" w:rsidTr="00BB2DF7">
            <w:trPr>
              <w:cantSplit/>
              <w:trHeight w:hRule="exact" w:val="567"/>
            </w:trPr>
            <w:tc>
              <w:tcPr>
                <w:tcW w:w="3212" w:type="dxa"/>
                <w:shd w:val="clear" w:color="auto" w:fill="007A53" w:themeFill="accent2"/>
                <w:vAlign w:val="center"/>
              </w:tcPr>
              <w:p w:rsidR="004F3DB7" w:rsidRPr="00D71880" w:rsidRDefault="004F3DB7" w:rsidP="00BB2DF7">
                <w:pPr>
                  <w:pStyle w:val="BodyText"/>
                  <w:spacing w:before="0" w:after="0"/>
                  <w:rPr>
                    <w:rFonts w:asciiTheme="minorHAnsi" w:hAnsiTheme="minorHAnsi"/>
                    <w:b/>
                    <w:color w:val="FFFFFF" w:themeColor="background1"/>
                    <w:sz w:val="18"/>
                    <w:szCs w:val="18"/>
                  </w:rPr>
                </w:pPr>
                <w:r w:rsidRPr="00D71880">
                  <w:rPr>
                    <w:rFonts w:asciiTheme="minorHAnsi" w:hAnsiTheme="minorHAnsi"/>
                    <w:b/>
                    <w:color w:val="FFFFFF" w:themeColor="background1"/>
                    <w:sz w:val="18"/>
                    <w:szCs w:val="18"/>
                  </w:rPr>
                  <w:t xml:space="preserve">TOTAL ECONOMIC VALUE </w:t>
                </w:r>
                <w:r w:rsidRPr="00D71880">
                  <w:rPr>
                    <w:rFonts w:asciiTheme="minorHAnsi" w:hAnsiTheme="minorHAnsi"/>
                    <w:b/>
                    <w:color w:val="FFFFFF" w:themeColor="background1"/>
                    <w:sz w:val="18"/>
                    <w:szCs w:val="18"/>
                  </w:rPr>
                  <w:br/>
                  <w:t>OF ESTIMATED EFFICIENCIES</w:t>
                </w:r>
              </w:p>
            </w:tc>
            <w:tc>
              <w:tcPr>
                <w:tcW w:w="1304" w:type="dxa"/>
                <w:shd w:val="clear" w:color="auto" w:fill="007A53" w:themeFill="accent2"/>
                <w:vAlign w:val="center"/>
              </w:tcPr>
              <w:p w:rsidR="004F3DB7" w:rsidRPr="00D71880" w:rsidRDefault="004F3DB7" w:rsidP="001E1800">
                <w:pPr>
                  <w:pStyle w:val="BodyText"/>
                  <w:spacing w:before="0" w:after="0"/>
                  <w:jc w:val="right"/>
                  <w:rPr>
                    <w:rFonts w:asciiTheme="minorHAnsi" w:hAnsiTheme="minorHAnsi"/>
                    <w:b/>
                    <w:color w:val="FFFFFF" w:themeColor="background1"/>
                    <w:sz w:val="18"/>
                    <w:szCs w:val="18"/>
                  </w:rPr>
                </w:pPr>
                <w:r w:rsidRPr="00D71880">
                  <w:rPr>
                    <w:rFonts w:asciiTheme="minorHAnsi" w:hAnsiTheme="minorHAnsi"/>
                    <w:b/>
                    <w:color w:val="FFFFFF" w:themeColor="background1"/>
                    <w:sz w:val="18"/>
                    <w:szCs w:val="18"/>
                  </w:rPr>
                  <w:t>$</w:t>
                </w:r>
                <w:r w:rsidR="00602798">
                  <w:rPr>
                    <w:rFonts w:asciiTheme="minorHAnsi" w:hAnsiTheme="minorHAnsi"/>
                    <w:b/>
                    <w:color w:val="FFFFFF" w:themeColor="background1"/>
                    <w:sz w:val="18"/>
                    <w:szCs w:val="18"/>
                  </w:rPr>
                  <w:t>73</w:t>
                </w:r>
              </w:p>
            </w:tc>
            <w:tc>
              <w:tcPr>
                <w:tcW w:w="1304" w:type="dxa"/>
                <w:shd w:val="clear" w:color="auto" w:fill="007A53" w:themeFill="accent2"/>
                <w:vAlign w:val="center"/>
              </w:tcPr>
              <w:p w:rsidR="004F3DB7" w:rsidRPr="00D71880" w:rsidRDefault="004F3DB7" w:rsidP="001E1800">
                <w:pPr>
                  <w:pStyle w:val="BodyText"/>
                  <w:spacing w:before="0" w:after="0"/>
                  <w:jc w:val="right"/>
                  <w:rPr>
                    <w:rFonts w:asciiTheme="minorHAnsi" w:hAnsiTheme="minorHAnsi"/>
                    <w:b/>
                    <w:color w:val="FFFFFF" w:themeColor="background1"/>
                    <w:sz w:val="18"/>
                    <w:szCs w:val="18"/>
                  </w:rPr>
                </w:pPr>
                <w:r w:rsidRPr="00D71880">
                  <w:rPr>
                    <w:rFonts w:asciiTheme="minorHAnsi" w:hAnsiTheme="minorHAnsi"/>
                    <w:b/>
                    <w:color w:val="FFFFFF" w:themeColor="background1"/>
                    <w:sz w:val="18"/>
                    <w:szCs w:val="18"/>
                  </w:rPr>
                  <w:t>$</w:t>
                </w:r>
                <w:r w:rsidR="00602798">
                  <w:rPr>
                    <w:rFonts w:asciiTheme="minorHAnsi" w:hAnsiTheme="minorHAnsi"/>
                    <w:b/>
                    <w:color w:val="FFFFFF" w:themeColor="background1"/>
                    <w:sz w:val="18"/>
                    <w:szCs w:val="18"/>
                  </w:rPr>
                  <w:t>42</w:t>
                </w:r>
              </w:p>
            </w:tc>
            <w:tc>
              <w:tcPr>
                <w:tcW w:w="1304" w:type="dxa"/>
                <w:shd w:val="clear" w:color="auto" w:fill="007A53" w:themeFill="accent2"/>
                <w:vAlign w:val="center"/>
              </w:tcPr>
              <w:p w:rsidR="004F3DB7" w:rsidRPr="00D71880" w:rsidRDefault="004F3DB7" w:rsidP="001E1800">
                <w:pPr>
                  <w:pStyle w:val="BodyText"/>
                  <w:spacing w:before="0" w:after="0"/>
                  <w:jc w:val="right"/>
                  <w:rPr>
                    <w:rFonts w:asciiTheme="minorHAnsi" w:hAnsiTheme="minorHAnsi"/>
                    <w:b/>
                    <w:color w:val="FFFFFF" w:themeColor="background1"/>
                    <w:sz w:val="18"/>
                    <w:szCs w:val="18"/>
                  </w:rPr>
                </w:pPr>
                <w:r w:rsidRPr="00D71880">
                  <w:rPr>
                    <w:rFonts w:asciiTheme="minorHAnsi" w:hAnsiTheme="minorHAnsi"/>
                    <w:b/>
                    <w:color w:val="FFFFFF" w:themeColor="background1"/>
                    <w:sz w:val="18"/>
                    <w:szCs w:val="18"/>
                  </w:rPr>
                  <w:t>$</w:t>
                </w:r>
                <w:r w:rsidR="00602798">
                  <w:rPr>
                    <w:rFonts w:asciiTheme="minorHAnsi" w:hAnsiTheme="minorHAnsi"/>
                    <w:b/>
                    <w:color w:val="FFFFFF" w:themeColor="background1"/>
                    <w:sz w:val="18"/>
                    <w:szCs w:val="18"/>
                  </w:rPr>
                  <w:t>47</w:t>
                </w:r>
              </w:p>
            </w:tc>
            <w:tc>
              <w:tcPr>
                <w:tcW w:w="1304" w:type="dxa"/>
                <w:shd w:val="clear" w:color="auto" w:fill="007A53" w:themeFill="accent2"/>
                <w:vAlign w:val="center"/>
              </w:tcPr>
              <w:p w:rsidR="004F3DB7" w:rsidRPr="00D71880" w:rsidRDefault="004F3DB7" w:rsidP="001E1800">
                <w:pPr>
                  <w:pStyle w:val="BodyText"/>
                  <w:spacing w:before="0" w:after="0"/>
                  <w:jc w:val="right"/>
                  <w:rPr>
                    <w:rFonts w:asciiTheme="minorHAnsi" w:hAnsiTheme="minorHAnsi"/>
                    <w:b/>
                    <w:color w:val="FFFFFF" w:themeColor="background1"/>
                    <w:sz w:val="18"/>
                    <w:szCs w:val="18"/>
                  </w:rPr>
                </w:pPr>
                <w:r w:rsidRPr="00D71880">
                  <w:rPr>
                    <w:rFonts w:asciiTheme="minorHAnsi" w:hAnsiTheme="minorHAnsi"/>
                    <w:b/>
                    <w:color w:val="FFFFFF" w:themeColor="background1"/>
                    <w:sz w:val="18"/>
                    <w:szCs w:val="18"/>
                  </w:rPr>
                  <w:t>$</w:t>
                </w:r>
                <w:r w:rsidR="00602798">
                  <w:rPr>
                    <w:rFonts w:asciiTheme="minorHAnsi" w:hAnsiTheme="minorHAnsi"/>
                    <w:b/>
                    <w:color w:val="FFFFFF" w:themeColor="background1"/>
                    <w:sz w:val="18"/>
                    <w:szCs w:val="18"/>
                  </w:rPr>
                  <w:t>161</w:t>
                </w:r>
              </w:p>
            </w:tc>
            <w:tc>
              <w:tcPr>
                <w:tcW w:w="134" w:type="dxa"/>
                <w:tcBorders>
                  <w:top w:val="nil"/>
                  <w:bottom w:val="nil"/>
                </w:tcBorders>
                <w:vAlign w:val="center"/>
              </w:tcPr>
              <w:p w:rsidR="004F3DB7" w:rsidRPr="00D71880" w:rsidRDefault="004F3DB7" w:rsidP="00BB2DF7">
                <w:pPr>
                  <w:pStyle w:val="BodyText"/>
                  <w:spacing w:before="0" w:after="0"/>
                  <w:rPr>
                    <w:rFonts w:asciiTheme="minorHAnsi" w:hAnsiTheme="minorHAnsi"/>
                    <w:sz w:val="18"/>
                    <w:szCs w:val="18"/>
                  </w:rPr>
                </w:pPr>
              </w:p>
            </w:tc>
            <w:tc>
              <w:tcPr>
                <w:tcW w:w="6236" w:type="dxa"/>
                <w:vAlign w:val="center"/>
              </w:tcPr>
              <w:p w:rsidR="004F3DB7" w:rsidRPr="00D71880" w:rsidRDefault="004F3DB7" w:rsidP="00BB2DF7">
                <w:pPr>
                  <w:pStyle w:val="BodyText"/>
                  <w:spacing w:before="0" w:after="0"/>
                  <w:rPr>
                    <w:rFonts w:asciiTheme="minorHAnsi" w:hAnsiTheme="minorHAnsi"/>
                    <w:sz w:val="16"/>
                    <w:szCs w:val="16"/>
                  </w:rPr>
                </w:pPr>
                <w:r w:rsidRPr="00D71880">
                  <w:rPr>
                    <w:rFonts w:asciiTheme="minorHAnsi" w:hAnsiTheme="minorHAnsi"/>
                    <w:sz w:val="16"/>
                    <w:szCs w:val="16"/>
                  </w:rPr>
                  <w:t>Calculation: Estimated plan management efficiencies + Estimated payment processing efficiencies</w:t>
                </w:r>
              </w:p>
            </w:tc>
          </w:tr>
        </w:tbl>
        <w:p w:rsidR="004F3DB7" w:rsidRPr="00D71880" w:rsidRDefault="004F3DB7" w:rsidP="004F3DB7">
          <w:pPr>
            <w:pStyle w:val="BodyText"/>
          </w:pPr>
        </w:p>
        <w:p w:rsidR="00BF3FDE" w:rsidRPr="00D71880" w:rsidRDefault="00BF3FDE" w:rsidP="00BF3FDE">
          <w:pPr>
            <w:pStyle w:val="Caption"/>
          </w:pPr>
          <w:r w:rsidRPr="00D71880">
            <w:t xml:space="preserve">Table </w:t>
          </w:r>
          <w:r w:rsidR="002533AC">
            <w:rPr>
              <w:noProof/>
            </w:rPr>
            <w:fldChar w:fldCharType="begin"/>
          </w:r>
          <w:r w:rsidR="002533AC">
            <w:rPr>
              <w:noProof/>
            </w:rPr>
            <w:instrText xml:space="preserve"> SEQ Table \* ARABIC </w:instrText>
          </w:r>
          <w:r w:rsidR="002533AC">
            <w:rPr>
              <w:noProof/>
            </w:rPr>
            <w:fldChar w:fldCharType="separate"/>
          </w:r>
          <w:r w:rsidR="001A2706">
            <w:rPr>
              <w:noProof/>
            </w:rPr>
            <w:t>12</w:t>
          </w:r>
          <w:r w:rsidR="002533AC">
            <w:rPr>
              <w:noProof/>
            </w:rPr>
            <w:fldChar w:fldCharType="end"/>
          </w:r>
          <w:r w:rsidRPr="00D71880">
            <w:t xml:space="preserve">: Economic modelling for </w:t>
          </w:r>
          <w:r w:rsidR="00E01A8F" w:rsidRPr="00D71880">
            <w:t>mid</w:t>
          </w:r>
          <w:r w:rsidRPr="00D71880">
            <w:t xml:space="preserve">-range </w:t>
          </w:r>
          <w:r w:rsidR="00E01A8F" w:rsidRPr="00D71880">
            <w:t>sensitivity analysis</w:t>
          </w:r>
        </w:p>
        <w:tbl>
          <w:tblPr>
            <w:tblStyle w:val="TableGrid"/>
            <w:tblW w:w="14798" w:type="dxa"/>
            <w:tblLayout w:type="fixed"/>
            <w:tblCellMar>
              <w:left w:w="28" w:type="dxa"/>
              <w:right w:w="28" w:type="dxa"/>
            </w:tblCellMar>
            <w:tblLook w:val="04A0" w:firstRow="1" w:lastRow="0" w:firstColumn="1" w:lastColumn="0" w:noHBand="0" w:noVBand="1"/>
          </w:tblPr>
          <w:tblGrid>
            <w:gridCol w:w="3212"/>
            <w:gridCol w:w="1304"/>
            <w:gridCol w:w="1304"/>
            <w:gridCol w:w="1304"/>
            <w:gridCol w:w="1304"/>
            <w:gridCol w:w="134"/>
            <w:gridCol w:w="6236"/>
          </w:tblGrid>
          <w:tr w:rsidR="00BF3FDE" w:rsidRPr="00D71880" w:rsidTr="002533AC">
            <w:trPr>
              <w:cantSplit/>
              <w:trHeight w:hRule="exact" w:val="340"/>
            </w:trPr>
            <w:tc>
              <w:tcPr>
                <w:tcW w:w="3212" w:type="dxa"/>
                <w:shd w:val="clear" w:color="auto" w:fill="000000" w:themeFill="text1"/>
              </w:tcPr>
              <w:p w:rsidR="00BF3FDE" w:rsidRPr="00D71880" w:rsidRDefault="00BF3FDE" w:rsidP="002533AC">
                <w:pPr>
                  <w:pStyle w:val="BodyText"/>
                  <w:spacing w:before="0"/>
                  <w:rPr>
                    <w:rFonts w:asciiTheme="minorHAnsi" w:hAnsiTheme="minorHAnsi"/>
                    <w:b/>
                    <w:sz w:val="18"/>
                    <w:szCs w:val="18"/>
                  </w:rPr>
                </w:pPr>
                <w:r w:rsidRPr="00D71880">
                  <w:rPr>
                    <w:rFonts w:asciiTheme="minorHAnsi" w:hAnsiTheme="minorHAnsi"/>
                    <w:b/>
                    <w:color w:val="FFFFFF" w:themeColor="background1"/>
                    <w:sz w:val="18"/>
                    <w:szCs w:val="18"/>
                  </w:rPr>
                  <w:t>PLAN MANAGEMENT TYPE</w:t>
                </w:r>
              </w:p>
            </w:tc>
            <w:tc>
              <w:tcPr>
                <w:tcW w:w="1304" w:type="dxa"/>
                <w:shd w:val="clear" w:color="auto" w:fill="000000" w:themeFill="text1"/>
              </w:tcPr>
              <w:p w:rsidR="00BF3FDE" w:rsidRPr="00D71880" w:rsidRDefault="00BF3FDE" w:rsidP="002533AC">
                <w:pPr>
                  <w:pStyle w:val="BodyText"/>
                  <w:spacing w:before="0"/>
                  <w:rPr>
                    <w:rFonts w:asciiTheme="minorHAnsi" w:hAnsiTheme="minorHAnsi"/>
                    <w:b/>
                    <w:color w:val="FFFFFF" w:themeColor="background1"/>
                    <w:sz w:val="18"/>
                    <w:szCs w:val="18"/>
                  </w:rPr>
                </w:pPr>
                <w:r w:rsidRPr="00D71880">
                  <w:rPr>
                    <w:rFonts w:asciiTheme="minorHAnsi" w:hAnsiTheme="minorHAnsi"/>
                    <w:b/>
                    <w:color w:val="FFFFFF" w:themeColor="background1"/>
                    <w:sz w:val="18"/>
                    <w:szCs w:val="18"/>
                  </w:rPr>
                  <w:t>SELF</w:t>
                </w:r>
              </w:p>
            </w:tc>
            <w:tc>
              <w:tcPr>
                <w:tcW w:w="1304" w:type="dxa"/>
                <w:shd w:val="clear" w:color="auto" w:fill="000000" w:themeFill="text1"/>
              </w:tcPr>
              <w:p w:rsidR="00BF3FDE" w:rsidRPr="00D71880" w:rsidRDefault="00BF3FDE" w:rsidP="002533AC">
                <w:pPr>
                  <w:pStyle w:val="BodyText"/>
                  <w:spacing w:before="0"/>
                  <w:rPr>
                    <w:rFonts w:asciiTheme="minorHAnsi" w:hAnsiTheme="minorHAnsi"/>
                    <w:b/>
                    <w:color w:val="FFFFFF" w:themeColor="background1"/>
                    <w:sz w:val="18"/>
                    <w:szCs w:val="18"/>
                  </w:rPr>
                </w:pPr>
                <w:r w:rsidRPr="00D71880">
                  <w:rPr>
                    <w:rFonts w:asciiTheme="minorHAnsi" w:hAnsiTheme="minorHAnsi"/>
                    <w:b/>
                    <w:color w:val="FFFFFF" w:themeColor="background1"/>
                    <w:sz w:val="18"/>
                    <w:szCs w:val="18"/>
                  </w:rPr>
                  <w:t>PLAN</w:t>
                </w:r>
              </w:p>
            </w:tc>
            <w:tc>
              <w:tcPr>
                <w:tcW w:w="1304" w:type="dxa"/>
                <w:shd w:val="clear" w:color="auto" w:fill="000000" w:themeFill="text1"/>
              </w:tcPr>
              <w:p w:rsidR="00BF3FDE" w:rsidRPr="00D71880" w:rsidRDefault="00BF3FDE" w:rsidP="002533AC">
                <w:pPr>
                  <w:pStyle w:val="BodyText"/>
                  <w:spacing w:before="0"/>
                  <w:rPr>
                    <w:rFonts w:asciiTheme="minorHAnsi" w:hAnsiTheme="minorHAnsi"/>
                    <w:b/>
                    <w:color w:val="FFFFFF" w:themeColor="background1"/>
                    <w:sz w:val="18"/>
                    <w:szCs w:val="18"/>
                  </w:rPr>
                </w:pPr>
                <w:r w:rsidRPr="00D71880">
                  <w:rPr>
                    <w:rFonts w:asciiTheme="minorHAnsi" w:hAnsiTheme="minorHAnsi"/>
                    <w:b/>
                    <w:color w:val="FFFFFF" w:themeColor="background1"/>
                    <w:sz w:val="18"/>
                    <w:szCs w:val="18"/>
                  </w:rPr>
                  <w:t>AGENCY</w:t>
                </w:r>
              </w:p>
            </w:tc>
            <w:tc>
              <w:tcPr>
                <w:tcW w:w="1304" w:type="dxa"/>
                <w:shd w:val="clear" w:color="auto" w:fill="000000" w:themeFill="text1"/>
              </w:tcPr>
              <w:p w:rsidR="00BF3FDE" w:rsidRPr="00D71880" w:rsidRDefault="00BF3FDE" w:rsidP="002533AC">
                <w:pPr>
                  <w:pStyle w:val="BodyText"/>
                  <w:spacing w:before="0"/>
                  <w:rPr>
                    <w:rFonts w:asciiTheme="minorHAnsi" w:hAnsiTheme="minorHAnsi"/>
                    <w:b/>
                    <w:color w:val="FFFFFF" w:themeColor="background1"/>
                    <w:sz w:val="18"/>
                    <w:szCs w:val="18"/>
                  </w:rPr>
                </w:pPr>
                <w:r w:rsidRPr="00D71880">
                  <w:rPr>
                    <w:rFonts w:asciiTheme="minorHAnsi" w:hAnsiTheme="minorHAnsi"/>
                    <w:b/>
                    <w:color w:val="FFFFFF" w:themeColor="background1"/>
                    <w:sz w:val="18"/>
                    <w:szCs w:val="18"/>
                  </w:rPr>
                  <w:t>ALL</w:t>
                </w:r>
              </w:p>
            </w:tc>
            <w:tc>
              <w:tcPr>
                <w:tcW w:w="134" w:type="dxa"/>
                <w:tcBorders>
                  <w:top w:val="nil"/>
                  <w:bottom w:val="nil"/>
                </w:tcBorders>
              </w:tcPr>
              <w:p w:rsidR="00BF3FDE" w:rsidRPr="00D71880" w:rsidRDefault="00BF3FDE" w:rsidP="002533AC">
                <w:pPr>
                  <w:pStyle w:val="BodyText"/>
                  <w:spacing w:before="0"/>
                  <w:rPr>
                    <w:rFonts w:asciiTheme="minorHAnsi" w:hAnsiTheme="minorHAnsi"/>
                    <w:sz w:val="18"/>
                    <w:szCs w:val="18"/>
                  </w:rPr>
                </w:pPr>
              </w:p>
            </w:tc>
            <w:tc>
              <w:tcPr>
                <w:tcW w:w="6236" w:type="dxa"/>
                <w:shd w:val="clear" w:color="auto" w:fill="000000" w:themeFill="text1"/>
              </w:tcPr>
              <w:p w:rsidR="00BF3FDE" w:rsidRPr="00D71880" w:rsidRDefault="00BF3FDE" w:rsidP="002533AC">
                <w:pPr>
                  <w:pStyle w:val="BodyText"/>
                  <w:spacing w:before="0"/>
                  <w:rPr>
                    <w:rFonts w:asciiTheme="minorHAnsi" w:hAnsiTheme="minorHAnsi"/>
                    <w:b/>
                    <w:sz w:val="18"/>
                    <w:szCs w:val="18"/>
                  </w:rPr>
                </w:pPr>
                <w:r w:rsidRPr="00D71880">
                  <w:rPr>
                    <w:rFonts w:asciiTheme="minorHAnsi" w:hAnsiTheme="minorHAnsi"/>
                    <w:b/>
                    <w:color w:val="FFFFFF" w:themeColor="background1"/>
                    <w:sz w:val="18"/>
                    <w:szCs w:val="18"/>
                  </w:rPr>
                  <w:t>NOTES AND ASSUMPTIONS</w:t>
                </w:r>
              </w:p>
            </w:tc>
          </w:tr>
          <w:tr w:rsidR="00BF3FDE" w:rsidRPr="00D71880" w:rsidTr="002533AC">
            <w:trPr>
              <w:cantSplit/>
              <w:trHeight w:hRule="exact" w:val="510"/>
            </w:trPr>
            <w:tc>
              <w:tcPr>
                <w:tcW w:w="3212" w:type="dxa"/>
                <w:vAlign w:val="center"/>
              </w:tcPr>
              <w:p w:rsidR="00BF3FDE" w:rsidRPr="00D71880" w:rsidRDefault="00BF3FDE" w:rsidP="002533AC">
                <w:pPr>
                  <w:pStyle w:val="BodyText"/>
                  <w:spacing w:before="0" w:after="0"/>
                  <w:rPr>
                    <w:rFonts w:asciiTheme="minorHAnsi" w:hAnsiTheme="minorHAnsi"/>
                    <w:sz w:val="18"/>
                    <w:szCs w:val="18"/>
                  </w:rPr>
                </w:pPr>
                <w:r w:rsidRPr="00D71880">
                  <w:rPr>
                    <w:rFonts w:asciiTheme="minorHAnsi" w:hAnsiTheme="minorHAnsi"/>
                    <w:sz w:val="18"/>
                    <w:szCs w:val="18"/>
                  </w:rPr>
                  <w:t>Total NDIS participants by July 2020</w:t>
                </w: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460,000</w:t>
                </w:r>
              </w:p>
            </w:tc>
            <w:tc>
              <w:tcPr>
                <w:tcW w:w="134" w:type="dxa"/>
                <w:tcBorders>
                  <w:top w:val="nil"/>
                  <w:bottom w:val="nil"/>
                </w:tcBorders>
                <w:vAlign w:val="center"/>
              </w:tcPr>
              <w:p w:rsidR="00BF3FDE" w:rsidRPr="00D71880" w:rsidRDefault="00BF3FDE" w:rsidP="002533AC">
                <w:pPr>
                  <w:pStyle w:val="BodyText"/>
                  <w:spacing w:before="0" w:after="0"/>
                  <w:rPr>
                    <w:rFonts w:asciiTheme="minorHAnsi" w:hAnsiTheme="minorHAnsi"/>
                    <w:sz w:val="18"/>
                    <w:szCs w:val="18"/>
                  </w:rPr>
                </w:pPr>
              </w:p>
            </w:tc>
            <w:tc>
              <w:tcPr>
                <w:tcW w:w="6236" w:type="dxa"/>
                <w:vAlign w:val="center"/>
              </w:tcPr>
              <w:p w:rsidR="00BF3FDE" w:rsidRPr="00D71880" w:rsidRDefault="00BF3FDE" w:rsidP="002533AC">
                <w:pPr>
                  <w:pStyle w:val="BodyText"/>
                  <w:spacing w:before="0" w:after="0"/>
                  <w:rPr>
                    <w:rFonts w:asciiTheme="minorHAnsi" w:hAnsiTheme="minorHAnsi"/>
                    <w:sz w:val="16"/>
                    <w:szCs w:val="16"/>
                  </w:rPr>
                </w:pPr>
                <w:r w:rsidRPr="00D71880">
                  <w:rPr>
                    <w:rFonts w:asciiTheme="minorHAnsi" w:hAnsiTheme="minorHAnsi"/>
                    <w:sz w:val="16"/>
                    <w:szCs w:val="16"/>
                  </w:rPr>
                  <w:t>From: National Disability Insurance Agency (2018) COAG Disability Reform Council Quarterly Report, 30 June 2018, Geelong</w:t>
                </w:r>
              </w:p>
            </w:tc>
          </w:tr>
          <w:tr w:rsidR="00BF3FDE" w:rsidRPr="00D71880" w:rsidTr="002533AC">
            <w:trPr>
              <w:cantSplit/>
              <w:trHeight w:hRule="exact" w:val="340"/>
            </w:trPr>
            <w:tc>
              <w:tcPr>
                <w:tcW w:w="3212" w:type="dxa"/>
                <w:vAlign w:val="center"/>
              </w:tcPr>
              <w:p w:rsidR="00BF3FDE" w:rsidRPr="00D71880" w:rsidRDefault="00BF3FDE" w:rsidP="002533AC">
                <w:pPr>
                  <w:pStyle w:val="BodyText"/>
                  <w:spacing w:before="0" w:after="0"/>
                  <w:rPr>
                    <w:rFonts w:asciiTheme="minorHAnsi" w:hAnsiTheme="minorHAnsi"/>
                    <w:sz w:val="18"/>
                    <w:szCs w:val="18"/>
                  </w:rPr>
                </w:pPr>
                <w:r w:rsidRPr="00D71880">
                  <w:rPr>
                    <w:rFonts w:asciiTheme="minorHAnsi" w:hAnsiTheme="minorHAnsi"/>
                    <w:sz w:val="18"/>
                    <w:szCs w:val="18"/>
                  </w:rPr>
                  <w:t>Estimated participant numbers</w:t>
                </w: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115,000</w:t>
                </w: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115,000</w:t>
                </w: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230,000</w:t>
                </w: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460,000</w:t>
                </w:r>
              </w:p>
            </w:tc>
            <w:tc>
              <w:tcPr>
                <w:tcW w:w="134" w:type="dxa"/>
                <w:tcBorders>
                  <w:top w:val="nil"/>
                  <w:bottom w:val="nil"/>
                </w:tcBorders>
                <w:vAlign w:val="center"/>
              </w:tcPr>
              <w:p w:rsidR="00BF3FDE" w:rsidRPr="00D71880" w:rsidRDefault="00BF3FDE" w:rsidP="002533AC">
                <w:pPr>
                  <w:pStyle w:val="BodyText"/>
                  <w:spacing w:before="0" w:after="0"/>
                  <w:rPr>
                    <w:rFonts w:asciiTheme="minorHAnsi" w:hAnsiTheme="minorHAnsi"/>
                    <w:sz w:val="18"/>
                    <w:szCs w:val="18"/>
                  </w:rPr>
                </w:pPr>
              </w:p>
            </w:tc>
            <w:tc>
              <w:tcPr>
                <w:tcW w:w="6236" w:type="dxa"/>
                <w:vAlign w:val="center"/>
              </w:tcPr>
              <w:p w:rsidR="00BF3FDE" w:rsidRPr="00D71880" w:rsidRDefault="00BF3FDE" w:rsidP="002533AC">
                <w:pPr>
                  <w:pStyle w:val="BodyText"/>
                  <w:spacing w:before="0" w:after="0"/>
                  <w:rPr>
                    <w:rFonts w:asciiTheme="minorHAnsi" w:hAnsiTheme="minorHAnsi"/>
                    <w:sz w:val="16"/>
                    <w:szCs w:val="16"/>
                  </w:rPr>
                </w:pPr>
                <w:r w:rsidRPr="00D71880">
                  <w:rPr>
                    <w:rFonts w:asciiTheme="minorHAnsi" w:hAnsiTheme="minorHAnsi"/>
                    <w:sz w:val="16"/>
                    <w:szCs w:val="16"/>
                  </w:rPr>
                  <w:t>Assumes: 25% self-managed, 25% plan-managed &amp;50% agency-managed</w:t>
                </w:r>
              </w:p>
            </w:tc>
          </w:tr>
          <w:tr w:rsidR="00BF3FDE" w:rsidRPr="00D71880" w:rsidTr="002533AC">
            <w:trPr>
              <w:cantSplit/>
              <w:trHeight w:hRule="exact" w:val="340"/>
            </w:trPr>
            <w:tc>
              <w:tcPr>
                <w:tcW w:w="8428" w:type="dxa"/>
                <w:gridSpan w:val="5"/>
                <w:tcBorders>
                  <w:bottom w:val="single" w:sz="4" w:space="0" w:color="00313C"/>
                </w:tcBorders>
                <w:shd w:val="clear" w:color="auto" w:fill="7F7F7F" w:themeFill="text2" w:themeFillTint="80"/>
                <w:vAlign w:val="center"/>
              </w:tcPr>
              <w:p w:rsidR="00BF3FDE" w:rsidRPr="00D71880" w:rsidRDefault="00BF3FDE" w:rsidP="002533AC">
                <w:pPr>
                  <w:pStyle w:val="BodyText"/>
                  <w:spacing w:before="0" w:after="0"/>
                  <w:rPr>
                    <w:rFonts w:asciiTheme="minorHAnsi" w:hAnsiTheme="minorHAnsi"/>
                    <w:b/>
                    <w:sz w:val="18"/>
                    <w:szCs w:val="18"/>
                  </w:rPr>
                </w:pPr>
                <w:r w:rsidRPr="00D71880">
                  <w:rPr>
                    <w:rFonts w:asciiTheme="minorHAnsi" w:hAnsiTheme="minorHAnsi"/>
                    <w:b/>
                    <w:color w:val="FFFFFF" w:themeColor="background1"/>
                    <w:sz w:val="18"/>
                    <w:szCs w:val="18"/>
                  </w:rPr>
                  <w:t>Plan Administration</w:t>
                </w:r>
              </w:p>
            </w:tc>
            <w:tc>
              <w:tcPr>
                <w:tcW w:w="134" w:type="dxa"/>
                <w:tcBorders>
                  <w:top w:val="nil"/>
                  <w:bottom w:val="nil"/>
                </w:tcBorders>
                <w:vAlign w:val="center"/>
              </w:tcPr>
              <w:p w:rsidR="00BF3FDE" w:rsidRPr="00D71880" w:rsidRDefault="00BF3FDE" w:rsidP="002533AC">
                <w:pPr>
                  <w:pStyle w:val="BodyText"/>
                  <w:spacing w:before="0" w:after="0"/>
                  <w:rPr>
                    <w:rFonts w:asciiTheme="minorHAnsi" w:hAnsiTheme="minorHAnsi"/>
                    <w:sz w:val="18"/>
                    <w:szCs w:val="18"/>
                  </w:rPr>
                </w:pPr>
              </w:p>
            </w:tc>
            <w:tc>
              <w:tcPr>
                <w:tcW w:w="6236" w:type="dxa"/>
                <w:vAlign w:val="center"/>
              </w:tcPr>
              <w:p w:rsidR="00BF3FDE" w:rsidRPr="00D71880" w:rsidRDefault="00BF3FDE" w:rsidP="002533AC">
                <w:pPr>
                  <w:pStyle w:val="BodyText"/>
                  <w:spacing w:before="0" w:after="0"/>
                  <w:rPr>
                    <w:rFonts w:asciiTheme="minorHAnsi" w:hAnsiTheme="minorHAnsi"/>
                    <w:sz w:val="16"/>
                    <w:szCs w:val="16"/>
                  </w:rPr>
                </w:pPr>
              </w:p>
            </w:tc>
          </w:tr>
          <w:tr w:rsidR="00BF3FDE" w:rsidRPr="00D71880" w:rsidTr="002533AC">
            <w:trPr>
              <w:cantSplit/>
              <w:trHeight w:hRule="exact" w:val="340"/>
            </w:trPr>
            <w:tc>
              <w:tcPr>
                <w:tcW w:w="8428" w:type="dxa"/>
                <w:gridSpan w:val="5"/>
                <w:tcBorders>
                  <w:bottom w:val="single" w:sz="4" w:space="0" w:color="auto"/>
                </w:tcBorders>
                <w:shd w:val="clear" w:color="auto" w:fill="D9D9D9" w:themeFill="background2" w:themeFillShade="D9"/>
                <w:vAlign w:val="center"/>
              </w:tcPr>
              <w:p w:rsidR="00BF3FDE" w:rsidRPr="00D71880" w:rsidRDefault="00BF3FDE" w:rsidP="002533AC">
                <w:pPr>
                  <w:pStyle w:val="BodyText"/>
                  <w:spacing w:before="0" w:after="0"/>
                  <w:rPr>
                    <w:rFonts w:asciiTheme="minorHAnsi" w:hAnsiTheme="minorHAnsi"/>
                    <w:sz w:val="18"/>
                    <w:szCs w:val="18"/>
                  </w:rPr>
                </w:pPr>
                <w:r w:rsidRPr="00D71880">
                  <w:rPr>
                    <w:rFonts w:asciiTheme="minorHAnsi" w:hAnsiTheme="minorHAnsi"/>
                    <w:sz w:val="18"/>
                    <w:szCs w:val="18"/>
                  </w:rPr>
                  <w:t>Estimated hours saved per user per week</w:t>
                </w:r>
              </w:p>
            </w:tc>
            <w:tc>
              <w:tcPr>
                <w:tcW w:w="134" w:type="dxa"/>
                <w:tcBorders>
                  <w:top w:val="nil"/>
                  <w:bottom w:val="nil"/>
                </w:tcBorders>
                <w:vAlign w:val="center"/>
              </w:tcPr>
              <w:p w:rsidR="00BF3FDE" w:rsidRPr="00D71880" w:rsidRDefault="00BF3FDE" w:rsidP="002533AC">
                <w:pPr>
                  <w:pStyle w:val="BodyText"/>
                  <w:spacing w:before="0" w:after="0"/>
                  <w:rPr>
                    <w:rFonts w:asciiTheme="minorHAnsi" w:hAnsiTheme="minorHAnsi"/>
                    <w:sz w:val="18"/>
                    <w:szCs w:val="18"/>
                  </w:rPr>
                </w:pPr>
              </w:p>
            </w:tc>
            <w:tc>
              <w:tcPr>
                <w:tcW w:w="6236" w:type="dxa"/>
                <w:vAlign w:val="center"/>
              </w:tcPr>
              <w:p w:rsidR="00BF3FDE" w:rsidRPr="00D71880" w:rsidRDefault="00BF3FDE" w:rsidP="002533AC">
                <w:pPr>
                  <w:pStyle w:val="BodyText"/>
                  <w:spacing w:before="0" w:after="0"/>
                  <w:rPr>
                    <w:rFonts w:asciiTheme="minorHAnsi" w:hAnsiTheme="minorHAnsi"/>
                    <w:sz w:val="16"/>
                    <w:szCs w:val="16"/>
                  </w:rPr>
                </w:pPr>
              </w:p>
            </w:tc>
          </w:tr>
          <w:tr w:rsidR="001F7778" w:rsidRPr="00D71880" w:rsidTr="002533AC">
            <w:trPr>
              <w:cantSplit/>
              <w:trHeight w:hRule="exact" w:val="510"/>
            </w:trPr>
            <w:tc>
              <w:tcPr>
                <w:tcW w:w="3212" w:type="dxa"/>
                <w:tcBorders>
                  <w:top w:val="single" w:sz="4" w:space="0" w:color="auto"/>
                </w:tcBorders>
                <w:vAlign w:val="center"/>
              </w:tcPr>
              <w:p w:rsidR="001F7778" w:rsidRPr="00D71880" w:rsidRDefault="001F7778" w:rsidP="001F7778">
                <w:pPr>
                  <w:pStyle w:val="BodyText"/>
                  <w:spacing w:before="0" w:after="0"/>
                  <w:rPr>
                    <w:rFonts w:asciiTheme="minorHAnsi" w:hAnsiTheme="minorHAnsi"/>
                    <w:sz w:val="18"/>
                    <w:szCs w:val="18"/>
                  </w:rPr>
                </w:pPr>
                <w:r w:rsidRPr="00D71880">
                  <w:rPr>
                    <w:rFonts w:asciiTheme="minorHAnsi" w:hAnsiTheme="minorHAnsi"/>
                    <w:sz w:val="18"/>
                    <w:szCs w:val="18"/>
                  </w:rPr>
                  <w:t>-Participants and Carers</w:t>
                </w:r>
              </w:p>
            </w:tc>
            <w:tc>
              <w:tcPr>
                <w:tcW w:w="1304" w:type="dxa"/>
                <w:tcBorders>
                  <w:top w:val="single" w:sz="4" w:space="0" w:color="auto"/>
                </w:tcBorders>
                <w:vAlign w:val="center"/>
              </w:tcPr>
              <w:p w:rsidR="001F7778" w:rsidRPr="00D71880" w:rsidRDefault="001F7778"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1.5</w:t>
                </w:r>
                <w:r w:rsidR="001E1800">
                  <w:rPr>
                    <w:rFonts w:asciiTheme="minorHAnsi" w:hAnsiTheme="minorHAnsi"/>
                    <w:sz w:val="18"/>
                    <w:szCs w:val="18"/>
                  </w:rPr>
                  <w:t>0</w:t>
                </w:r>
              </w:p>
            </w:tc>
            <w:tc>
              <w:tcPr>
                <w:tcW w:w="1304" w:type="dxa"/>
                <w:tcBorders>
                  <w:top w:val="single" w:sz="4" w:space="0" w:color="auto"/>
                </w:tcBorders>
                <w:vAlign w:val="center"/>
              </w:tcPr>
              <w:p w:rsidR="001F7778" w:rsidRPr="00D71880" w:rsidRDefault="001F7778" w:rsidP="001E1800">
                <w:pPr>
                  <w:pStyle w:val="BodyText"/>
                  <w:spacing w:before="0" w:after="0"/>
                  <w:jc w:val="right"/>
                  <w:rPr>
                    <w:rFonts w:asciiTheme="minorHAnsi" w:hAnsiTheme="minorHAnsi"/>
                    <w:sz w:val="18"/>
                    <w:szCs w:val="18"/>
                  </w:rPr>
                </w:pPr>
              </w:p>
            </w:tc>
            <w:tc>
              <w:tcPr>
                <w:tcW w:w="1304" w:type="dxa"/>
                <w:tcBorders>
                  <w:top w:val="single" w:sz="4" w:space="0" w:color="auto"/>
                </w:tcBorders>
                <w:vAlign w:val="center"/>
              </w:tcPr>
              <w:p w:rsidR="001F7778" w:rsidRPr="00D71880" w:rsidRDefault="001F7778" w:rsidP="001E1800">
                <w:pPr>
                  <w:pStyle w:val="BodyText"/>
                  <w:spacing w:before="0" w:after="0"/>
                  <w:jc w:val="right"/>
                  <w:rPr>
                    <w:rFonts w:asciiTheme="minorHAnsi" w:hAnsiTheme="minorHAnsi"/>
                    <w:sz w:val="18"/>
                    <w:szCs w:val="18"/>
                  </w:rPr>
                </w:pPr>
              </w:p>
            </w:tc>
            <w:tc>
              <w:tcPr>
                <w:tcW w:w="1304" w:type="dxa"/>
                <w:tcBorders>
                  <w:top w:val="single" w:sz="4" w:space="0" w:color="auto"/>
                </w:tcBorders>
                <w:vAlign w:val="center"/>
              </w:tcPr>
              <w:p w:rsidR="001F7778" w:rsidRPr="00D71880" w:rsidRDefault="001F7778" w:rsidP="001E1800">
                <w:pPr>
                  <w:pStyle w:val="BodyText"/>
                  <w:spacing w:before="0" w:after="0"/>
                  <w:jc w:val="right"/>
                  <w:rPr>
                    <w:rFonts w:asciiTheme="minorHAnsi" w:hAnsiTheme="minorHAnsi"/>
                    <w:sz w:val="18"/>
                    <w:szCs w:val="18"/>
                  </w:rPr>
                </w:pPr>
              </w:p>
            </w:tc>
            <w:tc>
              <w:tcPr>
                <w:tcW w:w="134" w:type="dxa"/>
                <w:tcBorders>
                  <w:top w:val="nil"/>
                  <w:bottom w:val="nil"/>
                </w:tcBorders>
                <w:vAlign w:val="center"/>
              </w:tcPr>
              <w:p w:rsidR="001F7778" w:rsidRPr="00D71880" w:rsidRDefault="001F7778" w:rsidP="001F7778">
                <w:pPr>
                  <w:pStyle w:val="BodyText"/>
                  <w:spacing w:before="0" w:after="0"/>
                  <w:rPr>
                    <w:rFonts w:asciiTheme="minorHAnsi" w:hAnsiTheme="minorHAnsi"/>
                    <w:sz w:val="18"/>
                    <w:szCs w:val="18"/>
                  </w:rPr>
                </w:pPr>
              </w:p>
            </w:tc>
            <w:tc>
              <w:tcPr>
                <w:tcW w:w="6236" w:type="dxa"/>
                <w:vAlign w:val="center"/>
              </w:tcPr>
              <w:p w:rsidR="001F7778" w:rsidRPr="00D71880" w:rsidRDefault="001F7778" w:rsidP="00A3268E">
                <w:pPr>
                  <w:pStyle w:val="BodyText"/>
                  <w:spacing w:before="0" w:after="0"/>
                  <w:rPr>
                    <w:rFonts w:asciiTheme="minorHAnsi" w:hAnsiTheme="minorHAnsi"/>
                    <w:sz w:val="16"/>
                    <w:szCs w:val="16"/>
                  </w:rPr>
                </w:pPr>
                <w:r>
                  <w:rPr>
                    <w:rFonts w:asciiTheme="minorHAnsi" w:hAnsiTheme="minorHAnsi"/>
                    <w:sz w:val="16"/>
                    <w:szCs w:val="16"/>
                  </w:rPr>
                  <w:t>E</w:t>
                </w:r>
                <w:r w:rsidRPr="00D71880">
                  <w:rPr>
                    <w:rFonts w:asciiTheme="minorHAnsi" w:hAnsiTheme="minorHAnsi"/>
                    <w:sz w:val="16"/>
                    <w:szCs w:val="16"/>
                  </w:rPr>
                  <w:t xml:space="preserve">stimate: based on </w:t>
                </w:r>
                <w:r>
                  <w:rPr>
                    <w:rFonts w:asciiTheme="minorHAnsi" w:hAnsiTheme="minorHAnsi"/>
                    <w:sz w:val="16"/>
                    <w:szCs w:val="16"/>
                  </w:rPr>
                  <w:t xml:space="preserve">half the average time saving per week (3 hours) according to </w:t>
                </w:r>
                <w:r w:rsidRPr="00602798">
                  <w:rPr>
                    <w:rFonts w:asciiTheme="minorHAnsi" w:hAnsiTheme="minorHAnsi"/>
                    <w:sz w:val="16"/>
                    <w:szCs w:val="16"/>
                  </w:rPr>
                  <w:t>self-managing participants and carers</w:t>
                </w:r>
                <w:r>
                  <w:rPr>
                    <w:rFonts w:asciiTheme="minorHAnsi" w:hAnsiTheme="minorHAnsi"/>
                    <w:sz w:val="16"/>
                    <w:szCs w:val="16"/>
                  </w:rPr>
                  <w:t xml:space="preserve"> that participated in user testing</w:t>
                </w:r>
              </w:p>
            </w:tc>
          </w:tr>
          <w:tr w:rsidR="001F7778" w:rsidRPr="00D71880" w:rsidTr="002533AC">
            <w:trPr>
              <w:cantSplit/>
              <w:trHeight w:hRule="exact" w:val="510"/>
            </w:trPr>
            <w:tc>
              <w:tcPr>
                <w:tcW w:w="3212" w:type="dxa"/>
                <w:vAlign w:val="center"/>
              </w:tcPr>
              <w:p w:rsidR="001F7778" w:rsidRPr="00D71880" w:rsidRDefault="001F7778" w:rsidP="001F7778">
                <w:pPr>
                  <w:pStyle w:val="BodyText"/>
                  <w:spacing w:before="0" w:after="0"/>
                  <w:rPr>
                    <w:rFonts w:asciiTheme="minorHAnsi" w:hAnsiTheme="minorHAnsi"/>
                    <w:sz w:val="18"/>
                    <w:szCs w:val="18"/>
                  </w:rPr>
                </w:pPr>
                <w:r w:rsidRPr="00D71880">
                  <w:rPr>
                    <w:rFonts w:asciiTheme="minorHAnsi" w:hAnsiTheme="minorHAnsi"/>
                    <w:sz w:val="18"/>
                    <w:szCs w:val="18"/>
                  </w:rPr>
                  <w:t>-Private Plan Managers</w:t>
                </w:r>
              </w:p>
            </w:tc>
            <w:tc>
              <w:tcPr>
                <w:tcW w:w="1304" w:type="dxa"/>
                <w:vAlign w:val="center"/>
              </w:tcPr>
              <w:p w:rsidR="001F7778" w:rsidRPr="00D71880" w:rsidRDefault="001F7778" w:rsidP="001E1800">
                <w:pPr>
                  <w:pStyle w:val="BodyText"/>
                  <w:spacing w:before="0" w:after="0"/>
                  <w:jc w:val="right"/>
                  <w:rPr>
                    <w:rFonts w:asciiTheme="minorHAnsi" w:hAnsiTheme="minorHAnsi"/>
                    <w:sz w:val="18"/>
                    <w:szCs w:val="18"/>
                  </w:rPr>
                </w:pPr>
              </w:p>
            </w:tc>
            <w:tc>
              <w:tcPr>
                <w:tcW w:w="1304" w:type="dxa"/>
                <w:vAlign w:val="center"/>
              </w:tcPr>
              <w:p w:rsidR="001F7778" w:rsidRPr="00D71880" w:rsidRDefault="001F7778"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0.5</w:t>
                </w:r>
                <w:r w:rsidR="001E1800">
                  <w:rPr>
                    <w:rFonts w:asciiTheme="minorHAnsi" w:hAnsiTheme="minorHAnsi"/>
                    <w:sz w:val="18"/>
                    <w:szCs w:val="18"/>
                  </w:rPr>
                  <w:t>0</w:t>
                </w:r>
              </w:p>
            </w:tc>
            <w:tc>
              <w:tcPr>
                <w:tcW w:w="1304" w:type="dxa"/>
                <w:vAlign w:val="center"/>
              </w:tcPr>
              <w:p w:rsidR="001F7778" w:rsidRPr="00D71880" w:rsidRDefault="001F7778" w:rsidP="001E1800">
                <w:pPr>
                  <w:pStyle w:val="BodyText"/>
                  <w:spacing w:before="0" w:after="0"/>
                  <w:jc w:val="right"/>
                  <w:rPr>
                    <w:rFonts w:asciiTheme="minorHAnsi" w:hAnsiTheme="minorHAnsi"/>
                    <w:sz w:val="18"/>
                    <w:szCs w:val="18"/>
                  </w:rPr>
                </w:pPr>
              </w:p>
            </w:tc>
            <w:tc>
              <w:tcPr>
                <w:tcW w:w="1304" w:type="dxa"/>
                <w:vAlign w:val="center"/>
              </w:tcPr>
              <w:p w:rsidR="001F7778" w:rsidRPr="00D71880" w:rsidRDefault="001F7778" w:rsidP="001E1800">
                <w:pPr>
                  <w:pStyle w:val="BodyText"/>
                  <w:spacing w:before="0" w:after="0"/>
                  <w:jc w:val="right"/>
                  <w:rPr>
                    <w:rFonts w:asciiTheme="minorHAnsi" w:hAnsiTheme="minorHAnsi"/>
                    <w:sz w:val="18"/>
                    <w:szCs w:val="18"/>
                  </w:rPr>
                </w:pPr>
              </w:p>
            </w:tc>
            <w:tc>
              <w:tcPr>
                <w:tcW w:w="134" w:type="dxa"/>
                <w:tcBorders>
                  <w:top w:val="nil"/>
                  <w:bottom w:val="nil"/>
                </w:tcBorders>
                <w:vAlign w:val="center"/>
              </w:tcPr>
              <w:p w:rsidR="001F7778" w:rsidRPr="00D71880" w:rsidRDefault="001F7778" w:rsidP="001F7778">
                <w:pPr>
                  <w:pStyle w:val="BodyText"/>
                  <w:spacing w:before="0" w:after="0"/>
                  <w:rPr>
                    <w:rFonts w:asciiTheme="minorHAnsi" w:hAnsiTheme="minorHAnsi"/>
                    <w:sz w:val="18"/>
                    <w:szCs w:val="18"/>
                  </w:rPr>
                </w:pPr>
              </w:p>
            </w:tc>
            <w:tc>
              <w:tcPr>
                <w:tcW w:w="6236" w:type="dxa"/>
                <w:vAlign w:val="center"/>
              </w:tcPr>
              <w:p w:rsidR="001F7778" w:rsidRPr="00D71880" w:rsidRDefault="001F7778" w:rsidP="001F7778">
                <w:pPr>
                  <w:pStyle w:val="BodyText"/>
                  <w:spacing w:before="0" w:after="0"/>
                  <w:rPr>
                    <w:rFonts w:asciiTheme="minorHAnsi" w:hAnsiTheme="minorHAnsi"/>
                    <w:sz w:val="16"/>
                    <w:szCs w:val="16"/>
                  </w:rPr>
                </w:pPr>
                <w:r>
                  <w:rPr>
                    <w:rFonts w:asciiTheme="minorHAnsi" w:hAnsiTheme="minorHAnsi"/>
                    <w:sz w:val="16"/>
                    <w:szCs w:val="16"/>
                  </w:rPr>
                  <w:t>E</w:t>
                </w:r>
                <w:r w:rsidRPr="00D71880">
                  <w:rPr>
                    <w:rFonts w:asciiTheme="minorHAnsi" w:hAnsiTheme="minorHAnsi"/>
                    <w:sz w:val="16"/>
                    <w:szCs w:val="16"/>
                  </w:rPr>
                  <w:t>st</w:t>
                </w:r>
                <w:r w:rsidR="00A3268E">
                  <w:rPr>
                    <w:rFonts w:asciiTheme="minorHAnsi" w:hAnsiTheme="minorHAnsi"/>
                    <w:sz w:val="16"/>
                    <w:szCs w:val="16"/>
                  </w:rPr>
                  <w:t>imate: assumes time saving for p</w:t>
                </w:r>
                <w:r w:rsidRPr="00D71880">
                  <w:rPr>
                    <w:rFonts w:asciiTheme="minorHAnsi" w:hAnsiTheme="minorHAnsi"/>
                    <w:sz w:val="16"/>
                    <w:szCs w:val="16"/>
                  </w:rPr>
                  <w:t>rivate plan managers would be lower than for participants and carers</w:t>
                </w:r>
                <w:r>
                  <w:rPr>
                    <w:rFonts w:asciiTheme="minorHAnsi" w:hAnsiTheme="minorHAnsi"/>
                    <w:sz w:val="16"/>
                    <w:szCs w:val="16"/>
                  </w:rPr>
                  <w:t xml:space="preserve"> </w:t>
                </w:r>
              </w:p>
            </w:tc>
          </w:tr>
          <w:tr w:rsidR="001F7778" w:rsidRPr="00D71880" w:rsidTr="002533AC">
            <w:trPr>
              <w:cantSplit/>
              <w:trHeight w:hRule="exact" w:val="510"/>
            </w:trPr>
            <w:tc>
              <w:tcPr>
                <w:tcW w:w="3212" w:type="dxa"/>
                <w:vAlign w:val="center"/>
              </w:tcPr>
              <w:p w:rsidR="001F7778" w:rsidRPr="00D71880" w:rsidRDefault="001F7778" w:rsidP="001F7778">
                <w:pPr>
                  <w:pStyle w:val="BodyText"/>
                  <w:spacing w:before="0" w:after="0"/>
                  <w:rPr>
                    <w:rFonts w:asciiTheme="minorHAnsi" w:hAnsiTheme="minorHAnsi"/>
                    <w:sz w:val="18"/>
                    <w:szCs w:val="18"/>
                  </w:rPr>
                </w:pPr>
                <w:r w:rsidRPr="00D71880">
                  <w:rPr>
                    <w:rFonts w:asciiTheme="minorHAnsi" w:hAnsiTheme="minorHAnsi"/>
                    <w:sz w:val="18"/>
                    <w:szCs w:val="18"/>
                  </w:rPr>
                  <w:t>-Agency Plan Managers</w:t>
                </w:r>
              </w:p>
            </w:tc>
            <w:tc>
              <w:tcPr>
                <w:tcW w:w="1304" w:type="dxa"/>
                <w:vAlign w:val="center"/>
              </w:tcPr>
              <w:p w:rsidR="001F7778" w:rsidRPr="00D71880" w:rsidRDefault="001F7778" w:rsidP="001E1800">
                <w:pPr>
                  <w:pStyle w:val="BodyText"/>
                  <w:spacing w:before="0" w:after="0"/>
                  <w:jc w:val="right"/>
                  <w:rPr>
                    <w:rFonts w:asciiTheme="minorHAnsi" w:hAnsiTheme="minorHAnsi"/>
                    <w:sz w:val="18"/>
                    <w:szCs w:val="18"/>
                  </w:rPr>
                </w:pPr>
              </w:p>
            </w:tc>
            <w:tc>
              <w:tcPr>
                <w:tcW w:w="1304" w:type="dxa"/>
                <w:vAlign w:val="center"/>
              </w:tcPr>
              <w:p w:rsidR="001F7778" w:rsidRPr="00D71880" w:rsidRDefault="001F7778" w:rsidP="001E1800">
                <w:pPr>
                  <w:pStyle w:val="BodyText"/>
                  <w:spacing w:before="0" w:after="0"/>
                  <w:jc w:val="right"/>
                  <w:rPr>
                    <w:rFonts w:asciiTheme="minorHAnsi" w:hAnsiTheme="minorHAnsi"/>
                    <w:sz w:val="18"/>
                    <w:szCs w:val="18"/>
                  </w:rPr>
                </w:pPr>
              </w:p>
            </w:tc>
            <w:tc>
              <w:tcPr>
                <w:tcW w:w="1304" w:type="dxa"/>
                <w:vAlign w:val="center"/>
              </w:tcPr>
              <w:p w:rsidR="001F7778" w:rsidRPr="00D71880" w:rsidRDefault="001F7778"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0.25</w:t>
                </w:r>
              </w:p>
            </w:tc>
            <w:tc>
              <w:tcPr>
                <w:tcW w:w="1304" w:type="dxa"/>
                <w:vAlign w:val="center"/>
              </w:tcPr>
              <w:p w:rsidR="001F7778" w:rsidRPr="00D71880" w:rsidRDefault="001F7778" w:rsidP="001E1800">
                <w:pPr>
                  <w:pStyle w:val="BodyText"/>
                  <w:spacing w:before="0" w:after="0"/>
                  <w:jc w:val="right"/>
                  <w:rPr>
                    <w:rFonts w:asciiTheme="minorHAnsi" w:hAnsiTheme="minorHAnsi"/>
                    <w:sz w:val="18"/>
                    <w:szCs w:val="18"/>
                  </w:rPr>
                </w:pPr>
              </w:p>
            </w:tc>
            <w:tc>
              <w:tcPr>
                <w:tcW w:w="134" w:type="dxa"/>
                <w:tcBorders>
                  <w:top w:val="nil"/>
                  <w:bottom w:val="nil"/>
                </w:tcBorders>
                <w:vAlign w:val="center"/>
              </w:tcPr>
              <w:p w:rsidR="001F7778" w:rsidRPr="00D71880" w:rsidRDefault="001F7778" w:rsidP="001F7778">
                <w:pPr>
                  <w:pStyle w:val="BodyText"/>
                  <w:spacing w:before="0" w:after="0"/>
                  <w:rPr>
                    <w:rFonts w:asciiTheme="minorHAnsi" w:hAnsiTheme="minorHAnsi"/>
                    <w:sz w:val="18"/>
                    <w:szCs w:val="18"/>
                  </w:rPr>
                </w:pPr>
              </w:p>
            </w:tc>
            <w:tc>
              <w:tcPr>
                <w:tcW w:w="6236" w:type="dxa"/>
                <w:vAlign w:val="center"/>
              </w:tcPr>
              <w:p w:rsidR="001F7778" w:rsidRPr="00D71880" w:rsidRDefault="001F7778" w:rsidP="001F7778">
                <w:pPr>
                  <w:pStyle w:val="BodyText"/>
                  <w:spacing w:before="0" w:after="0"/>
                  <w:rPr>
                    <w:rFonts w:asciiTheme="minorHAnsi" w:hAnsiTheme="minorHAnsi"/>
                    <w:sz w:val="16"/>
                    <w:szCs w:val="16"/>
                  </w:rPr>
                </w:pPr>
                <w:r>
                  <w:rPr>
                    <w:rFonts w:asciiTheme="minorHAnsi" w:hAnsiTheme="minorHAnsi"/>
                    <w:sz w:val="16"/>
                    <w:szCs w:val="16"/>
                  </w:rPr>
                  <w:t>E</w:t>
                </w:r>
                <w:r w:rsidRPr="00D71880">
                  <w:rPr>
                    <w:rFonts w:asciiTheme="minorHAnsi" w:hAnsiTheme="minorHAnsi"/>
                    <w:sz w:val="16"/>
                    <w:szCs w:val="16"/>
                  </w:rPr>
                  <w:t>st</w:t>
                </w:r>
                <w:r w:rsidR="00A3268E">
                  <w:rPr>
                    <w:rFonts w:asciiTheme="minorHAnsi" w:hAnsiTheme="minorHAnsi"/>
                    <w:sz w:val="16"/>
                    <w:szCs w:val="16"/>
                  </w:rPr>
                  <w:t>imate: assumes time saving for a</w:t>
                </w:r>
                <w:r w:rsidRPr="00D71880">
                  <w:rPr>
                    <w:rFonts w:asciiTheme="minorHAnsi" w:hAnsiTheme="minorHAnsi"/>
                    <w:sz w:val="16"/>
                    <w:szCs w:val="16"/>
                  </w:rPr>
                  <w:t>gency plan managers would</w:t>
                </w:r>
                <w:r>
                  <w:rPr>
                    <w:rFonts w:asciiTheme="minorHAnsi" w:hAnsiTheme="minorHAnsi"/>
                    <w:sz w:val="16"/>
                    <w:szCs w:val="16"/>
                  </w:rPr>
                  <w:t xml:space="preserve"> be lower than for participants, </w:t>
                </w:r>
                <w:r w:rsidRPr="00D71880">
                  <w:rPr>
                    <w:rFonts w:asciiTheme="minorHAnsi" w:hAnsiTheme="minorHAnsi"/>
                    <w:sz w:val="16"/>
                    <w:szCs w:val="16"/>
                  </w:rPr>
                  <w:t>carers</w:t>
                </w:r>
                <w:r>
                  <w:rPr>
                    <w:rFonts w:asciiTheme="minorHAnsi" w:hAnsiTheme="minorHAnsi"/>
                    <w:sz w:val="16"/>
                    <w:szCs w:val="16"/>
                  </w:rPr>
                  <w:t xml:space="preserve"> and private plan managers</w:t>
                </w:r>
              </w:p>
            </w:tc>
          </w:tr>
          <w:tr w:rsidR="00BF3FDE" w:rsidRPr="00D71880" w:rsidTr="002533AC">
            <w:trPr>
              <w:cantSplit/>
              <w:trHeight w:hRule="exact" w:val="510"/>
            </w:trPr>
            <w:tc>
              <w:tcPr>
                <w:tcW w:w="8428" w:type="dxa"/>
                <w:gridSpan w:val="5"/>
                <w:vAlign w:val="center"/>
              </w:tcPr>
              <w:p w:rsidR="00BF3FDE" w:rsidRPr="00D71880" w:rsidRDefault="00BF3FDE" w:rsidP="002533AC">
                <w:pPr>
                  <w:pStyle w:val="BodyText"/>
                  <w:spacing w:before="0" w:after="0"/>
                  <w:rPr>
                    <w:rFonts w:asciiTheme="minorHAnsi" w:hAnsiTheme="minorHAnsi"/>
                    <w:sz w:val="18"/>
                    <w:szCs w:val="18"/>
                  </w:rPr>
                </w:pPr>
                <w:r w:rsidRPr="00D71880">
                  <w:rPr>
                    <w:rFonts w:asciiTheme="minorHAnsi" w:hAnsiTheme="minorHAnsi"/>
                    <w:sz w:val="18"/>
                    <w:szCs w:val="18"/>
                  </w:rPr>
                  <w:t>Estimated economic value of user time (all users) $20.58</w:t>
                </w:r>
              </w:p>
            </w:tc>
            <w:tc>
              <w:tcPr>
                <w:tcW w:w="134" w:type="dxa"/>
                <w:tcBorders>
                  <w:top w:val="nil"/>
                  <w:bottom w:val="nil"/>
                </w:tcBorders>
                <w:vAlign w:val="center"/>
              </w:tcPr>
              <w:p w:rsidR="00BF3FDE" w:rsidRPr="00D71880" w:rsidRDefault="00BF3FDE" w:rsidP="002533AC">
                <w:pPr>
                  <w:pStyle w:val="BodyText"/>
                  <w:spacing w:before="0" w:after="0"/>
                  <w:rPr>
                    <w:rFonts w:asciiTheme="minorHAnsi" w:hAnsiTheme="minorHAnsi"/>
                    <w:sz w:val="18"/>
                    <w:szCs w:val="18"/>
                  </w:rPr>
                </w:pPr>
              </w:p>
            </w:tc>
            <w:tc>
              <w:tcPr>
                <w:tcW w:w="6236" w:type="dxa"/>
                <w:vAlign w:val="center"/>
              </w:tcPr>
              <w:p w:rsidR="00BF3FDE" w:rsidRPr="00D71880" w:rsidRDefault="00BF3FDE" w:rsidP="002533AC">
                <w:pPr>
                  <w:pStyle w:val="BodyText"/>
                  <w:spacing w:before="0" w:after="0"/>
                  <w:rPr>
                    <w:rFonts w:asciiTheme="minorHAnsi" w:hAnsiTheme="minorHAnsi"/>
                    <w:sz w:val="16"/>
                    <w:szCs w:val="16"/>
                  </w:rPr>
                </w:pPr>
                <w:r w:rsidRPr="00D71880">
                  <w:rPr>
                    <w:rFonts w:asciiTheme="minorHAnsi" w:hAnsiTheme="minorHAnsi"/>
                    <w:sz w:val="16"/>
                    <w:szCs w:val="16"/>
                  </w:rPr>
                  <w:t>From: Level 1 - Pay Point 1, in: Pay Guide: Social, Community, Home Care and Disability Services Industry Award 2010</w:t>
                </w:r>
              </w:p>
            </w:tc>
          </w:tr>
          <w:tr w:rsidR="00BF3FDE" w:rsidRPr="00D71880" w:rsidTr="002533AC">
            <w:trPr>
              <w:cantSplit/>
              <w:trHeight w:hRule="exact" w:val="340"/>
            </w:trPr>
            <w:tc>
              <w:tcPr>
                <w:tcW w:w="8428" w:type="dxa"/>
                <w:gridSpan w:val="5"/>
                <w:shd w:val="clear" w:color="auto" w:fill="D9D9D9" w:themeFill="background2" w:themeFillShade="D9"/>
                <w:vAlign w:val="center"/>
              </w:tcPr>
              <w:p w:rsidR="00BF3FDE" w:rsidRPr="00D71880" w:rsidRDefault="00BF3FDE" w:rsidP="002533AC">
                <w:pPr>
                  <w:pStyle w:val="BodyText"/>
                  <w:spacing w:before="0" w:after="0"/>
                  <w:rPr>
                    <w:rFonts w:asciiTheme="minorHAnsi" w:hAnsiTheme="minorHAnsi"/>
                    <w:sz w:val="18"/>
                    <w:szCs w:val="18"/>
                  </w:rPr>
                </w:pPr>
                <w:r w:rsidRPr="00D71880">
                  <w:rPr>
                    <w:rFonts w:asciiTheme="minorHAnsi" w:hAnsiTheme="minorHAnsi"/>
                    <w:sz w:val="18"/>
                    <w:szCs w:val="18"/>
                  </w:rPr>
                  <w:t>Estimated  value of plan management efficiencies</w:t>
                </w:r>
                <w:r w:rsidR="001F7778">
                  <w:rPr>
                    <w:rFonts w:asciiTheme="minorHAnsi" w:hAnsiTheme="minorHAnsi"/>
                    <w:sz w:val="18"/>
                    <w:szCs w:val="18"/>
                  </w:rPr>
                  <w:t xml:space="preserve"> (AUD Million)</w:t>
                </w:r>
              </w:p>
            </w:tc>
            <w:tc>
              <w:tcPr>
                <w:tcW w:w="134" w:type="dxa"/>
                <w:tcBorders>
                  <w:top w:val="nil"/>
                  <w:bottom w:val="nil"/>
                </w:tcBorders>
                <w:vAlign w:val="center"/>
              </w:tcPr>
              <w:p w:rsidR="00BF3FDE" w:rsidRPr="00D71880" w:rsidRDefault="00BF3FDE" w:rsidP="002533AC">
                <w:pPr>
                  <w:pStyle w:val="BodyText"/>
                  <w:spacing w:before="0" w:after="0"/>
                  <w:rPr>
                    <w:rFonts w:asciiTheme="minorHAnsi" w:hAnsiTheme="minorHAnsi"/>
                    <w:sz w:val="18"/>
                    <w:szCs w:val="18"/>
                  </w:rPr>
                </w:pPr>
              </w:p>
            </w:tc>
            <w:tc>
              <w:tcPr>
                <w:tcW w:w="6236" w:type="dxa"/>
                <w:vAlign w:val="center"/>
              </w:tcPr>
              <w:p w:rsidR="00BF3FDE" w:rsidRPr="00D71880" w:rsidRDefault="00BF3FDE" w:rsidP="002533AC">
                <w:pPr>
                  <w:pStyle w:val="BodyText"/>
                  <w:spacing w:before="0" w:after="0"/>
                  <w:rPr>
                    <w:rFonts w:asciiTheme="minorHAnsi" w:hAnsiTheme="minorHAnsi"/>
                    <w:sz w:val="16"/>
                    <w:szCs w:val="16"/>
                  </w:rPr>
                </w:pPr>
              </w:p>
            </w:tc>
          </w:tr>
          <w:tr w:rsidR="00BF3FDE" w:rsidRPr="00D71880" w:rsidTr="002533AC">
            <w:trPr>
              <w:cantSplit/>
              <w:trHeight w:hRule="exact" w:val="340"/>
            </w:trPr>
            <w:tc>
              <w:tcPr>
                <w:tcW w:w="3212" w:type="dxa"/>
                <w:vAlign w:val="center"/>
              </w:tcPr>
              <w:p w:rsidR="00BF3FDE" w:rsidRPr="00D71880" w:rsidRDefault="00BF3FDE" w:rsidP="002533AC">
                <w:pPr>
                  <w:pStyle w:val="BodyText"/>
                  <w:spacing w:before="0" w:after="0"/>
                  <w:rPr>
                    <w:rFonts w:asciiTheme="minorHAnsi" w:hAnsiTheme="minorHAnsi"/>
                    <w:sz w:val="18"/>
                    <w:szCs w:val="18"/>
                  </w:rPr>
                </w:pPr>
                <w:r w:rsidRPr="00D71880">
                  <w:rPr>
                    <w:rFonts w:asciiTheme="minorHAnsi" w:hAnsiTheme="minorHAnsi"/>
                    <w:sz w:val="18"/>
                    <w:szCs w:val="18"/>
                  </w:rPr>
                  <w:t>-Participants and Carers</w:t>
                </w: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$18</w:t>
                </w:r>
                <w:r w:rsidR="001F7778">
                  <w:rPr>
                    <w:rFonts w:asciiTheme="minorHAnsi" w:hAnsiTheme="minorHAnsi"/>
                    <w:sz w:val="18"/>
                    <w:szCs w:val="18"/>
                  </w:rPr>
                  <w:t>5</w:t>
                </w: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p>
            </w:tc>
            <w:tc>
              <w:tcPr>
                <w:tcW w:w="1304" w:type="dxa"/>
                <w:vAlign w:val="center"/>
              </w:tcPr>
              <w:p w:rsidR="00BF3FDE" w:rsidRPr="00D71880" w:rsidRDefault="00A3268E" w:rsidP="001E1800">
                <w:pPr>
                  <w:pStyle w:val="BodyText"/>
                  <w:spacing w:before="0" w:after="0"/>
                  <w:jc w:val="right"/>
                  <w:rPr>
                    <w:rFonts w:asciiTheme="minorHAnsi" w:hAnsiTheme="minorHAnsi"/>
                    <w:sz w:val="18"/>
                    <w:szCs w:val="18"/>
                  </w:rPr>
                </w:pPr>
                <w:r>
                  <w:rPr>
                    <w:rFonts w:asciiTheme="minorHAnsi" w:hAnsiTheme="minorHAnsi"/>
                    <w:sz w:val="18"/>
                    <w:szCs w:val="18"/>
                  </w:rPr>
                  <w:t>$185</w:t>
                </w:r>
              </w:p>
            </w:tc>
            <w:tc>
              <w:tcPr>
                <w:tcW w:w="134" w:type="dxa"/>
                <w:tcBorders>
                  <w:top w:val="nil"/>
                  <w:bottom w:val="nil"/>
                </w:tcBorders>
                <w:vAlign w:val="center"/>
              </w:tcPr>
              <w:p w:rsidR="00BF3FDE" w:rsidRPr="00D71880" w:rsidRDefault="00BF3FDE" w:rsidP="002533AC">
                <w:pPr>
                  <w:pStyle w:val="BodyText"/>
                  <w:spacing w:before="0" w:after="0"/>
                  <w:rPr>
                    <w:rFonts w:asciiTheme="minorHAnsi" w:hAnsiTheme="minorHAnsi"/>
                    <w:sz w:val="18"/>
                    <w:szCs w:val="18"/>
                  </w:rPr>
                </w:pPr>
              </w:p>
            </w:tc>
            <w:tc>
              <w:tcPr>
                <w:tcW w:w="6236" w:type="dxa"/>
                <w:vAlign w:val="center"/>
              </w:tcPr>
              <w:p w:rsidR="00BF3FDE" w:rsidRPr="00D71880" w:rsidRDefault="00BF3FDE" w:rsidP="002533AC">
                <w:pPr>
                  <w:pStyle w:val="BodyText"/>
                  <w:spacing w:before="0" w:after="0"/>
                  <w:rPr>
                    <w:rFonts w:asciiTheme="minorHAnsi" w:hAnsiTheme="minorHAnsi"/>
                    <w:sz w:val="16"/>
                    <w:szCs w:val="16"/>
                  </w:rPr>
                </w:pPr>
                <w:r w:rsidRPr="00D71880">
                  <w:rPr>
                    <w:rFonts w:asciiTheme="minorHAnsi" w:hAnsiTheme="minorHAnsi"/>
                    <w:sz w:val="16"/>
                    <w:szCs w:val="16"/>
                  </w:rPr>
                  <w:t>Calculation: Number of participants x hours per week x 52 x time value</w:t>
                </w:r>
              </w:p>
            </w:tc>
          </w:tr>
          <w:tr w:rsidR="00BF3FDE" w:rsidRPr="00D71880" w:rsidTr="002533AC">
            <w:trPr>
              <w:cantSplit/>
              <w:trHeight w:hRule="exact" w:val="340"/>
            </w:trPr>
            <w:tc>
              <w:tcPr>
                <w:tcW w:w="3212" w:type="dxa"/>
                <w:vAlign w:val="center"/>
              </w:tcPr>
              <w:p w:rsidR="00BF3FDE" w:rsidRPr="00D71880" w:rsidRDefault="00BF3FDE" w:rsidP="002533AC">
                <w:pPr>
                  <w:pStyle w:val="BodyText"/>
                  <w:spacing w:before="0" w:after="0"/>
                  <w:rPr>
                    <w:rFonts w:asciiTheme="minorHAnsi" w:hAnsiTheme="minorHAnsi"/>
                    <w:sz w:val="18"/>
                    <w:szCs w:val="18"/>
                  </w:rPr>
                </w:pPr>
                <w:r w:rsidRPr="00D71880">
                  <w:rPr>
                    <w:rFonts w:asciiTheme="minorHAnsi" w:hAnsiTheme="minorHAnsi"/>
                    <w:sz w:val="18"/>
                    <w:szCs w:val="18"/>
                  </w:rPr>
                  <w:t>-Private Plan Managers</w:t>
                </w: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p>
            </w:tc>
            <w:tc>
              <w:tcPr>
                <w:tcW w:w="1304" w:type="dxa"/>
                <w:vAlign w:val="center"/>
              </w:tcPr>
              <w:p w:rsidR="00BF3FDE" w:rsidRPr="00D71880" w:rsidRDefault="001F7778" w:rsidP="001E1800">
                <w:pPr>
                  <w:pStyle w:val="BodyText"/>
                  <w:spacing w:before="0" w:after="0"/>
                  <w:jc w:val="right"/>
                  <w:rPr>
                    <w:rFonts w:asciiTheme="minorHAnsi" w:hAnsiTheme="minorHAnsi"/>
                    <w:sz w:val="18"/>
                    <w:szCs w:val="18"/>
                  </w:rPr>
                </w:pPr>
                <w:r>
                  <w:rPr>
                    <w:rFonts w:asciiTheme="minorHAnsi" w:hAnsiTheme="minorHAnsi"/>
                    <w:sz w:val="18"/>
                    <w:szCs w:val="18"/>
                  </w:rPr>
                  <w:t>$62</w:t>
                </w: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p>
            </w:tc>
            <w:tc>
              <w:tcPr>
                <w:tcW w:w="1304" w:type="dxa"/>
                <w:vAlign w:val="center"/>
              </w:tcPr>
              <w:p w:rsidR="00BF3FDE" w:rsidRPr="00D71880" w:rsidRDefault="00A3268E" w:rsidP="001E1800">
                <w:pPr>
                  <w:pStyle w:val="BodyText"/>
                  <w:spacing w:before="0" w:after="0"/>
                  <w:jc w:val="right"/>
                  <w:rPr>
                    <w:rFonts w:asciiTheme="minorHAnsi" w:hAnsiTheme="minorHAnsi"/>
                    <w:sz w:val="18"/>
                    <w:szCs w:val="18"/>
                  </w:rPr>
                </w:pPr>
                <w:r>
                  <w:rPr>
                    <w:rFonts w:asciiTheme="minorHAnsi" w:hAnsiTheme="minorHAnsi"/>
                    <w:sz w:val="18"/>
                    <w:szCs w:val="18"/>
                  </w:rPr>
                  <w:t>$62</w:t>
                </w:r>
              </w:p>
            </w:tc>
            <w:tc>
              <w:tcPr>
                <w:tcW w:w="134" w:type="dxa"/>
                <w:tcBorders>
                  <w:top w:val="nil"/>
                  <w:bottom w:val="nil"/>
                </w:tcBorders>
                <w:vAlign w:val="center"/>
              </w:tcPr>
              <w:p w:rsidR="00BF3FDE" w:rsidRPr="00D71880" w:rsidRDefault="00BF3FDE" w:rsidP="002533AC">
                <w:pPr>
                  <w:pStyle w:val="BodyText"/>
                  <w:spacing w:before="0" w:after="0"/>
                  <w:rPr>
                    <w:rFonts w:asciiTheme="minorHAnsi" w:hAnsiTheme="minorHAnsi"/>
                    <w:sz w:val="18"/>
                    <w:szCs w:val="18"/>
                  </w:rPr>
                </w:pPr>
              </w:p>
            </w:tc>
            <w:tc>
              <w:tcPr>
                <w:tcW w:w="6236" w:type="dxa"/>
                <w:vAlign w:val="center"/>
              </w:tcPr>
              <w:p w:rsidR="00BF3FDE" w:rsidRPr="00D71880" w:rsidRDefault="00BF3FDE" w:rsidP="002533AC">
                <w:pPr>
                  <w:pStyle w:val="BodyText"/>
                  <w:spacing w:before="0" w:after="0"/>
                  <w:rPr>
                    <w:rFonts w:asciiTheme="minorHAnsi" w:hAnsiTheme="minorHAnsi"/>
                    <w:sz w:val="16"/>
                    <w:szCs w:val="16"/>
                  </w:rPr>
                </w:pPr>
                <w:r w:rsidRPr="00D71880">
                  <w:rPr>
                    <w:rFonts w:asciiTheme="minorHAnsi" w:hAnsiTheme="minorHAnsi"/>
                    <w:sz w:val="16"/>
                    <w:szCs w:val="16"/>
                  </w:rPr>
                  <w:t>Calculation: Number of participants x hours per week x 52 x time value</w:t>
                </w:r>
              </w:p>
            </w:tc>
          </w:tr>
          <w:tr w:rsidR="00BF3FDE" w:rsidRPr="00D71880" w:rsidTr="002533AC">
            <w:trPr>
              <w:cantSplit/>
              <w:trHeight w:hRule="exact" w:val="340"/>
            </w:trPr>
            <w:tc>
              <w:tcPr>
                <w:tcW w:w="3212" w:type="dxa"/>
                <w:vAlign w:val="center"/>
              </w:tcPr>
              <w:p w:rsidR="00BF3FDE" w:rsidRPr="00D71880" w:rsidRDefault="00BF3FDE" w:rsidP="002533AC">
                <w:pPr>
                  <w:pStyle w:val="BodyText"/>
                  <w:spacing w:before="0" w:after="0"/>
                  <w:rPr>
                    <w:rFonts w:asciiTheme="minorHAnsi" w:hAnsiTheme="minorHAnsi"/>
                    <w:sz w:val="18"/>
                    <w:szCs w:val="18"/>
                  </w:rPr>
                </w:pPr>
                <w:r w:rsidRPr="00D71880">
                  <w:rPr>
                    <w:rFonts w:asciiTheme="minorHAnsi" w:hAnsiTheme="minorHAnsi"/>
                    <w:sz w:val="18"/>
                    <w:szCs w:val="18"/>
                  </w:rPr>
                  <w:t>-Agency Plan Managers</w:t>
                </w: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p>
            </w:tc>
            <w:tc>
              <w:tcPr>
                <w:tcW w:w="1304" w:type="dxa"/>
                <w:vAlign w:val="center"/>
              </w:tcPr>
              <w:p w:rsidR="00BF3FDE" w:rsidRPr="00D71880" w:rsidRDefault="001F7778" w:rsidP="001E1800">
                <w:pPr>
                  <w:pStyle w:val="BodyText"/>
                  <w:spacing w:before="0" w:after="0"/>
                  <w:jc w:val="right"/>
                  <w:rPr>
                    <w:rFonts w:asciiTheme="minorHAnsi" w:hAnsiTheme="minorHAnsi"/>
                    <w:sz w:val="18"/>
                    <w:szCs w:val="18"/>
                  </w:rPr>
                </w:pPr>
                <w:r>
                  <w:rPr>
                    <w:rFonts w:asciiTheme="minorHAnsi" w:hAnsiTheme="minorHAnsi"/>
                    <w:sz w:val="18"/>
                    <w:szCs w:val="18"/>
                  </w:rPr>
                  <w:t>$62</w:t>
                </w:r>
              </w:p>
            </w:tc>
            <w:tc>
              <w:tcPr>
                <w:tcW w:w="1304" w:type="dxa"/>
                <w:vAlign w:val="center"/>
              </w:tcPr>
              <w:p w:rsidR="00BF3FDE" w:rsidRPr="00D71880" w:rsidRDefault="00A3268E" w:rsidP="001E1800">
                <w:pPr>
                  <w:pStyle w:val="BodyText"/>
                  <w:spacing w:before="0" w:after="0"/>
                  <w:jc w:val="right"/>
                  <w:rPr>
                    <w:rFonts w:asciiTheme="minorHAnsi" w:hAnsiTheme="minorHAnsi"/>
                    <w:sz w:val="18"/>
                    <w:szCs w:val="18"/>
                  </w:rPr>
                </w:pPr>
                <w:r>
                  <w:rPr>
                    <w:rFonts w:asciiTheme="minorHAnsi" w:hAnsiTheme="minorHAnsi"/>
                    <w:sz w:val="18"/>
                    <w:szCs w:val="18"/>
                  </w:rPr>
                  <w:t>$62</w:t>
                </w:r>
              </w:p>
            </w:tc>
            <w:tc>
              <w:tcPr>
                <w:tcW w:w="134" w:type="dxa"/>
                <w:tcBorders>
                  <w:top w:val="nil"/>
                  <w:bottom w:val="nil"/>
                </w:tcBorders>
                <w:vAlign w:val="center"/>
              </w:tcPr>
              <w:p w:rsidR="00BF3FDE" w:rsidRPr="00D71880" w:rsidRDefault="00BF3FDE" w:rsidP="002533AC">
                <w:pPr>
                  <w:pStyle w:val="BodyText"/>
                  <w:spacing w:before="0" w:after="0"/>
                  <w:rPr>
                    <w:rFonts w:asciiTheme="minorHAnsi" w:hAnsiTheme="minorHAnsi"/>
                    <w:sz w:val="18"/>
                    <w:szCs w:val="18"/>
                  </w:rPr>
                </w:pPr>
              </w:p>
            </w:tc>
            <w:tc>
              <w:tcPr>
                <w:tcW w:w="6236" w:type="dxa"/>
                <w:vAlign w:val="center"/>
              </w:tcPr>
              <w:p w:rsidR="00BF3FDE" w:rsidRPr="00D71880" w:rsidRDefault="00BF3FDE" w:rsidP="002533AC">
                <w:pPr>
                  <w:pStyle w:val="BodyText"/>
                  <w:spacing w:before="0" w:after="0"/>
                  <w:rPr>
                    <w:rFonts w:asciiTheme="minorHAnsi" w:hAnsiTheme="minorHAnsi"/>
                    <w:sz w:val="16"/>
                    <w:szCs w:val="16"/>
                  </w:rPr>
                </w:pPr>
                <w:r w:rsidRPr="00D71880">
                  <w:rPr>
                    <w:rFonts w:asciiTheme="minorHAnsi" w:hAnsiTheme="minorHAnsi"/>
                    <w:sz w:val="16"/>
                    <w:szCs w:val="16"/>
                  </w:rPr>
                  <w:t>Calculation: Number of participants x hours per week x 52 x time value</w:t>
                </w:r>
              </w:p>
            </w:tc>
          </w:tr>
          <w:tr w:rsidR="00BF3FDE" w:rsidRPr="00D71880" w:rsidTr="002533AC">
            <w:trPr>
              <w:cantSplit/>
              <w:trHeight w:hRule="exact" w:val="340"/>
            </w:trPr>
            <w:tc>
              <w:tcPr>
                <w:tcW w:w="3212" w:type="dxa"/>
                <w:vAlign w:val="center"/>
              </w:tcPr>
              <w:p w:rsidR="00BF3FDE" w:rsidRPr="00D71880" w:rsidRDefault="00BF3FDE" w:rsidP="002533AC">
                <w:pPr>
                  <w:pStyle w:val="BodyText"/>
                  <w:spacing w:before="0" w:after="0"/>
                  <w:rPr>
                    <w:rFonts w:asciiTheme="minorHAnsi" w:hAnsiTheme="minorHAnsi"/>
                    <w:b/>
                    <w:sz w:val="18"/>
                    <w:szCs w:val="18"/>
                  </w:rPr>
                </w:pPr>
                <w:r w:rsidRPr="00D71880">
                  <w:rPr>
                    <w:rFonts w:asciiTheme="minorHAnsi" w:hAnsiTheme="minorHAnsi"/>
                    <w:b/>
                    <w:sz w:val="18"/>
                    <w:szCs w:val="18"/>
                  </w:rPr>
                  <w:t>Total estimated plan mgmt efficiencies</w:t>
                </w:r>
              </w:p>
            </w:tc>
            <w:tc>
              <w:tcPr>
                <w:tcW w:w="1304" w:type="dxa"/>
                <w:vAlign w:val="center"/>
              </w:tcPr>
              <w:p w:rsidR="00BF3FDE" w:rsidRPr="00D71880" w:rsidRDefault="001F7778" w:rsidP="001E1800">
                <w:pPr>
                  <w:pStyle w:val="BodyText"/>
                  <w:spacing w:before="0" w:after="0"/>
                  <w:jc w:val="right"/>
                  <w:rPr>
                    <w:rFonts w:asciiTheme="minorHAnsi" w:hAnsiTheme="minorHAnsi"/>
                    <w:b/>
                    <w:sz w:val="18"/>
                    <w:szCs w:val="18"/>
                  </w:rPr>
                </w:pPr>
                <w:r>
                  <w:rPr>
                    <w:rFonts w:asciiTheme="minorHAnsi" w:hAnsiTheme="minorHAnsi"/>
                    <w:b/>
                    <w:sz w:val="18"/>
                    <w:szCs w:val="18"/>
                  </w:rPr>
                  <w:t>$185</w:t>
                </w:r>
              </w:p>
            </w:tc>
            <w:tc>
              <w:tcPr>
                <w:tcW w:w="1304" w:type="dxa"/>
                <w:vAlign w:val="center"/>
              </w:tcPr>
              <w:p w:rsidR="00BF3FDE" w:rsidRPr="00D71880" w:rsidRDefault="001F7778" w:rsidP="001E1800">
                <w:pPr>
                  <w:pStyle w:val="BodyText"/>
                  <w:spacing w:before="0" w:after="0"/>
                  <w:jc w:val="right"/>
                  <w:rPr>
                    <w:rFonts w:asciiTheme="minorHAnsi" w:hAnsiTheme="minorHAnsi"/>
                    <w:b/>
                    <w:sz w:val="18"/>
                    <w:szCs w:val="18"/>
                  </w:rPr>
                </w:pPr>
                <w:r>
                  <w:rPr>
                    <w:rFonts w:asciiTheme="minorHAnsi" w:hAnsiTheme="minorHAnsi"/>
                    <w:b/>
                    <w:sz w:val="18"/>
                    <w:szCs w:val="18"/>
                  </w:rPr>
                  <w:t>$62</w:t>
                </w:r>
              </w:p>
            </w:tc>
            <w:tc>
              <w:tcPr>
                <w:tcW w:w="1304" w:type="dxa"/>
                <w:vAlign w:val="center"/>
              </w:tcPr>
              <w:p w:rsidR="00BF3FDE" w:rsidRPr="00D71880" w:rsidRDefault="001F7778" w:rsidP="001E1800">
                <w:pPr>
                  <w:pStyle w:val="BodyText"/>
                  <w:spacing w:before="0" w:after="0"/>
                  <w:jc w:val="right"/>
                  <w:rPr>
                    <w:rFonts w:asciiTheme="minorHAnsi" w:hAnsiTheme="minorHAnsi"/>
                    <w:b/>
                    <w:sz w:val="18"/>
                    <w:szCs w:val="18"/>
                  </w:rPr>
                </w:pPr>
                <w:r>
                  <w:rPr>
                    <w:rFonts w:asciiTheme="minorHAnsi" w:hAnsiTheme="minorHAnsi"/>
                    <w:b/>
                    <w:sz w:val="18"/>
                    <w:szCs w:val="18"/>
                  </w:rPr>
                  <w:t>$62</w:t>
                </w:r>
              </w:p>
            </w:tc>
            <w:tc>
              <w:tcPr>
                <w:tcW w:w="1304" w:type="dxa"/>
                <w:vAlign w:val="center"/>
              </w:tcPr>
              <w:p w:rsidR="00BF3FDE" w:rsidRPr="00D71880" w:rsidRDefault="00A3268E" w:rsidP="001E1800">
                <w:pPr>
                  <w:pStyle w:val="BodyText"/>
                  <w:spacing w:before="0" w:after="0"/>
                  <w:jc w:val="right"/>
                  <w:rPr>
                    <w:rFonts w:asciiTheme="minorHAnsi" w:hAnsiTheme="minorHAnsi"/>
                    <w:b/>
                    <w:sz w:val="18"/>
                    <w:szCs w:val="18"/>
                  </w:rPr>
                </w:pPr>
                <w:r>
                  <w:rPr>
                    <w:rFonts w:asciiTheme="minorHAnsi" w:hAnsiTheme="minorHAnsi"/>
                    <w:b/>
                    <w:sz w:val="18"/>
                    <w:szCs w:val="18"/>
                  </w:rPr>
                  <w:t>$308</w:t>
                </w:r>
              </w:p>
            </w:tc>
            <w:tc>
              <w:tcPr>
                <w:tcW w:w="134" w:type="dxa"/>
                <w:tcBorders>
                  <w:top w:val="nil"/>
                  <w:bottom w:val="nil"/>
                </w:tcBorders>
                <w:vAlign w:val="center"/>
              </w:tcPr>
              <w:p w:rsidR="00BF3FDE" w:rsidRPr="00D71880" w:rsidRDefault="00BF3FDE" w:rsidP="002533AC">
                <w:pPr>
                  <w:pStyle w:val="BodyText"/>
                  <w:spacing w:before="0" w:after="0"/>
                  <w:rPr>
                    <w:rFonts w:asciiTheme="minorHAnsi" w:hAnsiTheme="minorHAnsi"/>
                    <w:sz w:val="18"/>
                    <w:szCs w:val="18"/>
                  </w:rPr>
                </w:pPr>
              </w:p>
            </w:tc>
            <w:tc>
              <w:tcPr>
                <w:tcW w:w="6236" w:type="dxa"/>
                <w:vAlign w:val="center"/>
              </w:tcPr>
              <w:p w:rsidR="00BF3FDE" w:rsidRPr="00D71880" w:rsidRDefault="00BF3FDE" w:rsidP="002533AC">
                <w:pPr>
                  <w:pStyle w:val="BodyText"/>
                  <w:spacing w:before="0" w:after="0"/>
                  <w:rPr>
                    <w:rFonts w:asciiTheme="minorHAnsi" w:hAnsiTheme="minorHAnsi"/>
                    <w:sz w:val="16"/>
                    <w:szCs w:val="16"/>
                  </w:rPr>
                </w:pPr>
              </w:p>
            </w:tc>
          </w:tr>
          <w:tr w:rsidR="00BF3FDE" w:rsidRPr="00D71880" w:rsidTr="002533AC">
            <w:trPr>
              <w:cantSplit/>
              <w:trHeight w:hRule="exact" w:val="340"/>
            </w:trPr>
            <w:tc>
              <w:tcPr>
                <w:tcW w:w="8428" w:type="dxa"/>
                <w:gridSpan w:val="5"/>
                <w:shd w:val="clear" w:color="auto" w:fill="7F7F7F" w:themeFill="text2" w:themeFillTint="80"/>
                <w:vAlign w:val="center"/>
              </w:tcPr>
              <w:p w:rsidR="00BF3FDE" w:rsidRPr="00D71880" w:rsidRDefault="00BF3FDE" w:rsidP="002533AC">
                <w:pPr>
                  <w:pStyle w:val="BodyText"/>
                  <w:spacing w:before="0" w:after="0"/>
                  <w:rPr>
                    <w:rFonts w:asciiTheme="minorHAnsi" w:hAnsiTheme="minorHAnsi"/>
                    <w:b/>
                    <w:sz w:val="18"/>
                    <w:szCs w:val="18"/>
                  </w:rPr>
                </w:pPr>
                <w:r w:rsidRPr="00D71880">
                  <w:rPr>
                    <w:rFonts w:asciiTheme="minorHAnsi" w:hAnsiTheme="minorHAnsi"/>
                    <w:b/>
                    <w:color w:val="FFFFFF" w:themeColor="background1"/>
                    <w:sz w:val="18"/>
                    <w:szCs w:val="18"/>
                  </w:rPr>
                  <w:t>Payment processing and reconciliation</w:t>
                </w:r>
                <w:r w:rsidR="00A3268E">
                  <w:rPr>
                    <w:rFonts w:asciiTheme="minorHAnsi" w:hAnsiTheme="minorHAnsi"/>
                    <w:b/>
                    <w:color w:val="FFFFFF" w:themeColor="background1"/>
                    <w:sz w:val="18"/>
                    <w:szCs w:val="18"/>
                  </w:rPr>
                  <w:t xml:space="preserve"> (AUD Million)</w:t>
                </w:r>
              </w:p>
            </w:tc>
            <w:tc>
              <w:tcPr>
                <w:tcW w:w="134" w:type="dxa"/>
                <w:tcBorders>
                  <w:top w:val="nil"/>
                  <w:bottom w:val="nil"/>
                </w:tcBorders>
                <w:vAlign w:val="center"/>
              </w:tcPr>
              <w:p w:rsidR="00BF3FDE" w:rsidRPr="00D71880" w:rsidRDefault="00BF3FDE" w:rsidP="002533AC">
                <w:pPr>
                  <w:pStyle w:val="BodyText"/>
                  <w:spacing w:before="0" w:after="0"/>
                  <w:rPr>
                    <w:rFonts w:asciiTheme="minorHAnsi" w:hAnsiTheme="minorHAnsi"/>
                    <w:sz w:val="18"/>
                    <w:szCs w:val="18"/>
                  </w:rPr>
                </w:pPr>
              </w:p>
            </w:tc>
            <w:tc>
              <w:tcPr>
                <w:tcW w:w="6236" w:type="dxa"/>
                <w:vAlign w:val="center"/>
              </w:tcPr>
              <w:p w:rsidR="00BF3FDE" w:rsidRPr="00D71880" w:rsidRDefault="00BF3FDE" w:rsidP="002533AC">
                <w:pPr>
                  <w:pStyle w:val="BodyText"/>
                  <w:spacing w:before="0" w:after="0"/>
                  <w:rPr>
                    <w:rFonts w:asciiTheme="minorHAnsi" w:hAnsiTheme="minorHAnsi"/>
                    <w:sz w:val="16"/>
                    <w:szCs w:val="16"/>
                  </w:rPr>
                </w:pPr>
              </w:p>
            </w:tc>
          </w:tr>
          <w:tr w:rsidR="00BF3FDE" w:rsidRPr="00D71880" w:rsidTr="002533AC">
            <w:trPr>
              <w:cantSplit/>
              <w:trHeight w:hRule="exact" w:val="510"/>
            </w:trPr>
            <w:tc>
              <w:tcPr>
                <w:tcW w:w="8428" w:type="dxa"/>
                <w:gridSpan w:val="5"/>
                <w:vAlign w:val="center"/>
              </w:tcPr>
              <w:p w:rsidR="00BF3FDE" w:rsidRPr="00D71880" w:rsidRDefault="00BF3FDE" w:rsidP="00A3268E">
                <w:pPr>
                  <w:pStyle w:val="BodyText"/>
                  <w:spacing w:before="0" w:after="0"/>
                  <w:rPr>
                    <w:rFonts w:asciiTheme="minorHAnsi" w:hAnsiTheme="minorHAnsi"/>
                    <w:sz w:val="18"/>
                    <w:szCs w:val="18"/>
                  </w:rPr>
                </w:pPr>
                <w:r w:rsidRPr="00D71880">
                  <w:rPr>
                    <w:rFonts w:asciiTheme="minorHAnsi" w:hAnsiTheme="minorHAnsi"/>
                    <w:sz w:val="18"/>
                    <w:szCs w:val="18"/>
                  </w:rPr>
                  <w:t>Total NDIS expend</w:t>
                </w:r>
                <w:r w:rsidR="00A3268E">
                  <w:rPr>
                    <w:rFonts w:asciiTheme="minorHAnsi" w:hAnsiTheme="minorHAnsi"/>
                    <w:sz w:val="18"/>
                    <w:szCs w:val="18"/>
                  </w:rPr>
                  <w:t>iture by July 2020      $22,000</w:t>
                </w:r>
              </w:p>
            </w:tc>
            <w:tc>
              <w:tcPr>
                <w:tcW w:w="134" w:type="dxa"/>
                <w:tcBorders>
                  <w:top w:val="nil"/>
                  <w:bottom w:val="nil"/>
                </w:tcBorders>
                <w:vAlign w:val="center"/>
              </w:tcPr>
              <w:p w:rsidR="00BF3FDE" w:rsidRPr="00D71880" w:rsidRDefault="00BF3FDE" w:rsidP="002533AC">
                <w:pPr>
                  <w:pStyle w:val="BodyText"/>
                  <w:spacing w:before="0" w:after="0"/>
                  <w:rPr>
                    <w:rFonts w:asciiTheme="minorHAnsi" w:hAnsiTheme="minorHAnsi"/>
                    <w:sz w:val="18"/>
                    <w:szCs w:val="18"/>
                  </w:rPr>
                </w:pPr>
              </w:p>
            </w:tc>
            <w:tc>
              <w:tcPr>
                <w:tcW w:w="6236" w:type="dxa"/>
                <w:vAlign w:val="center"/>
              </w:tcPr>
              <w:p w:rsidR="00BF3FDE" w:rsidRPr="00D71880" w:rsidRDefault="00BF3FDE" w:rsidP="002533AC">
                <w:pPr>
                  <w:pStyle w:val="BodyText"/>
                  <w:spacing w:before="0" w:after="0"/>
                  <w:rPr>
                    <w:rFonts w:asciiTheme="minorHAnsi" w:hAnsiTheme="minorHAnsi"/>
                    <w:sz w:val="16"/>
                    <w:szCs w:val="16"/>
                  </w:rPr>
                </w:pPr>
                <w:r w:rsidRPr="00D71880">
                  <w:rPr>
                    <w:rFonts w:asciiTheme="minorHAnsi" w:hAnsiTheme="minorHAnsi"/>
                    <w:sz w:val="16"/>
                    <w:szCs w:val="16"/>
                  </w:rPr>
                  <w:t>From: National Disability Insurance Agency (2018) COAG Disability Reform Council Quarterly Report, 30 June 2018, Geelong</w:t>
                </w:r>
              </w:p>
            </w:tc>
          </w:tr>
          <w:tr w:rsidR="00BF3FDE" w:rsidRPr="00D71880" w:rsidTr="002533AC">
            <w:trPr>
              <w:cantSplit/>
              <w:trHeight w:hRule="exact" w:val="567"/>
            </w:trPr>
            <w:tc>
              <w:tcPr>
                <w:tcW w:w="3212" w:type="dxa"/>
                <w:vAlign w:val="center"/>
              </w:tcPr>
              <w:p w:rsidR="00BF3FDE" w:rsidRPr="00D71880" w:rsidRDefault="00BF3FDE" w:rsidP="002533AC">
                <w:pPr>
                  <w:pStyle w:val="BodyText"/>
                  <w:spacing w:before="0" w:after="0"/>
                  <w:rPr>
                    <w:rFonts w:asciiTheme="minorHAnsi" w:hAnsiTheme="minorHAnsi"/>
                    <w:sz w:val="18"/>
                    <w:szCs w:val="18"/>
                  </w:rPr>
                </w:pPr>
                <w:r w:rsidRPr="00D71880">
                  <w:rPr>
                    <w:rFonts w:asciiTheme="minorHAnsi" w:hAnsiTheme="minorHAnsi"/>
                    <w:sz w:val="18"/>
                    <w:szCs w:val="18"/>
                  </w:rPr>
                  <w:t>Estimated expenditure by plan management type</w:t>
                </w:r>
              </w:p>
            </w:tc>
            <w:tc>
              <w:tcPr>
                <w:tcW w:w="1304" w:type="dxa"/>
                <w:vAlign w:val="center"/>
              </w:tcPr>
              <w:p w:rsidR="00BF3FDE" w:rsidRPr="00D71880" w:rsidRDefault="00A3268E" w:rsidP="001E1800">
                <w:pPr>
                  <w:pStyle w:val="BodyText"/>
                  <w:spacing w:before="0" w:after="0"/>
                  <w:jc w:val="right"/>
                  <w:rPr>
                    <w:rFonts w:asciiTheme="minorHAnsi" w:hAnsiTheme="minorHAnsi"/>
                    <w:sz w:val="18"/>
                    <w:szCs w:val="18"/>
                  </w:rPr>
                </w:pPr>
                <w:r>
                  <w:rPr>
                    <w:rFonts w:asciiTheme="minorHAnsi" w:hAnsiTheme="minorHAnsi"/>
                    <w:sz w:val="18"/>
                    <w:szCs w:val="18"/>
                  </w:rPr>
                  <w:t>$5,500</w:t>
                </w:r>
              </w:p>
            </w:tc>
            <w:tc>
              <w:tcPr>
                <w:tcW w:w="1304" w:type="dxa"/>
                <w:vAlign w:val="center"/>
              </w:tcPr>
              <w:p w:rsidR="00BF3FDE" w:rsidRPr="00D71880" w:rsidRDefault="00A3268E" w:rsidP="001E1800">
                <w:pPr>
                  <w:pStyle w:val="BodyText"/>
                  <w:spacing w:before="0" w:after="0"/>
                  <w:jc w:val="right"/>
                  <w:rPr>
                    <w:rFonts w:asciiTheme="minorHAnsi" w:hAnsiTheme="minorHAnsi"/>
                    <w:sz w:val="18"/>
                    <w:szCs w:val="18"/>
                  </w:rPr>
                </w:pPr>
                <w:r>
                  <w:rPr>
                    <w:rFonts w:asciiTheme="minorHAnsi" w:hAnsiTheme="minorHAnsi"/>
                    <w:sz w:val="18"/>
                    <w:szCs w:val="18"/>
                  </w:rPr>
                  <w:t>$5,500</w:t>
                </w:r>
              </w:p>
            </w:tc>
            <w:tc>
              <w:tcPr>
                <w:tcW w:w="1304" w:type="dxa"/>
                <w:vAlign w:val="center"/>
              </w:tcPr>
              <w:p w:rsidR="00BF3FDE" w:rsidRPr="00D71880" w:rsidRDefault="00A3268E" w:rsidP="001E1800">
                <w:pPr>
                  <w:pStyle w:val="BodyText"/>
                  <w:spacing w:before="0" w:after="0"/>
                  <w:jc w:val="right"/>
                  <w:rPr>
                    <w:rFonts w:asciiTheme="minorHAnsi" w:hAnsiTheme="minorHAnsi"/>
                    <w:sz w:val="18"/>
                    <w:szCs w:val="18"/>
                  </w:rPr>
                </w:pPr>
                <w:r>
                  <w:rPr>
                    <w:rFonts w:asciiTheme="minorHAnsi" w:hAnsiTheme="minorHAnsi"/>
                    <w:sz w:val="18"/>
                    <w:szCs w:val="18"/>
                  </w:rPr>
                  <w:t>$11,000</w:t>
                </w:r>
              </w:p>
            </w:tc>
            <w:tc>
              <w:tcPr>
                <w:tcW w:w="1304" w:type="dxa"/>
                <w:vAlign w:val="center"/>
              </w:tcPr>
              <w:p w:rsidR="00BF3FDE" w:rsidRPr="00D71880" w:rsidRDefault="00A3268E" w:rsidP="001E1800">
                <w:pPr>
                  <w:pStyle w:val="BodyText"/>
                  <w:spacing w:before="0" w:after="0"/>
                  <w:jc w:val="right"/>
                  <w:rPr>
                    <w:rFonts w:asciiTheme="minorHAnsi" w:hAnsiTheme="minorHAnsi"/>
                    <w:sz w:val="18"/>
                    <w:szCs w:val="18"/>
                  </w:rPr>
                </w:pPr>
                <w:r>
                  <w:rPr>
                    <w:rFonts w:asciiTheme="minorHAnsi" w:hAnsiTheme="minorHAnsi"/>
                    <w:sz w:val="18"/>
                    <w:szCs w:val="18"/>
                  </w:rPr>
                  <w:t>$22,000</w:t>
                </w:r>
              </w:p>
            </w:tc>
            <w:tc>
              <w:tcPr>
                <w:tcW w:w="134" w:type="dxa"/>
                <w:tcBorders>
                  <w:top w:val="nil"/>
                  <w:bottom w:val="nil"/>
                </w:tcBorders>
                <w:vAlign w:val="center"/>
              </w:tcPr>
              <w:p w:rsidR="00BF3FDE" w:rsidRPr="00D71880" w:rsidRDefault="00BF3FDE" w:rsidP="002533AC">
                <w:pPr>
                  <w:pStyle w:val="BodyText"/>
                  <w:spacing w:before="0" w:after="0"/>
                  <w:rPr>
                    <w:rFonts w:asciiTheme="minorHAnsi" w:hAnsiTheme="minorHAnsi"/>
                    <w:sz w:val="18"/>
                    <w:szCs w:val="18"/>
                  </w:rPr>
                </w:pPr>
              </w:p>
            </w:tc>
            <w:tc>
              <w:tcPr>
                <w:tcW w:w="6236" w:type="dxa"/>
                <w:vAlign w:val="center"/>
              </w:tcPr>
              <w:p w:rsidR="00BF3FDE" w:rsidRPr="00D71880" w:rsidRDefault="00BF3FDE" w:rsidP="002533AC">
                <w:pPr>
                  <w:pStyle w:val="BodyText"/>
                  <w:spacing w:before="0" w:after="0"/>
                  <w:rPr>
                    <w:rFonts w:asciiTheme="minorHAnsi" w:hAnsiTheme="minorHAnsi"/>
                    <w:sz w:val="16"/>
                    <w:szCs w:val="16"/>
                  </w:rPr>
                </w:pPr>
                <w:r w:rsidRPr="00D71880">
                  <w:rPr>
                    <w:rFonts w:asciiTheme="minorHAnsi" w:hAnsiTheme="minorHAnsi"/>
                    <w:sz w:val="16"/>
                    <w:szCs w:val="16"/>
                  </w:rPr>
                  <w:t>Assumes: 25% =self-managed, 25%= plan managed and 50% = agency-managed</w:t>
                </w:r>
              </w:p>
            </w:tc>
          </w:tr>
          <w:tr w:rsidR="00BF3FDE" w:rsidRPr="00D71880" w:rsidTr="002533AC">
            <w:trPr>
              <w:cantSplit/>
              <w:trHeight w:hRule="exact" w:val="567"/>
            </w:trPr>
            <w:tc>
              <w:tcPr>
                <w:tcW w:w="3212" w:type="dxa"/>
                <w:vAlign w:val="center"/>
              </w:tcPr>
              <w:p w:rsidR="00BF3FDE" w:rsidRPr="00D71880" w:rsidRDefault="00BF3FDE" w:rsidP="002533AC">
                <w:pPr>
                  <w:pStyle w:val="BodyText"/>
                  <w:spacing w:before="0" w:after="0"/>
                  <w:rPr>
                    <w:rFonts w:asciiTheme="minorHAnsi" w:hAnsiTheme="minorHAnsi"/>
                    <w:sz w:val="18"/>
                    <w:szCs w:val="18"/>
                  </w:rPr>
                </w:pPr>
                <w:r w:rsidRPr="00D71880">
                  <w:rPr>
                    <w:rFonts w:asciiTheme="minorHAnsi" w:hAnsiTheme="minorHAnsi"/>
                    <w:sz w:val="18"/>
                    <w:szCs w:val="18"/>
                  </w:rPr>
                  <w:t>Estimated service provider savings as % of revenue</w:t>
                </w: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0.50%</w:t>
                </w: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0.50%</w:t>
                </w: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r w:rsidRPr="00D71880">
                  <w:rPr>
                    <w:rFonts w:asciiTheme="minorHAnsi" w:hAnsiTheme="minorHAnsi"/>
                    <w:sz w:val="18"/>
                    <w:szCs w:val="18"/>
                  </w:rPr>
                  <w:t>0.50%</w:t>
                </w:r>
              </w:p>
            </w:tc>
            <w:tc>
              <w:tcPr>
                <w:tcW w:w="1304" w:type="dxa"/>
                <w:vAlign w:val="center"/>
              </w:tcPr>
              <w:p w:rsidR="00BF3FDE" w:rsidRPr="00D71880" w:rsidRDefault="00BF3FDE" w:rsidP="001E1800">
                <w:pPr>
                  <w:pStyle w:val="BodyText"/>
                  <w:spacing w:before="0" w:after="0"/>
                  <w:jc w:val="right"/>
                  <w:rPr>
                    <w:rFonts w:asciiTheme="minorHAnsi" w:hAnsiTheme="minorHAnsi"/>
                    <w:sz w:val="18"/>
                    <w:szCs w:val="18"/>
                  </w:rPr>
                </w:pPr>
              </w:p>
            </w:tc>
            <w:tc>
              <w:tcPr>
                <w:tcW w:w="134" w:type="dxa"/>
                <w:tcBorders>
                  <w:top w:val="nil"/>
                  <w:bottom w:val="nil"/>
                </w:tcBorders>
                <w:vAlign w:val="center"/>
              </w:tcPr>
              <w:p w:rsidR="00BF3FDE" w:rsidRPr="00D71880" w:rsidRDefault="00BF3FDE" w:rsidP="002533AC">
                <w:pPr>
                  <w:pStyle w:val="BodyText"/>
                  <w:spacing w:before="0" w:after="0"/>
                  <w:rPr>
                    <w:rFonts w:asciiTheme="minorHAnsi" w:hAnsiTheme="minorHAnsi"/>
                    <w:sz w:val="18"/>
                    <w:szCs w:val="18"/>
                  </w:rPr>
                </w:pPr>
              </w:p>
            </w:tc>
            <w:tc>
              <w:tcPr>
                <w:tcW w:w="6236" w:type="dxa"/>
                <w:vAlign w:val="center"/>
              </w:tcPr>
              <w:p w:rsidR="00BF3FDE" w:rsidRPr="00D71880" w:rsidRDefault="00A3268E" w:rsidP="00A3268E">
                <w:pPr>
                  <w:pStyle w:val="BodyText"/>
                  <w:spacing w:before="0" w:after="0"/>
                  <w:rPr>
                    <w:rFonts w:asciiTheme="minorHAnsi" w:hAnsiTheme="minorHAnsi"/>
                    <w:sz w:val="16"/>
                    <w:szCs w:val="16"/>
                  </w:rPr>
                </w:pPr>
                <w:r>
                  <w:rPr>
                    <w:rFonts w:asciiTheme="minorHAnsi" w:hAnsiTheme="minorHAnsi"/>
                    <w:sz w:val="16"/>
                    <w:szCs w:val="16"/>
                  </w:rPr>
                  <w:t>Estimate:</w:t>
                </w:r>
                <w:r w:rsidRPr="00D71880">
                  <w:rPr>
                    <w:rFonts w:asciiTheme="minorHAnsi" w:hAnsiTheme="minorHAnsi"/>
                    <w:sz w:val="16"/>
                    <w:szCs w:val="16"/>
                  </w:rPr>
                  <w:t xml:space="preserve"> based on </w:t>
                </w:r>
                <w:r>
                  <w:rPr>
                    <w:rFonts w:asciiTheme="minorHAnsi" w:hAnsiTheme="minorHAnsi"/>
                    <w:sz w:val="16"/>
                    <w:szCs w:val="16"/>
                  </w:rPr>
                  <w:t xml:space="preserve">mid-range of </w:t>
                </w:r>
                <w:r w:rsidRPr="00D71880">
                  <w:rPr>
                    <w:rFonts w:asciiTheme="minorHAnsi" w:hAnsiTheme="minorHAnsi"/>
                    <w:sz w:val="16"/>
                    <w:szCs w:val="16"/>
                  </w:rPr>
                  <w:t>rough efficiency estimates</w:t>
                </w:r>
                <w:r>
                  <w:rPr>
                    <w:rFonts w:asciiTheme="minorHAnsi" w:hAnsiTheme="minorHAnsi"/>
                    <w:sz w:val="16"/>
                    <w:szCs w:val="16"/>
                  </w:rPr>
                  <w:t xml:space="preserve"> (0.3%-0.8% cost savings as percentage of revenue)</w:t>
                </w:r>
                <w:r w:rsidRPr="00D71880">
                  <w:rPr>
                    <w:rFonts w:asciiTheme="minorHAnsi" w:hAnsiTheme="minorHAnsi"/>
                    <w:sz w:val="16"/>
                    <w:szCs w:val="16"/>
                  </w:rPr>
                  <w:t xml:space="preserve"> from select service providers, applied across NDIS ecosystem</w:t>
                </w:r>
              </w:p>
            </w:tc>
          </w:tr>
          <w:tr w:rsidR="00BF3FDE" w:rsidRPr="00D71880" w:rsidTr="002533AC">
            <w:trPr>
              <w:cantSplit/>
              <w:trHeight w:hRule="exact" w:val="567"/>
            </w:trPr>
            <w:tc>
              <w:tcPr>
                <w:tcW w:w="3212" w:type="dxa"/>
                <w:vAlign w:val="center"/>
              </w:tcPr>
              <w:p w:rsidR="00BF3FDE" w:rsidRPr="00D71880" w:rsidRDefault="00BF3FDE" w:rsidP="002533AC">
                <w:pPr>
                  <w:pStyle w:val="BodyText"/>
                  <w:spacing w:before="0" w:after="0"/>
                  <w:rPr>
                    <w:rFonts w:asciiTheme="minorHAnsi" w:hAnsiTheme="minorHAnsi"/>
                    <w:b/>
                    <w:sz w:val="18"/>
                    <w:szCs w:val="18"/>
                  </w:rPr>
                </w:pPr>
                <w:r w:rsidRPr="00D71880">
                  <w:rPr>
                    <w:rFonts w:asciiTheme="minorHAnsi" w:hAnsiTheme="minorHAnsi"/>
                    <w:b/>
                    <w:sz w:val="18"/>
                    <w:szCs w:val="18"/>
                  </w:rPr>
                  <w:t>Total estimated payment processing efficiencies</w:t>
                </w:r>
              </w:p>
            </w:tc>
            <w:tc>
              <w:tcPr>
                <w:tcW w:w="1304" w:type="dxa"/>
                <w:vAlign w:val="center"/>
              </w:tcPr>
              <w:p w:rsidR="00BF3FDE" w:rsidRPr="00D71880" w:rsidRDefault="00BF3FDE" w:rsidP="001E1800">
                <w:pPr>
                  <w:pStyle w:val="BodyText"/>
                  <w:spacing w:before="0" w:after="0"/>
                  <w:jc w:val="right"/>
                  <w:rPr>
                    <w:rFonts w:asciiTheme="minorHAnsi" w:hAnsiTheme="minorHAnsi"/>
                    <w:b/>
                    <w:sz w:val="18"/>
                    <w:szCs w:val="18"/>
                  </w:rPr>
                </w:pPr>
                <w:r w:rsidRPr="00D71880">
                  <w:rPr>
                    <w:rFonts w:asciiTheme="minorHAnsi" w:hAnsiTheme="minorHAnsi"/>
                    <w:b/>
                    <w:sz w:val="18"/>
                    <w:szCs w:val="18"/>
                  </w:rPr>
                  <w:t>$</w:t>
                </w:r>
                <w:r w:rsidR="00A3268E">
                  <w:rPr>
                    <w:rFonts w:asciiTheme="minorHAnsi" w:hAnsiTheme="minorHAnsi"/>
                    <w:b/>
                    <w:sz w:val="18"/>
                    <w:szCs w:val="18"/>
                  </w:rPr>
                  <w:t>28</w:t>
                </w:r>
              </w:p>
            </w:tc>
            <w:tc>
              <w:tcPr>
                <w:tcW w:w="1304" w:type="dxa"/>
                <w:vAlign w:val="center"/>
              </w:tcPr>
              <w:p w:rsidR="00BF3FDE" w:rsidRPr="00D71880" w:rsidRDefault="00BF3FDE" w:rsidP="001E1800">
                <w:pPr>
                  <w:pStyle w:val="BodyText"/>
                  <w:spacing w:before="0" w:after="0"/>
                  <w:jc w:val="right"/>
                  <w:rPr>
                    <w:rFonts w:asciiTheme="minorHAnsi" w:hAnsiTheme="minorHAnsi"/>
                    <w:b/>
                    <w:sz w:val="18"/>
                    <w:szCs w:val="18"/>
                  </w:rPr>
                </w:pPr>
                <w:r w:rsidRPr="00D71880">
                  <w:rPr>
                    <w:rFonts w:asciiTheme="minorHAnsi" w:hAnsiTheme="minorHAnsi"/>
                    <w:b/>
                    <w:sz w:val="18"/>
                    <w:szCs w:val="18"/>
                  </w:rPr>
                  <w:t>$</w:t>
                </w:r>
                <w:r w:rsidR="00A3268E">
                  <w:rPr>
                    <w:rFonts w:asciiTheme="minorHAnsi" w:hAnsiTheme="minorHAnsi"/>
                    <w:b/>
                    <w:sz w:val="18"/>
                    <w:szCs w:val="18"/>
                  </w:rPr>
                  <w:t>28</w:t>
                </w:r>
              </w:p>
            </w:tc>
            <w:tc>
              <w:tcPr>
                <w:tcW w:w="1304" w:type="dxa"/>
                <w:vAlign w:val="center"/>
              </w:tcPr>
              <w:p w:rsidR="00BF3FDE" w:rsidRPr="00D71880" w:rsidRDefault="00BF3FDE" w:rsidP="001E1800">
                <w:pPr>
                  <w:pStyle w:val="BodyText"/>
                  <w:spacing w:before="0" w:after="0"/>
                  <w:jc w:val="right"/>
                  <w:rPr>
                    <w:rFonts w:asciiTheme="minorHAnsi" w:hAnsiTheme="minorHAnsi"/>
                    <w:b/>
                    <w:sz w:val="18"/>
                    <w:szCs w:val="18"/>
                  </w:rPr>
                </w:pPr>
                <w:r w:rsidRPr="00D71880">
                  <w:rPr>
                    <w:rFonts w:asciiTheme="minorHAnsi" w:hAnsiTheme="minorHAnsi"/>
                    <w:b/>
                    <w:sz w:val="18"/>
                    <w:szCs w:val="18"/>
                  </w:rPr>
                  <w:t>$</w:t>
                </w:r>
                <w:r w:rsidR="00A3268E">
                  <w:rPr>
                    <w:rFonts w:asciiTheme="minorHAnsi" w:hAnsiTheme="minorHAnsi"/>
                    <w:b/>
                    <w:sz w:val="18"/>
                    <w:szCs w:val="18"/>
                  </w:rPr>
                  <w:t>55</w:t>
                </w:r>
              </w:p>
            </w:tc>
            <w:tc>
              <w:tcPr>
                <w:tcW w:w="1304" w:type="dxa"/>
                <w:vAlign w:val="center"/>
              </w:tcPr>
              <w:p w:rsidR="00BF3FDE" w:rsidRPr="00D71880" w:rsidRDefault="00BF3FDE" w:rsidP="001E1800">
                <w:pPr>
                  <w:pStyle w:val="BodyText"/>
                  <w:spacing w:before="0" w:after="0"/>
                  <w:jc w:val="right"/>
                  <w:rPr>
                    <w:rFonts w:asciiTheme="minorHAnsi" w:hAnsiTheme="minorHAnsi"/>
                    <w:b/>
                    <w:sz w:val="18"/>
                    <w:szCs w:val="18"/>
                  </w:rPr>
                </w:pPr>
                <w:r w:rsidRPr="00D71880">
                  <w:rPr>
                    <w:rFonts w:asciiTheme="minorHAnsi" w:hAnsiTheme="minorHAnsi"/>
                    <w:b/>
                    <w:sz w:val="18"/>
                    <w:szCs w:val="18"/>
                  </w:rPr>
                  <w:t>$</w:t>
                </w:r>
                <w:r w:rsidR="00A3268E">
                  <w:rPr>
                    <w:rFonts w:asciiTheme="minorHAnsi" w:hAnsiTheme="minorHAnsi"/>
                    <w:b/>
                    <w:sz w:val="18"/>
                    <w:szCs w:val="18"/>
                  </w:rPr>
                  <w:t>110</w:t>
                </w:r>
              </w:p>
            </w:tc>
            <w:tc>
              <w:tcPr>
                <w:tcW w:w="134" w:type="dxa"/>
                <w:tcBorders>
                  <w:top w:val="nil"/>
                  <w:bottom w:val="nil"/>
                </w:tcBorders>
                <w:vAlign w:val="center"/>
              </w:tcPr>
              <w:p w:rsidR="00BF3FDE" w:rsidRPr="00D71880" w:rsidRDefault="00BF3FDE" w:rsidP="002533AC">
                <w:pPr>
                  <w:pStyle w:val="BodyText"/>
                  <w:spacing w:before="0" w:after="0"/>
                  <w:rPr>
                    <w:rFonts w:asciiTheme="minorHAnsi" w:hAnsiTheme="minorHAnsi"/>
                    <w:sz w:val="18"/>
                    <w:szCs w:val="18"/>
                  </w:rPr>
                </w:pPr>
              </w:p>
            </w:tc>
            <w:tc>
              <w:tcPr>
                <w:tcW w:w="6236" w:type="dxa"/>
                <w:vAlign w:val="center"/>
              </w:tcPr>
              <w:p w:rsidR="00BF3FDE" w:rsidRPr="00D71880" w:rsidRDefault="00BF3FDE" w:rsidP="002533AC">
                <w:pPr>
                  <w:pStyle w:val="BodyText"/>
                  <w:spacing w:before="0" w:after="0"/>
                  <w:rPr>
                    <w:rFonts w:asciiTheme="minorHAnsi" w:hAnsiTheme="minorHAnsi"/>
                    <w:sz w:val="16"/>
                    <w:szCs w:val="16"/>
                  </w:rPr>
                </w:pPr>
                <w:r w:rsidRPr="00D71880">
                  <w:rPr>
                    <w:rFonts w:asciiTheme="minorHAnsi" w:hAnsiTheme="minorHAnsi"/>
                    <w:sz w:val="16"/>
                    <w:szCs w:val="16"/>
                  </w:rPr>
                  <w:t>Calculation: NDIS expenditure x % savings estimated</w:t>
                </w:r>
              </w:p>
            </w:tc>
          </w:tr>
          <w:tr w:rsidR="00BF3FDE" w:rsidRPr="00D71880" w:rsidTr="002533AC">
            <w:trPr>
              <w:cantSplit/>
              <w:trHeight w:hRule="exact" w:val="567"/>
            </w:trPr>
            <w:tc>
              <w:tcPr>
                <w:tcW w:w="3212" w:type="dxa"/>
                <w:shd w:val="clear" w:color="auto" w:fill="007A53" w:themeFill="accent2"/>
                <w:vAlign w:val="center"/>
              </w:tcPr>
              <w:p w:rsidR="00BF3FDE" w:rsidRPr="00D71880" w:rsidRDefault="00BF3FDE" w:rsidP="002533AC">
                <w:pPr>
                  <w:pStyle w:val="BodyText"/>
                  <w:spacing w:before="0" w:after="0"/>
                  <w:rPr>
                    <w:rFonts w:asciiTheme="minorHAnsi" w:hAnsiTheme="minorHAnsi"/>
                    <w:b/>
                    <w:color w:val="FFFFFF" w:themeColor="background1"/>
                    <w:sz w:val="18"/>
                    <w:szCs w:val="18"/>
                  </w:rPr>
                </w:pPr>
                <w:r w:rsidRPr="00D71880">
                  <w:rPr>
                    <w:rFonts w:asciiTheme="minorHAnsi" w:hAnsiTheme="minorHAnsi"/>
                    <w:b/>
                    <w:color w:val="FFFFFF" w:themeColor="background1"/>
                    <w:sz w:val="18"/>
                    <w:szCs w:val="18"/>
                  </w:rPr>
                  <w:t xml:space="preserve">TOTAL ECONOMIC VALUE </w:t>
                </w:r>
                <w:r w:rsidRPr="00D71880">
                  <w:rPr>
                    <w:rFonts w:asciiTheme="minorHAnsi" w:hAnsiTheme="minorHAnsi"/>
                    <w:b/>
                    <w:color w:val="FFFFFF" w:themeColor="background1"/>
                    <w:sz w:val="18"/>
                    <w:szCs w:val="18"/>
                  </w:rPr>
                  <w:br/>
                  <w:t>OF ESTIMATED EFFICIENCIES</w:t>
                </w:r>
              </w:p>
            </w:tc>
            <w:tc>
              <w:tcPr>
                <w:tcW w:w="1304" w:type="dxa"/>
                <w:shd w:val="clear" w:color="auto" w:fill="007A53" w:themeFill="accent2"/>
                <w:vAlign w:val="center"/>
              </w:tcPr>
              <w:p w:rsidR="00BF3FDE" w:rsidRPr="00D71880" w:rsidRDefault="00BF3FDE" w:rsidP="001E1800">
                <w:pPr>
                  <w:pStyle w:val="BodyText"/>
                  <w:spacing w:before="0" w:after="0"/>
                  <w:jc w:val="right"/>
                  <w:rPr>
                    <w:rFonts w:asciiTheme="minorHAnsi" w:hAnsiTheme="minorHAnsi"/>
                    <w:b/>
                    <w:color w:val="FFFFFF" w:themeColor="background1"/>
                    <w:sz w:val="18"/>
                    <w:szCs w:val="18"/>
                  </w:rPr>
                </w:pPr>
                <w:r w:rsidRPr="00D71880">
                  <w:rPr>
                    <w:rFonts w:asciiTheme="minorHAnsi" w:hAnsiTheme="minorHAnsi"/>
                    <w:b/>
                    <w:color w:val="FFFFFF" w:themeColor="background1"/>
                    <w:sz w:val="18"/>
                    <w:szCs w:val="18"/>
                  </w:rPr>
                  <w:t>$</w:t>
                </w:r>
                <w:r w:rsidR="00A3268E">
                  <w:rPr>
                    <w:rFonts w:asciiTheme="minorHAnsi" w:hAnsiTheme="minorHAnsi"/>
                    <w:b/>
                    <w:color w:val="FFFFFF" w:themeColor="background1"/>
                    <w:sz w:val="18"/>
                    <w:szCs w:val="18"/>
                  </w:rPr>
                  <w:t>212</w:t>
                </w:r>
              </w:p>
            </w:tc>
            <w:tc>
              <w:tcPr>
                <w:tcW w:w="1304" w:type="dxa"/>
                <w:shd w:val="clear" w:color="auto" w:fill="007A53" w:themeFill="accent2"/>
                <w:vAlign w:val="center"/>
              </w:tcPr>
              <w:p w:rsidR="00BF3FDE" w:rsidRPr="00D71880" w:rsidRDefault="00A3268E" w:rsidP="001E1800">
                <w:pPr>
                  <w:pStyle w:val="BodyText"/>
                  <w:spacing w:before="0" w:after="0"/>
                  <w:jc w:val="right"/>
                  <w:rPr>
                    <w:rFonts w:asciiTheme="minorHAnsi" w:hAnsiTheme="minorHAnsi"/>
                    <w:b/>
                    <w:color w:val="FFFFFF" w:themeColor="background1"/>
                    <w:sz w:val="18"/>
                    <w:szCs w:val="18"/>
                  </w:rPr>
                </w:pPr>
                <w:r>
                  <w:rPr>
                    <w:rFonts w:asciiTheme="minorHAnsi" w:hAnsiTheme="minorHAnsi"/>
                    <w:b/>
                    <w:color w:val="FFFFFF" w:themeColor="background1"/>
                    <w:sz w:val="18"/>
                    <w:szCs w:val="18"/>
                  </w:rPr>
                  <w:t>$89</w:t>
                </w:r>
              </w:p>
            </w:tc>
            <w:tc>
              <w:tcPr>
                <w:tcW w:w="1304" w:type="dxa"/>
                <w:shd w:val="clear" w:color="auto" w:fill="007A53" w:themeFill="accent2"/>
                <w:vAlign w:val="center"/>
              </w:tcPr>
              <w:p w:rsidR="00BF3FDE" w:rsidRPr="00D71880" w:rsidRDefault="00A3268E" w:rsidP="001E1800">
                <w:pPr>
                  <w:pStyle w:val="BodyText"/>
                  <w:spacing w:before="0" w:after="0"/>
                  <w:jc w:val="right"/>
                  <w:rPr>
                    <w:rFonts w:asciiTheme="minorHAnsi" w:hAnsiTheme="minorHAnsi"/>
                    <w:b/>
                    <w:color w:val="FFFFFF" w:themeColor="background1"/>
                    <w:sz w:val="18"/>
                    <w:szCs w:val="18"/>
                  </w:rPr>
                </w:pPr>
                <w:r>
                  <w:rPr>
                    <w:rFonts w:asciiTheme="minorHAnsi" w:hAnsiTheme="minorHAnsi"/>
                    <w:b/>
                    <w:color w:val="FFFFFF" w:themeColor="background1"/>
                    <w:sz w:val="18"/>
                    <w:szCs w:val="18"/>
                  </w:rPr>
                  <w:t>$117</w:t>
                </w:r>
              </w:p>
            </w:tc>
            <w:tc>
              <w:tcPr>
                <w:tcW w:w="1304" w:type="dxa"/>
                <w:shd w:val="clear" w:color="auto" w:fill="007A53" w:themeFill="accent2"/>
                <w:vAlign w:val="center"/>
              </w:tcPr>
              <w:p w:rsidR="00BF3FDE" w:rsidRPr="00D71880" w:rsidRDefault="00A3268E" w:rsidP="001E1800">
                <w:pPr>
                  <w:pStyle w:val="BodyText"/>
                  <w:spacing w:before="0" w:after="0"/>
                  <w:jc w:val="right"/>
                  <w:rPr>
                    <w:rFonts w:asciiTheme="minorHAnsi" w:hAnsiTheme="minorHAnsi"/>
                    <w:b/>
                    <w:color w:val="FFFFFF" w:themeColor="background1"/>
                    <w:sz w:val="18"/>
                    <w:szCs w:val="18"/>
                  </w:rPr>
                </w:pPr>
                <w:r>
                  <w:rPr>
                    <w:rFonts w:asciiTheme="minorHAnsi" w:hAnsiTheme="minorHAnsi"/>
                    <w:b/>
                    <w:color w:val="FFFFFF" w:themeColor="background1"/>
                    <w:sz w:val="18"/>
                    <w:szCs w:val="18"/>
                  </w:rPr>
                  <w:t>$418</w:t>
                </w:r>
              </w:p>
            </w:tc>
            <w:tc>
              <w:tcPr>
                <w:tcW w:w="134" w:type="dxa"/>
                <w:tcBorders>
                  <w:top w:val="nil"/>
                  <w:bottom w:val="nil"/>
                </w:tcBorders>
                <w:vAlign w:val="center"/>
              </w:tcPr>
              <w:p w:rsidR="00BF3FDE" w:rsidRPr="00D71880" w:rsidRDefault="00BF3FDE" w:rsidP="002533AC">
                <w:pPr>
                  <w:pStyle w:val="BodyText"/>
                  <w:spacing w:before="0" w:after="0"/>
                  <w:rPr>
                    <w:rFonts w:asciiTheme="minorHAnsi" w:hAnsiTheme="minorHAnsi"/>
                    <w:sz w:val="18"/>
                    <w:szCs w:val="18"/>
                  </w:rPr>
                </w:pPr>
              </w:p>
            </w:tc>
            <w:tc>
              <w:tcPr>
                <w:tcW w:w="6236" w:type="dxa"/>
                <w:vAlign w:val="center"/>
              </w:tcPr>
              <w:p w:rsidR="00BF3FDE" w:rsidRPr="00D71880" w:rsidRDefault="00BF3FDE" w:rsidP="002533AC">
                <w:pPr>
                  <w:pStyle w:val="BodyText"/>
                  <w:spacing w:before="0" w:after="0"/>
                  <w:rPr>
                    <w:rFonts w:asciiTheme="minorHAnsi" w:hAnsiTheme="minorHAnsi"/>
                    <w:sz w:val="16"/>
                    <w:szCs w:val="16"/>
                  </w:rPr>
                </w:pPr>
                <w:r w:rsidRPr="00D71880">
                  <w:rPr>
                    <w:rFonts w:asciiTheme="minorHAnsi" w:hAnsiTheme="minorHAnsi"/>
                    <w:sz w:val="16"/>
                    <w:szCs w:val="16"/>
                  </w:rPr>
                  <w:t>Calculation: Estimated plan management efficiencies + Estimated payment processing efficiencies</w:t>
                </w:r>
              </w:p>
            </w:tc>
          </w:tr>
        </w:tbl>
        <w:p w:rsidR="0039229A" w:rsidRPr="00D71880" w:rsidRDefault="0039229A" w:rsidP="004F3DB7">
          <w:pPr>
            <w:pStyle w:val="BodyText"/>
            <w:sectPr w:rsidR="0039229A" w:rsidRPr="00D71880" w:rsidSect="00BB2DF7">
              <w:pgSz w:w="16838" w:h="11906" w:orient="landscape" w:code="9"/>
              <w:pgMar w:top="1134" w:right="1134" w:bottom="1134" w:left="1134" w:header="510" w:footer="624" w:gutter="0"/>
              <w:cols w:space="850"/>
              <w:titlePg/>
              <w:docGrid w:linePitch="360"/>
            </w:sectPr>
          </w:pPr>
        </w:p>
        <w:p w:rsidR="004F3DB7" w:rsidRPr="00D71880" w:rsidRDefault="004F3DB7" w:rsidP="004F3DB7">
          <w:pPr>
            <w:pStyle w:val="AppendixHeading2"/>
            <w:pageBreakBefore/>
          </w:pPr>
          <w:bookmarkStart w:id="202" w:name="_Toc529106566"/>
          <w:r w:rsidRPr="00D71880">
            <w:t>Project Reference Group Membership</w:t>
          </w:r>
          <w:bookmarkEnd w:id="202"/>
          <w:r w:rsidRPr="00D71880">
            <w:t xml:space="preserve"> </w:t>
          </w:r>
        </w:p>
        <w:p w:rsidR="00063AA7" w:rsidRDefault="00063AA7" w:rsidP="00063AA7">
          <w:pPr>
            <w:pStyle w:val="Heading4"/>
          </w:pPr>
          <w:r>
            <w:t>Members</w:t>
          </w:r>
        </w:p>
        <w:p w:rsidR="004F3DB7" w:rsidRPr="00D71880" w:rsidRDefault="004F3DB7" w:rsidP="004F3DB7">
          <w:pPr>
            <w:pStyle w:val="BodyText"/>
          </w:pPr>
          <w:r w:rsidRPr="00D71880">
            <w:t xml:space="preserve">The Reference Group included the following organisations, in alphabetical order: </w:t>
          </w:r>
        </w:p>
        <w:p w:rsidR="004F3DB7" w:rsidRPr="00D71880" w:rsidRDefault="004F3DB7" w:rsidP="004F3DB7">
          <w:pPr>
            <w:pStyle w:val="ListBullet"/>
            <w:numPr>
              <w:ilvl w:val="0"/>
              <w:numId w:val="19"/>
            </w:numPr>
            <w:rPr>
              <w:color w:val="000000" w:themeColor="text1"/>
            </w:rPr>
          </w:pPr>
          <w:r w:rsidRPr="00D71880">
            <w:rPr>
              <w:color w:val="000000" w:themeColor="text1"/>
            </w:rPr>
            <w:t>Ability First Australia</w:t>
          </w:r>
        </w:p>
        <w:p w:rsidR="004F3DB7" w:rsidRPr="00D71880" w:rsidRDefault="004F3DB7" w:rsidP="004F3DB7">
          <w:pPr>
            <w:pStyle w:val="ListBullet"/>
            <w:numPr>
              <w:ilvl w:val="0"/>
              <w:numId w:val="19"/>
            </w:numPr>
            <w:rPr>
              <w:color w:val="000000" w:themeColor="text1"/>
            </w:rPr>
          </w:pPr>
          <w:r w:rsidRPr="00D71880">
            <w:rPr>
              <w:color w:val="000000" w:themeColor="text1"/>
            </w:rPr>
            <w:t xml:space="preserve">Australian Digital Commerce Association  </w:t>
          </w:r>
        </w:p>
        <w:p w:rsidR="004F3DB7" w:rsidRPr="00D71880" w:rsidRDefault="004F3DB7" w:rsidP="004F3DB7">
          <w:pPr>
            <w:pStyle w:val="ListBullet"/>
            <w:numPr>
              <w:ilvl w:val="0"/>
              <w:numId w:val="19"/>
            </w:numPr>
            <w:rPr>
              <w:color w:val="000000" w:themeColor="text1"/>
            </w:rPr>
          </w:pPr>
          <w:r w:rsidRPr="00D71880">
            <w:rPr>
              <w:color w:val="000000" w:themeColor="text1"/>
            </w:rPr>
            <w:t>Department of Human Services</w:t>
          </w:r>
        </w:p>
        <w:p w:rsidR="004F3DB7" w:rsidRPr="00D71880" w:rsidRDefault="004F3DB7" w:rsidP="004F3DB7">
          <w:pPr>
            <w:pStyle w:val="ListBullet"/>
            <w:numPr>
              <w:ilvl w:val="0"/>
              <w:numId w:val="19"/>
            </w:numPr>
            <w:rPr>
              <w:color w:val="000000" w:themeColor="text1"/>
            </w:rPr>
          </w:pPr>
          <w:r w:rsidRPr="00D71880">
            <w:rPr>
              <w:color w:val="000000" w:themeColor="text1"/>
            </w:rPr>
            <w:t>Department of Social Services</w:t>
          </w:r>
        </w:p>
        <w:p w:rsidR="004F3DB7" w:rsidRPr="00D71880" w:rsidRDefault="004F3DB7" w:rsidP="004F3DB7">
          <w:pPr>
            <w:pStyle w:val="ListBullet"/>
            <w:numPr>
              <w:ilvl w:val="0"/>
              <w:numId w:val="19"/>
            </w:numPr>
            <w:rPr>
              <w:color w:val="000000" w:themeColor="text1"/>
            </w:rPr>
          </w:pPr>
          <w:r w:rsidRPr="00D71880">
            <w:rPr>
              <w:color w:val="000000" w:themeColor="text1"/>
            </w:rPr>
            <w:t>Digital Transformation Agency</w:t>
          </w:r>
        </w:p>
        <w:p w:rsidR="004F3DB7" w:rsidRPr="00D71880" w:rsidRDefault="004F3DB7" w:rsidP="004F3DB7">
          <w:pPr>
            <w:pStyle w:val="ListBullet"/>
            <w:numPr>
              <w:ilvl w:val="0"/>
              <w:numId w:val="19"/>
            </w:numPr>
            <w:rPr>
              <w:color w:val="000000" w:themeColor="text1"/>
            </w:rPr>
          </w:pPr>
          <w:r w:rsidRPr="00D71880">
            <w:rPr>
              <w:color w:val="000000" w:themeColor="text1"/>
            </w:rPr>
            <w:t>Disability Advocacy Network</w:t>
          </w:r>
          <w:r w:rsidR="00775081">
            <w:rPr>
              <w:color w:val="000000" w:themeColor="text1"/>
            </w:rPr>
            <w:t xml:space="preserve"> Australia</w:t>
          </w:r>
        </w:p>
        <w:p w:rsidR="004F3DB7" w:rsidRPr="00D71880" w:rsidRDefault="004F3DB7" w:rsidP="004F3DB7">
          <w:pPr>
            <w:pStyle w:val="ListBullet"/>
            <w:numPr>
              <w:ilvl w:val="0"/>
              <w:numId w:val="19"/>
            </w:numPr>
            <w:rPr>
              <w:color w:val="000000" w:themeColor="text1"/>
            </w:rPr>
          </w:pPr>
          <w:r w:rsidRPr="00D71880">
            <w:rPr>
              <w:color w:val="000000" w:themeColor="text1"/>
            </w:rPr>
            <w:t xml:space="preserve">FinTech Australia </w:t>
          </w:r>
        </w:p>
        <w:p w:rsidR="004F3DB7" w:rsidRPr="00D71880" w:rsidRDefault="004F3DB7" w:rsidP="004F3DB7">
          <w:pPr>
            <w:pStyle w:val="ListBullet"/>
            <w:numPr>
              <w:ilvl w:val="0"/>
              <w:numId w:val="19"/>
            </w:numPr>
            <w:rPr>
              <w:color w:val="000000" w:themeColor="text1"/>
            </w:rPr>
          </w:pPr>
          <w:r w:rsidRPr="00D71880">
            <w:rPr>
              <w:color w:val="000000" w:themeColor="text1"/>
            </w:rPr>
            <w:t>National Disability Insurance Agency</w:t>
          </w:r>
        </w:p>
        <w:p w:rsidR="004F3DB7" w:rsidRPr="00D71880" w:rsidRDefault="004F3DB7" w:rsidP="004F3DB7">
          <w:pPr>
            <w:pStyle w:val="ListBullet"/>
            <w:numPr>
              <w:ilvl w:val="0"/>
              <w:numId w:val="19"/>
            </w:numPr>
            <w:rPr>
              <w:color w:val="000000" w:themeColor="text1"/>
            </w:rPr>
          </w:pPr>
          <w:r w:rsidRPr="00D71880">
            <w:rPr>
              <w:color w:val="000000" w:themeColor="text1"/>
            </w:rPr>
            <w:t xml:space="preserve">National Disability Services </w:t>
          </w:r>
        </w:p>
        <w:p w:rsidR="004F3DB7" w:rsidRPr="00D71880" w:rsidRDefault="004F3DB7" w:rsidP="004F3DB7">
          <w:pPr>
            <w:pStyle w:val="ListBullet"/>
            <w:numPr>
              <w:ilvl w:val="0"/>
              <w:numId w:val="19"/>
            </w:numPr>
            <w:rPr>
              <w:color w:val="000000" w:themeColor="text1"/>
            </w:rPr>
          </w:pPr>
          <w:r w:rsidRPr="00D71880">
            <w:rPr>
              <w:color w:val="000000" w:themeColor="text1"/>
            </w:rPr>
            <w:t>New Payments Platform Australia</w:t>
          </w:r>
        </w:p>
        <w:p w:rsidR="004F3DB7" w:rsidRPr="00D71880" w:rsidRDefault="004F3DB7" w:rsidP="004F3DB7">
          <w:pPr>
            <w:pStyle w:val="ListBullet"/>
            <w:numPr>
              <w:ilvl w:val="0"/>
              <w:numId w:val="19"/>
            </w:numPr>
            <w:rPr>
              <w:color w:val="000000" w:themeColor="text1"/>
            </w:rPr>
          </w:pPr>
          <w:r w:rsidRPr="00D71880">
            <w:rPr>
              <w:color w:val="000000" w:themeColor="text1"/>
            </w:rPr>
            <w:t xml:space="preserve">Reserve Bank of Australia </w:t>
          </w:r>
        </w:p>
        <w:p w:rsidR="004F3DB7" w:rsidRPr="00D71880" w:rsidRDefault="004F3DB7" w:rsidP="001E1800">
          <w:pPr>
            <w:pStyle w:val="ListBullet"/>
            <w:numPr>
              <w:ilvl w:val="0"/>
              <w:numId w:val="19"/>
            </w:numPr>
          </w:pPr>
          <w:r w:rsidRPr="00D71880">
            <w:rPr>
              <w:color w:val="000000" w:themeColor="text1"/>
            </w:rPr>
            <w:t>The Treasury</w:t>
          </w:r>
        </w:p>
        <w:p w:rsidR="004F3DB7" w:rsidRPr="00D71880" w:rsidRDefault="004F3DB7" w:rsidP="004F3DB7">
          <w:pPr>
            <w:pStyle w:val="Heading4"/>
          </w:pPr>
          <w:r w:rsidRPr="00D71880">
            <w:t>Important note</w:t>
          </w:r>
        </w:p>
        <w:p w:rsidR="004F3DB7" w:rsidRPr="00D71880" w:rsidRDefault="004F3DB7" w:rsidP="004F3DB7">
          <w:pPr>
            <w:pStyle w:val="BodyText"/>
          </w:pPr>
          <w:r w:rsidRPr="00D71880">
            <w:t xml:space="preserve">This report does not necessarily reflect the views of the member organisations of the Reference Group. Membership of the Reference Group does not connote endorsement of the project. Reference Group member organisations had no responsibility for the project. </w:t>
          </w:r>
        </w:p>
        <w:p w:rsidR="004F3DB7" w:rsidRPr="00D71880" w:rsidRDefault="004F3DB7" w:rsidP="001E1800">
          <w:pPr>
            <w:pStyle w:val="BodyText"/>
          </w:pPr>
        </w:p>
        <w:p w:rsidR="004F3DB7" w:rsidRPr="00D71880" w:rsidRDefault="004F3DB7" w:rsidP="004F3DB7">
          <w:pPr>
            <w:pStyle w:val="AppendixHeading2"/>
            <w:pageBreakBefore/>
          </w:pPr>
          <w:bookmarkStart w:id="203" w:name="_Ref527137417"/>
          <w:bookmarkStart w:id="204" w:name="_Toc529106567"/>
          <w:r w:rsidRPr="00D71880">
            <w:t>Participant persona for user testing</w:t>
          </w:r>
          <w:bookmarkEnd w:id="203"/>
          <w:bookmarkEnd w:id="204"/>
        </w:p>
        <w:p w:rsidR="004F3DB7" w:rsidRPr="00D71880" w:rsidRDefault="004F3DB7" w:rsidP="001E1800">
          <w:pPr>
            <w:pStyle w:val="BodyText"/>
          </w:pPr>
          <w:r w:rsidRPr="00D71880">
            <w:rPr>
              <w:b/>
              <w:color w:val="007A53" w:themeColor="accent2"/>
            </w:rPr>
            <w:t xml:space="preserve">Name: </w:t>
          </w:r>
          <w:r w:rsidRPr="00D71880">
            <w:t>Fahima Smith</w:t>
          </w:r>
        </w:p>
        <w:p w:rsidR="004F3DB7" w:rsidRPr="00D71880" w:rsidRDefault="004F3DB7" w:rsidP="001E1800">
          <w:pPr>
            <w:pStyle w:val="BodyText"/>
          </w:pPr>
          <w:r w:rsidRPr="00D71880">
            <w:rPr>
              <w:b/>
              <w:color w:val="007A53" w:themeColor="accent2"/>
            </w:rPr>
            <w:t xml:space="preserve">Age: </w:t>
          </w:r>
          <w:r w:rsidRPr="00D71880">
            <w:t>26 years old</w:t>
          </w:r>
        </w:p>
        <w:p w:rsidR="004F3DB7" w:rsidRPr="00D71880" w:rsidRDefault="004F3DB7" w:rsidP="001E1800">
          <w:pPr>
            <w:pStyle w:val="Heading4"/>
          </w:pPr>
          <w:r w:rsidRPr="00D71880">
            <w:t xml:space="preserve">Disabilities: </w:t>
          </w:r>
        </w:p>
        <w:p w:rsidR="004F3DB7" w:rsidRPr="00D71880" w:rsidRDefault="004F3DB7" w:rsidP="004F3DB7">
          <w:pPr>
            <w:pStyle w:val="ListParagraph"/>
            <w:numPr>
              <w:ilvl w:val="0"/>
              <w:numId w:val="21"/>
            </w:numPr>
            <w:spacing w:before="0" w:after="160" w:line="259" w:lineRule="auto"/>
          </w:pPr>
          <w:r w:rsidRPr="00D71880">
            <w:t>Cerebral Palsy (Gross Motor Function Classification System Level 3). Requires walking aids for general movements and car transport for anything over 300 metres.</w:t>
          </w:r>
        </w:p>
        <w:p w:rsidR="004F3DB7" w:rsidRPr="00D71880" w:rsidRDefault="004F3DB7" w:rsidP="004F3DB7">
          <w:pPr>
            <w:pStyle w:val="ListParagraph"/>
            <w:numPr>
              <w:ilvl w:val="0"/>
              <w:numId w:val="21"/>
            </w:numPr>
            <w:spacing w:before="0" w:after="160" w:line="259" w:lineRule="auto"/>
          </w:pPr>
          <w:r w:rsidRPr="00D71880">
            <w:t>Autism (Level 1 based on the Diagnostic and Statistical Manual of Mental Disorders).</w:t>
          </w:r>
        </w:p>
        <w:p w:rsidR="004F3DB7" w:rsidRPr="00D71880" w:rsidRDefault="004F3DB7" w:rsidP="001E1800">
          <w:pPr>
            <w:pStyle w:val="Heading4"/>
          </w:pPr>
          <w:r w:rsidRPr="00D71880">
            <w:t>About Fahima</w:t>
          </w:r>
        </w:p>
        <w:p w:rsidR="004F3DB7" w:rsidRPr="00D71880" w:rsidRDefault="004F3DB7" w:rsidP="001E1800">
          <w:pPr>
            <w:pStyle w:val="BodyText"/>
          </w:pPr>
          <w:r w:rsidRPr="00D71880">
            <w:t xml:space="preserve">Fahima loves engaging with the community and socialising. She has a good group of friends that date back to high school and receives fantastic support from her parents. She has a passion for visual arts and has always wanted to be an interior designer. She is extremely intelligent and has a unique ability to combine bold colours in surprising and visually pleasing ways.  </w:t>
          </w:r>
        </w:p>
        <w:p w:rsidR="004F3DB7" w:rsidRPr="00D71880" w:rsidRDefault="004F3DB7" w:rsidP="001E1800">
          <w:pPr>
            <w:pStyle w:val="Heading4"/>
          </w:pPr>
          <w:r w:rsidRPr="00D71880">
            <w:t>Fahima’s current NDIS plan</w:t>
          </w:r>
        </w:p>
        <w:p w:rsidR="004F3DB7" w:rsidRPr="00D71880" w:rsidRDefault="004F3DB7" w:rsidP="001E1800">
          <w:pPr>
            <w:pStyle w:val="BodyText"/>
          </w:pPr>
          <w:r w:rsidRPr="00D71880">
            <w:t xml:space="preserve">Fahima has accessed support through the NDIS for several years. Her latest plan review was three months ago. </w:t>
          </w:r>
        </w:p>
        <w:p w:rsidR="004F3DB7" w:rsidRPr="00D71880" w:rsidRDefault="004F3DB7" w:rsidP="001E1800">
          <w:pPr>
            <w:pStyle w:val="BodyText"/>
          </w:pPr>
          <w:r w:rsidRPr="00D71880">
            <w:t xml:space="preserve">At the time of the review, Fahima was living with her parents. With the support of the NDIS and her parents, she had recently completed a Certificate IV in Interior Decoration and managed to line up a part-time graduate role at a local interior design company. Ecstatic with her accomplishment, Fahima was keen to gain even greater independence by living with her friends in a share house, with some ongoing support from her parents. Her friends, Suzie and Magaly, are both very responsible and wished to make Fahima’s transition a success. </w:t>
          </w:r>
        </w:p>
        <w:p w:rsidR="004F3DB7" w:rsidRPr="00D71880" w:rsidRDefault="004F3DB7" w:rsidP="001E1800">
          <w:pPr>
            <w:pStyle w:val="BodyText"/>
          </w:pPr>
          <w:r w:rsidRPr="00D71880">
            <w:t>In discussions with NDIS Planner, Fahima noted that:</w:t>
          </w:r>
        </w:p>
        <w:p w:rsidR="004F3DB7" w:rsidRPr="00D71880" w:rsidRDefault="004F3DB7" w:rsidP="004F3DB7">
          <w:pPr>
            <w:pStyle w:val="ListParagraph"/>
            <w:numPr>
              <w:ilvl w:val="0"/>
              <w:numId w:val="23"/>
            </w:numPr>
            <w:spacing w:before="0" w:after="160" w:line="259" w:lineRule="auto"/>
          </w:pPr>
          <w:r w:rsidRPr="00D71880">
            <w:t xml:space="preserve">she no longer required support to transition through her studies but was keen to access counselling support to ensure she could make her </w:t>
          </w:r>
          <w:r w:rsidR="00A3039E">
            <w:t>new</w:t>
          </w:r>
          <w:r w:rsidRPr="00D71880">
            <w:t xml:space="preserve"> job a success</w:t>
          </w:r>
        </w:p>
        <w:p w:rsidR="004F3DB7" w:rsidRPr="00D71880" w:rsidRDefault="004F3DB7" w:rsidP="004F3DB7">
          <w:pPr>
            <w:pStyle w:val="ListParagraph"/>
            <w:numPr>
              <w:ilvl w:val="0"/>
              <w:numId w:val="23"/>
            </w:numPr>
            <w:spacing w:before="0" w:after="160" w:line="259" w:lineRule="auto"/>
          </w:pPr>
          <w:r w:rsidRPr="00D71880">
            <w:t>she would require minor home modifications in her new share house</w:t>
          </w:r>
        </w:p>
        <w:p w:rsidR="004F3DB7" w:rsidRPr="00D71880" w:rsidRDefault="004F3DB7" w:rsidP="004F3DB7">
          <w:pPr>
            <w:pStyle w:val="ListParagraph"/>
            <w:numPr>
              <w:ilvl w:val="0"/>
              <w:numId w:val="23"/>
            </w:numPr>
            <w:spacing w:before="0" w:after="160" w:line="259" w:lineRule="auto"/>
          </w:pPr>
          <w:r w:rsidRPr="00D71880">
            <w:t>she would need to maintain physiotherapy support and relationship counselling support</w:t>
          </w:r>
        </w:p>
        <w:p w:rsidR="004F3DB7" w:rsidRPr="00D71880" w:rsidRDefault="004F3DB7" w:rsidP="004F3DB7">
          <w:pPr>
            <w:pStyle w:val="ListParagraph"/>
            <w:numPr>
              <w:ilvl w:val="0"/>
              <w:numId w:val="23"/>
            </w:numPr>
            <w:spacing w:before="0" w:after="160" w:line="259" w:lineRule="auto"/>
          </w:pPr>
          <w:r w:rsidRPr="00D71880">
            <w:t>she was keen to access hydrotherapy, as her physiotherapist and GP recommended it to maintain her muscle mass</w:t>
          </w:r>
        </w:p>
        <w:p w:rsidR="004F3DB7" w:rsidRPr="00D71880" w:rsidRDefault="004F3DB7" w:rsidP="004F3DB7">
          <w:pPr>
            <w:pStyle w:val="ListParagraph"/>
            <w:numPr>
              <w:ilvl w:val="0"/>
              <w:numId w:val="23"/>
            </w:numPr>
            <w:spacing w:before="0" w:after="160" w:line="259" w:lineRule="auto"/>
          </w:pPr>
          <w:r w:rsidRPr="00D71880">
            <w:t>she was keen to maintain her visual arts classes to maintain engagement with the community</w:t>
          </w:r>
        </w:p>
        <w:p w:rsidR="004F3DB7" w:rsidRPr="00D71880" w:rsidRDefault="00A3039E" w:rsidP="004F3DB7">
          <w:pPr>
            <w:pStyle w:val="ListParagraph"/>
            <w:numPr>
              <w:ilvl w:val="0"/>
              <w:numId w:val="23"/>
            </w:numPr>
            <w:spacing w:before="0" w:after="160" w:line="259" w:lineRule="auto"/>
          </w:pPr>
          <w:r>
            <w:t>her walking aids (fore</w:t>
          </w:r>
          <w:r w:rsidR="004F3DB7" w:rsidRPr="00D71880">
            <w:t>arm crutches for short walks and power scooter for longer trips) would need repairs/replacement during the next year.</w:t>
          </w:r>
        </w:p>
        <w:p w:rsidR="004F3DB7" w:rsidRPr="00D71880" w:rsidRDefault="004F3DB7" w:rsidP="001E1800">
          <w:pPr>
            <w:pStyle w:val="Heading4"/>
          </w:pPr>
          <w:r w:rsidRPr="00D71880">
            <w:t>Fahima’s goals</w:t>
          </w:r>
        </w:p>
        <w:p w:rsidR="004F3DB7" w:rsidRPr="00D71880" w:rsidRDefault="004F3DB7" w:rsidP="001E1800">
          <w:pPr>
            <w:pStyle w:val="BodyText"/>
          </w:pPr>
          <w:r w:rsidRPr="00D71880">
            <w:t>Fahima’s first goal is to successfully live in a share house with her friends, where she has her own job and pays her own rent.</w:t>
          </w:r>
        </w:p>
        <w:p w:rsidR="004F3DB7" w:rsidRPr="00D71880" w:rsidRDefault="004F3DB7" w:rsidP="001E1800">
          <w:pPr>
            <w:pStyle w:val="BodyText"/>
          </w:pPr>
          <w:r w:rsidRPr="00D71880">
            <w:t xml:space="preserve">Fahima’s second goal is to maintain her physical health and muscle mass and better manage her emotions. </w:t>
          </w:r>
        </w:p>
        <w:p w:rsidR="004F3DB7" w:rsidRPr="00D71880" w:rsidRDefault="004F3DB7" w:rsidP="001E1800">
          <w:pPr>
            <w:pStyle w:val="BodyText"/>
          </w:pPr>
          <w:r w:rsidRPr="00D71880">
            <w:t>Fahima’s longer term goal is to build even greater independence so her parents no longer need to support her and can just be her parents.</w:t>
          </w:r>
        </w:p>
        <w:p w:rsidR="004F3DB7" w:rsidRPr="00D71880" w:rsidRDefault="004F3DB7" w:rsidP="001E1800">
          <w:pPr>
            <w:pStyle w:val="Heading4"/>
          </w:pPr>
          <w:r w:rsidRPr="00D71880">
            <w:t>Fahima’s plan supports</w:t>
          </w:r>
        </w:p>
        <w:p w:rsidR="004F3DB7" w:rsidRPr="00D71880" w:rsidRDefault="004F3DB7" w:rsidP="001E1800">
          <w:pPr>
            <w:pStyle w:val="BodyText"/>
          </w:pPr>
          <w:r w:rsidRPr="00D71880">
            <w:t>In consultation with Fahima, the NDIA prepared the following budgets for Fahima’s plan.</w:t>
          </w:r>
        </w:p>
        <w:tbl>
          <w:tblPr>
            <w:tblStyle w:val="TableCSIRO"/>
            <w:tblW w:w="5000" w:type="pct"/>
            <w:tblInd w:w="0" w:type="dxa"/>
            <w:tblLook w:val="04A0" w:firstRow="1" w:lastRow="0" w:firstColumn="1" w:lastColumn="0" w:noHBand="0" w:noVBand="1"/>
          </w:tblPr>
          <w:tblGrid>
            <w:gridCol w:w="1275"/>
            <w:gridCol w:w="2549"/>
            <w:gridCol w:w="4248"/>
            <w:gridCol w:w="1556"/>
          </w:tblGrid>
          <w:tr w:rsidR="004F3DB7" w:rsidRPr="00D71880" w:rsidTr="00BB2DF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2" w:type="pct"/>
                <w:tcBorders>
                  <w:top w:val="single" w:sz="4" w:space="0" w:color="auto"/>
                  <w:left w:val="single" w:sz="4" w:space="0" w:color="auto"/>
                  <w:bottom w:val="single" w:sz="4" w:space="0" w:color="auto"/>
                </w:tcBorders>
              </w:tcPr>
              <w:p w:rsidR="004F3DB7" w:rsidRPr="00A16D78" w:rsidRDefault="004F3DB7" w:rsidP="001E1800">
                <w:pPr>
                  <w:pStyle w:val="BodyText"/>
                </w:pPr>
                <w:r w:rsidRPr="001E1800">
                  <w:rPr>
                    <w:color w:val="FFFFFF" w:themeColor="background1"/>
                  </w:rPr>
                  <w:t>Budget</w:t>
                </w:r>
              </w:p>
            </w:tc>
            <w:tc>
              <w:tcPr>
                <w:tcW w:w="1324" w:type="pct"/>
                <w:tcBorders>
                  <w:top w:val="single" w:sz="4" w:space="0" w:color="auto"/>
                  <w:bottom w:val="single" w:sz="4" w:space="0" w:color="auto"/>
                </w:tcBorders>
              </w:tcPr>
              <w:p w:rsidR="004F3DB7" w:rsidRPr="00A16D78" w:rsidRDefault="004F3DB7" w:rsidP="001E1800">
                <w:pPr>
                  <w:pStyle w:val="BodyText"/>
                  <w:cnfStyle w:val="100000000000" w:firstRow="1" w:lastRow="0" w:firstColumn="0" w:lastColumn="0" w:oddVBand="0" w:evenVBand="0" w:oddHBand="0" w:evenHBand="0" w:firstRowFirstColumn="0" w:firstRowLastColumn="0" w:lastRowFirstColumn="0" w:lastRowLastColumn="0"/>
                </w:pPr>
                <w:r w:rsidRPr="001E1800">
                  <w:rPr>
                    <w:color w:val="FFFFFF" w:themeColor="background1"/>
                  </w:rPr>
                  <w:t>Category</w:t>
                </w:r>
              </w:p>
            </w:tc>
            <w:tc>
              <w:tcPr>
                <w:tcW w:w="2206" w:type="pct"/>
                <w:tcBorders>
                  <w:top w:val="single" w:sz="4" w:space="0" w:color="auto"/>
                  <w:bottom w:val="single" w:sz="4" w:space="0" w:color="auto"/>
                </w:tcBorders>
              </w:tcPr>
              <w:p w:rsidR="004F3DB7" w:rsidRPr="00A16D78" w:rsidRDefault="004F3DB7" w:rsidP="001E1800">
                <w:pPr>
                  <w:pStyle w:val="BodyText"/>
                  <w:cnfStyle w:val="100000000000" w:firstRow="1" w:lastRow="0" w:firstColumn="0" w:lastColumn="0" w:oddVBand="0" w:evenVBand="0" w:oddHBand="0" w:evenHBand="0" w:firstRowFirstColumn="0" w:firstRowLastColumn="0" w:lastRowFirstColumn="0" w:lastRowLastColumn="0"/>
                </w:pPr>
                <w:r w:rsidRPr="001E1800">
                  <w:rPr>
                    <w:color w:val="FFFFFF" w:themeColor="background1"/>
                  </w:rPr>
                  <w:t>Services</w:t>
                </w:r>
              </w:p>
            </w:tc>
            <w:tc>
              <w:tcPr>
                <w:tcW w:w="808" w:type="pct"/>
                <w:tcBorders>
                  <w:top w:val="single" w:sz="4" w:space="0" w:color="auto"/>
                  <w:bottom w:val="single" w:sz="4" w:space="0" w:color="auto"/>
                  <w:right w:val="single" w:sz="4" w:space="0" w:color="auto"/>
                </w:tcBorders>
              </w:tcPr>
              <w:p w:rsidR="004F3DB7" w:rsidRPr="00A16D78" w:rsidRDefault="004F3DB7" w:rsidP="001E1800">
                <w:pPr>
                  <w:pStyle w:val="BodyText"/>
                  <w:cnfStyle w:val="100000000000" w:firstRow="1" w:lastRow="0" w:firstColumn="0" w:lastColumn="0" w:oddVBand="0" w:evenVBand="0" w:oddHBand="0" w:evenHBand="0" w:firstRowFirstColumn="0" w:firstRowLastColumn="0" w:lastRowFirstColumn="0" w:lastRowLastColumn="0"/>
                </w:pPr>
                <w:r w:rsidRPr="001E1800">
                  <w:rPr>
                    <w:color w:val="FFFFFF" w:themeColor="background1"/>
                  </w:rPr>
                  <w:t>Total</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662" w:type="pct"/>
                <w:vMerge w:val="restar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rPr>
                    <w:b w:val="0"/>
                  </w:rPr>
                </w:pPr>
                <w:r w:rsidRPr="00D71880">
                  <w:t>Core</w:t>
                </w:r>
              </w:p>
            </w:tc>
            <w:tc>
              <w:tcPr>
                <w:tcW w:w="1324"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cnfStyle w:val="000000100000" w:firstRow="0" w:lastRow="0" w:firstColumn="0" w:lastColumn="0" w:oddVBand="0" w:evenVBand="0" w:oddHBand="1" w:evenHBand="0" w:firstRowFirstColumn="0" w:firstRowLastColumn="0" w:lastRowFirstColumn="0" w:lastRowLastColumn="0"/>
                </w:pPr>
                <w:r w:rsidRPr="00D71880">
                  <w:t>Daily activities</w:t>
                </w:r>
              </w:p>
            </w:tc>
            <w:tc>
              <w:tcPr>
                <w:tcW w:w="2206"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4F3DB7">
                <w:pPr>
                  <w:pStyle w:val="ListParagraph"/>
                  <w:numPr>
                    <w:ilvl w:val="0"/>
                    <w:numId w:val="22"/>
                  </w:numPr>
                  <w:spacing w:before="60" w:after="60" w:line="240" w:lineRule="auto"/>
                  <w:ind w:left="199" w:hanging="199"/>
                  <w:cnfStyle w:val="000000100000" w:firstRow="0" w:lastRow="0" w:firstColumn="0" w:lastColumn="0" w:oddVBand="0" w:evenVBand="0" w:oddHBand="1" w:evenHBand="0" w:firstRowFirstColumn="0" w:firstRowLastColumn="0" w:lastRowFirstColumn="0" w:lastRowLastColumn="0"/>
                  <w:rPr>
                    <w:sz w:val="22"/>
                    <w:szCs w:val="22"/>
                  </w:rPr>
                </w:pPr>
                <w:r w:rsidRPr="00D71880">
                  <w:rPr>
                    <w:sz w:val="22"/>
                    <w:szCs w:val="22"/>
                  </w:rPr>
                  <w:t xml:space="preserve">Daily Living education </w:t>
                </w:r>
              </w:p>
              <w:p w:rsidR="004F3DB7" w:rsidRPr="00D71880" w:rsidRDefault="004F3DB7" w:rsidP="004F3DB7">
                <w:pPr>
                  <w:pStyle w:val="ListParagraph"/>
                  <w:numPr>
                    <w:ilvl w:val="0"/>
                    <w:numId w:val="22"/>
                  </w:numPr>
                  <w:spacing w:before="60" w:after="60" w:line="240" w:lineRule="auto"/>
                  <w:ind w:left="199" w:hanging="199"/>
                  <w:cnfStyle w:val="000000100000" w:firstRow="0" w:lastRow="0" w:firstColumn="0" w:lastColumn="0" w:oddVBand="0" w:evenVBand="0" w:oddHBand="1" w:evenHBand="0" w:firstRowFirstColumn="0" w:firstRowLastColumn="0" w:lastRowFirstColumn="0" w:lastRowLastColumn="0"/>
                  <w:rPr>
                    <w:sz w:val="22"/>
                    <w:szCs w:val="22"/>
                  </w:rPr>
                </w:pPr>
                <w:r w:rsidRPr="00D71880">
                  <w:rPr>
                    <w:sz w:val="22"/>
                    <w:szCs w:val="22"/>
                  </w:rPr>
                  <w:t>Assistance with self-care</w:t>
                </w:r>
              </w:p>
            </w:tc>
            <w:tc>
              <w:tcPr>
                <w:tcW w:w="808" w:type="pct"/>
                <w:vMerge w:val="restar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jc w:val="right"/>
                  <w:cnfStyle w:val="000000100000" w:firstRow="0" w:lastRow="0" w:firstColumn="0" w:lastColumn="0" w:oddVBand="0" w:evenVBand="0" w:oddHBand="1" w:evenHBand="0" w:firstRowFirstColumn="0" w:firstRowLastColumn="0" w:lastRowFirstColumn="0" w:lastRowLastColumn="0"/>
                </w:pPr>
                <w:r w:rsidRPr="00D71880">
                  <w:t>$24,500</w:t>
                </w:r>
              </w:p>
            </w:tc>
          </w:tr>
          <w:tr w:rsidR="004F3DB7" w:rsidRPr="00D71880" w:rsidTr="00BB2DF7">
            <w:trPr>
              <w:trHeight w:val="681"/>
            </w:trPr>
            <w:tc>
              <w:tcPr>
                <w:cnfStyle w:val="001000000000" w:firstRow="0" w:lastRow="0" w:firstColumn="1" w:lastColumn="0" w:oddVBand="0" w:evenVBand="0" w:oddHBand="0" w:evenHBand="0" w:firstRowFirstColumn="0" w:firstRowLastColumn="0" w:lastRowFirstColumn="0" w:lastRowLastColumn="0"/>
                <w:tcW w:w="662" w:type="pct"/>
                <w:vMerge/>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rPr>
                    <w:b w:val="0"/>
                  </w:rPr>
                </w:pPr>
              </w:p>
            </w:tc>
            <w:tc>
              <w:tcPr>
                <w:tcW w:w="1324"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cnfStyle w:val="000000000000" w:firstRow="0" w:lastRow="0" w:firstColumn="0" w:lastColumn="0" w:oddVBand="0" w:evenVBand="0" w:oddHBand="0" w:evenHBand="0" w:firstRowFirstColumn="0" w:firstRowLastColumn="0" w:lastRowFirstColumn="0" w:lastRowLastColumn="0"/>
                </w:pPr>
                <w:r w:rsidRPr="00D71880">
                  <w:t xml:space="preserve">Assistance with social and community participation </w:t>
                </w:r>
              </w:p>
            </w:tc>
            <w:tc>
              <w:tcPr>
                <w:tcW w:w="2206"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4F3DB7">
                <w:pPr>
                  <w:pStyle w:val="ListParagraph"/>
                  <w:numPr>
                    <w:ilvl w:val="0"/>
                    <w:numId w:val="22"/>
                  </w:numPr>
                  <w:spacing w:before="60" w:after="60" w:line="240" w:lineRule="auto"/>
                  <w:ind w:left="199" w:hanging="199"/>
                  <w:cnfStyle w:val="000000000000" w:firstRow="0" w:lastRow="0" w:firstColumn="0" w:lastColumn="0" w:oddVBand="0" w:evenVBand="0" w:oddHBand="0" w:evenHBand="0" w:firstRowFirstColumn="0" w:firstRowLastColumn="0" w:lastRowFirstColumn="0" w:lastRowLastColumn="0"/>
                  <w:rPr>
                    <w:sz w:val="22"/>
                    <w:szCs w:val="22"/>
                  </w:rPr>
                </w:pPr>
                <w:r w:rsidRPr="00D71880">
                  <w:rPr>
                    <w:sz w:val="22"/>
                    <w:szCs w:val="22"/>
                  </w:rPr>
                  <w:t xml:space="preserve">Assistance with art classes </w:t>
                </w:r>
              </w:p>
            </w:tc>
            <w:tc>
              <w:tcPr>
                <w:tcW w:w="808" w:type="pct"/>
                <w:vMerge/>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jc w:val="right"/>
                  <w:cnfStyle w:val="000000000000" w:firstRow="0" w:lastRow="0" w:firstColumn="0" w:lastColumn="0" w:oddVBand="0" w:evenVBand="0" w:oddHBand="0" w:evenHBand="0" w:firstRowFirstColumn="0" w:firstRowLastColumn="0" w:lastRowFirstColumn="0" w:lastRowLastColumn="0"/>
                </w:pP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662" w:type="pct"/>
                <w:vMerge/>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rPr>
                    <w:b w:val="0"/>
                  </w:rPr>
                </w:pPr>
              </w:p>
            </w:tc>
            <w:tc>
              <w:tcPr>
                <w:tcW w:w="1324"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cnfStyle w:val="000000100000" w:firstRow="0" w:lastRow="0" w:firstColumn="0" w:lastColumn="0" w:oddVBand="0" w:evenVBand="0" w:oddHBand="1" w:evenHBand="0" w:firstRowFirstColumn="0" w:firstRowLastColumn="0" w:lastRowFirstColumn="0" w:lastRowLastColumn="0"/>
                </w:pPr>
                <w:r w:rsidRPr="00D71880">
                  <w:t xml:space="preserve">Consumables </w:t>
                </w:r>
              </w:p>
            </w:tc>
            <w:tc>
              <w:tcPr>
                <w:tcW w:w="2206"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4F3DB7">
                <w:pPr>
                  <w:pStyle w:val="ListParagraph"/>
                  <w:numPr>
                    <w:ilvl w:val="0"/>
                    <w:numId w:val="22"/>
                  </w:numPr>
                  <w:spacing w:before="60" w:after="60" w:line="240" w:lineRule="auto"/>
                  <w:ind w:left="199" w:hanging="199"/>
                  <w:cnfStyle w:val="000000100000" w:firstRow="0" w:lastRow="0" w:firstColumn="0" w:lastColumn="0" w:oddVBand="0" w:evenVBand="0" w:oddHBand="1" w:evenHBand="0" w:firstRowFirstColumn="0" w:firstRowLastColumn="0" w:lastRowFirstColumn="0" w:lastRowLastColumn="0"/>
                  <w:rPr>
                    <w:sz w:val="22"/>
                    <w:szCs w:val="22"/>
                  </w:rPr>
                </w:pPr>
                <w:r w:rsidRPr="00D71880">
                  <w:rPr>
                    <w:sz w:val="22"/>
                    <w:szCs w:val="22"/>
                  </w:rPr>
                  <w:t>Continence aids</w:t>
                </w:r>
              </w:p>
            </w:tc>
            <w:tc>
              <w:tcPr>
                <w:tcW w:w="808" w:type="pct"/>
                <w:vMerge/>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jc w:val="right"/>
                  <w:cnfStyle w:val="000000100000" w:firstRow="0" w:lastRow="0" w:firstColumn="0" w:lastColumn="0" w:oddVBand="0" w:evenVBand="0" w:oddHBand="1" w:evenHBand="0" w:firstRowFirstColumn="0" w:firstRowLastColumn="0" w:lastRowFirstColumn="0" w:lastRowLastColumn="0"/>
                </w:pPr>
              </w:p>
            </w:tc>
          </w:tr>
          <w:tr w:rsidR="004F3DB7" w:rsidRPr="00D71880" w:rsidTr="00BB2DF7">
            <w:trPr>
              <w:trHeight w:val="681"/>
            </w:trPr>
            <w:tc>
              <w:tcPr>
                <w:cnfStyle w:val="001000000000" w:firstRow="0" w:lastRow="0" w:firstColumn="1" w:lastColumn="0" w:oddVBand="0" w:evenVBand="0" w:oddHBand="0" w:evenHBand="0" w:firstRowFirstColumn="0" w:firstRowLastColumn="0" w:lastRowFirstColumn="0" w:lastRowLastColumn="0"/>
                <w:tcW w:w="662" w:type="pct"/>
                <w:vMerge w:val="restar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rPr>
                    <w:b w:val="0"/>
                  </w:rPr>
                </w:pPr>
                <w:r w:rsidRPr="00D71880">
                  <w:t>Capacity Building</w:t>
                </w:r>
              </w:p>
            </w:tc>
            <w:tc>
              <w:tcPr>
                <w:tcW w:w="1324"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cnfStyle w:val="000000000000" w:firstRow="0" w:lastRow="0" w:firstColumn="0" w:lastColumn="0" w:oddVBand="0" w:evenVBand="0" w:oddHBand="0" w:evenHBand="0" w:firstRowFirstColumn="0" w:firstRowLastColumn="0" w:lastRowFirstColumn="0" w:lastRowLastColumn="0"/>
                </w:pPr>
                <w:r w:rsidRPr="00D71880">
                  <w:t>Daily activity</w:t>
                </w:r>
              </w:p>
            </w:tc>
            <w:tc>
              <w:tcPr>
                <w:tcW w:w="2206"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4F3DB7">
                <w:pPr>
                  <w:pStyle w:val="ListParagraph"/>
                  <w:numPr>
                    <w:ilvl w:val="0"/>
                    <w:numId w:val="22"/>
                  </w:numPr>
                  <w:spacing w:before="60" w:after="60" w:line="240" w:lineRule="auto"/>
                  <w:ind w:left="199" w:hanging="199"/>
                  <w:cnfStyle w:val="000000000000" w:firstRow="0" w:lastRow="0" w:firstColumn="0" w:lastColumn="0" w:oddVBand="0" w:evenVBand="0" w:oddHBand="0" w:evenHBand="0" w:firstRowFirstColumn="0" w:firstRowLastColumn="0" w:lastRowFirstColumn="0" w:lastRowLastColumn="0"/>
                  <w:rPr>
                    <w:sz w:val="22"/>
                    <w:szCs w:val="22"/>
                  </w:rPr>
                </w:pPr>
                <w:r w:rsidRPr="00D71880">
                  <w:rPr>
                    <w:sz w:val="22"/>
                    <w:szCs w:val="22"/>
                  </w:rPr>
                  <w:t xml:space="preserve">Physiotherapy </w:t>
                </w:r>
              </w:p>
              <w:p w:rsidR="004F3DB7" w:rsidRPr="00D71880" w:rsidRDefault="004F3DB7" w:rsidP="004F3DB7">
                <w:pPr>
                  <w:pStyle w:val="ListParagraph"/>
                  <w:numPr>
                    <w:ilvl w:val="0"/>
                    <w:numId w:val="22"/>
                  </w:numPr>
                  <w:spacing w:before="60" w:after="60" w:line="240" w:lineRule="auto"/>
                  <w:ind w:left="199" w:hanging="199"/>
                  <w:cnfStyle w:val="000000000000" w:firstRow="0" w:lastRow="0" w:firstColumn="0" w:lastColumn="0" w:oddVBand="0" w:evenVBand="0" w:oddHBand="0" w:evenHBand="0" w:firstRowFirstColumn="0" w:firstRowLastColumn="0" w:lastRowFirstColumn="0" w:lastRowLastColumn="0"/>
                  <w:rPr>
                    <w:sz w:val="22"/>
                    <w:szCs w:val="22"/>
                  </w:rPr>
                </w:pPr>
                <w:r w:rsidRPr="00D71880">
                  <w:rPr>
                    <w:sz w:val="22"/>
                    <w:szCs w:val="22"/>
                  </w:rPr>
                  <w:t xml:space="preserve">Hydrotherapy </w:t>
                </w:r>
              </w:p>
            </w:tc>
            <w:tc>
              <w:tcPr>
                <w:tcW w:w="808"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jc w:val="right"/>
                  <w:cnfStyle w:val="000000000000" w:firstRow="0" w:lastRow="0" w:firstColumn="0" w:lastColumn="0" w:oddVBand="0" w:evenVBand="0" w:oddHBand="0" w:evenHBand="0" w:firstRowFirstColumn="0" w:firstRowLastColumn="0" w:lastRowFirstColumn="0" w:lastRowLastColumn="0"/>
                </w:pPr>
                <w:r w:rsidRPr="00D71880">
                  <w:t>$17,750</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662" w:type="pct"/>
                <w:vMerge/>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rPr>
                    <w:b w:val="0"/>
                  </w:rPr>
                </w:pPr>
              </w:p>
            </w:tc>
            <w:tc>
              <w:tcPr>
                <w:tcW w:w="1324"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cnfStyle w:val="000000100000" w:firstRow="0" w:lastRow="0" w:firstColumn="0" w:lastColumn="0" w:oddVBand="0" w:evenVBand="0" w:oddHBand="1" w:evenHBand="0" w:firstRowFirstColumn="0" w:firstRowLastColumn="0" w:lastRowFirstColumn="0" w:lastRowLastColumn="0"/>
                </w:pPr>
                <w:r w:rsidRPr="00D71880">
                  <w:t>Employment</w:t>
                </w:r>
              </w:p>
            </w:tc>
            <w:tc>
              <w:tcPr>
                <w:tcW w:w="2206"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4F3DB7">
                <w:pPr>
                  <w:pStyle w:val="ListParagraph"/>
                  <w:numPr>
                    <w:ilvl w:val="0"/>
                    <w:numId w:val="22"/>
                  </w:numPr>
                  <w:spacing w:before="60" w:after="60" w:line="240" w:lineRule="auto"/>
                  <w:ind w:left="199" w:hanging="199"/>
                  <w:cnfStyle w:val="000000100000" w:firstRow="0" w:lastRow="0" w:firstColumn="0" w:lastColumn="0" w:oddVBand="0" w:evenVBand="0" w:oddHBand="1" w:evenHBand="0" w:firstRowFirstColumn="0" w:firstRowLastColumn="0" w:lastRowFirstColumn="0" w:lastRowLastColumn="0"/>
                  <w:rPr>
                    <w:sz w:val="22"/>
                    <w:szCs w:val="22"/>
                  </w:rPr>
                </w:pPr>
                <w:r w:rsidRPr="00D71880">
                  <w:rPr>
                    <w:sz w:val="22"/>
                    <w:szCs w:val="22"/>
                  </w:rPr>
                  <w:t xml:space="preserve">Employment counselling </w:t>
                </w:r>
              </w:p>
            </w:tc>
            <w:tc>
              <w:tcPr>
                <w:tcW w:w="808"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jc w:val="right"/>
                  <w:cnfStyle w:val="000000100000" w:firstRow="0" w:lastRow="0" w:firstColumn="0" w:lastColumn="0" w:oddVBand="0" w:evenVBand="0" w:oddHBand="1" w:evenHBand="0" w:firstRowFirstColumn="0" w:firstRowLastColumn="0" w:lastRowFirstColumn="0" w:lastRowLastColumn="0"/>
                </w:pPr>
                <w:r w:rsidRPr="00D71880">
                  <w:t>$7,500</w:t>
                </w:r>
              </w:p>
            </w:tc>
          </w:tr>
          <w:tr w:rsidR="004F3DB7" w:rsidRPr="00D71880" w:rsidTr="00BB2DF7">
            <w:trPr>
              <w:trHeight w:val="681"/>
            </w:trPr>
            <w:tc>
              <w:tcPr>
                <w:cnfStyle w:val="001000000000" w:firstRow="0" w:lastRow="0" w:firstColumn="1" w:lastColumn="0" w:oddVBand="0" w:evenVBand="0" w:oddHBand="0" w:evenHBand="0" w:firstRowFirstColumn="0" w:firstRowLastColumn="0" w:lastRowFirstColumn="0" w:lastRowLastColumn="0"/>
                <w:tcW w:w="662" w:type="pct"/>
                <w:vMerge/>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rPr>
                    <w:b w:val="0"/>
                  </w:rPr>
                </w:pPr>
              </w:p>
            </w:tc>
            <w:tc>
              <w:tcPr>
                <w:tcW w:w="1324"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cnfStyle w:val="000000000000" w:firstRow="0" w:lastRow="0" w:firstColumn="0" w:lastColumn="0" w:oddVBand="0" w:evenVBand="0" w:oddHBand="0" w:evenHBand="0" w:firstRowFirstColumn="0" w:firstRowLastColumn="0" w:lastRowFirstColumn="0" w:lastRowLastColumn="0"/>
                </w:pPr>
                <w:r w:rsidRPr="00D71880">
                  <w:t xml:space="preserve">Relationships </w:t>
                </w:r>
              </w:p>
            </w:tc>
            <w:tc>
              <w:tcPr>
                <w:tcW w:w="2206"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4F3DB7">
                <w:pPr>
                  <w:pStyle w:val="ListParagraph"/>
                  <w:numPr>
                    <w:ilvl w:val="0"/>
                    <w:numId w:val="22"/>
                  </w:numPr>
                  <w:spacing w:before="60" w:after="60" w:line="240" w:lineRule="auto"/>
                  <w:ind w:left="199" w:hanging="199"/>
                  <w:cnfStyle w:val="000000000000" w:firstRow="0" w:lastRow="0" w:firstColumn="0" w:lastColumn="0" w:oddVBand="0" w:evenVBand="0" w:oddHBand="0" w:evenHBand="0" w:firstRowFirstColumn="0" w:firstRowLastColumn="0" w:lastRowFirstColumn="0" w:lastRowLastColumn="0"/>
                  <w:rPr>
                    <w:sz w:val="22"/>
                    <w:szCs w:val="22"/>
                  </w:rPr>
                </w:pPr>
                <w:r w:rsidRPr="00D71880">
                  <w:rPr>
                    <w:sz w:val="22"/>
                    <w:szCs w:val="22"/>
                  </w:rPr>
                  <w:t xml:space="preserve">Behavioural counselling </w:t>
                </w:r>
              </w:p>
            </w:tc>
            <w:tc>
              <w:tcPr>
                <w:tcW w:w="808"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jc w:val="right"/>
                  <w:cnfStyle w:val="000000000000" w:firstRow="0" w:lastRow="0" w:firstColumn="0" w:lastColumn="0" w:oddVBand="0" w:evenVBand="0" w:oddHBand="0" w:evenHBand="0" w:firstRowFirstColumn="0" w:firstRowLastColumn="0" w:lastRowFirstColumn="0" w:lastRowLastColumn="0"/>
                </w:pPr>
                <w:r w:rsidRPr="00D71880">
                  <w:t>$3,750</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662" w:type="pct"/>
                <w:vMerge w:val="restar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rPr>
                    <w:b w:val="0"/>
                  </w:rPr>
                </w:pPr>
                <w:r w:rsidRPr="00D71880">
                  <w:t>Capital supports</w:t>
                </w:r>
              </w:p>
            </w:tc>
            <w:tc>
              <w:tcPr>
                <w:tcW w:w="1324"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cnfStyle w:val="000000100000" w:firstRow="0" w:lastRow="0" w:firstColumn="0" w:lastColumn="0" w:oddVBand="0" w:evenVBand="0" w:oddHBand="1" w:evenHBand="0" w:firstRowFirstColumn="0" w:firstRowLastColumn="0" w:lastRowFirstColumn="0" w:lastRowLastColumn="0"/>
                </w:pPr>
                <w:r w:rsidRPr="00D71880">
                  <w:t>Assistive technology 1</w:t>
                </w:r>
              </w:p>
            </w:tc>
            <w:tc>
              <w:tcPr>
                <w:tcW w:w="2206"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4F3DB7">
                <w:pPr>
                  <w:pStyle w:val="ListParagraph"/>
                  <w:numPr>
                    <w:ilvl w:val="0"/>
                    <w:numId w:val="22"/>
                  </w:numPr>
                  <w:spacing w:before="60" w:after="60" w:line="240" w:lineRule="auto"/>
                  <w:ind w:left="199" w:hanging="199"/>
                  <w:cnfStyle w:val="000000100000" w:firstRow="0" w:lastRow="0" w:firstColumn="0" w:lastColumn="0" w:oddVBand="0" w:evenVBand="0" w:oddHBand="1" w:evenHBand="0" w:firstRowFirstColumn="0" w:firstRowLastColumn="0" w:lastRowFirstColumn="0" w:lastRowLastColumn="0"/>
                  <w:rPr>
                    <w:sz w:val="22"/>
                    <w:szCs w:val="22"/>
                  </w:rPr>
                </w:pPr>
                <w:r w:rsidRPr="00D71880">
                  <w:rPr>
                    <w:sz w:val="22"/>
                    <w:szCs w:val="22"/>
                  </w:rPr>
                  <w:t>Replacement of fore arm crutches</w:t>
                </w:r>
              </w:p>
            </w:tc>
            <w:tc>
              <w:tcPr>
                <w:tcW w:w="808"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jc w:val="right"/>
                  <w:cnfStyle w:val="000000100000" w:firstRow="0" w:lastRow="0" w:firstColumn="0" w:lastColumn="0" w:oddVBand="0" w:evenVBand="0" w:oddHBand="1" w:evenHBand="0" w:firstRowFirstColumn="0" w:firstRowLastColumn="0" w:lastRowFirstColumn="0" w:lastRowLastColumn="0"/>
                </w:pPr>
                <w:r w:rsidRPr="00D71880">
                  <w:t>$350</w:t>
                </w:r>
              </w:p>
            </w:tc>
          </w:tr>
          <w:tr w:rsidR="004F3DB7" w:rsidRPr="00D71880" w:rsidTr="00BB2DF7">
            <w:trPr>
              <w:trHeight w:val="681"/>
            </w:trPr>
            <w:tc>
              <w:tcPr>
                <w:cnfStyle w:val="001000000000" w:firstRow="0" w:lastRow="0" w:firstColumn="1" w:lastColumn="0" w:oddVBand="0" w:evenVBand="0" w:oddHBand="0" w:evenHBand="0" w:firstRowFirstColumn="0" w:firstRowLastColumn="0" w:lastRowFirstColumn="0" w:lastRowLastColumn="0"/>
                <w:tcW w:w="662" w:type="pct"/>
                <w:vMerge/>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BB2DF7">
                <w:pPr>
                  <w:spacing w:before="60" w:after="60"/>
                  <w:rPr>
                    <w:b w:val="0"/>
                  </w:rPr>
                </w:pPr>
              </w:p>
            </w:tc>
            <w:tc>
              <w:tcPr>
                <w:tcW w:w="1324"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cnfStyle w:val="000000000000" w:firstRow="0" w:lastRow="0" w:firstColumn="0" w:lastColumn="0" w:oddVBand="0" w:evenVBand="0" w:oddHBand="0" w:evenHBand="0" w:firstRowFirstColumn="0" w:firstRowLastColumn="0" w:lastRowFirstColumn="0" w:lastRowLastColumn="0"/>
                </w:pPr>
                <w:r w:rsidRPr="00D71880">
                  <w:t>Assistive technology 2</w:t>
                </w:r>
              </w:p>
            </w:tc>
            <w:tc>
              <w:tcPr>
                <w:tcW w:w="2206"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4F3DB7">
                <w:pPr>
                  <w:pStyle w:val="ListParagraph"/>
                  <w:numPr>
                    <w:ilvl w:val="0"/>
                    <w:numId w:val="22"/>
                  </w:numPr>
                  <w:spacing w:before="60" w:after="60" w:line="240" w:lineRule="auto"/>
                  <w:ind w:left="199" w:hanging="199"/>
                  <w:cnfStyle w:val="000000000000" w:firstRow="0" w:lastRow="0" w:firstColumn="0" w:lastColumn="0" w:oddVBand="0" w:evenVBand="0" w:oddHBand="0" w:evenHBand="0" w:firstRowFirstColumn="0" w:firstRowLastColumn="0" w:lastRowFirstColumn="0" w:lastRowLastColumn="0"/>
                  <w:rPr>
                    <w:sz w:val="22"/>
                    <w:szCs w:val="22"/>
                  </w:rPr>
                </w:pPr>
                <w:r w:rsidRPr="00D71880">
                  <w:rPr>
                    <w:sz w:val="22"/>
                    <w:szCs w:val="22"/>
                  </w:rPr>
                  <w:t>Maintenance of power scooter</w:t>
                </w:r>
              </w:p>
            </w:tc>
            <w:tc>
              <w:tcPr>
                <w:tcW w:w="808"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jc w:val="right"/>
                  <w:cnfStyle w:val="000000000000" w:firstRow="0" w:lastRow="0" w:firstColumn="0" w:lastColumn="0" w:oddVBand="0" w:evenVBand="0" w:oddHBand="0" w:evenHBand="0" w:firstRowFirstColumn="0" w:firstRowLastColumn="0" w:lastRowFirstColumn="0" w:lastRowLastColumn="0"/>
                </w:pPr>
                <w:r w:rsidRPr="00D71880">
                  <w:t>$1,350</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trHeight w:val="681"/>
            </w:trPr>
            <w:tc>
              <w:tcPr>
                <w:cnfStyle w:val="001000000000" w:firstRow="0" w:lastRow="0" w:firstColumn="1" w:lastColumn="0" w:oddVBand="0" w:evenVBand="0" w:oddHBand="0" w:evenHBand="0" w:firstRowFirstColumn="0" w:firstRowLastColumn="0" w:lastRowFirstColumn="0" w:lastRowLastColumn="0"/>
                <w:tcW w:w="662" w:type="pct"/>
                <w:vMerge/>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BB2DF7">
                <w:pPr>
                  <w:spacing w:before="60" w:after="60"/>
                </w:pPr>
              </w:p>
            </w:tc>
            <w:tc>
              <w:tcPr>
                <w:tcW w:w="1324"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cnfStyle w:val="000000100000" w:firstRow="0" w:lastRow="0" w:firstColumn="0" w:lastColumn="0" w:oddVBand="0" w:evenVBand="0" w:oddHBand="1" w:evenHBand="0" w:firstRowFirstColumn="0" w:firstRowLastColumn="0" w:lastRowFirstColumn="0" w:lastRowLastColumn="0"/>
                </w:pPr>
                <w:r w:rsidRPr="00D71880">
                  <w:t>Home support 1</w:t>
                </w:r>
              </w:p>
            </w:tc>
            <w:tc>
              <w:tcPr>
                <w:tcW w:w="2206"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4F3DB7">
                <w:pPr>
                  <w:pStyle w:val="ListParagraph"/>
                  <w:numPr>
                    <w:ilvl w:val="0"/>
                    <w:numId w:val="22"/>
                  </w:numPr>
                  <w:spacing w:before="60" w:after="60" w:line="240" w:lineRule="auto"/>
                  <w:ind w:left="199" w:hanging="199"/>
                  <w:cnfStyle w:val="000000100000" w:firstRow="0" w:lastRow="0" w:firstColumn="0" w:lastColumn="0" w:oddVBand="0" w:evenVBand="0" w:oddHBand="1" w:evenHBand="0" w:firstRowFirstColumn="0" w:firstRowLastColumn="0" w:lastRowFirstColumn="0" w:lastRowLastColumn="0"/>
                  <w:rPr>
                    <w:sz w:val="22"/>
                    <w:szCs w:val="22"/>
                  </w:rPr>
                </w:pPr>
                <w:r w:rsidRPr="00D71880">
                  <w:rPr>
                    <w:sz w:val="22"/>
                    <w:szCs w:val="22"/>
                  </w:rPr>
                  <w:t>Stair rails</w:t>
                </w:r>
              </w:p>
            </w:tc>
            <w:tc>
              <w:tcPr>
                <w:tcW w:w="808"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jc w:val="right"/>
                  <w:cnfStyle w:val="000000100000" w:firstRow="0" w:lastRow="0" w:firstColumn="0" w:lastColumn="0" w:oddVBand="0" w:evenVBand="0" w:oddHBand="1" w:evenHBand="0" w:firstRowFirstColumn="0" w:firstRowLastColumn="0" w:lastRowFirstColumn="0" w:lastRowLastColumn="0"/>
                </w:pPr>
                <w:r w:rsidRPr="00D71880">
                  <w:t>$2,200</w:t>
                </w:r>
              </w:p>
            </w:tc>
          </w:tr>
          <w:tr w:rsidR="004F3DB7" w:rsidRPr="00D71880" w:rsidTr="00BB2DF7">
            <w:trPr>
              <w:trHeight w:val="681"/>
            </w:trPr>
            <w:tc>
              <w:tcPr>
                <w:cnfStyle w:val="001000000000" w:firstRow="0" w:lastRow="0" w:firstColumn="1" w:lastColumn="0" w:oddVBand="0" w:evenVBand="0" w:oddHBand="0" w:evenHBand="0" w:firstRowFirstColumn="0" w:firstRowLastColumn="0" w:lastRowFirstColumn="0" w:lastRowLastColumn="0"/>
                <w:tcW w:w="662" w:type="pct"/>
                <w:vMerge/>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BB2DF7">
                <w:pPr>
                  <w:spacing w:before="60" w:after="60"/>
                </w:pPr>
              </w:p>
            </w:tc>
            <w:tc>
              <w:tcPr>
                <w:tcW w:w="1324"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cnfStyle w:val="000000000000" w:firstRow="0" w:lastRow="0" w:firstColumn="0" w:lastColumn="0" w:oddVBand="0" w:evenVBand="0" w:oddHBand="0" w:evenHBand="0" w:firstRowFirstColumn="0" w:firstRowLastColumn="0" w:lastRowFirstColumn="0" w:lastRowLastColumn="0"/>
                </w:pPr>
                <w:r w:rsidRPr="00D71880">
                  <w:t>Home support 2</w:t>
                </w:r>
              </w:p>
            </w:tc>
            <w:tc>
              <w:tcPr>
                <w:tcW w:w="2206"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4F3DB7">
                <w:pPr>
                  <w:pStyle w:val="ListParagraph"/>
                  <w:numPr>
                    <w:ilvl w:val="0"/>
                    <w:numId w:val="22"/>
                  </w:numPr>
                  <w:spacing w:before="60" w:after="60" w:line="240" w:lineRule="auto"/>
                  <w:ind w:left="199" w:hanging="199"/>
                  <w:cnfStyle w:val="000000000000" w:firstRow="0" w:lastRow="0" w:firstColumn="0" w:lastColumn="0" w:oddVBand="0" w:evenVBand="0" w:oddHBand="0" w:evenHBand="0" w:firstRowFirstColumn="0" w:firstRowLastColumn="0" w:lastRowFirstColumn="0" w:lastRowLastColumn="0"/>
                  <w:rPr>
                    <w:sz w:val="22"/>
                    <w:szCs w:val="22"/>
                  </w:rPr>
                </w:pPr>
                <w:r w:rsidRPr="00D71880">
                  <w:rPr>
                    <w:sz w:val="22"/>
                    <w:szCs w:val="22"/>
                  </w:rPr>
                  <w:t>Bathroom rails</w:t>
                </w:r>
              </w:p>
            </w:tc>
            <w:tc>
              <w:tcPr>
                <w:tcW w:w="808"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jc w:val="right"/>
                  <w:cnfStyle w:val="000000000000" w:firstRow="0" w:lastRow="0" w:firstColumn="0" w:lastColumn="0" w:oddVBand="0" w:evenVBand="0" w:oddHBand="0" w:evenHBand="0" w:firstRowFirstColumn="0" w:firstRowLastColumn="0" w:lastRowFirstColumn="0" w:lastRowLastColumn="0"/>
                </w:pPr>
                <w:r w:rsidRPr="00D71880">
                  <w:t>$2,800</w:t>
                </w:r>
              </w:p>
            </w:tc>
          </w:tr>
          <w:tr w:rsidR="004F3DB7" w:rsidRPr="00D71880" w:rsidTr="00BB2DF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 w:type="pct"/>
                <w:tcBorders>
                  <w:top w:val="single" w:sz="4" w:space="0" w:color="auto"/>
                  <w:left w:val="single" w:sz="4" w:space="0" w:color="auto"/>
                  <w:bottom w:val="single" w:sz="4" w:space="0" w:color="auto"/>
                  <w:right w:val="single" w:sz="4" w:space="0" w:color="FFFFFF" w:themeColor="background1"/>
                </w:tcBorders>
                <w:shd w:val="clear" w:color="auto" w:fill="auto"/>
              </w:tcPr>
              <w:p w:rsidR="004F3DB7" w:rsidRPr="00D71880" w:rsidRDefault="004F3DB7" w:rsidP="00BB2DF7">
                <w:pPr>
                  <w:pStyle w:val="ListParagraph"/>
                  <w:spacing w:before="60" w:after="60"/>
                  <w:ind w:left="199"/>
                  <w:jc w:val="right"/>
                  <w:rPr>
                    <w:bCs w:val="0"/>
                    <w:sz w:val="22"/>
                    <w:szCs w:val="22"/>
                  </w:rPr>
                </w:pPr>
              </w:p>
            </w:tc>
            <w:tc>
              <w:tcPr>
                <w:tcW w:w="1" w:type="pct"/>
                <w:tcBorders>
                  <w:top w:val="single" w:sz="4" w:space="0" w:color="auto"/>
                  <w:left w:val="single" w:sz="4" w:space="0" w:color="FFFFFF" w:themeColor="background1"/>
                  <w:bottom w:val="single" w:sz="4" w:space="0" w:color="auto"/>
                  <w:right w:val="single" w:sz="4" w:space="0" w:color="FFFFFF" w:themeColor="background1"/>
                </w:tcBorders>
                <w:shd w:val="clear" w:color="auto" w:fill="auto"/>
              </w:tcPr>
              <w:p w:rsidR="004F3DB7" w:rsidRPr="00D71880" w:rsidRDefault="004F3DB7" w:rsidP="00BB2DF7">
                <w:pPr>
                  <w:pStyle w:val="ListParagraph"/>
                  <w:spacing w:before="60" w:after="60"/>
                  <w:ind w:left="199"/>
                  <w:jc w:val="right"/>
                  <w:cnfStyle w:val="000000100000" w:firstRow="0" w:lastRow="0" w:firstColumn="0" w:lastColumn="0" w:oddVBand="0" w:evenVBand="0" w:oddHBand="1" w:evenHBand="0" w:firstRowFirstColumn="0" w:firstRowLastColumn="0" w:lastRowFirstColumn="0" w:lastRowLastColumn="0"/>
                  <w:rPr>
                    <w:bCs/>
                    <w:sz w:val="22"/>
                    <w:szCs w:val="22"/>
                  </w:rPr>
                </w:pPr>
              </w:p>
            </w:tc>
            <w:tc>
              <w:tcPr>
                <w:tcW w:w="1" w:type="pct"/>
                <w:tcBorders>
                  <w:top w:val="single" w:sz="4" w:space="0" w:color="auto"/>
                  <w:left w:val="single" w:sz="4" w:space="0" w:color="FFFFFF" w:themeColor="background1"/>
                  <w:bottom w:val="single" w:sz="4" w:space="0" w:color="auto"/>
                  <w:right w:val="single" w:sz="4" w:space="0" w:color="auto"/>
                </w:tcBorders>
                <w:shd w:val="clear" w:color="auto" w:fill="auto"/>
              </w:tcPr>
              <w:p w:rsidR="004F3DB7" w:rsidRPr="00D71880" w:rsidRDefault="004F3DB7" w:rsidP="001E1800">
                <w:pPr>
                  <w:pStyle w:val="BodyText"/>
                  <w:jc w:val="right"/>
                  <w:cnfStyle w:val="000000100000" w:firstRow="0" w:lastRow="0" w:firstColumn="0" w:lastColumn="0" w:oddVBand="0" w:evenVBand="0" w:oddHBand="1" w:evenHBand="0" w:firstRowFirstColumn="0" w:firstRowLastColumn="0" w:lastRowFirstColumn="0" w:lastRowLastColumn="0"/>
                </w:pPr>
                <w:r w:rsidRPr="001E1800">
                  <w:rPr>
                    <w:b/>
                  </w:rPr>
                  <w:t>Total supports</w:t>
                </w:r>
                <w:r w:rsidRPr="00D71880">
                  <w:rPr>
                    <w:color w:val="FFFFFF" w:themeColor="background1"/>
                  </w:rPr>
                  <w:t>_</w:t>
                </w:r>
                <w:r w:rsidRPr="00D71880">
                  <w:t xml:space="preserve">    </w:t>
                </w:r>
              </w:p>
            </w:tc>
            <w:tc>
              <w:tcPr>
                <w:tcW w:w="808" w:type="pct"/>
                <w:tcBorders>
                  <w:top w:val="single" w:sz="4" w:space="0" w:color="auto"/>
                  <w:left w:val="single" w:sz="4" w:space="0" w:color="auto"/>
                  <w:bottom w:val="single" w:sz="4" w:space="0" w:color="auto"/>
                  <w:right w:val="single" w:sz="4" w:space="0" w:color="auto"/>
                </w:tcBorders>
                <w:shd w:val="clear" w:color="auto" w:fill="auto"/>
              </w:tcPr>
              <w:p w:rsidR="004F3DB7" w:rsidRPr="00D71880" w:rsidRDefault="004F3DB7" w:rsidP="001E1800">
                <w:pPr>
                  <w:pStyle w:val="BodyText"/>
                  <w:jc w:val="right"/>
                  <w:cnfStyle w:val="000000100000" w:firstRow="0" w:lastRow="0" w:firstColumn="0" w:lastColumn="0" w:oddVBand="0" w:evenVBand="0" w:oddHBand="1" w:evenHBand="0" w:firstRowFirstColumn="0" w:firstRowLastColumn="0" w:lastRowFirstColumn="0" w:lastRowLastColumn="0"/>
                  <w:rPr>
                    <w:b/>
                  </w:rPr>
                </w:pPr>
                <w:r w:rsidRPr="00D71880">
                  <w:rPr>
                    <w:b/>
                  </w:rPr>
                  <w:t>$60,200</w:t>
                </w:r>
              </w:p>
            </w:tc>
          </w:tr>
        </w:tbl>
        <w:p w:rsidR="00FE0C47" w:rsidRDefault="004F3DB7" w:rsidP="001E1800">
          <w:pPr>
            <w:pStyle w:val="BodyText"/>
            <w:sectPr w:rsidR="00FE0C47" w:rsidSect="004F3DB7">
              <w:type w:val="continuous"/>
              <w:pgSz w:w="11906" w:h="16838" w:code="9"/>
              <w:pgMar w:top="1134" w:right="1134" w:bottom="1134" w:left="1134" w:header="510" w:footer="624" w:gutter="0"/>
              <w:cols w:space="850"/>
              <w:titlePg/>
              <w:docGrid w:linePitch="360"/>
            </w:sectPr>
          </w:pPr>
          <w:r w:rsidRPr="00D71880">
            <w:br w:type="page"/>
          </w:r>
        </w:p>
        <w:p w:rsidR="004F3DB7" w:rsidRPr="00D71880" w:rsidRDefault="009414D1" w:rsidP="001E1800">
          <w:pPr>
            <w:pStyle w:val="BodyText"/>
          </w:pPr>
        </w:p>
      </w:sdtContent>
    </w:sdt>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firstRow="1" w:lastRow="1" w:firstColumn="1" w:lastColumn="1" w:noHBand="0" w:noVBand="0"/>
      </w:tblPr>
      <w:tblGrid>
        <w:gridCol w:w="3337"/>
        <w:gridCol w:w="457"/>
        <w:gridCol w:w="4961"/>
      </w:tblGrid>
      <w:tr w:rsidR="004F3DB7" w:rsidRPr="00D71880" w:rsidTr="00BB2DF7">
        <w:tc>
          <w:tcPr>
            <w:tcW w:w="3337" w:type="dxa"/>
          </w:tcPr>
          <w:p w:rsidR="004F3DB7" w:rsidRPr="00D71880" w:rsidRDefault="004F3DB7" w:rsidP="00BB2DF7">
            <w:pPr>
              <w:pStyle w:val="BackCoverContactHeading"/>
            </w:pPr>
            <w:r w:rsidRPr="00D71880">
              <w:rPr>
                <w:noProof/>
              </w:rPr>
              <mc:AlternateContent>
                <mc:Choice Requires="wpg">
                  <w:drawing>
                    <wp:anchor distT="0" distB="0" distL="114300" distR="114300" simplePos="0" relativeHeight="251661318" behindDoc="1" locked="1" layoutInCell="1" allowOverlap="1" wp14:anchorId="07790C33" wp14:editId="459F8005">
                      <wp:simplePos x="0" y="0"/>
                      <wp:positionH relativeFrom="page">
                        <wp:posOffset>-668020</wp:posOffset>
                      </wp:positionH>
                      <wp:positionV relativeFrom="page">
                        <wp:posOffset>6430010</wp:posOffset>
                      </wp:positionV>
                      <wp:extent cx="7426325" cy="3223260"/>
                      <wp:effectExtent l="0" t="0" r="3175" b="2540"/>
                      <wp:wrapNone/>
                      <wp:docPr id="352" name="Group 654" descr="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26325" cy="3223260"/>
                                <a:chOff x="284" y="8841"/>
                                <a:chExt cx="11179" cy="4708"/>
                              </a:xfrm>
                            </wpg:grpSpPr>
                            <wps:wsp>
                              <wps:cNvPr id="353" name="Freeform 31" descr="background"/>
                              <wps:cNvSpPr>
                                <a:spLocks/>
                              </wps:cNvSpPr>
                              <wps:spPr bwMode="auto">
                                <a:xfrm>
                                  <a:off x="443" y="8841"/>
                                  <a:ext cx="722" cy="479"/>
                                </a:xfrm>
                                <a:custGeom>
                                  <a:avLst/>
                                  <a:gdLst>
                                    <a:gd name="T0" fmla="*/ 25619 w 145"/>
                                    <a:gd name="T1" fmla="*/ 2851 h 96"/>
                                    <a:gd name="T2" fmla="*/ 25619 w 145"/>
                                    <a:gd name="T3" fmla="*/ 2851 h 96"/>
                                    <a:gd name="T4" fmla="*/ 25619 w 145"/>
                                    <a:gd name="T5" fmla="*/ 2851 h 96"/>
                                    <a:gd name="T6" fmla="*/ 11386 w 145"/>
                                    <a:gd name="T7" fmla="*/ 11404 h 96"/>
                                    <a:gd name="T8" fmla="*/ 2847 w 145"/>
                                    <a:gd name="T9" fmla="*/ 14254 h 96"/>
                                    <a:gd name="T10" fmla="*/ 0 w 145"/>
                                    <a:gd name="T11" fmla="*/ 19956 h 96"/>
                                    <a:gd name="T12" fmla="*/ 0 w 145"/>
                                    <a:gd name="T13" fmla="*/ 22807 h 96"/>
                                    <a:gd name="T14" fmla="*/ 0 w 145"/>
                                    <a:gd name="T15" fmla="*/ 28509 h 96"/>
                                    <a:gd name="T16" fmla="*/ 0 w 145"/>
                                    <a:gd name="T17" fmla="*/ 48465 h 96"/>
                                    <a:gd name="T18" fmla="*/ 0 w 145"/>
                                    <a:gd name="T19" fmla="*/ 48465 h 96"/>
                                    <a:gd name="T20" fmla="*/ 0 w 145"/>
                                    <a:gd name="T21" fmla="*/ 48465 h 96"/>
                                    <a:gd name="T22" fmla="*/ 0 w 145"/>
                                    <a:gd name="T23" fmla="*/ 48465 h 96"/>
                                    <a:gd name="T24" fmla="*/ 2847 w 145"/>
                                    <a:gd name="T25" fmla="*/ 54167 h 96"/>
                                    <a:gd name="T26" fmla="*/ 378591 w 145"/>
                                    <a:gd name="T27" fmla="*/ 273685 h 96"/>
                                    <a:gd name="T28" fmla="*/ 387131 w 145"/>
                                    <a:gd name="T29" fmla="*/ 273685 h 96"/>
                                    <a:gd name="T30" fmla="*/ 387131 w 145"/>
                                    <a:gd name="T31" fmla="*/ 273685 h 96"/>
                                    <a:gd name="T32" fmla="*/ 387131 w 145"/>
                                    <a:gd name="T33" fmla="*/ 273685 h 96"/>
                                    <a:gd name="T34" fmla="*/ 387131 w 145"/>
                                    <a:gd name="T35" fmla="*/ 273685 h 96"/>
                                    <a:gd name="T36" fmla="*/ 401364 w 145"/>
                                    <a:gd name="T37" fmla="*/ 265132 h 96"/>
                                    <a:gd name="T38" fmla="*/ 409903 w 145"/>
                                    <a:gd name="T39" fmla="*/ 259431 h 96"/>
                                    <a:gd name="T40" fmla="*/ 412750 w 145"/>
                                    <a:gd name="T41" fmla="*/ 256580 h 96"/>
                                    <a:gd name="T42" fmla="*/ 412750 w 145"/>
                                    <a:gd name="T43" fmla="*/ 250878 h 96"/>
                                    <a:gd name="T44" fmla="*/ 412750 w 145"/>
                                    <a:gd name="T45" fmla="*/ 248027 h 96"/>
                                    <a:gd name="T46" fmla="*/ 412750 w 145"/>
                                    <a:gd name="T47" fmla="*/ 228071 h 96"/>
                                    <a:gd name="T48" fmla="*/ 412750 w 145"/>
                                    <a:gd name="T49" fmla="*/ 228071 h 96"/>
                                    <a:gd name="T50" fmla="*/ 409903 w 145"/>
                                    <a:gd name="T51" fmla="*/ 219518 h 96"/>
                                    <a:gd name="T52" fmla="*/ 34159 w 145"/>
                                    <a:gd name="T53" fmla="*/ 2851 h 96"/>
                                    <a:gd name="T54" fmla="*/ 25619 w 145"/>
                                    <a:gd name="T55" fmla="*/ 2851 h 9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45" h="96">
                                      <a:moveTo>
                                        <a:pt x="9" y="1"/>
                                      </a:moveTo>
                                      <a:cubicBezTo>
                                        <a:pt x="9" y="1"/>
                                        <a:pt x="9" y="1"/>
                                        <a:pt x="9" y="1"/>
                                      </a:cubicBezTo>
                                      <a:cubicBezTo>
                                        <a:pt x="9" y="1"/>
                                        <a:pt x="9" y="1"/>
                                        <a:pt x="9" y="1"/>
                                      </a:cubicBezTo>
                                      <a:cubicBezTo>
                                        <a:pt x="4" y="4"/>
                                        <a:pt x="4" y="4"/>
                                        <a:pt x="4" y="4"/>
                                      </a:cubicBezTo>
                                      <a:cubicBezTo>
                                        <a:pt x="1" y="5"/>
                                        <a:pt x="1" y="5"/>
                                        <a:pt x="1" y="5"/>
                                      </a:cubicBezTo>
                                      <a:cubicBezTo>
                                        <a:pt x="1" y="6"/>
                                        <a:pt x="0" y="6"/>
                                        <a:pt x="0" y="7"/>
                                      </a:cubicBezTo>
                                      <a:cubicBezTo>
                                        <a:pt x="0" y="7"/>
                                        <a:pt x="0" y="8"/>
                                        <a:pt x="0" y="8"/>
                                      </a:cubicBezTo>
                                      <a:cubicBezTo>
                                        <a:pt x="0" y="10"/>
                                        <a:pt x="0" y="10"/>
                                        <a:pt x="0" y="10"/>
                                      </a:cubicBezTo>
                                      <a:cubicBezTo>
                                        <a:pt x="0" y="17"/>
                                        <a:pt x="0" y="17"/>
                                        <a:pt x="0" y="17"/>
                                      </a:cubicBezTo>
                                      <a:cubicBezTo>
                                        <a:pt x="0" y="17"/>
                                        <a:pt x="0" y="17"/>
                                        <a:pt x="0" y="17"/>
                                      </a:cubicBezTo>
                                      <a:cubicBezTo>
                                        <a:pt x="0" y="17"/>
                                        <a:pt x="0" y="17"/>
                                        <a:pt x="0" y="17"/>
                                      </a:cubicBezTo>
                                      <a:cubicBezTo>
                                        <a:pt x="0" y="17"/>
                                        <a:pt x="0" y="17"/>
                                        <a:pt x="0" y="17"/>
                                      </a:cubicBezTo>
                                      <a:cubicBezTo>
                                        <a:pt x="0" y="18"/>
                                        <a:pt x="0" y="19"/>
                                        <a:pt x="1" y="19"/>
                                      </a:cubicBezTo>
                                      <a:cubicBezTo>
                                        <a:pt x="133" y="96"/>
                                        <a:pt x="133" y="96"/>
                                        <a:pt x="133" y="96"/>
                                      </a:cubicBezTo>
                                      <a:cubicBezTo>
                                        <a:pt x="134" y="96"/>
                                        <a:pt x="135" y="96"/>
                                        <a:pt x="136" y="96"/>
                                      </a:cubicBezTo>
                                      <a:cubicBezTo>
                                        <a:pt x="136" y="96"/>
                                        <a:pt x="136" y="96"/>
                                        <a:pt x="136" y="96"/>
                                      </a:cubicBezTo>
                                      <a:cubicBezTo>
                                        <a:pt x="136" y="96"/>
                                        <a:pt x="136" y="96"/>
                                        <a:pt x="136" y="96"/>
                                      </a:cubicBezTo>
                                      <a:cubicBezTo>
                                        <a:pt x="136" y="96"/>
                                        <a:pt x="136" y="96"/>
                                        <a:pt x="136" y="96"/>
                                      </a:cubicBezTo>
                                      <a:cubicBezTo>
                                        <a:pt x="141" y="93"/>
                                        <a:pt x="141" y="93"/>
                                        <a:pt x="141" y="93"/>
                                      </a:cubicBezTo>
                                      <a:cubicBezTo>
                                        <a:pt x="144" y="91"/>
                                        <a:pt x="144" y="91"/>
                                        <a:pt x="144" y="91"/>
                                      </a:cubicBezTo>
                                      <a:cubicBezTo>
                                        <a:pt x="144" y="91"/>
                                        <a:pt x="145" y="91"/>
                                        <a:pt x="145" y="90"/>
                                      </a:cubicBezTo>
                                      <a:cubicBezTo>
                                        <a:pt x="145" y="90"/>
                                        <a:pt x="145" y="89"/>
                                        <a:pt x="145" y="88"/>
                                      </a:cubicBezTo>
                                      <a:cubicBezTo>
                                        <a:pt x="145" y="87"/>
                                        <a:pt x="145" y="87"/>
                                        <a:pt x="145" y="87"/>
                                      </a:cubicBezTo>
                                      <a:cubicBezTo>
                                        <a:pt x="145" y="80"/>
                                        <a:pt x="145" y="80"/>
                                        <a:pt x="145" y="80"/>
                                      </a:cubicBezTo>
                                      <a:cubicBezTo>
                                        <a:pt x="145" y="80"/>
                                        <a:pt x="145" y="80"/>
                                        <a:pt x="145" y="80"/>
                                      </a:cubicBezTo>
                                      <a:cubicBezTo>
                                        <a:pt x="145" y="79"/>
                                        <a:pt x="145" y="78"/>
                                        <a:pt x="144" y="77"/>
                                      </a:cubicBezTo>
                                      <a:cubicBezTo>
                                        <a:pt x="129" y="69"/>
                                        <a:pt x="12" y="1"/>
                                        <a:pt x="12" y="1"/>
                                      </a:cubicBezTo>
                                      <a:cubicBezTo>
                                        <a:pt x="11" y="0"/>
                                        <a:pt x="10" y="1"/>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4" name="Freeform 39" descr="background"/>
                              <wps:cNvSpPr>
                                <a:spLocks/>
                              </wps:cNvSpPr>
                              <wps:spPr bwMode="auto">
                                <a:xfrm>
                                  <a:off x="1380" y="8841"/>
                                  <a:ext cx="723" cy="479"/>
                                </a:xfrm>
                                <a:custGeom>
                                  <a:avLst/>
                                  <a:gdLst>
                                    <a:gd name="T0" fmla="*/ 0 w 145"/>
                                    <a:gd name="T1" fmla="*/ 228071 h 96"/>
                                    <a:gd name="T2" fmla="*/ 0 w 145"/>
                                    <a:gd name="T3" fmla="*/ 228071 h 96"/>
                                    <a:gd name="T4" fmla="*/ 0 w 145"/>
                                    <a:gd name="T5" fmla="*/ 228071 h 96"/>
                                    <a:gd name="T6" fmla="*/ 0 w 145"/>
                                    <a:gd name="T7" fmla="*/ 245176 h 96"/>
                                    <a:gd name="T8" fmla="*/ 0 w 145"/>
                                    <a:gd name="T9" fmla="*/ 250878 h 96"/>
                                    <a:gd name="T10" fmla="*/ 0 w 145"/>
                                    <a:gd name="T11" fmla="*/ 256580 h 96"/>
                                    <a:gd name="T12" fmla="*/ 2847 w 145"/>
                                    <a:gd name="T13" fmla="*/ 259431 h 96"/>
                                    <a:gd name="T14" fmla="*/ 8540 w 145"/>
                                    <a:gd name="T15" fmla="*/ 262281 h 96"/>
                                    <a:gd name="T16" fmla="*/ 25619 w 145"/>
                                    <a:gd name="T17" fmla="*/ 273685 h 96"/>
                                    <a:gd name="T18" fmla="*/ 25619 w 145"/>
                                    <a:gd name="T19" fmla="*/ 273685 h 96"/>
                                    <a:gd name="T20" fmla="*/ 25619 w 145"/>
                                    <a:gd name="T21" fmla="*/ 273685 h 96"/>
                                    <a:gd name="T22" fmla="*/ 25619 w 145"/>
                                    <a:gd name="T23" fmla="*/ 273685 h 96"/>
                                    <a:gd name="T24" fmla="*/ 34159 w 145"/>
                                    <a:gd name="T25" fmla="*/ 273685 h 96"/>
                                    <a:gd name="T26" fmla="*/ 409903 w 145"/>
                                    <a:gd name="T27" fmla="*/ 54167 h 96"/>
                                    <a:gd name="T28" fmla="*/ 412750 w 145"/>
                                    <a:gd name="T29" fmla="*/ 48465 h 96"/>
                                    <a:gd name="T30" fmla="*/ 412750 w 145"/>
                                    <a:gd name="T31" fmla="*/ 48465 h 96"/>
                                    <a:gd name="T32" fmla="*/ 412750 w 145"/>
                                    <a:gd name="T33" fmla="*/ 31360 h 96"/>
                                    <a:gd name="T34" fmla="*/ 412750 w 145"/>
                                    <a:gd name="T35" fmla="*/ 22807 h 96"/>
                                    <a:gd name="T36" fmla="*/ 412750 w 145"/>
                                    <a:gd name="T37" fmla="*/ 19956 h 96"/>
                                    <a:gd name="T38" fmla="*/ 409903 w 145"/>
                                    <a:gd name="T39" fmla="*/ 14254 h 96"/>
                                    <a:gd name="T40" fmla="*/ 404210 w 145"/>
                                    <a:gd name="T41" fmla="*/ 14254 h 96"/>
                                    <a:gd name="T42" fmla="*/ 387131 w 145"/>
                                    <a:gd name="T43" fmla="*/ 2851 h 96"/>
                                    <a:gd name="T44" fmla="*/ 387131 w 145"/>
                                    <a:gd name="T45" fmla="*/ 2851 h 96"/>
                                    <a:gd name="T46" fmla="*/ 387131 w 145"/>
                                    <a:gd name="T47" fmla="*/ 2851 h 96"/>
                                    <a:gd name="T48" fmla="*/ 378591 w 145"/>
                                    <a:gd name="T49" fmla="*/ 2851 h 96"/>
                                    <a:gd name="T50" fmla="*/ 2847 w 145"/>
                                    <a:gd name="T51" fmla="*/ 219518 h 96"/>
                                    <a:gd name="T52" fmla="*/ 0 w 145"/>
                                    <a:gd name="T53" fmla="*/ 22807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5" h="96">
                                      <a:moveTo>
                                        <a:pt x="0" y="80"/>
                                      </a:moveTo>
                                      <a:cubicBezTo>
                                        <a:pt x="0" y="80"/>
                                        <a:pt x="0" y="80"/>
                                        <a:pt x="0" y="80"/>
                                      </a:cubicBezTo>
                                      <a:cubicBezTo>
                                        <a:pt x="0" y="80"/>
                                        <a:pt x="0" y="80"/>
                                        <a:pt x="0" y="80"/>
                                      </a:cubicBezTo>
                                      <a:cubicBezTo>
                                        <a:pt x="0" y="86"/>
                                        <a:pt x="0" y="86"/>
                                        <a:pt x="0" y="86"/>
                                      </a:cubicBezTo>
                                      <a:cubicBezTo>
                                        <a:pt x="0" y="88"/>
                                        <a:pt x="0" y="88"/>
                                        <a:pt x="0" y="88"/>
                                      </a:cubicBezTo>
                                      <a:cubicBezTo>
                                        <a:pt x="0" y="89"/>
                                        <a:pt x="0" y="90"/>
                                        <a:pt x="0" y="90"/>
                                      </a:cubicBezTo>
                                      <a:cubicBezTo>
                                        <a:pt x="0" y="91"/>
                                        <a:pt x="1" y="91"/>
                                        <a:pt x="1" y="91"/>
                                      </a:cubicBezTo>
                                      <a:cubicBezTo>
                                        <a:pt x="3" y="92"/>
                                        <a:pt x="3" y="92"/>
                                        <a:pt x="3" y="92"/>
                                      </a:cubicBezTo>
                                      <a:cubicBezTo>
                                        <a:pt x="9" y="96"/>
                                        <a:pt x="9" y="96"/>
                                        <a:pt x="9" y="96"/>
                                      </a:cubicBezTo>
                                      <a:cubicBezTo>
                                        <a:pt x="9" y="96"/>
                                        <a:pt x="9" y="96"/>
                                        <a:pt x="9" y="96"/>
                                      </a:cubicBezTo>
                                      <a:cubicBezTo>
                                        <a:pt x="9" y="96"/>
                                        <a:pt x="9" y="96"/>
                                        <a:pt x="9" y="96"/>
                                      </a:cubicBezTo>
                                      <a:cubicBezTo>
                                        <a:pt x="9" y="96"/>
                                        <a:pt x="9" y="96"/>
                                        <a:pt x="9" y="96"/>
                                      </a:cubicBezTo>
                                      <a:cubicBezTo>
                                        <a:pt x="10" y="96"/>
                                        <a:pt x="11" y="96"/>
                                        <a:pt x="12" y="96"/>
                                      </a:cubicBezTo>
                                      <a:cubicBezTo>
                                        <a:pt x="144" y="19"/>
                                        <a:pt x="144" y="19"/>
                                        <a:pt x="144" y="19"/>
                                      </a:cubicBezTo>
                                      <a:cubicBezTo>
                                        <a:pt x="145" y="19"/>
                                        <a:pt x="145" y="18"/>
                                        <a:pt x="145" y="17"/>
                                      </a:cubicBezTo>
                                      <a:cubicBezTo>
                                        <a:pt x="145" y="17"/>
                                        <a:pt x="145" y="17"/>
                                        <a:pt x="145" y="17"/>
                                      </a:cubicBezTo>
                                      <a:cubicBezTo>
                                        <a:pt x="145" y="11"/>
                                        <a:pt x="145" y="11"/>
                                        <a:pt x="145" y="11"/>
                                      </a:cubicBezTo>
                                      <a:cubicBezTo>
                                        <a:pt x="145" y="8"/>
                                        <a:pt x="145" y="8"/>
                                        <a:pt x="145" y="8"/>
                                      </a:cubicBezTo>
                                      <a:cubicBezTo>
                                        <a:pt x="145" y="8"/>
                                        <a:pt x="145" y="7"/>
                                        <a:pt x="145" y="7"/>
                                      </a:cubicBezTo>
                                      <a:cubicBezTo>
                                        <a:pt x="144" y="6"/>
                                        <a:pt x="144" y="6"/>
                                        <a:pt x="144" y="5"/>
                                      </a:cubicBezTo>
                                      <a:cubicBezTo>
                                        <a:pt x="142" y="5"/>
                                        <a:pt x="142" y="5"/>
                                        <a:pt x="142" y="5"/>
                                      </a:cubicBezTo>
                                      <a:cubicBezTo>
                                        <a:pt x="136" y="1"/>
                                        <a:pt x="136" y="1"/>
                                        <a:pt x="136" y="1"/>
                                      </a:cubicBezTo>
                                      <a:cubicBezTo>
                                        <a:pt x="136" y="1"/>
                                        <a:pt x="136" y="1"/>
                                        <a:pt x="136" y="1"/>
                                      </a:cubicBezTo>
                                      <a:cubicBezTo>
                                        <a:pt x="136" y="1"/>
                                        <a:pt x="136" y="1"/>
                                        <a:pt x="136" y="1"/>
                                      </a:cubicBezTo>
                                      <a:cubicBezTo>
                                        <a:pt x="135" y="1"/>
                                        <a:pt x="134" y="0"/>
                                        <a:pt x="133" y="1"/>
                                      </a:cubicBezTo>
                                      <a:cubicBezTo>
                                        <a:pt x="118" y="10"/>
                                        <a:pt x="1" y="77"/>
                                        <a:pt x="1" y="77"/>
                                      </a:cubicBezTo>
                                      <a:cubicBezTo>
                                        <a:pt x="0"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5" name="Freeform 41" descr="background"/>
                              <wps:cNvSpPr>
                                <a:spLocks/>
                              </wps:cNvSpPr>
                              <wps:spPr bwMode="auto">
                                <a:xfrm>
                                  <a:off x="2316" y="8841"/>
                                  <a:ext cx="723" cy="479"/>
                                </a:xfrm>
                                <a:custGeom>
                                  <a:avLst/>
                                  <a:gdLst>
                                    <a:gd name="T0" fmla="*/ 25619 w 145"/>
                                    <a:gd name="T1" fmla="*/ 2851 h 96"/>
                                    <a:gd name="T2" fmla="*/ 25619 w 145"/>
                                    <a:gd name="T3" fmla="*/ 2851 h 96"/>
                                    <a:gd name="T4" fmla="*/ 25619 w 145"/>
                                    <a:gd name="T5" fmla="*/ 2851 h 96"/>
                                    <a:gd name="T6" fmla="*/ 11386 w 145"/>
                                    <a:gd name="T7" fmla="*/ 11404 h 96"/>
                                    <a:gd name="T8" fmla="*/ 2847 w 145"/>
                                    <a:gd name="T9" fmla="*/ 14254 h 96"/>
                                    <a:gd name="T10" fmla="*/ 0 w 145"/>
                                    <a:gd name="T11" fmla="*/ 19956 h 96"/>
                                    <a:gd name="T12" fmla="*/ 0 w 145"/>
                                    <a:gd name="T13" fmla="*/ 22807 h 96"/>
                                    <a:gd name="T14" fmla="*/ 0 w 145"/>
                                    <a:gd name="T15" fmla="*/ 28509 h 96"/>
                                    <a:gd name="T16" fmla="*/ 0 w 145"/>
                                    <a:gd name="T17" fmla="*/ 48465 h 96"/>
                                    <a:gd name="T18" fmla="*/ 0 w 145"/>
                                    <a:gd name="T19" fmla="*/ 48465 h 96"/>
                                    <a:gd name="T20" fmla="*/ 0 w 145"/>
                                    <a:gd name="T21" fmla="*/ 48465 h 96"/>
                                    <a:gd name="T22" fmla="*/ 0 w 145"/>
                                    <a:gd name="T23" fmla="*/ 48465 h 96"/>
                                    <a:gd name="T24" fmla="*/ 2847 w 145"/>
                                    <a:gd name="T25" fmla="*/ 54167 h 96"/>
                                    <a:gd name="T26" fmla="*/ 378591 w 145"/>
                                    <a:gd name="T27" fmla="*/ 273685 h 96"/>
                                    <a:gd name="T28" fmla="*/ 387131 w 145"/>
                                    <a:gd name="T29" fmla="*/ 273685 h 96"/>
                                    <a:gd name="T30" fmla="*/ 387131 w 145"/>
                                    <a:gd name="T31" fmla="*/ 273685 h 96"/>
                                    <a:gd name="T32" fmla="*/ 401364 w 145"/>
                                    <a:gd name="T33" fmla="*/ 265132 h 96"/>
                                    <a:gd name="T34" fmla="*/ 409903 w 145"/>
                                    <a:gd name="T35" fmla="*/ 259431 h 96"/>
                                    <a:gd name="T36" fmla="*/ 412750 w 145"/>
                                    <a:gd name="T37" fmla="*/ 256580 h 96"/>
                                    <a:gd name="T38" fmla="*/ 412750 w 145"/>
                                    <a:gd name="T39" fmla="*/ 250878 h 96"/>
                                    <a:gd name="T40" fmla="*/ 412750 w 145"/>
                                    <a:gd name="T41" fmla="*/ 248027 h 96"/>
                                    <a:gd name="T42" fmla="*/ 412750 w 145"/>
                                    <a:gd name="T43" fmla="*/ 228071 h 96"/>
                                    <a:gd name="T44" fmla="*/ 412750 w 145"/>
                                    <a:gd name="T45" fmla="*/ 228071 h 96"/>
                                    <a:gd name="T46" fmla="*/ 412750 w 145"/>
                                    <a:gd name="T47" fmla="*/ 228071 h 96"/>
                                    <a:gd name="T48" fmla="*/ 409903 w 145"/>
                                    <a:gd name="T49" fmla="*/ 219518 h 96"/>
                                    <a:gd name="T50" fmla="*/ 34159 w 145"/>
                                    <a:gd name="T51" fmla="*/ 2851 h 96"/>
                                    <a:gd name="T52" fmla="*/ 25619 w 145"/>
                                    <a:gd name="T53" fmla="*/ 285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5" h="96">
                                      <a:moveTo>
                                        <a:pt x="9" y="1"/>
                                      </a:moveTo>
                                      <a:cubicBezTo>
                                        <a:pt x="9" y="1"/>
                                        <a:pt x="9" y="1"/>
                                        <a:pt x="9" y="1"/>
                                      </a:cubicBezTo>
                                      <a:cubicBezTo>
                                        <a:pt x="9" y="1"/>
                                        <a:pt x="9" y="1"/>
                                        <a:pt x="9" y="1"/>
                                      </a:cubicBezTo>
                                      <a:cubicBezTo>
                                        <a:pt x="4" y="4"/>
                                        <a:pt x="4" y="4"/>
                                        <a:pt x="4" y="4"/>
                                      </a:cubicBezTo>
                                      <a:cubicBezTo>
                                        <a:pt x="1" y="5"/>
                                        <a:pt x="1" y="5"/>
                                        <a:pt x="1" y="5"/>
                                      </a:cubicBezTo>
                                      <a:cubicBezTo>
                                        <a:pt x="1" y="6"/>
                                        <a:pt x="0" y="6"/>
                                        <a:pt x="0" y="7"/>
                                      </a:cubicBezTo>
                                      <a:cubicBezTo>
                                        <a:pt x="0" y="7"/>
                                        <a:pt x="0" y="8"/>
                                        <a:pt x="0" y="8"/>
                                      </a:cubicBezTo>
                                      <a:cubicBezTo>
                                        <a:pt x="0" y="10"/>
                                        <a:pt x="0" y="10"/>
                                        <a:pt x="0" y="10"/>
                                      </a:cubicBezTo>
                                      <a:cubicBezTo>
                                        <a:pt x="0" y="17"/>
                                        <a:pt x="0" y="17"/>
                                        <a:pt x="0" y="17"/>
                                      </a:cubicBezTo>
                                      <a:cubicBezTo>
                                        <a:pt x="0" y="17"/>
                                        <a:pt x="0" y="17"/>
                                        <a:pt x="0" y="17"/>
                                      </a:cubicBezTo>
                                      <a:cubicBezTo>
                                        <a:pt x="0" y="17"/>
                                        <a:pt x="0" y="17"/>
                                        <a:pt x="0" y="17"/>
                                      </a:cubicBezTo>
                                      <a:cubicBezTo>
                                        <a:pt x="0" y="17"/>
                                        <a:pt x="0" y="17"/>
                                        <a:pt x="0" y="17"/>
                                      </a:cubicBezTo>
                                      <a:cubicBezTo>
                                        <a:pt x="0" y="18"/>
                                        <a:pt x="0" y="19"/>
                                        <a:pt x="1" y="19"/>
                                      </a:cubicBezTo>
                                      <a:cubicBezTo>
                                        <a:pt x="133" y="96"/>
                                        <a:pt x="133" y="96"/>
                                        <a:pt x="133" y="96"/>
                                      </a:cubicBezTo>
                                      <a:cubicBezTo>
                                        <a:pt x="134" y="96"/>
                                        <a:pt x="135" y="96"/>
                                        <a:pt x="136" y="96"/>
                                      </a:cubicBezTo>
                                      <a:cubicBezTo>
                                        <a:pt x="136" y="96"/>
                                        <a:pt x="136" y="96"/>
                                        <a:pt x="136" y="96"/>
                                      </a:cubicBezTo>
                                      <a:cubicBezTo>
                                        <a:pt x="141" y="93"/>
                                        <a:pt x="141" y="93"/>
                                        <a:pt x="141" y="93"/>
                                      </a:cubicBezTo>
                                      <a:cubicBezTo>
                                        <a:pt x="144" y="91"/>
                                        <a:pt x="144" y="91"/>
                                        <a:pt x="144" y="91"/>
                                      </a:cubicBezTo>
                                      <a:cubicBezTo>
                                        <a:pt x="144" y="91"/>
                                        <a:pt x="144" y="91"/>
                                        <a:pt x="145" y="90"/>
                                      </a:cubicBezTo>
                                      <a:cubicBezTo>
                                        <a:pt x="145" y="90"/>
                                        <a:pt x="145" y="89"/>
                                        <a:pt x="145" y="88"/>
                                      </a:cubicBezTo>
                                      <a:cubicBezTo>
                                        <a:pt x="145" y="87"/>
                                        <a:pt x="145" y="87"/>
                                        <a:pt x="145" y="87"/>
                                      </a:cubicBezTo>
                                      <a:cubicBezTo>
                                        <a:pt x="145" y="80"/>
                                        <a:pt x="145" y="80"/>
                                        <a:pt x="145" y="80"/>
                                      </a:cubicBezTo>
                                      <a:cubicBezTo>
                                        <a:pt x="145" y="80"/>
                                        <a:pt x="145" y="80"/>
                                        <a:pt x="145" y="80"/>
                                      </a:cubicBezTo>
                                      <a:cubicBezTo>
                                        <a:pt x="145" y="80"/>
                                        <a:pt x="145" y="80"/>
                                        <a:pt x="145" y="80"/>
                                      </a:cubicBezTo>
                                      <a:cubicBezTo>
                                        <a:pt x="145" y="79"/>
                                        <a:pt x="145" y="78"/>
                                        <a:pt x="144" y="77"/>
                                      </a:cubicBezTo>
                                      <a:cubicBezTo>
                                        <a:pt x="129" y="69"/>
                                        <a:pt x="12" y="1"/>
                                        <a:pt x="12" y="1"/>
                                      </a:cubicBezTo>
                                      <a:cubicBezTo>
                                        <a:pt x="11" y="0"/>
                                        <a:pt x="10" y="1"/>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6" name="Freeform 42" descr="background"/>
                              <wps:cNvSpPr>
                                <a:spLocks/>
                              </wps:cNvSpPr>
                              <wps:spPr bwMode="auto">
                                <a:xfrm>
                                  <a:off x="4185" y="8841"/>
                                  <a:ext cx="727" cy="479"/>
                                </a:xfrm>
                                <a:custGeom>
                                  <a:avLst/>
                                  <a:gdLst>
                                    <a:gd name="T0" fmla="*/ 25600 w 146"/>
                                    <a:gd name="T1" fmla="*/ 2851 h 96"/>
                                    <a:gd name="T2" fmla="*/ 25600 w 146"/>
                                    <a:gd name="T3" fmla="*/ 2851 h 96"/>
                                    <a:gd name="T4" fmla="*/ 25600 w 146"/>
                                    <a:gd name="T5" fmla="*/ 2851 h 96"/>
                                    <a:gd name="T6" fmla="*/ 14222 w 146"/>
                                    <a:gd name="T7" fmla="*/ 11404 h 96"/>
                                    <a:gd name="T8" fmla="*/ 5689 w 146"/>
                                    <a:gd name="T9" fmla="*/ 14254 h 96"/>
                                    <a:gd name="T10" fmla="*/ 2844 w 146"/>
                                    <a:gd name="T11" fmla="*/ 19956 h 96"/>
                                    <a:gd name="T12" fmla="*/ 0 w 146"/>
                                    <a:gd name="T13" fmla="*/ 22807 h 96"/>
                                    <a:gd name="T14" fmla="*/ 0 w 146"/>
                                    <a:gd name="T15" fmla="*/ 28509 h 96"/>
                                    <a:gd name="T16" fmla="*/ 0 w 146"/>
                                    <a:gd name="T17" fmla="*/ 48465 h 96"/>
                                    <a:gd name="T18" fmla="*/ 0 w 146"/>
                                    <a:gd name="T19" fmla="*/ 48465 h 96"/>
                                    <a:gd name="T20" fmla="*/ 0 w 146"/>
                                    <a:gd name="T21" fmla="*/ 48465 h 96"/>
                                    <a:gd name="T22" fmla="*/ 0 w 146"/>
                                    <a:gd name="T23" fmla="*/ 48465 h 96"/>
                                    <a:gd name="T24" fmla="*/ 5689 w 146"/>
                                    <a:gd name="T25" fmla="*/ 54167 h 96"/>
                                    <a:gd name="T26" fmla="*/ 381157 w 146"/>
                                    <a:gd name="T27" fmla="*/ 273685 h 96"/>
                                    <a:gd name="T28" fmla="*/ 389690 w 146"/>
                                    <a:gd name="T29" fmla="*/ 273685 h 96"/>
                                    <a:gd name="T30" fmla="*/ 389690 w 146"/>
                                    <a:gd name="T31" fmla="*/ 273685 h 96"/>
                                    <a:gd name="T32" fmla="*/ 403912 w 146"/>
                                    <a:gd name="T33" fmla="*/ 265132 h 96"/>
                                    <a:gd name="T34" fmla="*/ 409601 w 146"/>
                                    <a:gd name="T35" fmla="*/ 259431 h 96"/>
                                    <a:gd name="T36" fmla="*/ 415290 w 146"/>
                                    <a:gd name="T37" fmla="*/ 256580 h 96"/>
                                    <a:gd name="T38" fmla="*/ 415290 w 146"/>
                                    <a:gd name="T39" fmla="*/ 250878 h 96"/>
                                    <a:gd name="T40" fmla="*/ 415290 w 146"/>
                                    <a:gd name="T41" fmla="*/ 248027 h 96"/>
                                    <a:gd name="T42" fmla="*/ 415290 w 146"/>
                                    <a:gd name="T43" fmla="*/ 228071 h 96"/>
                                    <a:gd name="T44" fmla="*/ 415290 w 146"/>
                                    <a:gd name="T45" fmla="*/ 228071 h 96"/>
                                    <a:gd name="T46" fmla="*/ 415290 w 146"/>
                                    <a:gd name="T47" fmla="*/ 228071 h 96"/>
                                    <a:gd name="T48" fmla="*/ 409601 w 146"/>
                                    <a:gd name="T49" fmla="*/ 219518 h 96"/>
                                    <a:gd name="T50" fmla="*/ 36978 w 146"/>
                                    <a:gd name="T51" fmla="*/ 2851 h 96"/>
                                    <a:gd name="T52" fmla="*/ 25600 w 146"/>
                                    <a:gd name="T53" fmla="*/ 285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9" y="1"/>
                                      </a:moveTo>
                                      <a:cubicBezTo>
                                        <a:pt x="9" y="1"/>
                                        <a:pt x="9" y="1"/>
                                        <a:pt x="9" y="1"/>
                                      </a:cubicBezTo>
                                      <a:cubicBezTo>
                                        <a:pt x="9" y="1"/>
                                        <a:pt x="9" y="1"/>
                                        <a:pt x="9" y="1"/>
                                      </a:cubicBezTo>
                                      <a:cubicBezTo>
                                        <a:pt x="5" y="4"/>
                                        <a:pt x="5" y="4"/>
                                        <a:pt x="5" y="4"/>
                                      </a:cubicBezTo>
                                      <a:cubicBezTo>
                                        <a:pt x="2" y="5"/>
                                        <a:pt x="2" y="5"/>
                                        <a:pt x="2" y="5"/>
                                      </a:cubicBezTo>
                                      <a:cubicBezTo>
                                        <a:pt x="2" y="6"/>
                                        <a:pt x="1" y="6"/>
                                        <a:pt x="1" y="7"/>
                                      </a:cubicBezTo>
                                      <a:cubicBezTo>
                                        <a:pt x="1" y="7"/>
                                        <a:pt x="0" y="8"/>
                                        <a:pt x="0" y="8"/>
                                      </a:cubicBezTo>
                                      <a:cubicBezTo>
                                        <a:pt x="0" y="10"/>
                                        <a:pt x="0" y="10"/>
                                        <a:pt x="0" y="10"/>
                                      </a:cubicBezTo>
                                      <a:cubicBezTo>
                                        <a:pt x="0" y="17"/>
                                        <a:pt x="0" y="17"/>
                                        <a:pt x="0" y="17"/>
                                      </a:cubicBezTo>
                                      <a:cubicBezTo>
                                        <a:pt x="0" y="17"/>
                                        <a:pt x="0" y="17"/>
                                        <a:pt x="0" y="17"/>
                                      </a:cubicBezTo>
                                      <a:cubicBezTo>
                                        <a:pt x="0" y="17"/>
                                        <a:pt x="0" y="17"/>
                                        <a:pt x="0" y="17"/>
                                      </a:cubicBezTo>
                                      <a:cubicBezTo>
                                        <a:pt x="0" y="17"/>
                                        <a:pt x="0" y="17"/>
                                        <a:pt x="0" y="17"/>
                                      </a:cubicBezTo>
                                      <a:cubicBezTo>
                                        <a:pt x="0" y="18"/>
                                        <a:pt x="1" y="19"/>
                                        <a:pt x="2" y="19"/>
                                      </a:cubicBezTo>
                                      <a:cubicBezTo>
                                        <a:pt x="134" y="96"/>
                                        <a:pt x="134" y="96"/>
                                        <a:pt x="134" y="96"/>
                                      </a:cubicBezTo>
                                      <a:cubicBezTo>
                                        <a:pt x="135" y="96"/>
                                        <a:pt x="136" y="96"/>
                                        <a:pt x="137" y="96"/>
                                      </a:cubicBezTo>
                                      <a:cubicBezTo>
                                        <a:pt x="137" y="96"/>
                                        <a:pt x="137" y="96"/>
                                        <a:pt x="137" y="96"/>
                                      </a:cubicBezTo>
                                      <a:cubicBezTo>
                                        <a:pt x="142" y="93"/>
                                        <a:pt x="142" y="93"/>
                                        <a:pt x="142" y="93"/>
                                      </a:cubicBezTo>
                                      <a:cubicBezTo>
                                        <a:pt x="144" y="91"/>
                                        <a:pt x="144" y="91"/>
                                        <a:pt x="144" y="91"/>
                                      </a:cubicBezTo>
                                      <a:cubicBezTo>
                                        <a:pt x="145" y="91"/>
                                        <a:pt x="145" y="91"/>
                                        <a:pt x="146" y="90"/>
                                      </a:cubicBezTo>
                                      <a:cubicBezTo>
                                        <a:pt x="146" y="90"/>
                                        <a:pt x="146" y="89"/>
                                        <a:pt x="146" y="88"/>
                                      </a:cubicBezTo>
                                      <a:cubicBezTo>
                                        <a:pt x="146" y="87"/>
                                        <a:pt x="146" y="87"/>
                                        <a:pt x="146" y="87"/>
                                      </a:cubicBezTo>
                                      <a:cubicBezTo>
                                        <a:pt x="146" y="80"/>
                                        <a:pt x="146" y="80"/>
                                        <a:pt x="146" y="80"/>
                                      </a:cubicBezTo>
                                      <a:cubicBezTo>
                                        <a:pt x="146" y="80"/>
                                        <a:pt x="146" y="80"/>
                                        <a:pt x="146" y="80"/>
                                      </a:cubicBezTo>
                                      <a:cubicBezTo>
                                        <a:pt x="146" y="80"/>
                                        <a:pt x="146" y="80"/>
                                        <a:pt x="146" y="80"/>
                                      </a:cubicBezTo>
                                      <a:cubicBezTo>
                                        <a:pt x="146" y="79"/>
                                        <a:pt x="145" y="78"/>
                                        <a:pt x="144" y="77"/>
                                      </a:cubicBezTo>
                                      <a:cubicBezTo>
                                        <a:pt x="130" y="69"/>
                                        <a:pt x="13" y="1"/>
                                        <a:pt x="13" y="1"/>
                                      </a:cubicBezTo>
                                      <a:cubicBezTo>
                                        <a:pt x="12" y="0"/>
                                        <a:pt x="10" y="1"/>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7" name="Freeform 46" descr="background"/>
                              <wps:cNvSpPr>
                                <a:spLocks/>
                              </wps:cNvSpPr>
                              <wps:spPr bwMode="auto">
                                <a:xfrm>
                                  <a:off x="3093" y="9474"/>
                                  <a:ext cx="106" cy="837"/>
                                </a:xfrm>
                                <a:custGeom>
                                  <a:avLst/>
                                  <a:gdLst>
                                    <a:gd name="T0" fmla="*/ 54580 w 21"/>
                                    <a:gd name="T1" fmla="*/ 14231 h 168"/>
                                    <a:gd name="T2" fmla="*/ 54580 w 21"/>
                                    <a:gd name="T3" fmla="*/ 14231 h 168"/>
                                    <a:gd name="T4" fmla="*/ 54580 w 21"/>
                                    <a:gd name="T5" fmla="*/ 14231 h 168"/>
                                    <a:gd name="T6" fmla="*/ 40217 w 21"/>
                                    <a:gd name="T7" fmla="*/ 5692 h 168"/>
                                    <a:gd name="T8" fmla="*/ 34471 w 21"/>
                                    <a:gd name="T9" fmla="*/ 2846 h 168"/>
                                    <a:gd name="T10" fmla="*/ 28726 w 21"/>
                                    <a:gd name="T11" fmla="*/ 0 h 168"/>
                                    <a:gd name="T12" fmla="*/ 25854 w 21"/>
                                    <a:gd name="T13" fmla="*/ 2846 h 168"/>
                                    <a:gd name="T14" fmla="*/ 20108 w 21"/>
                                    <a:gd name="T15" fmla="*/ 5692 h 168"/>
                                    <a:gd name="T16" fmla="*/ 2873 w 21"/>
                                    <a:gd name="T17" fmla="*/ 14231 h 168"/>
                                    <a:gd name="T18" fmla="*/ 2873 w 21"/>
                                    <a:gd name="T19" fmla="*/ 14231 h 168"/>
                                    <a:gd name="T20" fmla="*/ 0 w 21"/>
                                    <a:gd name="T21" fmla="*/ 22769 h 168"/>
                                    <a:gd name="T22" fmla="*/ 0 w 21"/>
                                    <a:gd name="T23" fmla="*/ 455386 h 168"/>
                                    <a:gd name="T24" fmla="*/ 2873 w 21"/>
                                    <a:gd name="T25" fmla="*/ 463924 h 168"/>
                                    <a:gd name="T26" fmla="*/ 2873 w 21"/>
                                    <a:gd name="T27" fmla="*/ 463924 h 168"/>
                                    <a:gd name="T28" fmla="*/ 2873 w 21"/>
                                    <a:gd name="T29" fmla="*/ 463924 h 168"/>
                                    <a:gd name="T30" fmla="*/ 2873 w 21"/>
                                    <a:gd name="T31" fmla="*/ 463924 h 168"/>
                                    <a:gd name="T32" fmla="*/ 17236 w 21"/>
                                    <a:gd name="T33" fmla="*/ 472463 h 168"/>
                                    <a:gd name="T34" fmla="*/ 25854 w 21"/>
                                    <a:gd name="T35" fmla="*/ 475309 h 168"/>
                                    <a:gd name="T36" fmla="*/ 28726 w 21"/>
                                    <a:gd name="T37" fmla="*/ 478155 h 168"/>
                                    <a:gd name="T38" fmla="*/ 34471 w 21"/>
                                    <a:gd name="T39" fmla="*/ 475309 h 168"/>
                                    <a:gd name="T40" fmla="*/ 37344 w 21"/>
                                    <a:gd name="T41" fmla="*/ 472463 h 168"/>
                                    <a:gd name="T42" fmla="*/ 54580 w 21"/>
                                    <a:gd name="T43" fmla="*/ 463924 h 168"/>
                                    <a:gd name="T44" fmla="*/ 54580 w 21"/>
                                    <a:gd name="T45" fmla="*/ 463924 h 168"/>
                                    <a:gd name="T46" fmla="*/ 60325 w 21"/>
                                    <a:gd name="T47" fmla="*/ 455386 h 168"/>
                                    <a:gd name="T48" fmla="*/ 60325 w 21"/>
                                    <a:gd name="T49" fmla="*/ 22769 h 168"/>
                                    <a:gd name="T50" fmla="*/ 54580 w 21"/>
                                    <a:gd name="T51" fmla="*/ 14231 h 16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21" h="168">
                                      <a:moveTo>
                                        <a:pt x="19" y="5"/>
                                      </a:moveTo>
                                      <a:cubicBezTo>
                                        <a:pt x="19" y="5"/>
                                        <a:pt x="19" y="5"/>
                                        <a:pt x="19" y="5"/>
                                      </a:cubicBezTo>
                                      <a:cubicBezTo>
                                        <a:pt x="19" y="5"/>
                                        <a:pt x="19" y="5"/>
                                        <a:pt x="19" y="5"/>
                                      </a:cubicBezTo>
                                      <a:cubicBezTo>
                                        <a:pt x="14" y="2"/>
                                        <a:pt x="14" y="2"/>
                                        <a:pt x="14" y="2"/>
                                      </a:cubicBezTo>
                                      <a:cubicBezTo>
                                        <a:pt x="12" y="1"/>
                                        <a:pt x="12" y="1"/>
                                        <a:pt x="12" y="1"/>
                                      </a:cubicBezTo>
                                      <a:cubicBezTo>
                                        <a:pt x="11" y="1"/>
                                        <a:pt x="11" y="0"/>
                                        <a:pt x="10" y="0"/>
                                      </a:cubicBezTo>
                                      <a:cubicBezTo>
                                        <a:pt x="10" y="0"/>
                                        <a:pt x="9" y="1"/>
                                        <a:pt x="9" y="1"/>
                                      </a:cubicBezTo>
                                      <a:cubicBezTo>
                                        <a:pt x="7" y="2"/>
                                        <a:pt x="7" y="2"/>
                                        <a:pt x="7" y="2"/>
                                      </a:cubicBezTo>
                                      <a:cubicBezTo>
                                        <a:pt x="1" y="5"/>
                                        <a:pt x="1" y="5"/>
                                        <a:pt x="1" y="5"/>
                                      </a:cubicBezTo>
                                      <a:cubicBezTo>
                                        <a:pt x="1" y="5"/>
                                        <a:pt x="1" y="5"/>
                                        <a:pt x="1" y="5"/>
                                      </a:cubicBezTo>
                                      <a:cubicBezTo>
                                        <a:pt x="0" y="6"/>
                                        <a:pt x="0" y="7"/>
                                        <a:pt x="0" y="8"/>
                                      </a:cubicBezTo>
                                      <a:cubicBezTo>
                                        <a:pt x="0" y="160"/>
                                        <a:pt x="0" y="160"/>
                                        <a:pt x="0" y="160"/>
                                      </a:cubicBezTo>
                                      <a:cubicBezTo>
                                        <a:pt x="0" y="161"/>
                                        <a:pt x="0" y="162"/>
                                        <a:pt x="1" y="163"/>
                                      </a:cubicBezTo>
                                      <a:cubicBezTo>
                                        <a:pt x="1" y="163"/>
                                        <a:pt x="1" y="163"/>
                                        <a:pt x="1" y="163"/>
                                      </a:cubicBezTo>
                                      <a:cubicBezTo>
                                        <a:pt x="1" y="163"/>
                                        <a:pt x="1" y="163"/>
                                        <a:pt x="1" y="163"/>
                                      </a:cubicBezTo>
                                      <a:cubicBezTo>
                                        <a:pt x="1" y="163"/>
                                        <a:pt x="1" y="163"/>
                                        <a:pt x="1" y="163"/>
                                      </a:cubicBezTo>
                                      <a:cubicBezTo>
                                        <a:pt x="6" y="166"/>
                                        <a:pt x="6" y="166"/>
                                        <a:pt x="6" y="166"/>
                                      </a:cubicBezTo>
                                      <a:cubicBezTo>
                                        <a:pt x="9" y="167"/>
                                        <a:pt x="9" y="167"/>
                                        <a:pt x="9" y="167"/>
                                      </a:cubicBezTo>
                                      <a:cubicBezTo>
                                        <a:pt x="9" y="167"/>
                                        <a:pt x="10" y="168"/>
                                        <a:pt x="10" y="168"/>
                                      </a:cubicBezTo>
                                      <a:cubicBezTo>
                                        <a:pt x="11" y="168"/>
                                        <a:pt x="11" y="167"/>
                                        <a:pt x="12" y="167"/>
                                      </a:cubicBezTo>
                                      <a:cubicBezTo>
                                        <a:pt x="13" y="166"/>
                                        <a:pt x="13" y="166"/>
                                        <a:pt x="13" y="166"/>
                                      </a:cubicBezTo>
                                      <a:cubicBezTo>
                                        <a:pt x="19" y="163"/>
                                        <a:pt x="19" y="163"/>
                                        <a:pt x="19" y="163"/>
                                      </a:cubicBezTo>
                                      <a:cubicBezTo>
                                        <a:pt x="19" y="163"/>
                                        <a:pt x="19" y="163"/>
                                        <a:pt x="19" y="163"/>
                                      </a:cubicBezTo>
                                      <a:cubicBezTo>
                                        <a:pt x="20" y="162"/>
                                        <a:pt x="21" y="161"/>
                                        <a:pt x="21" y="160"/>
                                      </a:cubicBezTo>
                                      <a:cubicBezTo>
                                        <a:pt x="21" y="8"/>
                                        <a:pt x="21" y="8"/>
                                        <a:pt x="21" y="8"/>
                                      </a:cubicBezTo>
                                      <a:cubicBezTo>
                                        <a:pt x="21" y="7"/>
                                        <a:pt x="20" y="6"/>
                                        <a:pt x="19"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8" name="Freeform 49" descr="background"/>
                              <wps:cNvSpPr>
                                <a:spLocks/>
                              </wps:cNvSpPr>
                              <wps:spPr bwMode="auto">
                                <a:xfrm>
                                  <a:off x="5121" y="8841"/>
                                  <a:ext cx="728" cy="479"/>
                                </a:xfrm>
                                <a:custGeom>
                                  <a:avLst/>
                                  <a:gdLst>
                                    <a:gd name="T0" fmla="*/ 0 w 146"/>
                                    <a:gd name="T1" fmla="*/ 228071 h 96"/>
                                    <a:gd name="T2" fmla="*/ 0 w 146"/>
                                    <a:gd name="T3" fmla="*/ 228071 h 96"/>
                                    <a:gd name="T4" fmla="*/ 0 w 146"/>
                                    <a:gd name="T5" fmla="*/ 228071 h 96"/>
                                    <a:gd name="T6" fmla="*/ 0 w 146"/>
                                    <a:gd name="T7" fmla="*/ 245176 h 96"/>
                                    <a:gd name="T8" fmla="*/ 0 w 146"/>
                                    <a:gd name="T9" fmla="*/ 250878 h 96"/>
                                    <a:gd name="T10" fmla="*/ 2849 w 146"/>
                                    <a:gd name="T11" fmla="*/ 256580 h 96"/>
                                    <a:gd name="T12" fmla="*/ 5698 w 146"/>
                                    <a:gd name="T13" fmla="*/ 259431 h 96"/>
                                    <a:gd name="T14" fmla="*/ 8546 w 146"/>
                                    <a:gd name="T15" fmla="*/ 262281 h 96"/>
                                    <a:gd name="T16" fmla="*/ 25639 w 146"/>
                                    <a:gd name="T17" fmla="*/ 273685 h 96"/>
                                    <a:gd name="T18" fmla="*/ 25639 w 146"/>
                                    <a:gd name="T19" fmla="*/ 273685 h 96"/>
                                    <a:gd name="T20" fmla="*/ 25639 w 146"/>
                                    <a:gd name="T21" fmla="*/ 273685 h 96"/>
                                    <a:gd name="T22" fmla="*/ 25639 w 146"/>
                                    <a:gd name="T23" fmla="*/ 273685 h 96"/>
                                    <a:gd name="T24" fmla="*/ 34186 w 146"/>
                                    <a:gd name="T25" fmla="*/ 273685 h 96"/>
                                    <a:gd name="T26" fmla="*/ 410227 w 146"/>
                                    <a:gd name="T27" fmla="*/ 54167 h 96"/>
                                    <a:gd name="T28" fmla="*/ 415925 w 146"/>
                                    <a:gd name="T29" fmla="*/ 48465 h 96"/>
                                    <a:gd name="T30" fmla="*/ 415925 w 146"/>
                                    <a:gd name="T31" fmla="*/ 48465 h 96"/>
                                    <a:gd name="T32" fmla="*/ 415925 w 146"/>
                                    <a:gd name="T33" fmla="*/ 31360 h 96"/>
                                    <a:gd name="T34" fmla="*/ 415925 w 146"/>
                                    <a:gd name="T35" fmla="*/ 22807 h 96"/>
                                    <a:gd name="T36" fmla="*/ 413076 w 146"/>
                                    <a:gd name="T37" fmla="*/ 19956 h 96"/>
                                    <a:gd name="T38" fmla="*/ 410227 w 146"/>
                                    <a:gd name="T39" fmla="*/ 14254 h 96"/>
                                    <a:gd name="T40" fmla="*/ 407379 w 146"/>
                                    <a:gd name="T41" fmla="*/ 14254 h 96"/>
                                    <a:gd name="T42" fmla="*/ 390286 w 146"/>
                                    <a:gd name="T43" fmla="*/ 2851 h 96"/>
                                    <a:gd name="T44" fmla="*/ 390286 w 146"/>
                                    <a:gd name="T45" fmla="*/ 2851 h 96"/>
                                    <a:gd name="T46" fmla="*/ 390286 w 146"/>
                                    <a:gd name="T47" fmla="*/ 2851 h 96"/>
                                    <a:gd name="T48" fmla="*/ 381739 w 146"/>
                                    <a:gd name="T49" fmla="*/ 2851 h 96"/>
                                    <a:gd name="T50" fmla="*/ 5698 w 146"/>
                                    <a:gd name="T51" fmla="*/ 219518 h 96"/>
                                    <a:gd name="T52" fmla="*/ 0 w 146"/>
                                    <a:gd name="T53" fmla="*/ 22807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0" y="80"/>
                                      </a:moveTo>
                                      <a:cubicBezTo>
                                        <a:pt x="0" y="80"/>
                                        <a:pt x="0" y="80"/>
                                        <a:pt x="0" y="80"/>
                                      </a:cubicBezTo>
                                      <a:cubicBezTo>
                                        <a:pt x="0" y="80"/>
                                        <a:pt x="0" y="80"/>
                                        <a:pt x="0" y="80"/>
                                      </a:cubicBezTo>
                                      <a:cubicBezTo>
                                        <a:pt x="0" y="86"/>
                                        <a:pt x="0" y="86"/>
                                        <a:pt x="0" y="86"/>
                                      </a:cubicBezTo>
                                      <a:cubicBezTo>
                                        <a:pt x="0" y="88"/>
                                        <a:pt x="0" y="88"/>
                                        <a:pt x="0" y="88"/>
                                      </a:cubicBezTo>
                                      <a:cubicBezTo>
                                        <a:pt x="0" y="89"/>
                                        <a:pt x="0" y="90"/>
                                        <a:pt x="1" y="90"/>
                                      </a:cubicBezTo>
                                      <a:cubicBezTo>
                                        <a:pt x="1" y="91"/>
                                        <a:pt x="1" y="91"/>
                                        <a:pt x="2" y="91"/>
                                      </a:cubicBezTo>
                                      <a:cubicBezTo>
                                        <a:pt x="3" y="92"/>
                                        <a:pt x="3" y="92"/>
                                        <a:pt x="3" y="92"/>
                                      </a:cubicBezTo>
                                      <a:cubicBezTo>
                                        <a:pt x="9" y="96"/>
                                        <a:pt x="9" y="96"/>
                                        <a:pt x="9" y="96"/>
                                      </a:cubicBezTo>
                                      <a:cubicBezTo>
                                        <a:pt x="9" y="96"/>
                                        <a:pt x="9" y="96"/>
                                        <a:pt x="9" y="96"/>
                                      </a:cubicBezTo>
                                      <a:cubicBezTo>
                                        <a:pt x="9" y="96"/>
                                        <a:pt x="9" y="96"/>
                                        <a:pt x="9" y="96"/>
                                      </a:cubicBezTo>
                                      <a:cubicBezTo>
                                        <a:pt x="9" y="96"/>
                                        <a:pt x="9" y="96"/>
                                        <a:pt x="9" y="96"/>
                                      </a:cubicBezTo>
                                      <a:cubicBezTo>
                                        <a:pt x="10" y="96"/>
                                        <a:pt x="11" y="96"/>
                                        <a:pt x="12" y="96"/>
                                      </a:cubicBezTo>
                                      <a:cubicBezTo>
                                        <a:pt x="144" y="19"/>
                                        <a:pt x="144" y="19"/>
                                        <a:pt x="144" y="19"/>
                                      </a:cubicBezTo>
                                      <a:cubicBezTo>
                                        <a:pt x="145" y="19"/>
                                        <a:pt x="146" y="18"/>
                                        <a:pt x="146" y="17"/>
                                      </a:cubicBezTo>
                                      <a:cubicBezTo>
                                        <a:pt x="146" y="17"/>
                                        <a:pt x="146" y="17"/>
                                        <a:pt x="146" y="17"/>
                                      </a:cubicBezTo>
                                      <a:cubicBezTo>
                                        <a:pt x="146" y="11"/>
                                        <a:pt x="146" y="11"/>
                                        <a:pt x="146" y="11"/>
                                      </a:cubicBezTo>
                                      <a:cubicBezTo>
                                        <a:pt x="146" y="8"/>
                                        <a:pt x="146" y="8"/>
                                        <a:pt x="146" y="8"/>
                                      </a:cubicBezTo>
                                      <a:cubicBezTo>
                                        <a:pt x="146" y="8"/>
                                        <a:pt x="146" y="7"/>
                                        <a:pt x="145" y="7"/>
                                      </a:cubicBezTo>
                                      <a:cubicBezTo>
                                        <a:pt x="145" y="6"/>
                                        <a:pt x="145" y="6"/>
                                        <a:pt x="144" y="5"/>
                                      </a:cubicBezTo>
                                      <a:cubicBezTo>
                                        <a:pt x="143" y="5"/>
                                        <a:pt x="143" y="5"/>
                                        <a:pt x="143" y="5"/>
                                      </a:cubicBezTo>
                                      <a:cubicBezTo>
                                        <a:pt x="137" y="1"/>
                                        <a:pt x="137" y="1"/>
                                        <a:pt x="137" y="1"/>
                                      </a:cubicBezTo>
                                      <a:cubicBezTo>
                                        <a:pt x="137" y="1"/>
                                        <a:pt x="137" y="1"/>
                                        <a:pt x="137" y="1"/>
                                      </a:cubicBezTo>
                                      <a:cubicBezTo>
                                        <a:pt x="137" y="1"/>
                                        <a:pt x="137" y="1"/>
                                        <a:pt x="137" y="1"/>
                                      </a:cubicBezTo>
                                      <a:cubicBezTo>
                                        <a:pt x="136" y="1"/>
                                        <a:pt x="135" y="0"/>
                                        <a:pt x="134" y="1"/>
                                      </a:cubicBezTo>
                                      <a:cubicBezTo>
                                        <a:pt x="119" y="10"/>
                                        <a:pt x="2" y="77"/>
                                        <a:pt x="2" y="77"/>
                                      </a:cubicBezTo>
                                      <a:cubicBezTo>
                                        <a:pt x="1"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9" name="Freeform 50" descr="background"/>
                              <wps:cNvSpPr>
                                <a:spLocks/>
                              </wps:cNvSpPr>
                              <wps:spPr bwMode="auto">
                                <a:xfrm>
                                  <a:off x="6994" y="8841"/>
                                  <a:ext cx="728" cy="479"/>
                                </a:xfrm>
                                <a:custGeom>
                                  <a:avLst/>
                                  <a:gdLst>
                                    <a:gd name="T0" fmla="*/ 0 w 146"/>
                                    <a:gd name="T1" fmla="*/ 228071 h 96"/>
                                    <a:gd name="T2" fmla="*/ 0 w 146"/>
                                    <a:gd name="T3" fmla="*/ 228071 h 96"/>
                                    <a:gd name="T4" fmla="*/ 0 w 146"/>
                                    <a:gd name="T5" fmla="*/ 228071 h 96"/>
                                    <a:gd name="T6" fmla="*/ 0 w 146"/>
                                    <a:gd name="T7" fmla="*/ 245176 h 96"/>
                                    <a:gd name="T8" fmla="*/ 0 w 146"/>
                                    <a:gd name="T9" fmla="*/ 250878 h 96"/>
                                    <a:gd name="T10" fmla="*/ 2849 w 146"/>
                                    <a:gd name="T11" fmla="*/ 256580 h 96"/>
                                    <a:gd name="T12" fmla="*/ 5698 w 146"/>
                                    <a:gd name="T13" fmla="*/ 259431 h 96"/>
                                    <a:gd name="T14" fmla="*/ 8546 w 146"/>
                                    <a:gd name="T15" fmla="*/ 262281 h 96"/>
                                    <a:gd name="T16" fmla="*/ 25639 w 146"/>
                                    <a:gd name="T17" fmla="*/ 273685 h 96"/>
                                    <a:gd name="T18" fmla="*/ 25639 w 146"/>
                                    <a:gd name="T19" fmla="*/ 273685 h 96"/>
                                    <a:gd name="T20" fmla="*/ 25639 w 146"/>
                                    <a:gd name="T21" fmla="*/ 273685 h 96"/>
                                    <a:gd name="T22" fmla="*/ 25639 w 146"/>
                                    <a:gd name="T23" fmla="*/ 273685 h 96"/>
                                    <a:gd name="T24" fmla="*/ 34186 w 146"/>
                                    <a:gd name="T25" fmla="*/ 273685 h 96"/>
                                    <a:gd name="T26" fmla="*/ 410227 w 146"/>
                                    <a:gd name="T27" fmla="*/ 54167 h 96"/>
                                    <a:gd name="T28" fmla="*/ 415925 w 146"/>
                                    <a:gd name="T29" fmla="*/ 48465 h 96"/>
                                    <a:gd name="T30" fmla="*/ 415925 w 146"/>
                                    <a:gd name="T31" fmla="*/ 48465 h 96"/>
                                    <a:gd name="T32" fmla="*/ 415925 w 146"/>
                                    <a:gd name="T33" fmla="*/ 31360 h 96"/>
                                    <a:gd name="T34" fmla="*/ 415925 w 146"/>
                                    <a:gd name="T35" fmla="*/ 22807 h 96"/>
                                    <a:gd name="T36" fmla="*/ 413076 w 146"/>
                                    <a:gd name="T37" fmla="*/ 19956 h 96"/>
                                    <a:gd name="T38" fmla="*/ 410227 w 146"/>
                                    <a:gd name="T39" fmla="*/ 14254 h 96"/>
                                    <a:gd name="T40" fmla="*/ 407379 w 146"/>
                                    <a:gd name="T41" fmla="*/ 14254 h 96"/>
                                    <a:gd name="T42" fmla="*/ 390286 w 146"/>
                                    <a:gd name="T43" fmla="*/ 2851 h 96"/>
                                    <a:gd name="T44" fmla="*/ 390286 w 146"/>
                                    <a:gd name="T45" fmla="*/ 2851 h 96"/>
                                    <a:gd name="T46" fmla="*/ 390286 w 146"/>
                                    <a:gd name="T47" fmla="*/ 2851 h 96"/>
                                    <a:gd name="T48" fmla="*/ 381739 w 146"/>
                                    <a:gd name="T49" fmla="*/ 2851 h 96"/>
                                    <a:gd name="T50" fmla="*/ 5698 w 146"/>
                                    <a:gd name="T51" fmla="*/ 219518 h 96"/>
                                    <a:gd name="T52" fmla="*/ 0 w 146"/>
                                    <a:gd name="T53" fmla="*/ 22807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0" y="80"/>
                                      </a:moveTo>
                                      <a:cubicBezTo>
                                        <a:pt x="0" y="80"/>
                                        <a:pt x="0" y="80"/>
                                        <a:pt x="0" y="80"/>
                                      </a:cubicBezTo>
                                      <a:cubicBezTo>
                                        <a:pt x="0" y="80"/>
                                        <a:pt x="0" y="80"/>
                                        <a:pt x="0" y="80"/>
                                      </a:cubicBezTo>
                                      <a:cubicBezTo>
                                        <a:pt x="0" y="86"/>
                                        <a:pt x="0" y="86"/>
                                        <a:pt x="0" y="86"/>
                                      </a:cubicBezTo>
                                      <a:cubicBezTo>
                                        <a:pt x="0" y="88"/>
                                        <a:pt x="0" y="88"/>
                                        <a:pt x="0" y="88"/>
                                      </a:cubicBezTo>
                                      <a:cubicBezTo>
                                        <a:pt x="0" y="89"/>
                                        <a:pt x="0" y="90"/>
                                        <a:pt x="1" y="90"/>
                                      </a:cubicBezTo>
                                      <a:cubicBezTo>
                                        <a:pt x="1" y="91"/>
                                        <a:pt x="1" y="91"/>
                                        <a:pt x="2" y="91"/>
                                      </a:cubicBezTo>
                                      <a:cubicBezTo>
                                        <a:pt x="3" y="92"/>
                                        <a:pt x="3" y="92"/>
                                        <a:pt x="3" y="92"/>
                                      </a:cubicBezTo>
                                      <a:cubicBezTo>
                                        <a:pt x="9" y="96"/>
                                        <a:pt x="9" y="96"/>
                                        <a:pt x="9" y="96"/>
                                      </a:cubicBezTo>
                                      <a:cubicBezTo>
                                        <a:pt x="9" y="96"/>
                                        <a:pt x="9" y="96"/>
                                        <a:pt x="9" y="96"/>
                                      </a:cubicBezTo>
                                      <a:cubicBezTo>
                                        <a:pt x="9" y="96"/>
                                        <a:pt x="9" y="96"/>
                                        <a:pt x="9" y="96"/>
                                      </a:cubicBezTo>
                                      <a:cubicBezTo>
                                        <a:pt x="9" y="96"/>
                                        <a:pt x="9" y="96"/>
                                        <a:pt x="9" y="96"/>
                                      </a:cubicBezTo>
                                      <a:cubicBezTo>
                                        <a:pt x="10" y="96"/>
                                        <a:pt x="11" y="96"/>
                                        <a:pt x="12" y="96"/>
                                      </a:cubicBezTo>
                                      <a:cubicBezTo>
                                        <a:pt x="144" y="19"/>
                                        <a:pt x="144" y="19"/>
                                        <a:pt x="144" y="19"/>
                                      </a:cubicBezTo>
                                      <a:cubicBezTo>
                                        <a:pt x="145" y="19"/>
                                        <a:pt x="146" y="18"/>
                                        <a:pt x="146" y="17"/>
                                      </a:cubicBezTo>
                                      <a:cubicBezTo>
                                        <a:pt x="146" y="17"/>
                                        <a:pt x="146" y="17"/>
                                        <a:pt x="146" y="17"/>
                                      </a:cubicBezTo>
                                      <a:cubicBezTo>
                                        <a:pt x="146" y="11"/>
                                        <a:pt x="146" y="11"/>
                                        <a:pt x="146" y="11"/>
                                      </a:cubicBezTo>
                                      <a:cubicBezTo>
                                        <a:pt x="146" y="8"/>
                                        <a:pt x="146" y="8"/>
                                        <a:pt x="146" y="8"/>
                                      </a:cubicBezTo>
                                      <a:cubicBezTo>
                                        <a:pt x="146" y="8"/>
                                        <a:pt x="146" y="7"/>
                                        <a:pt x="145" y="7"/>
                                      </a:cubicBezTo>
                                      <a:cubicBezTo>
                                        <a:pt x="145" y="6"/>
                                        <a:pt x="145" y="6"/>
                                        <a:pt x="144" y="5"/>
                                      </a:cubicBezTo>
                                      <a:cubicBezTo>
                                        <a:pt x="143" y="5"/>
                                        <a:pt x="143" y="5"/>
                                        <a:pt x="143" y="5"/>
                                      </a:cubicBezTo>
                                      <a:cubicBezTo>
                                        <a:pt x="137" y="1"/>
                                        <a:pt x="137" y="1"/>
                                        <a:pt x="137" y="1"/>
                                      </a:cubicBezTo>
                                      <a:cubicBezTo>
                                        <a:pt x="137" y="1"/>
                                        <a:pt x="137" y="1"/>
                                        <a:pt x="137" y="1"/>
                                      </a:cubicBezTo>
                                      <a:cubicBezTo>
                                        <a:pt x="137" y="1"/>
                                        <a:pt x="137" y="1"/>
                                        <a:pt x="137" y="1"/>
                                      </a:cubicBezTo>
                                      <a:cubicBezTo>
                                        <a:pt x="136" y="1"/>
                                        <a:pt x="135" y="0"/>
                                        <a:pt x="134" y="1"/>
                                      </a:cubicBezTo>
                                      <a:cubicBezTo>
                                        <a:pt x="119" y="10"/>
                                        <a:pt x="2" y="77"/>
                                        <a:pt x="2" y="77"/>
                                      </a:cubicBezTo>
                                      <a:cubicBezTo>
                                        <a:pt x="1"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0" name="Freeform 52" descr="background"/>
                              <wps:cNvSpPr>
                                <a:spLocks/>
                              </wps:cNvSpPr>
                              <wps:spPr bwMode="auto">
                                <a:xfrm>
                                  <a:off x="6058" y="8841"/>
                                  <a:ext cx="727" cy="479"/>
                                </a:xfrm>
                                <a:custGeom>
                                  <a:avLst/>
                                  <a:gdLst>
                                    <a:gd name="T0" fmla="*/ 25600 w 146"/>
                                    <a:gd name="T1" fmla="*/ 2851 h 96"/>
                                    <a:gd name="T2" fmla="*/ 25600 w 146"/>
                                    <a:gd name="T3" fmla="*/ 2851 h 96"/>
                                    <a:gd name="T4" fmla="*/ 25600 w 146"/>
                                    <a:gd name="T5" fmla="*/ 2851 h 96"/>
                                    <a:gd name="T6" fmla="*/ 11378 w 146"/>
                                    <a:gd name="T7" fmla="*/ 11404 h 96"/>
                                    <a:gd name="T8" fmla="*/ 5689 w 146"/>
                                    <a:gd name="T9" fmla="*/ 14254 h 96"/>
                                    <a:gd name="T10" fmla="*/ 2844 w 146"/>
                                    <a:gd name="T11" fmla="*/ 19956 h 96"/>
                                    <a:gd name="T12" fmla="*/ 0 w 146"/>
                                    <a:gd name="T13" fmla="*/ 22807 h 96"/>
                                    <a:gd name="T14" fmla="*/ 0 w 146"/>
                                    <a:gd name="T15" fmla="*/ 28509 h 96"/>
                                    <a:gd name="T16" fmla="*/ 0 w 146"/>
                                    <a:gd name="T17" fmla="*/ 48465 h 96"/>
                                    <a:gd name="T18" fmla="*/ 0 w 146"/>
                                    <a:gd name="T19" fmla="*/ 48465 h 96"/>
                                    <a:gd name="T20" fmla="*/ 0 w 146"/>
                                    <a:gd name="T21" fmla="*/ 48465 h 96"/>
                                    <a:gd name="T22" fmla="*/ 0 w 146"/>
                                    <a:gd name="T23" fmla="*/ 48465 h 96"/>
                                    <a:gd name="T24" fmla="*/ 5689 w 146"/>
                                    <a:gd name="T25" fmla="*/ 54167 h 96"/>
                                    <a:gd name="T26" fmla="*/ 381157 w 146"/>
                                    <a:gd name="T27" fmla="*/ 273685 h 96"/>
                                    <a:gd name="T28" fmla="*/ 389690 w 146"/>
                                    <a:gd name="T29" fmla="*/ 273685 h 96"/>
                                    <a:gd name="T30" fmla="*/ 389690 w 146"/>
                                    <a:gd name="T31" fmla="*/ 273685 h 96"/>
                                    <a:gd name="T32" fmla="*/ 403912 w 146"/>
                                    <a:gd name="T33" fmla="*/ 265132 h 96"/>
                                    <a:gd name="T34" fmla="*/ 409601 w 146"/>
                                    <a:gd name="T35" fmla="*/ 259431 h 96"/>
                                    <a:gd name="T36" fmla="*/ 412446 w 146"/>
                                    <a:gd name="T37" fmla="*/ 256580 h 96"/>
                                    <a:gd name="T38" fmla="*/ 415290 w 146"/>
                                    <a:gd name="T39" fmla="*/ 250878 h 96"/>
                                    <a:gd name="T40" fmla="*/ 415290 w 146"/>
                                    <a:gd name="T41" fmla="*/ 248027 h 96"/>
                                    <a:gd name="T42" fmla="*/ 415290 w 146"/>
                                    <a:gd name="T43" fmla="*/ 228071 h 96"/>
                                    <a:gd name="T44" fmla="*/ 415290 w 146"/>
                                    <a:gd name="T45" fmla="*/ 228071 h 96"/>
                                    <a:gd name="T46" fmla="*/ 415290 w 146"/>
                                    <a:gd name="T47" fmla="*/ 228071 h 96"/>
                                    <a:gd name="T48" fmla="*/ 409601 w 146"/>
                                    <a:gd name="T49" fmla="*/ 219518 h 96"/>
                                    <a:gd name="T50" fmla="*/ 34133 w 146"/>
                                    <a:gd name="T51" fmla="*/ 2851 h 96"/>
                                    <a:gd name="T52" fmla="*/ 25600 w 146"/>
                                    <a:gd name="T53" fmla="*/ 285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9" y="1"/>
                                      </a:moveTo>
                                      <a:cubicBezTo>
                                        <a:pt x="9" y="1"/>
                                        <a:pt x="9" y="1"/>
                                        <a:pt x="9" y="1"/>
                                      </a:cubicBezTo>
                                      <a:cubicBezTo>
                                        <a:pt x="9" y="1"/>
                                        <a:pt x="9" y="1"/>
                                        <a:pt x="9" y="1"/>
                                      </a:cubicBezTo>
                                      <a:cubicBezTo>
                                        <a:pt x="4" y="4"/>
                                        <a:pt x="4" y="4"/>
                                        <a:pt x="4" y="4"/>
                                      </a:cubicBezTo>
                                      <a:cubicBezTo>
                                        <a:pt x="2" y="5"/>
                                        <a:pt x="2" y="5"/>
                                        <a:pt x="2" y="5"/>
                                      </a:cubicBezTo>
                                      <a:cubicBezTo>
                                        <a:pt x="1" y="6"/>
                                        <a:pt x="1" y="6"/>
                                        <a:pt x="1" y="7"/>
                                      </a:cubicBezTo>
                                      <a:cubicBezTo>
                                        <a:pt x="0" y="7"/>
                                        <a:pt x="0" y="8"/>
                                        <a:pt x="0" y="8"/>
                                      </a:cubicBezTo>
                                      <a:cubicBezTo>
                                        <a:pt x="0" y="10"/>
                                        <a:pt x="0" y="10"/>
                                        <a:pt x="0" y="10"/>
                                      </a:cubicBezTo>
                                      <a:cubicBezTo>
                                        <a:pt x="0" y="17"/>
                                        <a:pt x="0" y="17"/>
                                        <a:pt x="0" y="17"/>
                                      </a:cubicBezTo>
                                      <a:cubicBezTo>
                                        <a:pt x="0" y="17"/>
                                        <a:pt x="0" y="17"/>
                                        <a:pt x="0" y="17"/>
                                      </a:cubicBezTo>
                                      <a:cubicBezTo>
                                        <a:pt x="0" y="17"/>
                                        <a:pt x="0" y="17"/>
                                        <a:pt x="0" y="17"/>
                                      </a:cubicBezTo>
                                      <a:cubicBezTo>
                                        <a:pt x="0" y="17"/>
                                        <a:pt x="0" y="17"/>
                                        <a:pt x="0" y="17"/>
                                      </a:cubicBezTo>
                                      <a:cubicBezTo>
                                        <a:pt x="0" y="18"/>
                                        <a:pt x="1" y="19"/>
                                        <a:pt x="2" y="19"/>
                                      </a:cubicBezTo>
                                      <a:cubicBezTo>
                                        <a:pt x="134" y="96"/>
                                        <a:pt x="134" y="96"/>
                                        <a:pt x="134" y="96"/>
                                      </a:cubicBezTo>
                                      <a:cubicBezTo>
                                        <a:pt x="135" y="96"/>
                                        <a:pt x="136" y="96"/>
                                        <a:pt x="137" y="96"/>
                                      </a:cubicBezTo>
                                      <a:cubicBezTo>
                                        <a:pt x="137" y="96"/>
                                        <a:pt x="137" y="96"/>
                                        <a:pt x="137" y="96"/>
                                      </a:cubicBezTo>
                                      <a:cubicBezTo>
                                        <a:pt x="142" y="93"/>
                                        <a:pt x="142" y="93"/>
                                        <a:pt x="142" y="93"/>
                                      </a:cubicBezTo>
                                      <a:cubicBezTo>
                                        <a:pt x="144" y="91"/>
                                        <a:pt x="144" y="91"/>
                                        <a:pt x="144" y="91"/>
                                      </a:cubicBezTo>
                                      <a:cubicBezTo>
                                        <a:pt x="145" y="91"/>
                                        <a:pt x="145" y="91"/>
                                        <a:pt x="145" y="90"/>
                                      </a:cubicBezTo>
                                      <a:cubicBezTo>
                                        <a:pt x="146" y="90"/>
                                        <a:pt x="146" y="89"/>
                                        <a:pt x="146" y="88"/>
                                      </a:cubicBezTo>
                                      <a:cubicBezTo>
                                        <a:pt x="146" y="87"/>
                                        <a:pt x="146" y="87"/>
                                        <a:pt x="146" y="87"/>
                                      </a:cubicBezTo>
                                      <a:cubicBezTo>
                                        <a:pt x="146" y="80"/>
                                        <a:pt x="146" y="80"/>
                                        <a:pt x="146" y="80"/>
                                      </a:cubicBezTo>
                                      <a:cubicBezTo>
                                        <a:pt x="146" y="80"/>
                                        <a:pt x="146" y="80"/>
                                        <a:pt x="146" y="80"/>
                                      </a:cubicBezTo>
                                      <a:cubicBezTo>
                                        <a:pt x="146" y="80"/>
                                        <a:pt x="146" y="80"/>
                                        <a:pt x="146" y="80"/>
                                      </a:cubicBezTo>
                                      <a:cubicBezTo>
                                        <a:pt x="146" y="79"/>
                                        <a:pt x="145" y="78"/>
                                        <a:pt x="144" y="77"/>
                                      </a:cubicBezTo>
                                      <a:cubicBezTo>
                                        <a:pt x="129" y="69"/>
                                        <a:pt x="12" y="1"/>
                                        <a:pt x="12" y="1"/>
                                      </a:cubicBezTo>
                                      <a:cubicBezTo>
                                        <a:pt x="11" y="0"/>
                                        <a:pt x="10" y="1"/>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1" name="Freeform 53" descr="background"/>
                              <wps:cNvSpPr>
                                <a:spLocks/>
                              </wps:cNvSpPr>
                              <wps:spPr bwMode="auto">
                                <a:xfrm>
                                  <a:off x="4966" y="9474"/>
                                  <a:ext cx="106" cy="837"/>
                                </a:xfrm>
                                <a:custGeom>
                                  <a:avLst/>
                                  <a:gdLst>
                                    <a:gd name="T0" fmla="*/ 54580 w 21"/>
                                    <a:gd name="T1" fmla="*/ 14231 h 168"/>
                                    <a:gd name="T2" fmla="*/ 54580 w 21"/>
                                    <a:gd name="T3" fmla="*/ 14231 h 168"/>
                                    <a:gd name="T4" fmla="*/ 54580 w 21"/>
                                    <a:gd name="T5" fmla="*/ 14231 h 168"/>
                                    <a:gd name="T6" fmla="*/ 40217 w 21"/>
                                    <a:gd name="T7" fmla="*/ 5692 h 168"/>
                                    <a:gd name="T8" fmla="*/ 34471 w 21"/>
                                    <a:gd name="T9" fmla="*/ 2846 h 168"/>
                                    <a:gd name="T10" fmla="*/ 28726 w 21"/>
                                    <a:gd name="T11" fmla="*/ 0 h 168"/>
                                    <a:gd name="T12" fmla="*/ 22981 w 21"/>
                                    <a:gd name="T13" fmla="*/ 2846 h 168"/>
                                    <a:gd name="T14" fmla="*/ 20108 w 21"/>
                                    <a:gd name="T15" fmla="*/ 5692 h 168"/>
                                    <a:gd name="T16" fmla="*/ 2873 w 21"/>
                                    <a:gd name="T17" fmla="*/ 14231 h 168"/>
                                    <a:gd name="T18" fmla="*/ 2873 w 21"/>
                                    <a:gd name="T19" fmla="*/ 14231 h 168"/>
                                    <a:gd name="T20" fmla="*/ 0 w 21"/>
                                    <a:gd name="T21" fmla="*/ 22769 h 168"/>
                                    <a:gd name="T22" fmla="*/ 0 w 21"/>
                                    <a:gd name="T23" fmla="*/ 455386 h 168"/>
                                    <a:gd name="T24" fmla="*/ 2873 w 21"/>
                                    <a:gd name="T25" fmla="*/ 463924 h 168"/>
                                    <a:gd name="T26" fmla="*/ 2873 w 21"/>
                                    <a:gd name="T27" fmla="*/ 463924 h 168"/>
                                    <a:gd name="T28" fmla="*/ 17236 w 21"/>
                                    <a:gd name="T29" fmla="*/ 472463 h 168"/>
                                    <a:gd name="T30" fmla="*/ 25854 w 21"/>
                                    <a:gd name="T31" fmla="*/ 475309 h 168"/>
                                    <a:gd name="T32" fmla="*/ 28726 w 21"/>
                                    <a:gd name="T33" fmla="*/ 478155 h 168"/>
                                    <a:gd name="T34" fmla="*/ 34471 w 21"/>
                                    <a:gd name="T35" fmla="*/ 475309 h 168"/>
                                    <a:gd name="T36" fmla="*/ 37344 w 21"/>
                                    <a:gd name="T37" fmla="*/ 472463 h 168"/>
                                    <a:gd name="T38" fmla="*/ 54580 w 21"/>
                                    <a:gd name="T39" fmla="*/ 463924 h 168"/>
                                    <a:gd name="T40" fmla="*/ 54580 w 21"/>
                                    <a:gd name="T41" fmla="*/ 463924 h 168"/>
                                    <a:gd name="T42" fmla="*/ 60325 w 21"/>
                                    <a:gd name="T43" fmla="*/ 455386 h 168"/>
                                    <a:gd name="T44" fmla="*/ 60325 w 21"/>
                                    <a:gd name="T45" fmla="*/ 22769 h 168"/>
                                    <a:gd name="T46" fmla="*/ 54580 w 21"/>
                                    <a:gd name="T47" fmla="*/ 14231 h 168"/>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1" h="168">
                                      <a:moveTo>
                                        <a:pt x="19" y="5"/>
                                      </a:moveTo>
                                      <a:cubicBezTo>
                                        <a:pt x="19" y="5"/>
                                        <a:pt x="19" y="5"/>
                                        <a:pt x="19" y="5"/>
                                      </a:cubicBezTo>
                                      <a:cubicBezTo>
                                        <a:pt x="19" y="5"/>
                                        <a:pt x="19" y="5"/>
                                        <a:pt x="19" y="5"/>
                                      </a:cubicBezTo>
                                      <a:cubicBezTo>
                                        <a:pt x="14" y="2"/>
                                        <a:pt x="14" y="2"/>
                                        <a:pt x="14" y="2"/>
                                      </a:cubicBezTo>
                                      <a:cubicBezTo>
                                        <a:pt x="12" y="1"/>
                                        <a:pt x="12" y="1"/>
                                        <a:pt x="12" y="1"/>
                                      </a:cubicBezTo>
                                      <a:cubicBezTo>
                                        <a:pt x="11" y="1"/>
                                        <a:pt x="11" y="0"/>
                                        <a:pt x="10" y="0"/>
                                      </a:cubicBezTo>
                                      <a:cubicBezTo>
                                        <a:pt x="10" y="0"/>
                                        <a:pt x="9" y="1"/>
                                        <a:pt x="8" y="1"/>
                                      </a:cubicBezTo>
                                      <a:cubicBezTo>
                                        <a:pt x="7" y="2"/>
                                        <a:pt x="7" y="2"/>
                                        <a:pt x="7" y="2"/>
                                      </a:cubicBezTo>
                                      <a:cubicBezTo>
                                        <a:pt x="1" y="5"/>
                                        <a:pt x="1" y="5"/>
                                        <a:pt x="1" y="5"/>
                                      </a:cubicBezTo>
                                      <a:cubicBezTo>
                                        <a:pt x="1" y="5"/>
                                        <a:pt x="1" y="5"/>
                                        <a:pt x="1" y="5"/>
                                      </a:cubicBezTo>
                                      <a:cubicBezTo>
                                        <a:pt x="0" y="6"/>
                                        <a:pt x="0" y="7"/>
                                        <a:pt x="0" y="8"/>
                                      </a:cubicBezTo>
                                      <a:cubicBezTo>
                                        <a:pt x="0" y="160"/>
                                        <a:pt x="0" y="160"/>
                                        <a:pt x="0" y="160"/>
                                      </a:cubicBezTo>
                                      <a:cubicBezTo>
                                        <a:pt x="0" y="161"/>
                                        <a:pt x="0" y="162"/>
                                        <a:pt x="1" y="163"/>
                                      </a:cubicBezTo>
                                      <a:cubicBezTo>
                                        <a:pt x="1" y="163"/>
                                        <a:pt x="1" y="163"/>
                                        <a:pt x="1" y="163"/>
                                      </a:cubicBezTo>
                                      <a:cubicBezTo>
                                        <a:pt x="6" y="166"/>
                                        <a:pt x="6" y="166"/>
                                        <a:pt x="6" y="166"/>
                                      </a:cubicBezTo>
                                      <a:cubicBezTo>
                                        <a:pt x="9" y="167"/>
                                        <a:pt x="9" y="167"/>
                                        <a:pt x="9" y="167"/>
                                      </a:cubicBezTo>
                                      <a:cubicBezTo>
                                        <a:pt x="9" y="167"/>
                                        <a:pt x="10" y="168"/>
                                        <a:pt x="10" y="168"/>
                                      </a:cubicBezTo>
                                      <a:cubicBezTo>
                                        <a:pt x="11" y="168"/>
                                        <a:pt x="11" y="167"/>
                                        <a:pt x="12" y="167"/>
                                      </a:cubicBezTo>
                                      <a:cubicBezTo>
                                        <a:pt x="13" y="166"/>
                                        <a:pt x="13" y="166"/>
                                        <a:pt x="13" y="166"/>
                                      </a:cubicBezTo>
                                      <a:cubicBezTo>
                                        <a:pt x="19" y="163"/>
                                        <a:pt x="19" y="163"/>
                                        <a:pt x="19" y="163"/>
                                      </a:cubicBezTo>
                                      <a:cubicBezTo>
                                        <a:pt x="19" y="163"/>
                                        <a:pt x="19" y="163"/>
                                        <a:pt x="19" y="163"/>
                                      </a:cubicBezTo>
                                      <a:cubicBezTo>
                                        <a:pt x="20" y="162"/>
                                        <a:pt x="21" y="161"/>
                                        <a:pt x="21" y="160"/>
                                      </a:cubicBezTo>
                                      <a:cubicBezTo>
                                        <a:pt x="21" y="8"/>
                                        <a:pt x="21" y="8"/>
                                        <a:pt x="21" y="8"/>
                                      </a:cubicBezTo>
                                      <a:cubicBezTo>
                                        <a:pt x="21" y="7"/>
                                        <a:pt x="20" y="6"/>
                                        <a:pt x="19"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2" name="Freeform 55" descr="background"/>
                              <wps:cNvSpPr>
                                <a:spLocks/>
                              </wps:cNvSpPr>
                              <wps:spPr bwMode="auto">
                                <a:xfrm>
                                  <a:off x="7931" y="8841"/>
                                  <a:ext cx="727" cy="479"/>
                                </a:xfrm>
                                <a:custGeom>
                                  <a:avLst/>
                                  <a:gdLst>
                                    <a:gd name="T0" fmla="*/ 25600 w 146"/>
                                    <a:gd name="T1" fmla="*/ 2851 h 96"/>
                                    <a:gd name="T2" fmla="*/ 25600 w 146"/>
                                    <a:gd name="T3" fmla="*/ 2851 h 96"/>
                                    <a:gd name="T4" fmla="*/ 25600 w 146"/>
                                    <a:gd name="T5" fmla="*/ 2851 h 96"/>
                                    <a:gd name="T6" fmla="*/ 11378 w 146"/>
                                    <a:gd name="T7" fmla="*/ 11404 h 96"/>
                                    <a:gd name="T8" fmla="*/ 5689 w 146"/>
                                    <a:gd name="T9" fmla="*/ 14254 h 96"/>
                                    <a:gd name="T10" fmla="*/ 0 w 146"/>
                                    <a:gd name="T11" fmla="*/ 19956 h 96"/>
                                    <a:gd name="T12" fmla="*/ 0 w 146"/>
                                    <a:gd name="T13" fmla="*/ 22807 h 96"/>
                                    <a:gd name="T14" fmla="*/ 0 w 146"/>
                                    <a:gd name="T15" fmla="*/ 28509 h 96"/>
                                    <a:gd name="T16" fmla="*/ 0 w 146"/>
                                    <a:gd name="T17" fmla="*/ 48465 h 96"/>
                                    <a:gd name="T18" fmla="*/ 0 w 146"/>
                                    <a:gd name="T19" fmla="*/ 48465 h 96"/>
                                    <a:gd name="T20" fmla="*/ 0 w 146"/>
                                    <a:gd name="T21" fmla="*/ 48465 h 96"/>
                                    <a:gd name="T22" fmla="*/ 0 w 146"/>
                                    <a:gd name="T23" fmla="*/ 48465 h 96"/>
                                    <a:gd name="T24" fmla="*/ 5689 w 146"/>
                                    <a:gd name="T25" fmla="*/ 54167 h 96"/>
                                    <a:gd name="T26" fmla="*/ 378312 w 146"/>
                                    <a:gd name="T27" fmla="*/ 273685 h 96"/>
                                    <a:gd name="T28" fmla="*/ 389690 w 146"/>
                                    <a:gd name="T29" fmla="*/ 273685 h 96"/>
                                    <a:gd name="T30" fmla="*/ 389690 w 146"/>
                                    <a:gd name="T31" fmla="*/ 273685 h 96"/>
                                    <a:gd name="T32" fmla="*/ 401068 w 146"/>
                                    <a:gd name="T33" fmla="*/ 265132 h 96"/>
                                    <a:gd name="T34" fmla="*/ 409601 w 146"/>
                                    <a:gd name="T35" fmla="*/ 259431 h 96"/>
                                    <a:gd name="T36" fmla="*/ 412446 w 146"/>
                                    <a:gd name="T37" fmla="*/ 256580 h 96"/>
                                    <a:gd name="T38" fmla="*/ 415290 w 146"/>
                                    <a:gd name="T39" fmla="*/ 250878 h 96"/>
                                    <a:gd name="T40" fmla="*/ 415290 w 146"/>
                                    <a:gd name="T41" fmla="*/ 248027 h 96"/>
                                    <a:gd name="T42" fmla="*/ 415290 w 146"/>
                                    <a:gd name="T43" fmla="*/ 228071 h 96"/>
                                    <a:gd name="T44" fmla="*/ 415290 w 146"/>
                                    <a:gd name="T45" fmla="*/ 228071 h 96"/>
                                    <a:gd name="T46" fmla="*/ 409601 w 146"/>
                                    <a:gd name="T47" fmla="*/ 219518 h 96"/>
                                    <a:gd name="T48" fmla="*/ 34133 w 146"/>
                                    <a:gd name="T49" fmla="*/ 2851 h 96"/>
                                    <a:gd name="T50" fmla="*/ 25600 w 146"/>
                                    <a:gd name="T51" fmla="*/ 2851 h 9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46" h="96">
                                      <a:moveTo>
                                        <a:pt x="9" y="1"/>
                                      </a:moveTo>
                                      <a:cubicBezTo>
                                        <a:pt x="9" y="1"/>
                                        <a:pt x="9" y="1"/>
                                        <a:pt x="9" y="1"/>
                                      </a:cubicBezTo>
                                      <a:cubicBezTo>
                                        <a:pt x="9" y="1"/>
                                        <a:pt x="9" y="1"/>
                                        <a:pt x="9" y="1"/>
                                      </a:cubicBezTo>
                                      <a:cubicBezTo>
                                        <a:pt x="4" y="4"/>
                                        <a:pt x="4" y="4"/>
                                        <a:pt x="4" y="4"/>
                                      </a:cubicBezTo>
                                      <a:cubicBezTo>
                                        <a:pt x="2" y="5"/>
                                        <a:pt x="2" y="5"/>
                                        <a:pt x="2" y="5"/>
                                      </a:cubicBezTo>
                                      <a:cubicBezTo>
                                        <a:pt x="1" y="6"/>
                                        <a:pt x="1" y="6"/>
                                        <a:pt x="0" y="7"/>
                                      </a:cubicBezTo>
                                      <a:cubicBezTo>
                                        <a:pt x="0" y="7"/>
                                        <a:pt x="0" y="8"/>
                                        <a:pt x="0" y="8"/>
                                      </a:cubicBezTo>
                                      <a:cubicBezTo>
                                        <a:pt x="0" y="10"/>
                                        <a:pt x="0" y="10"/>
                                        <a:pt x="0" y="10"/>
                                      </a:cubicBezTo>
                                      <a:cubicBezTo>
                                        <a:pt x="0" y="17"/>
                                        <a:pt x="0" y="17"/>
                                        <a:pt x="0" y="17"/>
                                      </a:cubicBezTo>
                                      <a:cubicBezTo>
                                        <a:pt x="0" y="17"/>
                                        <a:pt x="0" y="17"/>
                                        <a:pt x="0" y="17"/>
                                      </a:cubicBezTo>
                                      <a:cubicBezTo>
                                        <a:pt x="0" y="17"/>
                                        <a:pt x="0" y="17"/>
                                        <a:pt x="0" y="17"/>
                                      </a:cubicBezTo>
                                      <a:cubicBezTo>
                                        <a:pt x="0" y="17"/>
                                        <a:pt x="0" y="17"/>
                                        <a:pt x="0" y="17"/>
                                      </a:cubicBezTo>
                                      <a:cubicBezTo>
                                        <a:pt x="0" y="18"/>
                                        <a:pt x="1" y="19"/>
                                        <a:pt x="2" y="19"/>
                                      </a:cubicBezTo>
                                      <a:cubicBezTo>
                                        <a:pt x="133" y="96"/>
                                        <a:pt x="133" y="96"/>
                                        <a:pt x="133" y="96"/>
                                      </a:cubicBezTo>
                                      <a:cubicBezTo>
                                        <a:pt x="134" y="96"/>
                                        <a:pt x="136" y="96"/>
                                        <a:pt x="137" y="96"/>
                                      </a:cubicBezTo>
                                      <a:cubicBezTo>
                                        <a:pt x="137" y="96"/>
                                        <a:pt x="137" y="96"/>
                                        <a:pt x="137" y="96"/>
                                      </a:cubicBezTo>
                                      <a:cubicBezTo>
                                        <a:pt x="141" y="93"/>
                                        <a:pt x="141" y="93"/>
                                        <a:pt x="141" y="93"/>
                                      </a:cubicBezTo>
                                      <a:cubicBezTo>
                                        <a:pt x="144" y="91"/>
                                        <a:pt x="144" y="91"/>
                                        <a:pt x="144" y="91"/>
                                      </a:cubicBezTo>
                                      <a:cubicBezTo>
                                        <a:pt x="144" y="91"/>
                                        <a:pt x="145" y="91"/>
                                        <a:pt x="145" y="90"/>
                                      </a:cubicBezTo>
                                      <a:cubicBezTo>
                                        <a:pt x="145" y="90"/>
                                        <a:pt x="146" y="89"/>
                                        <a:pt x="146" y="88"/>
                                      </a:cubicBezTo>
                                      <a:cubicBezTo>
                                        <a:pt x="146" y="87"/>
                                        <a:pt x="146" y="87"/>
                                        <a:pt x="146" y="87"/>
                                      </a:cubicBezTo>
                                      <a:cubicBezTo>
                                        <a:pt x="146" y="80"/>
                                        <a:pt x="146" y="80"/>
                                        <a:pt x="146" y="80"/>
                                      </a:cubicBezTo>
                                      <a:cubicBezTo>
                                        <a:pt x="146" y="80"/>
                                        <a:pt x="146" y="80"/>
                                        <a:pt x="146" y="80"/>
                                      </a:cubicBezTo>
                                      <a:cubicBezTo>
                                        <a:pt x="146" y="79"/>
                                        <a:pt x="145" y="78"/>
                                        <a:pt x="144" y="77"/>
                                      </a:cubicBezTo>
                                      <a:cubicBezTo>
                                        <a:pt x="129" y="69"/>
                                        <a:pt x="12" y="1"/>
                                        <a:pt x="12" y="1"/>
                                      </a:cubicBezTo>
                                      <a:cubicBezTo>
                                        <a:pt x="11" y="0"/>
                                        <a:pt x="10" y="1"/>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3" name="Freeform 59" descr="background"/>
                              <wps:cNvSpPr>
                                <a:spLocks/>
                              </wps:cNvSpPr>
                              <wps:spPr bwMode="auto">
                                <a:xfrm>
                                  <a:off x="8708" y="9474"/>
                                  <a:ext cx="105" cy="837"/>
                                </a:xfrm>
                                <a:custGeom>
                                  <a:avLst/>
                                  <a:gdLst>
                                    <a:gd name="T0" fmla="*/ 56848 w 21"/>
                                    <a:gd name="T1" fmla="*/ 14231 h 168"/>
                                    <a:gd name="T2" fmla="*/ 56848 w 21"/>
                                    <a:gd name="T3" fmla="*/ 14231 h 168"/>
                                    <a:gd name="T4" fmla="*/ 56848 w 21"/>
                                    <a:gd name="T5" fmla="*/ 14231 h 168"/>
                                    <a:gd name="T6" fmla="*/ 42636 w 21"/>
                                    <a:gd name="T7" fmla="*/ 5692 h 168"/>
                                    <a:gd name="T8" fmla="*/ 34109 w 21"/>
                                    <a:gd name="T9" fmla="*/ 2846 h 168"/>
                                    <a:gd name="T10" fmla="*/ 31266 w 21"/>
                                    <a:gd name="T11" fmla="*/ 0 h 168"/>
                                    <a:gd name="T12" fmla="*/ 25581 w 21"/>
                                    <a:gd name="T13" fmla="*/ 2846 h 168"/>
                                    <a:gd name="T14" fmla="*/ 22739 w 21"/>
                                    <a:gd name="T15" fmla="*/ 5692 h 168"/>
                                    <a:gd name="T16" fmla="*/ 5685 w 21"/>
                                    <a:gd name="T17" fmla="*/ 14231 h 168"/>
                                    <a:gd name="T18" fmla="*/ 5685 w 21"/>
                                    <a:gd name="T19" fmla="*/ 14231 h 168"/>
                                    <a:gd name="T20" fmla="*/ 5685 w 21"/>
                                    <a:gd name="T21" fmla="*/ 14231 h 168"/>
                                    <a:gd name="T22" fmla="*/ 5685 w 21"/>
                                    <a:gd name="T23" fmla="*/ 14231 h 168"/>
                                    <a:gd name="T24" fmla="*/ 0 w 21"/>
                                    <a:gd name="T25" fmla="*/ 22769 h 168"/>
                                    <a:gd name="T26" fmla="*/ 0 w 21"/>
                                    <a:gd name="T27" fmla="*/ 455386 h 168"/>
                                    <a:gd name="T28" fmla="*/ 5685 w 21"/>
                                    <a:gd name="T29" fmla="*/ 463924 h 168"/>
                                    <a:gd name="T30" fmla="*/ 5685 w 21"/>
                                    <a:gd name="T31" fmla="*/ 463924 h 168"/>
                                    <a:gd name="T32" fmla="*/ 19897 w 21"/>
                                    <a:gd name="T33" fmla="*/ 472463 h 168"/>
                                    <a:gd name="T34" fmla="*/ 25581 w 21"/>
                                    <a:gd name="T35" fmla="*/ 475309 h 168"/>
                                    <a:gd name="T36" fmla="*/ 31266 w 21"/>
                                    <a:gd name="T37" fmla="*/ 478155 h 168"/>
                                    <a:gd name="T38" fmla="*/ 34109 w 21"/>
                                    <a:gd name="T39" fmla="*/ 475309 h 168"/>
                                    <a:gd name="T40" fmla="*/ 39793 w 21"/>
                                    <a:gd name="T41" fmla="*/ 472463 h 168"/>
                                    <a:gd name="T42" fmla="*/ 56848 w 21"/>
                                    <a:gd name="T43" fmla="*/ 463924 h 168"/>
                                    <a:gd name="T44" fmla="*/ 56848 w 21"/>
                                    <a:gd name="T45" fmla="*/ 463924 h 168"/>
                                    <a:gd name="T46" fmla="*/ 59690 w 21"/>
                                    <a:gd name="T47" fmla="*/ 455386 h 168"/>
                                    <a:gd name="T48" fmla="*/ 59690 w 21"/>
                                    <a:gd name="T49" fmla="*/ 22769 h 168"/>
                                    <a:gd name="T50" fmla="*/ 56848 w 21"/>
                                    <a:gd name="T51" fmla="*/ 14231 h 16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21" h="168">
                                      <a:moveTo>
                                        <a:pt x="20" y="5"/>
                                      </a:moveTo>
                                      <a:cubicBezTo>
                                        <a:pt x="20" y="5"/>
                                        <a:pt x="20" y="5"/>
                                        <a:pt x="20" y="5"/>
                                      </a:cubicBezTo>
                                      <a:cubicBezTo>
                                        <a:pt x="20" y="5"/>
                                        <a:pt x="20" y="5"/>
                                        <a:pt x="20" y="5"/>
                                      </a:cubicBezTo>
                                      <a:cubicBezTo>
                                        <a:pt x="15" y="2"/>
                                        <a:pt x="15" y="2"/>
                                        <a:pt x="15" y="2"/>
                                      </a:cubicBezTo>
                                      <a:cubicBezTo>
                                        <a:pt x="12" y="1"/>
                                        <a:pt x="12" y="1"/>
                                        <a:pt x="12" y="1"/>
                                      </a:cubicBezTo>
                                      <a:cubicBezTo>
                                        <a:pt x="12" y="1"/>
                                        <a:pt x="11" y="0"/>
                                        <a:pt x="11" y="0"/>
                                      </a:cubicBezTo>
                                      <a:cubicBezTo>
                                        <a:pt x="10" y="0"/>
                                        <a:pt x="10" y="1"/>
                                        <a:pt x="9" y="1"/>
                                      </a:cubicBezTo>
                                      <a:cubicBezTo>
                                        <a:pt x="8" y="2"/>
                                        <a:pt x="8" y="2"/>
                                        <a:pt x="8" y="2"/>
                                      </a:cubicBezTo>
                                      <a:cubicBezTo>
                                        <a:pt x="2" y="5"/>
                                        <a:pt x="2" y="5"/>
                                        <a:pt x="2" y="5"/>
                                      </a:cubicBezTo>
                                      <a:cubicBezTo>
                                        <a:pt x="2" y="5"/>
                                        <a:pt x="2" y="5"/>
                                        <a:pt x="2" y="5"/>
                                      </a:cubicBezTo>
                                      <a:cubicBezTo>
                                        <a:pt x="2" y="5"/>
                                        <a:pt x="2" y="5"/>
                                        <a:pt x="2" y="5"/>
                                      </a:cubicBezTo>
                                      <a:cubicBezTo>
                                        <a:pt x="2" y="5"/>
                                        <a:pt x="2" y="5"/>
                                        <a:pt x="2" y="5"/>
                                      </a:cubicBezTo>
                                      <a:cubicBezTo>
                                        <a:pt x="1" y="6"/>
                                        <a:pt x="0" y="7"/>
                                        <a:pt x="0" y="8"/>
                                      </a:cubicBezTo>
                                      <a:cubicBezTo>
                                        <a:pt x="0" y="160"/>
                                        <a:pt x="0" y="160"/>
                                        <a:pt x="0" y="160"/>
                                      </a:cubicBezTo>
                                      <a:cubicBezTo>
                                        <a:pt x="0" y="161"/>
                                        <a:pt x="1" y="162"/>
                                        <a:pt x="2" y="163"/>
                                      </a:cubicBezTo>
                                      <a:cubicBezTo>
                                        <a:pt x="2" y="163"/>
                                        <a:pt x="2" y="163"/>
                                        <a:pt x="2" y="163"/>
                                      </a:cubicBezTo>
                                      <a:cubicBezTo>
                                        <a:pt x="7" y="166"/>
                                        <a:pt x="7" y="166"/>
                                        <a:pt x="7" y="166"/>
                                      </a:cubicBezTo>
                                      <a:cubicBezTo>
                                        <a:pt x="9" y="167"/>
                                        <a:pt x="9" y="167"/>
                                        <a:pt x="9" y="167"/>
                                      </a:cubicBezTo>
                                      <a:cubicBezTo>
                                        <a:pt x="10" y="167"/>
                                        <a:pt x="10" y="168"/>
                                        <a:pt x="11" y="168"/>
                                      </a:cubicBezTo>
                                      <a:cubicBezTo>
                                        <a:pt x="11" y="168"/>
                                        <a:pt x="12" y="167"/>
                                        <a:pt x="12" y="167"/>
                                      </a:cubicBezTo>
                                      <a:cubicBezTo>
                                        <a:pt x="14" y="166"/>
                                        <a:pt x="14" y="166"/>
                                        <a:pt x="14" y="166"/>
                                      </a:cubicBezTo>
                                      <a:cubicBezTo>
                                        <a:pt x="20" y="163"/>
                                        <a:pt x="20" y="163"/>
                                        <a:pt x="20" y="163"/>
                                      </a:cubicBezTo>
                                      <a:cubicBezTo>
                                        <a:pt x="20" y="163"/>
                                        <a:pt x="20" y="163"/>
                                        <a:pt x="20" y="163"/>
                                      </a:cubicBezTo>
                                      <a:cubicBezTo>
                                        <a:pt x="21" y="162"/>
                                        <a:pt x="21" y="161"/>
                                        <a:pt x="21" y="160"/>
                                      </a:cubicBezTo>
                                      <a:cubicBezTo>
                                        <a:pt x="21" y="8"/>
                                        <a:pt x="21" y="8"/>
                                        <a:pt x="21" y="8"/>
                                      </a:cubicBezTo>
                                      <a:cubicBezTo>
                                        <a:pt x="21" y="7"/>
                                        <a:pt x="21" y="6"/>
                                        <a:pt x="20"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4" name="Freeform 61" descr="background"/>
                              <wps:cNvSpPr>
                                <a:spLocks/>
                              </wps:cNvSpPr>
                              <wps:spPr bwMode="auto">
                                <a:xfrm>
                                  <a:off x="443" y="10465"/>
                                  <a:ext cx="722" cy="479"/>
                                </a:xfrm>
                                <a:custGeom>
                                  <a:avLst/>
                                  <a:gdLst>
                                    <a:gd name="T0" fmla="*/ 0 w 145"/>
                                    <a:gd name="T1" fmla="*/ 225220 h 96"/>
                                    <a:gd name="T2" fmla="*/ 0 w 145"/>
                                    <a:gd name="T3" fmla="*/ 225220 h 96"/>
                                    <a:gd name="T4" fmla="*/ 0 w 145"/>
                                    <a:gd name="T5" fmla="*/ 225220 h 96"/>
                                    <a:gd name="T6" fmla="*/ 0 w 145"/>
                                    <a:gd name="T7" fmla="*/ 242325 h 96"/>
                                    <a:gd name="T8" fmla="*/ 0 w 145"/>
                                    <a:gd name="T9" fmla="*/ 250878 h 96"/>
                                    <a:gd name="T10" fmla="*/ 0 w 145"/>
                                    <a:gd name="T11" fmla="*/ 256580 h 96"/>
                                    <a:gd name="T12" fmla="*/ 2847 w 145"/>
                                    <a:gd name="T13" fmla="*/ 259431 h 96"/>
                                    <a:gd name="T14" fmla="*/ 8540 w 145"/>
                                    <a:gd name="T15" fmla="*/ 259431 h 96"/>
                                    <a:gd name="T16" fmla="*/ 25619 w 145"/>
                                    <a:gd name="T17" fmla="*/ 270834 h 96"/>
                                    <a:gd name="T18" fmla="*/ 25619 w 145"/>
                                    <a:gd name="T19" fmla="*/ 270834 h 96"/>
                                    <a:gd name="T20" fmla="*/ 25619 w 145"/>
                                    <a:gd name="T21" fmla="*/ 270834 h 96"/>
                                    <a:gd name="T22" fmla="*/ 25619 w 145"/>
                                    <a:gd name="T23" fmla="*/ 270834 h 96"/>
                                    <a:gd name="T24" fmla="*/ 34159 w 145"/>
                                    <a:gd name="T25" fmla="*/ 270834 h 96"/>
                                    <a:gd name="T26" fmla="*/ 409903 w 145"/>
                                    <a:gd name="T27" fmla="*/ 54167 h 96"/>
                                    <a:gd name="T28" fmla="*/ 412750 w 145"/>
                                    <a:gd name="T29" fmla="*/ 45614 h 96"/>
                                    <a:gd name="T30" fmla="*/ 412750 w 145"/>
                                    <a:gd name="T31" fmla="*/ 45614 h 96"/>
                                    <a:gd name="T32" fmla="*/ 412750 w 145"/>
                                    <a:gd name="T33" fmla="*/ 31360 h 96"/>
                                    <a:gd name="T34" fmla="*/ 412750 w 145"/>
                                    <a:gd name="T35" fmla="*/ 22807 h 96"/>
                                    <a:gd name="T36" fmla="*/ 412750 w 145"/>
                                    <a:gd name="T37" fmla="*/ 17105 h 96"/>
                                    <a:gd name="T38" fmla="*/ 409903 w 145"/>
                                    <a:gd name="T39" fmla="*/ 14254 h 96"/>
                                    <a:gd name="T40" fmla="*/ 404210 w 145"/>
                                    <a:gd name="T41" fmla="*/ 11404 h 96"/>
                                    <a:gd name="T42" fmla="*/ 387131 w 145"/>
                                    <a:gd name="T43" fmla="*/ 2851 h 96"/>
                                    <a:gd name="T44" fmla="*/ 387131 w 145"/>
                                    <a:gd name="T45" fmla="*/ 2851 h 96"/>
                                    <a:gd name="T46" fmla="*/ 387131 w 145"/>
                                    <a:gd name="T47" fmla="*/ 2851 h 96"/>
                                    <a:gd name="T48" fmla="*/ 387131 w 145"/>
                                    <a:gd name="T49" fmla="*/ 2851 h 96"/>
                                    <a:gd name="T50" fmla="*/ 378591 w 145"/>
                                    <a:gd name="T51" fmla="*/ 2851 h 96"/>
                                    <a:gd name="T52" fmla="*/ 2847 w 145"/>
                                    <a:gd name="T53" fmla="*/ 219518 h 96"/>
                                    <a:gd name="T54" fmla="*/ 0 w 145"/>
                                    <a:gd name="T55" fmla="*/ 225220 h 9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45" h="96">
                                      <a:moveTo>
                                        <a:pt x="0" y="79"/>
                                      </a:moveTo>
                                      <a:cubicBezTo>
                                        <a:pt x="0" y="79"/>
                                        <a:pt x="0" y="79"/>
                                        <a:pt x="0" y="79"/>
                                      </a:cubicBezTo>
                                      <a:cubicBezTo>
                                        <a:pt x="0" y="79"/>
                                        <a:pt x="0" y="79"/>
                                        <a:pt x="0" y="79"/>
                                      </a:cubicBezTo>
                                      <a:cubicBezTo>
                                        <a:pt x="0" y="85"/>
                                        <a:pt x="0" y="85"/>
                                        <a:pt x="0" y="85"/>
                                      </a:cubicBezTo>
                                      <a:cubicBezTo>
                                        <a:pt x="0" y="88"/>
                                        <a:pt x="0" y="88"/>
                                        <a:pt x="0" y="88"/>
                                      </a:cubicBezTo>
                                      <a:cubicBezTo>
                                        <a:pt x="0" y="88"/>
                                        <a:pt x="0" y="89"/>
                                        <a:pt x="0" y="90"/>
                                      </a:cubicBezTo>
                                      <a:cubicBezTo>
                                        <a:pt x="0" y="90"/>
                                        <a:pt x="1" y="90"/>
                                        <a:pt x="1" y="91"/>
                                      </a:cubicBezTo>
                                      <a:cubicBezTo>
                                        <a:pt x="3" y="91"/>
                                        <a:pt x="3" y="91"/>
                                        <a:pt x="3" y="91"/>
                                      </a:cubicBezTo>
                                      <a:cubicBezTo>
                                        <a:pt x="9" y="95"/>
                                        <a:pt x="9" y="95"/>
                                        <a:pt x="9" y="95"/>
                                      </a:cubicBezTo>
                                      <a:cubicBezTo>
                                        <a:pt x="9" y="95"/>
                                        <a:pt x="9" y="95"/>
                                        <a:pt x="9" y="95"/>
                                      </a:cubicBezTo>
                                      <a:cubicBezTo>
                                        <a:pt x="9" y="95"/>
                                        <a:pt x="9" y="95"/>
                                        <a:pt x="9" y="95"/>
                                      </a:cubicBezTo>
                                      <a:cubicBezTo>
                                        <a:pt x="9" y="95"/>
                                        <a:pt x="9" y="95"/>
                                        <a:pt x="9" y="95"/>
                                      </a:cubicBezTo>
                                      <a:cubicBezTo>
                                        <a:pt x="10" y="95"/>
                                        <a:pt x="11" y="96"/>
                                        <a:pt x="12" y="95"/>
                                      </a:cubicBezTo>
                                      <a:cubicBezTo>
                                        <a:pt x="144" y="19"/>
                                        <a:pt x="144" y="19"/>
                                        <a:pt x="144" y="19"/>
                                      </a:cubicBezTo>
                                      <a:cubicBezTo>
                                        <a:pt x="145" y="18"/>
                                        <a:pt x="145" y="17"/>
                                        <a:pt x="145" y="16"/>
                                      </a:cubicBezTo>
                                      <a:cubicBezTo>
                                        <a:pt x="145" y="16"/>
                                        <a:pt x="145" y="16"/>
                                        <a:pt x="145" y="16"/>
                                      </a:cubicBezTo>
                                      <a:cubicBezTo>
                                        <a:pt x="145" y="11"/>
                                        <a:pt x="145" y="11"/>
                                        <a:pt x="145" y="11"/>
                                      </a:cubicBezTo>
                                      <a:cubicBezTo>
                                        <a:pt x="145" y="8"/>
                                        <a:pt x="145" y="8"/>
                                        <a:pt x="145" y="8"/>
                                      </a:cubicBezTo>
                                      <a:cubicBezTo>
                                        <a:pt x="145" y="7"/>
                                        <a:pt x="145" y="6"/>
                                        <a:pt x="145" y="6"/>
                                      </a:cubicBezTo>
                                      <a:cubicBezTo>
                                        <a:pt x="145" y="5"/>
                                        <a:pt x="144" y="5"/>
                                        <a:pt x="144" y="5"/>
                                      </a:cubicBezTo>
                                      <a:cubicBezTo>
                                        <a:pt x="142" y="4"/>
                                        <a:pt x="142" y="4"/>
                                        <a:pt x="142" y="4"/>
                                      </a:cubicBezTo>
                                      <a:cubicBezTo>
                                        <a:pt x="136" y="1"/>
                                        <a:pt x="136" y="1"/>
                                        <a:pt x="136" y="1"/>
                                      </a:cubicBezTo>
                                      <a:cubicBezTo>
                                        <a:pt x="136" y="1"/>
                                        <a:pt x="136" y="1"/>
                                        <a:pt x="136" y="1"/>
                                      </a:cubicBezTo>
                                      <a:cubicBezTo>
                                        <a:pt x="136" y="1"/>
                                        <a:pt x="136" y="1"/>
                                        <a:pt x="136" y="1"/>
                                      </a:cubicBezTo>
                                      <a:cubicBezTo>
                                        <a:pt x="136" y="1"/>
                                        <a:pt x="136" y="1"/>
                                        <a:pt x="136" y="1"/>
                                      </a:cubicBezTo>
                                      <a:cubicBezTo>
                                        <a:pt x="135" y="0"/>
                                        <a:pt x="134" y="0"/>
                                        <a:pt x="133" y="1"/>
                                      </a:cubicBezTo>
                                      <a:cubicBezTo>
                                        <a:pt x="118" y="9"/>
                                        <a:pt x="1" y="77"/>
                                        <a:pt x="1" y="77"/>
                                      </a:cubicBezTo>
                                      <a:cubicBezTo>
                                        <a:pt x="0" y="77"/>
                                        <a:pt x="0" y="78"/>
                                        <a:pt x="0" y="79"/>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5" name="Freeform 62" descr="background"/>
                              <wps:cNvSpPr>
                                <a:spLocks/>
                              </wps:cNvSpPr>
                              <wps:spPr bwMode="auto">
                                <a:xfrm>
                                  <a:off x="1380" y="10465"/>
                                  <a:ext cx="723" cy="479"/>
                                </a:xfrm>
                                <a:custGeom>
                                  <a:avLst/>
                                  <a:gdLst>
                                    <a:gd name="T0" fmla="*/ 25619 w 145"/>
                                    <a:gd name="T1" fmla="*/ 2851 h 96"/>
                                    <a:gd name="T2" fmla="*/ 25619 w 145"/>
                                    <a:gd name="T3" fmla="*/ 2851 h 96"/>
                                    <a:gd name="T4" fmla="*/ 25619 w 145"/>
                                    <a:gd name="T5" fmla="*/ 0 h 96"/>
                                    <a:gd name="T6" fmla="*/ 11386 w 145"/>
                                    <a:gd name="T7" fmla="*/ 8553 h 96"/>
                                    <a:gd name="T8" fmla="*/ 2847 w 145"/>
                                    <a:gd name="T9" fmla="*/ 14254 h 96"/>
                                    <a:gd name="T10" fmla="*/ 0 w 145"/>
                                    <a:gd name="T11" fmla="*/ 17105 h 96"/>
                                    <a:gd name="T12" fmla="*/ 0 w 145"/>
                                    <a:gd name="T13" fmla="*/ 22807 h 96"/>
                                    <a:gd name="T14" fmla="*/ 0 w 145"/>
                                    <a:gd name="T15" fmla="*/ 25658 h 96"/>
                                    <a:gd name="T16" fmla="*/ 0 w 145"/>
                                    <a:gd name="T17" fmla="*/ 45614 h 96"/>
                                    <a:gd name="T18" fmla="*/ 0 w 145"/>
                                    <a:gd name="T19" fmla="*/ 45614 h 96"/>
                                    <a:gd name="T20" fmla="*/ 2847 w 145"/>
                                    <a:gd name="T21" fmla="*/ 54167 h 96"/>
                                    <a:gd name="T22" fmla="*/ 378591 w 145"/>
                                    <a:gd name="T23" fmla="*/ 270834 h 96"/>
                                    <a:gd name="T24" fmla="*/ 387131 w 145"/>
                                    <a:gd name="T25" fmla="*/ 270834 h 96"/>
                                    <a:gd name="T26" fmla="*/ 387131 w 145"/>
                                    <a:gd name="T27" fmla="*/ 270834 h 96"/>
                                    <a:gd name="T28" fmla="*/ 387131 w 145"/>
                                    <a:gd name="T29" fmla="*/ 270834 h 96"/>
                                    <a:gd name="T30" fmla="*/ 401364 w 145"/>
                                    <a:gd name="T31" fmla="*/ 262281 h 96"/>
                                    <a:gd name="T32" fmla="*/ 409903 w 145"/>
                                    <a:gd name="T33" fmla="*/ 259431 h 96"/>
                                    <a:gd name="T34" fmla="*/ 412750 w 145"/>
                                    <a:gd name="T35" fmla="*/ 256580 h 96"/>
                                    <a:gd name="T36" fmla="*/ 412750 w 145"/>
                                    <a:gd name="T37" fmla="*/ 250878 h 96"/>
                                    <a:gd name="T38" fmla="*/ 412750 w 145"/>
                                    <a:gd name="T39" fmla="*/ 245176 h 96"/>
                                    <a:gd name="T40" fmla="*/ 412750 w 145"/>
                                    <a:gd name="T41" fmla="*/ 225220 h 96"/>
                                    <a:gd name="T42" fmla="*/ 412750 w 145"/>
                                    <a:gd name="T43" fmla="*/ 225220 h 96"/>
                                    <a:gd name="T44" fmla="*/ 412750 w 145"/>
                                    <a:gd name="T45" fmla="*/ 225220 h 96"/>
                                    <a:gd name="T46" fmla="*/ 412750 w 145"/>
                                    <a:gd name="T47" fmla="*/ 225220 h 96"/>
                                    <a:gd name="T48" fmla="*/ 409903 w 145"/>
                                    <a:gd name="T49" fmla="*/ 219518 h 96"/>
                                    <a:gd name="T50" fmla="*/ 34159 w 145"/>
                                    <a:gd name="T51" fmla="*/ 2851 h 96"/>
                                    <a:gd name="T52" fmla="*/ 25619 w 145"/>
                                    <a:gd name="T53" fmla="*/ 285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5" h="96">
                                      <a:moveTo>
                                        <a:pt x="9" y="1"/>
                                      </a:moveTo>
                                      <a:cubicBezTo>
                                        <a:pt x="9" y="1"/>
                                        <a:pt x="9" y="1"/>
                                        <a:pt x="9" y="1"/>
                                      </a:cubicBezTo>
                                      <a:cubicBezTo>
                                        <a:pt x="9" y="0"/>
                                        <a:pt x="9" y="0"/>
                                        <a:pt x="9" y="0"/>
                                      </a:cubicBezTo>
                                      <a:cubicBezTo>
                                        <a:pt x="4" y="3"/>
                                        <a:pt x="4" y="3"/>
                                        <a:pt x="4" y="3"/>
                                      </a:cubicBezTo>
                                      <a:cubicBezTo>
                                        <a:pt x="1" y="5"/>
                                        <a:pt x="1" y="5"/>
                                        <a:pt x="1" y="5"/>
                                      </a:cubicBezTo>
                                      <a:cubicBezTo>
                                        <a:pt x="1" y="5"/>
                                        <a:pt x="0" y="5"/>
                                        <a:pt x="0" y="6"/>
                                      </a:cubicBezTo>
                                      <a:cubicBezTo>
                                        <a:pt x="0" y="6"/>
                                        <a:pt x="0" y="7"/>
                                        <a:pt x="0" y="8"/>
                                      </a:cubicBezTo>
                                      <a:cubicBezTo>
                                        <a:pt x="0" y="9"/>
                                        <a:pt x="0" y="9"/>
                                        <a:pt x="0" y="9"/>
                                      </a:cubicBezTo>
                                      <a:cubicBezTo>
                                        <a:pt x="0" y="16"/>
                                        <a:pt x="0" y="16"/>
                                        <a:pt x="0" y="16"/>
                                      </a:cubicBezTo>
                                      <a:cubicBezTo>
                                        <a:pt x="0" y="16"/>
                                        <a:pt x="0" y="16"/>
                                        <a:pt x="0" y="16"/>
                                      </a:cubicBezTo>
                                      <a:cubicBezTo>
                                        <a:pt x="0" y="17"/>
                                        <a:pt x="0" y="18"/>
                                        <a:pt x="1" y="19"/>
                                      </a:cubicBezTo>
                                      <a:cubicBezTo>
                                        <a:pt x="133" y="95"/>
                                        <a:pt x="133" y="95"/>
                                        <a:pt x="133" y="95"/>
                                      </a:cubicBezTo>
                                      <a:cubicBezTo>
                                        <a:pt x="134" y="96"/>
                                        <a:pt x="135" y="95"/>
                                        <a:pt x="136" y="95"/>
                                      </a:cubicBezTo>
                                      <a:cubicBezTo>
                                        <a:pt x="136" y="95"/>
                                        <a:pt x="136" y="95"/>
                                        <a:pt x="136" y="95"/>
                                      </a:cubicBezTo>
                                      <a:cubicBezTo>
                                        <a:pt x="136" y="95"/>
                                        <a:pt x="136" y="95"/>
                                        <a:pt x="136" y="95"/>
                                      </a:cubicBezTo>
                                      <a:cubicBezTo>
                                        <a:pt x="141" y="92"/>
                                        <a:pt x="141" y="92"/>
                                        <a:pt x="141" y="92"/>
                                      </a:cubicBezTo>
                                      <a:cubicBezTo>
                                        <a:pt x="144" y="91"/>
                                        <a:pt x="144" y="91"/>
                                        <a:pt x="144" y="91"/>
                                      </a:cubicBezTo>
                                      <a:cubicBezTo>
                                        <a:pt x="144" y="90"/>
                                        <a:pt x="144" y="90"/>
                                        <a:pt x="145" y="90"/>
                                      </a:cubicBezTo>
                                      <a:cubicBezTo>
                                        <a:pt x="145" y="89"/>
                                        <a:pt x="145" y="88"/>
                                        <a:pt x="145" y="88"/>
                                      </a:cubicBezTo>
                                      <a:cubicBezTo>
                                        <a:pt x="145" y="86"/>
                                        <a:pt x="145" y="86"/>
                                        <a:pt x="145" y="86"/>
                                      </a:cubicBezTo>
                                      <a:cubicBezTo>
                                        <a:pt x="145" y="79"/>
                                        <a:pt x="145" y="79"/>
                                        <a:pt x="145" y="79"/>
                                      </a:cubicBezTo>
                                      <a:cubicBezTo>
                                        <a:pt x="145" y="79"/>
                                        <a:pt x="145" y="79"/>
                                        <a:pt x="145" y="79"/>
                                      </a:cubicBezTo>
                                      <a:cubicBezTo>
                                        <a:pt x="145" y="79"/>
                                        <a:pt x="145" y="79"/>
                                        <a:pt x="145" y="79"/>
                                      </a:cubicBezTo>
                                      <a:cubicBezTo>
                                        <a:pt x="145" y="79"/>
                                        <a:pt x="145" y="79"/>
                                        <a:pt x="145" y="79"/>
                                      </a:cubicBezTo>
                                      <a:cubicBezTo>
                                        <a:pt x="145" y="78"/>
                                        <a:pt x="145" y="77"/>
                                        <a:pt x="144" y="77"/>
                                      </a:cubicBezTo>
                                      <a:cubicBezTo>
                                        <a:pt x="129" y="68"/>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6" name="Freeform 64" descr="background"/>
                              <wps:cNvSpPr>
                                <a:spLocks/>
                              </wps:cNvSpPr>
                              <wps:spPr bwMode="auto">
                                <a:xfrm>
                                  <a:off x="2316" y="10465"/>
                                  <a:ext cx="723" cy="479"/>
                                </a:xfrm>
                                <a:custGeom>
                                  <a:avLst/>
                                  <a:gdLst>
                                    <a:gd name="T0" fmla="*/ 0 w 145"/>
                                    <a:gd name="T1" fmla="*/ 225220 h 96"/>
                                    <a:gd name="T2" fmla="*/ 0 w 145"/>
                                    <a:gd name="T3" fmla="*/ 225220 h 96"/>
                                    <a:gd name="T4" fmla="*/ 0 w 145"/>
                                    <a:gd name="T5" fmla="*/ 225220 h 96"/>
                                    <a:gd name="T6" fmla="*/ 0 w 145"/>
                                    <a:gd name="T7" fmla="*/ 242325 h 96"/>
                                    <a:gd name="T8" fmla="*/ 0 w 145"/>
                                    <a:gd name="T9" fmla="*/ 250878 h 96"/>
                                    <a:gd name="T10" fmla="*/ 0 w 145"/>
                                    <a:gd name="T11" fmla="*/ 256580 h 96"/>
                                    <a:gd name="T12" fmla="*/ 2847 w 145"/>
                                    <a:gd name="T13" fmla="*/ 259431 h 96"/>
                                    <a:gd name="T14" fmla="*/ 5693 w 145"/>
                                    <a:gd name="T15" fmla="*/ 259431 h 96"/>
                                    <a:gd name="T16" fmla="*/ 25619 w 145"/>
                                    <a:gd name="T17" fmla="*/ 270834 h 96"/>
                                    <a:gd name="T18" fmla="*/ 25619 w 145"/>
                                    <a:gd name="T19" fmla="*/ 270834 h 96"/>
                                    <a:gd name="T20" fmla="*/ 34159 w 145"/>
                                    <a:gd name="T21" fmla="*/ 270834 h 96"/>
                                    <a:gd name="T22" fmla="*/ 409903 w 145"/>
                                    <a:gd name="T23" fmla="*/ 54167 h 96"/>
                                    <a:gd name="T24" fmla="*/ 412750 w 145"/>
                                    <a:gd name="T25" fmla="*/ 45614 h 96"/>
                                    <a:gd name="T26" fmla="*/ 412750 w 145"/>
                                    <a:gd name="T27" fmla="*/ 45614 h 96"/>
                                    <a:gd name="T28" fmla="*/ 412750 w 145"/>
                                    <a:gd name="T29" fmla="*/ 31360 h 96"/>
                                    <a:gd name="T30" fmla="*/ 412750 w 145"/>
                                    <a:gd name="T31" fmla="*/ 22807 h 96"/>
                                    <a:gd name="T32" fmla="*/ 412750 w 145"/>
                                    <a:gd name="T33" fmla="*/ 17105 h 96"/>
                                    <a:gd name="T34" fmla="*/ 407057 w 145"/>
                                    <a:gd name="T35" fmla="*/ 14254 h 96"/>
                                    <a:gd name="T36" fmla="*/ 404210 w 145"/>
                                    <a:gd name="T37" fmla="*/ 11404 h 96"/>
                                    <a:gd name="T38" fmla="*/ 387131 w 145"/>
                                    <a:gd name="T39" fmla="*/ 2851 h 96"/>
                                    <a:gd name="T40" fmla="*/ 387131 w 145"/>
                                    <a:gd name="T41" fmla="*/ 2851 h 96"/>
                                    <a:gd name="T42" fmla="*/ 387131 w 145"/>
                                    <a:gd name="T43" fmla="*/ 2851 h 96"/>
                                    <a:gd name="T44" fmla="*/ 378591 w 145"/>
                                    <a:gd name="T45" fmla="*/ 2851 h 96"/>
                                    <a:gd name="T46" fmla="*/ 2847 w 145"/>
                                    <a:gd name="T47" fmla="*/ 219518 h 96"/>
                                    <a:gd name="T48" fmla="*/ 0 w 145"/>
                                    <a:gd name="T49" fmla="*/ 225220 h 9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45" h="96">
                                      <a:moveTo>
                                        <a:pt x="0" y="79"/>
                                      </a:moveTo>
                                      <a:cubicBezTo>
                                        <a:pt x="0" y="79"/>
                                        <a:pt x="0" y="79"/>
                                        <a:pt x="0" y="79"/>
                                      </a:cubicBezTo>
                                      <a:cubicBezTo>
                                        <a:pt x="0" y="79"/>
                                        <a:pt x="0" y="79"/>
                                        <a:pt x="0" y="79"/>
                                      </a:cubicBezTo>
                                      <a:cubicBezTo>
                                        <a:pt x="0" y="85"/>
                                        <a:pt x="0" y="85"/>
                                        <a:pt x="0" y="85"/>
                                      </a:cubicBezTo>
                                      <a:cubicBezTo>
                                        <a:pt x="0" y="88"/>
                                        <a:pt x="0" y="88"/>
                                        <a:pt x="0" y="88"/>
                                      </a:cubicBezTo>
                                      <a:cubicBezTo>
                                        <a:pt x="0" y="88"/>
                                        <a:pt x="0" y="89"/>
                                        <a:pt x="0" y="90"/>
                                      </a:cubicBezTo>
                                      <a:cubicBezTo>
                                        <a:pt x="0" y="90"/>
                                        <a:pt x="1" y="90"/>
                                        <a:pt x="1" y="91"/>
                                      </a:cubicBezTo>
                                      <a:cubicBezTo>
                                        <a:pt x="2" y="91"/>
                                        <a:pt x="2" y="91"/>
                                        <a:pt x="2" y="91"/>
                                      </a:cubicBezTo>
                                      <a:cubicBezTo>
                                        <a:pt x="9" y="95"/>
                                        <a:pt x="9" y="95"/>
                                        <a:pt x="9" y="95"/>
                                      </a:cubicBezTo>
                                      <a:cubicBezTo>
                                        <a:pt x="9" y="95"/>
                                        <a:pt x="9" y="95"/>
                                        <a:pt x="9" y="95"/>
                                      </a:cubicBezTo>
                                      <a:cubicBezTo>
                                        <a:pt x="10" y="95"/>
                                        <a:pt x="11" y="96"/>
                                        <a:pt x="12" y="95"/>
                                      </a:cubicBezTo>
                                      <a:cubicBezTo>
                                        <a:pt x="144" y="19"/>
                                        <a:pt x="144" y="19"/>
                                        <a:pt x="144" y="19"/>
                                      </a:cubicBezTo>
                                      <a:cubicBezTo>
                                        <a:pt x="145" y="18"/>
                                        <a:pt x="145" y="17"/>
                                        <a:pt x="145" y="16"/>
                                      </a:cubicBezTo>
                                      <a:cubicBezTo>
                                        <a:pt x="145" y="16"/>
                                        <a:pt x="145" y="16"/>
                                        <a:pt x="145" y="16"/>
                                      </a:cubicBezTo>
                                      <a:cubicBezTo>
                                        <a:pt x="145" y="11"/>
                                        <a:pt x="145" y="11"/>
                                        <a:pt x="145" y="11"/>
                                      </a:cubicBezTo>
                                      <a:cubicBezTo>
                                        <a:pt x="145" y="8"/>
                                        <a:pt x="145" y="8"/>
                                        <a:pt x="145" y="8"/>
                                      </a:cubicBezTo>
                                      <a:cubicBezTo>
                                        <a:pt x="145" y="7"/>
                                        <a:pt x="145" y="6"/>
                                        <a:pt x="145" y="6"/>
                                      </a:cubicBezTo>
                                      <a:cubicBezTo>
                                        <a:pt x="144" y="5"/>
                                        <a:pt x="144" y="5"/>
                                        <a:pt x="143" y="5"/>
                                      </a:cubicBezTo>
                                      <a:cubicBezTo>
                                        <a:pt x="142" y="4"/>
                                        <a:pt x="142" y="4"/>
                                        <a:pt x="142" y="4"/>
                                      </a:cubicBezTo>
                                      <a:cubicBezTo>
                                        <a:pt x="136" y="1"/>
                                        <a:pt x="136" y="1"/>
                                        <a:pt x="136" y="1"/>
                                      </a:cubicBezTo>
                                      <a:cubicBezTo>
                                        <a:pt x="136" y="1"/>
                                        <a:pt x="136" y="1"/>
                                        <a:pt x="136" y="1"/>
                                      </a:cubicBezTo>
                                      <a:cubicBezTo>
                                        <a:pt x="136" y="1"/>
                                        <a:pt x="136" y="1"/>
                                        <a:pt x="136" y="1"/>
                                      </a:cubicBezTo>
                                      <a:cubicBezTo>
                                        <a:pt x="135" y="0"/>
                                        <a:pt x="134" y="0"/>
                                        <a:pt x="133" y="1"/>
                                      </a:cubicBezTo>
                                      <a:cubicBezTo>
                                        <a:pt x="118" y="9"/>
                                        <a:pt x="1" y="77"/>
                                        <a:pt x="1" y="77"/>
                                      </a:cubicBezTo>
                                      <a:cubicBezTo>
                                        <a:pt x="0" y="77"/>
                                        <a:pt x="0" y="78"/>
                                        <a:pt x="0" y="79"/>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7" name="Freeform 66" descr="background"/>
                              <wps:cNvSpPr>
                                <a:spLocks/>
                              </wps:cNvSpPr>
                              <wps:spPr bwMode="auto">
                                <a:xfrm>
                                  <a:off x="3248" y="10465"/>
                                  <a:ext cx="728" cy="479"/>
                                </a:xfrm>
                                <a:custGeom>
                                  <a:avLst/>
                                  <a:gdLst>
                                    <a:gd name="T0" fmla="*/ 28488 w 146"/>
                                    <a:gd name="T1" fmla="*/ 2851 h 96"/>
                                    <a:gd name="T2" fmla="*/ 28488 w 146"/>
                                    <a:gd name="T3" fmla="*/ 2851 h 96"/>
                                    <a:gd name="T4" fmla="*/ 28488 w 146"/>
                                    <a:gd name="T5" fmla="*/ 0 h 96"/>
                                    <a:gd name="T6" fmla="*/ 14244 w 146"/>
                                    <a:gd name="T7" fmla="*/ 8553 h 96"/>
                                    <a:gd name="T8" fmla="*/ 5698 w 146"/>
                                    <a:gd name="T9" fmla="*/ 14254 h 96"/>
                                    <a:gd name="T10" fmla="*/ 2849 w 146"/>
                                    <a:gd name="T11" fmla="*/ 17105 h 96"/>
                                    <a:gd name="T12" fmla="*/ 0 w 146"/>
                                    <a:gd name="T13" fmla="*/ 22807 h 96"/>
                                    <a:gd name="T14" fmla="*/ 0 w 146"/>
                                    <a:gd name="T15" fmla="*/ 25658 h 96"/>
                                    <a:gd name="T16" fmla="*/ 0 w 146"/>
                                    <a:gd name="T17" fmla="*/ 45614 h 96"/>
                                    <a:gd name="T18" fmla="*/ 0 w 146"/>
                                    <a:gd name="T19" fmla="*/ 45614 h 96"/>
                                    <a:gd name="T20" fmla="*/ 0 w 146"/>
                                    <a:gd name="T21" fmla="*/ 45614 h 96"/>
                                    <a:gd name="T22" fmla="*/ 5698 w 146"/>
                                    <a:gd name="T23" fmla="*/ 54167 h 96"/>
                                    <a:gd name="T24" fmla="*/ 381739 w 146"/>
                                    <a:gd name="T25" fmla="*/ 270834 h 96"/>
                                    <a:gd name="T26" fmla="*/ 390286 w 146"/>
                                    <a:gd name="T27" fmla="*/ 270834 h 96"/>
                                    <a:gd name="T28" fmla="*/ 390286 w 146"/>
                                    <a:gd name="T29" fmla="*/ 270834 h 96"/>
                                    <a:gd name="T30" fmla="*/ 390286 w 146"/>
                                    <a:gd name="T31" fmla="*/ 270834 h 96"/>
                                    <a:gd name="T32" fmla="*/ 404530 w 146"/>
                                    <a:gd name="T33" fmla="*/ 262281 h 96"/>
                                    <a:gd name="T34" fmla="*/ 410227 w 146"/>
                                    <a:gd name="T35" fmla="*/ 259431 h 96"/>
                                    <a:gd name="T36" fmla="*/ 415925 w 146"/>
                                    <a:gd name="T37" fmla="*/ 256580 h 96"/>
                                    <a:gd name="T38" fmla="*/ 415925 w 146"/>
                                    <a:gd name="T39" fmla="*/ 250878 h 96"/>
                                    <a:gd name="T40" fmla="*/ 415925 w 146"/>
                                    <a:gd name="T41" fmla="*/ 245176 h 96"/>
                                    <a:gd name="T42" fmla="*/ 415925 w 146"/>
                                    <a:gd name="T43" fmla="*/ 225220 h 96"/>
                                    <a:gd name="T44" fmla="*/ 415925 w 146"/>
                                    <a:gd name="T45" fmla="*/ 225220 h 96"/>
                                    <a:gd name="T46" fmla="*/ 415925 w 146"/>
                                    <a:gd name="T47" fmla="*/ 225220 h 96"/>
                                    <a:gd name="T48" fmla="*/ 415925 w 146"/>
                                    <a:gd name="T49" fmla="*/ 225220 h 96"/>
                                    <a:gd name="T50" fmla="*/ 410227 w 146"/>
                                    <a:gd name="T51" fmla="*/ 219518 h 96"/>
                                    <a:gd name="T52" fmla="*/ 37034 w 146"/>
                                    <a:gd name="T53" fmla="*/ 2851 h 96"/>
                                    <a:gd name="T54" fmla="*/ 28488 w 146"/>
                                    <a:gd name="T55" fmla="*/ 2851 h 9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46" h="96">
                                      <a:moveTo>
                                        <a:pt x="10" y="1"/>
                                      </a:moveTo>
                                      <a:cubicBezTo>
                                        <a:pt x="10" y="1"/>
                                        <a:pt x="10" y="1"/>
                                        <a:pt x="10" y="1"/>
                                      </a:cubicBezTo>
                                      <a:cubicBezTo>
                                        <a:pt x="10" y="0"/>
                                        <a:pt x="10" y="0"/>
                                        <a:pt x="10" y="0"/>
                                      </a:cubicBezTo>
                                      <a:cubicBezTo>
                                        <a:pt x="5" y="3"/>
                                        <a:pt x="5" y="3"/>
                                        <a:pt x="5" y="3"/>
                                      </a:cubicBezTo>
                                      <a:cubicBezTo>
                                        <a:pt x="2" y="5"/>
                                        <a:pt x="2" y="5"/>
                                        <a:pt x="2" y="5"/>
                                      </a:cubicBezTo>
                                      <a:cubicBezTo>
                                        <a:pt x="2" y="5"/>
                                        <a:pt x="1" y="5"/>
                                        <a:pt x="1" y="6"/>
                                      </a:cubicBezTo>
                                      <a:cubicBezTo>
                                        <a:pt x="1" y="6"/>
                                        <a:pt x="0" y="7"/>
                                        <a:pt x="0" y="8"/>
                                      </a:cubicBezTo>
                                      <a:cubicBezTo>
                                        <a:pt x="0" y="9"/>
                                        <a:pt x="0" y="9"/>
                                        <a:pt x="0" y="9"/>
                                      </a:cubicBezTo>
                                      <a:cubicBezTo>
                                        <a:pt x="0" y="16"/>
                                        <a:pt x="0" y="16"/>
                                        <a:pt x="0" y="16"/>
                                      </a:cubicBezTo>
                                      <a:cubicBezTo>
                                        <a:pt x="0" y="16"/>
                                        <a:pt x="0" y="16"/>
                                        <a:pt x="0" y="16"/>
                                      </a:cubicBezTo>
                                      <a:cubicBezTo>
                                        <a:pt x="0" y="16"/>
                                        <a:pt x="0" y="16"/>
                                        <a:pt x="0" y="16"/>
                                      </a:cubicBezTo>
                                      <a:cubicBezTo>
                                        <a:pt x="1" y="17"/>
                                        <a:pt x="1" y="18"/>
                                        <a:pt x="2" y="19"/>
                                      </a:cubicBezTo>
                                      <a:cubicBezTo>
                                        <a:pt x="134" y="95"/>
                                        <a:pt x="134" y="95"/>
                                        <a:pt x="134" y="95"/>
                                      </a:cubicBezTo>
                                      <a:cubicBezTo>
                                        <a:pt x="135" y="96"/>
                                        <a:pt x="136" y="95"/>
                                        <a:pt x="137" y="95"/>
                                      </a:cubicBezTo>
                                      <a:cubicBezTo>
                                        <a:pt x="137" y="95"/>
                                        <a:pt x="137" y="95"/>
                                        <a:pt x="137" y="95"/>
                                      </a:cubicBezTo>
                                      <a:cubicBezTo>
                                        <a:pt x="137" y="95"/>
                                        <a:pt x="137" y="95"/>
                                        <a:pt x="137" y="95"/>
                                      </a:cubicBezTo>
                                      <a:cubicBezTo>
                                        <a:pt x="142" y="92"/>
                                        <a:pt x="142" y="92"/>
                                        <a:pt x="142" y="92"/>
                                      </a:cubicBezTo>
                                      <a:cubicBezTo>
                                        <a:pt x="144" y="91"/>
                                        <a:pt x="144" y="91"/>
                                        <a:pt x="144" y="91"/>
                                      </a:cubicBezTo>
                                      <a:cubicBezTo>
                                        <a:pt x="145" y="90"/>
                                        <a:pt x="145" y="90"/>
                                        <a:pt x="146" y="90"/>
                                      </a:cubicBezTo>
                                      <a:cubicBezTo>
                                        <a:pt x="146" y="89"/>
                                        <a:pt x="146" y="88"/>
                                        <a:pt x="146" y="88"/>
                                      </a:cubicBezTo>
                                      <a:cubicBezTo>
                                        <a:pt x="146" y="86"/>
                                        <a:pt x="146" y="86"/>
                                        <a:pt x="146" y="86"/>
                                      </a:cubicBezTo>
                                      <a:cubicBezTo>
                                        <a:pt x="146" y="79"/>
                                        <a:pt x="146" y="79"/>
                                        <a:pt x="146" y="79"/>
                                      </a:cubicBezTo>
                                      <a:cubicBezTo>
                                        <a:pt x="146" y="79"/>
                                        <a:pt x="146" y="79"/>
                                        <a:pt x="146" y="79"/>
                                      </a:cubicBezTo>
                                      <a:cubicBezTo>
                                        <a:pt x="146" y="79"/>
                                        <a:pt x="146" y="79"/>
                                        <a:pt x="146" y="79"/>
                                      </a:cubicBezTo>
                                      <a:cubicBezTo>
                                        <a:pt x="146" y="79"/>
                                        <a:pt x="146" y="79"/>
                                        <a:pt x="146" y="79"/>
                                      </a:cubicBezTo>
                                      <a:cubicBezTo>
                                        <a:pt x="146" y="78"/>
                                        <a:pt x="145" y="77"/>
                                        <a:pt x="144" y="77"/>
                                      </a:cubicBezTo>
                                      <a:cubicBezTo>
                                        <a:pt x="130" y="68"/>
                                        <a:pt x="13" y="1"/>
                                        <a:pt x="13" y="1"/>
                                      </a:cubicBezTo>
                                      <a:cubicBezTo>
                                        <a:pt x="12" y="0"/>
                                        <a:pt x="10" y="0"/>
                                        <a:pt x="10"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8" name="Freeform 67" descr="background"/>
                              <wps:cNvSpPr>
                                <a:spLocks/>
                              </wps:cNvSpPr>
                              <wps:spPr bwMode="auto">
                                <a:xfrm>
                                  <a:off x="4030" y="11098"/>
                                  <a:ext cx="105" cy="831"/>
                                </a:xfrm>
                                <a:custGeom>
                                  <a:avLst/>
                                  <a:gdLst>
                                    <a:gd name="T0" fmla="*/ 54005 w 21"/>
                                    <a:gd name="T1" fmla="*/ 14221 h 167"/>
                                    <a:gd name="T2" fmla="*/ 54005 w 21"/>
                                    <a:gd name="T3" fmla="*/ 14221 h 167"/>
                                    <a:gd name="T4" fmla="*/ 54005 w 21"/>
                                    <a:gd name="T5" fmla="*/ 14221 h 167"/>
                                    <a:gd name="T6" fmla="*/ 39793 w 21"/>
                                    <a:gd name="T7" fmla="*/ 5688 h 167"/>
                                    <a:gd name="T8" fmla="*/ 34109 w 21"/>
                                    <a:gd name="T9" fmla="*/ 0 h 167"/>
                                    <a:gd name="T10" fmla="*/ 28424 w 21"/>
                                    <a:gd name="T11" fmla="*/ 0 h 167"/>
                                    <a:gd name="T12" fmla="*/ 25581 w 21"/>
                                    <a:gd name="T13" fmla="*/ 0 h 167"/>
                                    <a:gd name="T14" fmla="*/ 19897 w 21"/>
                                    <a:gd name="T15" fmla="*/ 2844 h 167"/>
                                    <a:gd name="T16" fmla="*/ 2842 w 21"/>
                                    <a:gd name="T17" fmla="*/ 14221 h 167"/>
                                    <a:gd name="T18" fmla="*/ 2842 w 21"/>
                                    <a:gd name="T19" fmla="*/ 14221 h 167"/>
                                    <a:gd name="T20" fmla="*/ 0 w 21"/>
                                    <a:gd name="T21" fmla="*/ 19909 h 167"/>
                                    <a:gd name="T22" fmla="*/ 0 w 21"/>
                                    <a:gd name="T23" fmla="*/ 455071 h 167"/>
                                    <a:gd name="T24" fmla="*/ 2842 w 21"/>
                                    <a:gd name="T25" fmla="*/ 460759 h 167"/>
                                    <a:gd name="T26" fmla="*/ 2842 w 21"/>
                                    <a:gd name="T27" fmla="*/ 460759 h 167"/>
                                    <a:gd name="T28" fmla="*/ 17054 w 21"/>
                                    <a:gd name="T29" fmla="*/ 469292 h 167"/>
                                    <a:gd name="T30" fmla="*/ 25581 w 21"/>
                                    <a:gd name="T31" fmla="*/ 474980 h 167"/>
                                    <a:gd name="T32" fmla="*/ 28424 w 21"/>
                                    <a:gd name="T33" fmla="*/ 474980 h 167"/>
                                    <a:gd name="T34" fmla="*/ 34109 w 21"/>
                                    <a:gd name="T35" fmla="*/ 474980 h 167"/>
                                    <a:gd name="T36" fmla="*/ 36951 w 21"/>
                                    <a:gd name="T37" fmla="*/ 472136 h 167"/>
                                    <a:gd name="T38" fmla="*/ 54005 w 21"/>
                                    <a:gd name="T39" fmla="*/ 460759 h 167"/>
                                    <a:gd name="T40" fmla="*/ 54005 w 21"/>
                                    <a:gd name="T41" fmla="*/ 460759 h 167"/>
                                    <a:gd name="T42" fmla="*/ 59690 w 21"/>
                                    <a:gd name="T43" fmla="*/ 455071 h 167"/>
                                    <a:gd name="T44" fmla="*/ 59690 w 21"/>
                                    <a:gd name="T45" fmla="*/ 19909 h 167"/>
                                    <a:gd name="T46" fmla="*/ 54005 w 21"/>
                                    <a:gd name="T47" fmla="*/ 14221 h 16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1" h="167">
                                      <a:moveTo>
                                        <a:pt x="19" y="5"/>
                                      </a:moveTo>
                                      <a:cubicBezTo>
                                        <a:pt x="19" y="5"/>
                                        <a:pt x="19" y="5"/>
                                        <a:pt x="19" y="5"/>
                                      </a:cubicBezTo>
                                      <a:cubicBezTo>
                                        <a:pt x="19" y="5"/>
                                        <a:pt x="19" y="5"/>
                                        <a:pt x="19" y="5"/>
                                      </a:cubicBezTo>
                                      <a:cubicBezTo>
                                        <a:pt x="14" y="2"/>
                                        <a:pt x="14" y="2"/>
                                        <a:pt x="14" y="2"/>
                                      </a:cubicBezTo>
                                      <a:cubicBezTo>
                                        <a:pt x="12" y="0"/>
                                        <a:pt x="12" y="0"/>
                                        <a:pt x="12" y="0"/>
                                      </a:cubicBezTo>
                                      <a:cubicBezTo>
                                        <a:pt x="11" y="0"/>
                                        <a:pt x="11" y="0"/>
                                        <a:pt x="10" y="0"/>
                                      </a:cubicBezTo>
                                      <a:cubicBezTo>
                                        <a:pt x="10" y="0"/>
                                        <a:pt x="9" y="0"/>
                                        <a:pt x="9" y="0"/>
                                      </a:cubicBezTo>
                                      <a:cubicBezTo>
                                        <a:pt x="7" y="1"/>
                                        <a:pt x="7" y="1"/>
                                        <a:pt x="7" y="1"/>
                                      </a:cubicBezTo>
                                      <a:cubicBezTo>
                                        <a:pt x="1" y="5"/>
                                        <a:pt x="1" y="5"/>
                                        <a:pt x="1" y="5"/>
                                      </a:cubicBezTo>
                                      <a:cubicBezTo>
                                        <a:pt x="1" y="5"/>
                                        <a:pt x="1" y="5"/>
                                        <a:pt x="1" y="5"/>
                                      </a:cubicBezTo>
                                      <a:cubicBezTo>
                                        <a:pt x="0" y="5"/>
                                        <a:pt x="0" y="6"/>
                                        <a:pt x="0" y="7"/>
                                      </a:cubicBezTo>
                                      <a:cubicBezTo>
                                        <a:pt x="0" y="160"/>
                                        <a:pt x="0" y="160"/>
                                        <a:pt x="0" y="160"/>
                                      </a:cubicBezTo>
                                      <a:cubicBezTo>
                                        <a:pt x="0" y="161"/>
                                        <a:pt x="0" y="162"/>
                                        <a:pt x="1" y="162"/>
                                      </a:cubicBezTo>
                                      <a:cubicBezTo>
                                        <a:pt x="1" y="162"/>
                                        <a:pt x="1" y="162"/>
                                        <a:pt x="1" y="162"/>
                                      </a:cubicBezTo>
                                      <a:cubicBezTo>
                                        <a:pt x="6" y="165"/>
                                        <a:pt x="6" y="165"/>
                                        <a:pt x="6" y="165"/>
                                      </a:cubicBezTo>
                                      <a:cubicBezTo>
                                        <a:pt x="9" y="167"/>
                                        <a:pt x="9" y="167"/>
                                        <a:pt x="9" y="167"/>
                                      </a:cubicBezTo>
                                      <a:cubicBezTo>
                                        <a:pt x="9" y="167"/>
                                        <a:pt x="10" y="167"/>
                                        <a:pt x="10" y="167"/>
                                      </a:cubicBezTo>
                                      <a:cubicBezTo>
                                        <a:pt x="11" y="167"/>
                                        <a:pt x="11" y="167"/>
                                        <a:pt x="12" y="167"/>
                                      </a:cubicBezTo>
                                      <a:cubicBezTo>
                                        <a:pt x="13" y="166"/>
                                        <a:pt x="13" y="166"/>
                                        <a:pt x="13" y="166"/>
                                      </a:cubicBezTo>
                                      <a:cubicBezTo>
                                        <a:pt x="19" y="162"/>
                                        <a:pt x="19" y="162"/>
                                        <a:pt x="19" y="162"/>
                                      </a:cubicBezTo>
                                      <a:cubicBezTo>
                                        <a:pt x="19" y="162"/>
                                        <a:pt x="19" y="162"/>
                                        <a:pt x="19" y="162"/>
                                      </a:cubicBezTo>
                                      <a:cubicBezTo>
                                        <a:pt x="20" y="162"/>
                                        <a:pt x="21" y="161"/>
                                        <a:pt x="21" y="160"/>
                                      </a:cubicBezTo>
                                      <a:cubicBezTo>
                                        <a:pt x="21" y="7"/>
                                        <a:pt x="21" y="7"/>
                                        <a:pt x="21" y="7"/>
                                      </a:cubicBezTo>
                                      <a:cubicBezTo>
                                        <a:pt x="21" y="6"/>
                                        <a:pt x="20" y="5"/>
                                        <a:pt x="19"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69" name="Freeform 68" descr="background"/>
                              <wps:cNvSpPr>
                                <a:spLocks/>
                              </wps:cNvSpPr>
                              <wps:spPr bwMode="auto">
                                <a:xfrm>
                                  <a:off x="284" y="11098"/>
                                  <a:ext cx="104" cy="831"/>
                                </a:xfrm>
                                <a:custGeom>
                                  <a:avLst/>
                                  <a:gdLst>
                                    <a:gd name="T0" fmla="*/ 56848 w 21"/>
                                    <a:gd name="T1" fmla="*/ 14221 h 167"/>
                                    <a:gd name="T2" fmla="*/ 56848 w 21"/>
                                    <a:gd name="T3" fmla="*/ 14221 h 167"/>
                                    <a:gd name="T4" fmla="*/ 56848 w 21"/>
                                    <a:gd name="T5" fmla="*/ 14221 h 167"/>
                                    <a:gd name="T6" fmla="*/ 42636 w 21"/>
                                    <a:gd name="T7" fmla="*/ 5688 h 167"/>
                                    <a:gd name="T8" fmla="*/ 34109 w 21"/>
                                    <a:gd name="T9" fmla="*/ 0 h 167"/>
                                    <a:gd name="T10" fmla="*/ 31266 w 21"/>
                                    <a:gd name="T11" fmla="*/ 0 h 167"/>
                                    <a:gd name="T12" fmla="*/ 25581 w 21"/>
                                    <a:gd name="T13" fmla="*/ 0 h 167"/>
                                    <a:gd name="T14" fmla="*/ 22739 w 21"/>
                                    <a:gd name="T15" fmla="*/ 2844 h 167"/>
                                    <a:gd name="T16" fmla="*/ 5685 w 21"/>
                                    <a:gd name="T17" fmla="*/ 14221 h 167"/>
                                    <a:gd name="T18" fmla="*/ 5685 w 21"/>
                                    <a:gd name="T19" fmla="*/ 14221 h 167"/>
                                    <a:gd name="T20" fmla="*/ 0 w 21"/>
                                    <a:gd name="T21" fmla="*/ 19909 h 167"/>
                                    <a:gd name="T22" fmla="*/ 0 w 21"/>
                                    <a:gd name="T23" fmla="*/ 455071 h 167"/>
                                    <a:gd name="T24" fmla="*/ 5685 w 21"/>
                                    <a:gd name="T25" fmla="*/ 460759 h 167"/>
                                    <a:gd name="T26" fmla="*/ 5685 w 21"/>
                                    <a:gd name="T27" fmla="*/ 460759 h 167"/>
                                    <a:gd name="T28" fmla="*/ 17054 w 21"/>
                                    <a:gd name="T29" fmla="*/ 469292 h 167"/>
                                    <a:gd name="T30" fmla="*/ 25581 w 21"/>
                                    <a:gd name="T31" fmla="*/ 474980 h 167"/>
                                    <a:gd name="T32" fmla="*/ 31266 w 21"/>
                                    <a:gd name="T33" fmla="*/ 474980 h 167"/>
                                    <a:gd name="T34" fmla="*/ 34109 w 21"/>
                                    <a:gd name="T35" fmla="*/ 474980 h 167"/>
                                    <a:gd name="T36" fmla="*/ 36951 w 21"/>
                                    <a:gd name="T37" fmla="*/ 472136 h 167"/>
                                    <a:gd name="T38" fmla="*/ 56848 w 21"/>
                                    <a:gd name="T39" fmla="*/ 460759 h 167"/>
                                    <a:gd name="T40" fmla="*/ 56848 w 21"/>
                                    <a:gd name="T41" fmla="*/ 460759 h 167"/>
                                    <a:gd name="T42" fmla="*/ 59690 w 21"/>
                                    <a:gd name="T43" fmla="*/ 455071 h 167"/>
                                    <a:gd name="T44" fmla="*/ 59690 w 21"/>
                                    <a:gd name="T45" fmla="*/ 19909 h 167"/>
                                    <a:gd name="T46" fmla="*/ 56848 w 21"/>
                                    <a:gd name="T47" fmla="*/ 14221 h 16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1" h="167">
                                      <a:moveTo>
                                        <a:pt x="20" y="5"/>
                                      </a:moveTo>
                                      <a:cubicBezTo>
                                        <a:pt x="20" y="5"/>
                                        <a:pt x="20" y="5"/>
                                        <a:pt x="20" y="5"/>
                                      </a:cubicBezTo>
                                      <a:cubicBezTo>
                                        <a:pt x="20" y="5"/>
                                        <a:pt x="20" y="5"/>
                                        <a:pt x="20" y="5"/>
                                      </a:cubicBezTo>
                                      <a:cubicBezTo>
                                        <a:pt x="15" y="2"/>
                                        <a:pt x="15" y="2"/>
                                        <a:pt x="15" y="2"/>
                                      </a:cubicBezTo>
                                      <a:cubicBezTo>
                                        <a:pt x="12" y="0"/>
                                        <a:pt x="12" y="0"/>
                                        <a:pt x="12" y="0"/>
                                      </a:cubicBezTo>
                                      <a:cubicBezTo>
                                        <a:pt x="12" y="0"/>
                                        <a:pt x="11" y="0"/>
                                        <a:pt x="11" y="0"/>
                                      </a:cubicBezTo>
                                      <a:cubicBezTo>
                                        <a:pt x="10" y="0"/>
                                        <a:pt x="9" y="0"/>
                                        <a:pt x="9" y="0"/>
                                      </a:cubicBezTo>
                                      <a:cubicBezTo>
                                        <a:pt x="8" y="1"/>
                                        <a:pt x="8" y="1"/>
                                        <a:pt x="8" y="1"/>
                                      </a:cubicBezTo>
                                      <a:cubicBezTo>
                                        <a:pt x="2" y="5"/>
                                        <a:pt x="2" y="5"/>
                                        <a:pt x="2" y="5"/>
                                      </a:cubicBezTo>
                                      <a:cubicBezTo>
                                        <a:pt x="2" y="5"/>
                                        <a:pt x="2" y="5"/>
                                        <a:pt x="2" y="5"/>
                                      </a:cubicBezTo>
                                      <a:cubicBezTo>
                                        <a:pt x="1" y="5"/>
                                        <a:pt x="0" y="6"/>
                                        <a:pt x="0" y="7"/>
                                      </a:cubicBezTo>
                                      <a:cubicBezTo>
                                        <a:pt x="0" y="160"/>
                                        <a:pt x="0" y="160"/>
                                        <a:pt x="0" y="160"/>
                                      </a:cubicBezTo>
                                      <a:cubicBezTo>
                                        <a:pt x="0" y="161"/>
                                        <a:pt x="1" y="162"/>
                                        <a:pt x="2" y="162"/>
                                      </a:cubicBezTo>
                                      <a:cubicBezTo>
                                        <a:pt x="2" y="162"/>
                                        <a:pt x="2" y="162"/>
                                        <a:pt x="2" y="162"/>
                                      </a:cubicBezTo>
                                      <a:cubicBezTo>
                                        <a:pt x="6" y="165"/>
                                        <a:pt x="6" y="165"/>
                                        <a:pt x="6" y="165"/>
                                      </a:cubicBezTo>
                                      <a:cubicBezTo>
                                        <a:pt x="9" y="167"/>
                                        <a:pt x="9" y="167"/>
                                        <a:pt x="9" y="167"/>
                                      </a:cubicBezTo>
                                      <a:cubicBezTo>
                                        <a:pt x="9" y="167"/>
                                        <a:pt x="10" y="167"/>
                                        <a:pt x="11" y="167"/>
                                      </a:cubicBezTo>
                                      <a:cubicBezTo>
                                        <a:pt x="11" y="167"/>
                                        <a:pt x="12" y="167"/>
                                        <a:pt x="12" y="167"/>
                                      </a:cubicBezTo>
                                      <a:cubicBezTo>
                                        <a:pt x="13" y="166"/>
                                        <a:pt x="13" y="166"/>
                                        <a:pt x="13" y="166"/>
                                      </a:cubicBezTo>
                                      <a:cubicBezTo>
                                        <a:pt x="20" y="162"/>
                                        <a:pt x="20" y="162"/>
                                        <a:pt x="20" y="162"/>
                                      </a:cubicBezTo>
                                      <a:cubicBezTo>
                                        <a:pt x="20" y="162"/>
                                        <a:pt x="20" y="162"/>
                                        <a:pt x="20" y="162"/>
                                      </a:cubicBezTo>
                                      <a:cubicBezTo>
                                        <a:pt x="21" y="162"/>
                                        <a:pt x="21" y="161"/>
                                        <a:pt x="21" y="160"/>
                                      </a:cubicBezTo>
                                      <a:cubicBezTo>
                                        <a:pt x="21" y="7"/>
                                        <a:pt x="21" y="7"/>
                                        <a:pt x="21" y="7"/>
                                      </a:cubicBezTo>
                                      <a:cubicBezTo>
                                        <a:pt x="21" y="6"/>
                                        <a:pt x="21" y="5"/>
                                        <a:pt x="20"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0" name="Freeform 70" descr="background"/>
                              <wps:cNvSpPr>
                                <a:spLocks/>
                              </wps:cNvSpPr>
                              <wps:spPr bwMode="auto">
                                <a:xfrm>
                                  <a:off x="4185" y="10465"/>
                                  <a:ext cx="727" cy="479"/>
                                </a:xfrm>
                                <a:custGeom>
                                  <a:avLst/>
                                  <a:gdLst>
                                    <a:gd name="T0" fmla="*/ 0 w 146"/>
                                    <a:gd name="T1" fmla="*/ 225220 h 96"/>
                                    <a:gd name="T2" fmla="*/ 0 w 146"/>
                                    <a:gd name="T3" fmla="*/ 225220 h 96"/>
                                    <a:gd name="T4" fmla="*/ 0 w 146"/>
                                    <a:gd name="T5" fmla="*/ 225220 h 96"/>
                                    <a:gd name="T6" fmla="*/ 0 w 146"/>
                                    <a:gd name="T7" fmla="*/ 242325 h 96"/>
                                    <a:gd name="T8" fmla="*/ 0 w 146"/>
                                    <a:gd name="T9" fmla="*/ 250878 h 96"/>
                                    <a:gd name="T10" fmla="*/ 2844 w 146"/>
                                    <a:gd name="T11" fmla="*/ 256580 h 96"/>
                                    <a:gd name="T12" fmla="*/ 5689 w 146"/>
                                    <a:gd name="T13" fmla="*/ 259431 h 96"/>
                                    <a:gd name="T14" fmla="*/ 8533 w 146"/>
                                    <a:gd name="T15" fmla="*/ 259431 h 96"/>
                                    <a:gd name="T16" fmla="*/ 25600 w 146"/>
                                    <a:gd name="T17" fmla="*/ 270834 h 96"/>
                                    <a:gd name="T18" fmla="*/ 25600 w 146"/>
                                    <a:gd name="T19" fmla="*/ 270834 h 96"/>
                                    <a:gd name="T20" fmla="*/ 25600 w 146"/>
                                    <a:gd name="T21" fmla="*/ 270834 h 96"/>
                                    <a:gd name="T22" fmla="*/ 36978 w 146"/>
                                    <a:gd name="T23" fmla="*/ 270834 h 96"/>
                                    <a:gd name="T24" fmla="*/ 409601 w 146"/>
                                    <a:gd name="T25" fmla="*/ 54167 h 96"/>
                                    <a:gd name="T26" fmla="*/ 415290 w 146"/>
                                    <a:gd name="T27" fmla="*/ 45614 h 96"/>
                                    <a:gd name="T28" fmla="*/ 415290 w 146"/>
                                    <a:gd name="T29" fmla="*/ 45614 h 96"/>
                                    <a:gd name="T30" fmla="*/ 415290 w 146"/>
                                    <a:gd name="T31" fmla="*/ 31360 h 96"/>
                                    <a:gd name="T32" fmla="*/ 415290 w 146"/>
                                    <a:gd name="T33" fmla="*/ 22807 h 96"/>
                                    <a:gd name="T34" fmla="*/ 415290 w 146"/>
                                    <a:gd name="T35" fmla="*/ 17105 h 96"/>
                                    <a:gd name="T36" fmla="*/ 409601 w 146"/>
                                    <a:gd name="T37" fmla="*/ 14254 h 96"/>
                                    <a:gd name="T38" fmla="*/ 406757 w 146"/>
                                    <a:gd name="T39" fmla="*/ 11404 h 96"/>
                                    <a:gd name="T40" fmla="*/ 389690 w 146"/>
                                    <a:gd name="T41" fmla="*/ 2851 h 96"/>
                                    <a:gd name="T42" fmla="*/ 389690 w 146"/>
                                    <a:gd name="T43" fmla="*/ 2851 h 96"/>
                                    <a:gd name="T44" fmla="*/ 389690 w 146"/>
                                    <a:gd name="T45" fmla="*/ 2851 h 96"/>
                                    <a:gd name="T46" fmla="*/ 389690 w 146"/>
                                    <a:gd name="T47" fmla="*/ 2851 h 96"/>
                                    <a:gd name="T48" fmla="*/ 381157 w 146"/>
                                    <a:gd name="T49" fmla="*/ 2851 h 96"/>
                                    <a:gd name="T50" fmla="*/ 5689 w 146"/>
                                    <a:gd name="T51" fmla="*/ 219518 h 96"/>
                                    <a:gd name="T52" fmla="*/ 0 w 146"/>
                                    <a:gd name="T53" fmla="*/ 225220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0" y="79"/>
                                      </a:moveTo>
                                      <a:cubicBezTo>
                                        <a:pt x="0" y="79"/>
                                        <a:pt x="0" y="79"/>
                                        <a:pt x="0" y="79"/>
                                      </a:cubicBezTo>
                                      <a:cubicBezTo>
                                        <a:pt x="0" y="79"/>
                                        <a:pt x="0" y="79"/>
                                        <a:pt x="0" y="79"/>
                                      </a:cubicBezTo>
                                      <a:cubicBezTo>
                                        <a:pt x="0" y="85"/>
                                        <a:pt x="0" y="85"/>
                                        <a:pt x="0" y="85"/>
                                      </a:cubicBezTo>
                                      <a:cubicBezTo>
                                        <a:pt x="0" y="88"/>
                                        <a:pt x="0" y="88"/>
                                        <a:pt x="0" y="88"/>
                                      </a:cubicBezTo>
                                      <a:cubicBezTo>
                                        <a:pt x="0" y="88"/>
                                        <a:pt x="1" y="89"/>
                                        <a:pt x="1" y="90"/>
                                      </a:cubicBezTo>
                                      <a:cubicBezTo>
                                        <a:pt x="1" y="90"/>
                                        <a:pt x="2" y="90"/>
                                        <a:pt x="2" y="91"/>
                                      </a:cubicBezTo>
                                      <a:cubicBezTo>
                                        <a:pt x="3" y="91"/>
                                        <a:pt x="3" y="91"/>
                                        <a:pt x="3" y="91"/>
                                      </a:cubicBezTo>
                                      <a:cubicBezTo>
                                        <a:pt x="9" y="95"/>
                                        <a:pt x="9" y="95"/>
                                        <a:pt x="9" y="95"/>
                                      </a:cubicBezTo>
                                      <a:cubicBezTo>
                                        <a:pt x="9" y="95"/>
                                        <a:pt x="9" y="95"/>
                                        <a:pt x="9" y="95"/>
                                      </a:cubicBezTo>
                                      <a:cubicBezTo>
                                        <a:pt x="9" y="95"/>
                                        <a:pt x="9" y="95"/>
                                        <a:pt x="9" y="95"/>
                                      </a:cubicBezTo>
                                      <a:cubicBezTo>
                                        <a:pt x="10" y="95"/>
                                        <a:pt x="12" y="96"/>
                                        <a:pt x="13" y="95"/>
                                      </a:cubicBezTo>
                                      <a:cubicBezTo>
                                        <a:pt x="144" y="19"/>
                                        <a:pt x="144" y="19"/>
                                        <a:pt x="144" y="19"/>
                                      </a:cubicBezTo>
                                      <a:cubicBezTo>
                                        <a:pt x="145" y="18"/>
                                        <a:pt x="146" y="17"/>
                                        <a:pt x="146" y="16"/>
                                      </a:cubicBezTo>
                                      <a:cubicBezTo>
                                        <a:pt x="146" y="16"/>
                                        <a:pt x="146" y="16"/>
                                        <a:pt x="146" y="16"/>
                                      </a:cubicBezTo>
                                      <a:cubicBezTo>
                                        <a:pt x="146" y="11"/>
                                        <a:pt x="146" y="11"/>
                                        <a:pt x="146" y="11"/>
                                      </a:cubicBezTo>
                                      <a:cubicBezTo>
                                        <a:pt x="146" y="8"/>
                                        <a:pt x="146" y="8"/>
                                        <a:pt x="146" y="8"/>
                                      </a:cubicBezTo>
                                      <a:cubicBezTo>
                                        <a:pt x="146" y="7"/>
                                        <a:pt x="146" y="6"/>
                                        <a:pt x="146" y="6"/>
                                      </a:cubicBezTo>
                                      <a:cubicBezTo>
                                        <a:pt x="145" y="5"/>
                                        <a:pt x="145" y="5"/>
                                        <a:pt x="144" y="5"/>
                                      </a:cubicBezTo>
                                      <a:cubicBezTo>
                                        <a:pt x="143" y="4"/>
                                        <a:pt x="143" y="4"/>
                                        <a:pt x="143" y="4"/>
                                      </a:cubicBezTo>
                                      <a:cubicBezTo>
                                        <a:pt x="137" y="1"/>
                                        <a:pt x="137" y="1"/>
                                        <a:pt x="137" y="1"/>
                                      </a:cubicBezTo>
                                      <a:cubicBezTo>
                                        <a:pt x="137" y="1"/>
                                        <a:pt x="137" y="1"/>
                                        <a:pt x="137" y="1"/>
                                      </a:cubicBezTo>
                                      <a:cubicBezTo>
                                        <a:pt x="137" y="1"/>
                                        <a:pt x="137" y="1"/>
                                        <a:pt x="137" y="1"/>
                                      </a:cubicBezTo>
                                      <a:cubicBezTo>
                                        <a:pt x="137" y="1"/>
                                        <a:pt x="137" y="1"/>
                                        <a:pt x="137" y="1"/>
                                      </a:cubicBezTo>
                                      <a:cubicBezTo>
                                        <a:pt x="136" y="0"/>
                                        <a:pt x="135" y="0"/>
                                        <a:pt x="134" y="1"/>
                                      </a:cubicBezTo>
                                      <a:cubicBezTo>
                                        <a:pt x="119" y="9"/>
                                        <a:pt x="2" y="77"/>
                                        <a:pt x="2" y="77"/>
                                      </a:cubicBezTo>
                                      <a:cubicBezTo>
                                        <a:pt x="1" y="77"/>
                                        <a:pt x="0" y="78"/>
                                        <a:pt x="0" y="79"/>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1" name="Freeform 71" descr="background"/>
                              <wps:cNvSpPr>
                                <a:spLocks/>
                              </wps:cNvSpPr>
                              <wps:spPr bwMode="auto">
                                <a:xfrm>
                                  <a:off x="5121" y="10465"/>
                                  <a:ext cx="728" cy="479"/>
                                </a:xfrm>
                                <a:custGeom>
                                  <a:avLst/>
                                  <a:gdLst>
                                    <a:gd name="T0" fmla="*/ 25639 w 146"/>
                                    <a:gd name="T1" fmla="*/ 2851 h 96"/>
                                    <a:gd name="T2" fmla="*/ 25639 w 146"/>
                                    <a:gd name="T3" fmla="*/ 2851 h 96"/>
                                    <a:gd name="T4" fmla="*/ 25639 w 146"/>
                                    <a:gd name="T5" fmla="*/ 0 h 96"/>
                                    <a:gd name="T6" fmla="*/ 11395 w 146"/>
                                    <a:gd name="T7" fmla="*/ 8553 h 96"/>
                                    <a:gd name="T8" fmla="*/ 5698 w 146"/>
                                    <a:gd name="T9" fmla="*/ 14254 h 96"/>
                                    <a:gd name="T10" fmla="*/ 2849 w 146"/>
                                    <a:gd name="T11" fmla="*/ 17105 h 96"/>
                                    <a:gd name="T12" fmla="*/ 0 w 146"/>
                                    <a:gd name="T13" fmla="*/ 22807 h 96"/>
                                    <a:gd name="T14" fmla="*/ 0 w 146"/>
                                    <a:gd name="T15" fmla="*/ 25658 h 96"/>
                                    <a:gd name="T16" fmla="*/ 0 w 146"/>
                                    <a:gd name="T17" fmla="*/ 45614 h 96"/>
                                    <a:gd name="T18" fmla="*/ 0 w 146"/>
                                    <a:gd name="T19" fmla="*/ 45614 h 96"/>
                                    <a:gd name="T20" fmla="*/ 5698 w 146"/>
                                    <a:gd name="T21" fmla="*/ 54167 h 96"/>
                                    <a:gd name="T22" fmla="*/ 381739 w 146"/>
                                    <a:gd name="T23" fmla="*/ 270834 h 96"/>
                                    <a:gd name="T24" fmla="*/ 390286 w 146"/>
                                    <a:gd name="T25" fmla="*/ 270834 h 96"/>
                                    <a:gd name="T26" fmla="*/ 390286 w 146"/>
                                    <a:gd name="T27" fmla="*/ 270834 h 96"/>
                                    <a:gd name="T28" fmla="*/ 390286 w 146"/>
                                    <a:gd name="T29" fmla="*/ 270834 h 96"/>
                                    <a:gd name="T30" fmla="*/ 404530 w 146"/>
                                    <a:gd name="T31" fmla="*/ 262281 h 96"/>
                                    <a:gd name="T32" fmla="*/ 410227 w 146"/>
                                    <a:gd name="T33" fmla="*/ 259431 h 96"/>
                                    <a:gd name="T34" fmla="*/ 413076 w 146"/>
                                    <a:gd name="T35" fmla="*/ 256580 h 96"/>
                                    <a:gd name="T36" fmla="*/ 415925 w 146"/>
                                    <a:gd name="T37" fmla="*/ 250878 h 96"/>
                                    <a:gd name="T38" fmla="*/ 415925 w 146"/>
                                    <a:gd name="T39" fmla="*/ 245176 h 96"/>
                                    <a:gd name="T40" fmla="*/ 415925 w 146"/>
                                    <a:gd name="T41" fmla="*/ 225220 h 96"/>
                                    <a:gd name="T42" fmla="*/ 415925 w 146"/>
                                    <a:gd name="T43" fmla="*/ 225220 h 96"/>
                                    <a:gd name="T44" fmla="*/ 415925 w 146"/>
                                    <a:gd name="T45" fmla="*/ 225220 h 96"/>
                                    <a:gd name="T46" fmla="*/ 415925 w 146"/>
                                    <a:gd name="T47" fmla="*/ 225220 h 96"/>
                                    <a:gd name="T48" fmla="*/ 410227 w 146"/>
                                    <a:gd name="T49" fmla="*/ 219518 h 96"/>
                                    <a:gd name="T50" fmla="*/ 34186 w 146"/>
                                    <a:gd name="T51" fmla="*/ 2851 h 96"/>
                                    <a:gd name="T52" fmla="*/ 25639 w 146"/>
                                    <a:gd name="T53" fmla="*/ 285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9" y="1"/>
                                      </a:moveTo>
                                      <a:cubicBezTo>
                                        <a:pt x="9" y="1"/>
                                        <a:pt x="9" y="1"/>
                                        <a:pt x="9" y="1"/>
                                      </a:cubicBezTo>
                                      <a:cubicBezTo>
                                        <a:pt x="9" y="0"/>
                                        <a:pt x="9" y="0"/>
                                        <a:pt x="9" y="0"/>
                                      </a:cubicBezTo>
                                      <a:cubicBezTo>
                                        <a:pt x="4" y="3"/>
                                        <a:pt x="4" y="3"/>
                                        <a:pt x="4" y="3"/>
                                      </a:cubicBezTo>
                                      <a:cubicBezTo>
                                        <a:pt x="2" y="5"/>
                                        <a:pt x="2" y="5"/>
                                        <a:pt x="2" y="5"/>
                                      </a:cubicBezTo>
                                      <a:cubicBezTo>
                                        <a:pt x="1" y="5"/>
                                        <a:pt x="1" y="5"/>
                                        <a:pt x="1" y="6"/>
                                      </a:cubicBezTo>
                                      <a:cubicBezTo>
                                        <a:pt x="0" y="6"/>
                                        <a:pt x="0" y="7"/>
                                        <a:pt x="0" y="8"/>
                                      </a:cubicBezTo>
                                      <a:cubicBezTo>
                                        <a:pt x="0" y="9"/>
                                        <a:pt x="0" y="9"/>
                                        <a:pt x="0" y="9"/>
                                      </a:cubicBezTo>
                                      <a:cubicBezTo>
                                        <a:pt x="0" y="16"/>
                                        <a:pt x="0" y="16"/>
                                        <a:pt x="0" y="16"/>
                                      </a:cubicBezTo>
                                      <a:cubicBezTo>
                                        <a:pt x="0" y="16"/>
                                        <a:pt x="0" y="16"/>
                                        <a:pt x="0" y="16"/>
                                      </a:cubicBezTo>
                                      <a:cubicBezTo>
                                        <a:pt x="0" y="17"/>
                                        <a:pt x="1" y="18"/>
                                        <a:pt x="2" y="19"/>
                                      </a:cubicBezTo>
                                      <a:cubicBezTo>
                                        <a:pt x="134" y="95"/>
                                        <a:pt x="134" y="95"/>
                                        <a:pt x="134" y="95"/>
                                      </a:cubicBezTo>
                                      <a:cubicBezTo>
                                        <a:pt x="135" y="96"/>
                                        <a:pt x="136" y="95"/>
                                        <a:pt x="137" y="95"/>
                                      </a:cubicBezTo>
                                      <a:cubicBezTo>
                                        <a:pt x="137" y="95"/>
                                        <a:pt x="137" y="95"/>
                                        <a:pt x="137" y="95"/>
                                      </a:cubicBezTo>
                                      <a:cubicBezTo>
                                        <a:pt x="137" y="95"/>
                                        <a:pt x="137" y="95"/>
                                        <a:pt x="137" y="95"/>
                                      </a:cubicBezTo>
                                      <a:cubicBezTo>
                                        <a:pt x="142" y="92"/>
                                        <a:pt x="142" y="92"/>
                                        <a:pt x="142" y="92"/>
                                      </a:cubicBezTo>
                                      <a:cubicBezTo>
                                        <a:pt x="144" y="91"/>
                                        <a:pt x="144" y="91"/>
                                        <a:pt x="144" y="91"/>
                                      </a:cubicBezTo>
                                      <a:cubicBezTo>
                                        <a:pt x="145" y="90"/>
                                        <a:pt x="145" y="90"/>
                                        <a:pt x="145" y="90"/>
                                      </a:cubicBezTo>
                                      <a:cubicBezTo>
                                        <a:pt x="146" y="89"/>
                                        <a:pt x="146" y="88"/>
                                        <a:pt x="146" y="88"/>
                                      </a:cubicBezTo>
                                      <a:cubicBezTo>
                                        <a:pt x="146" y="86"/>
                                        <a:pt x="146" y="86"/>
                                        <a:pt x="146" y="86"/>
                                      </a:cubicBezTo>
                                      <a:cubicBezTo>
                                        <a:pt x="146" y="79"/>
                                        <a:pt x="146" y="79"/>
                                        <a:pt x="146" y="79"/>
                                      </a:cubicBezTo>
                                      <a:cubicBezTo>
                                        <a:pt x="146" y="79"/>
                                        <a:pt x="146" y="79"/>
                                        <a:pt x="146" y="79"/>
                                      </a:cubicBezTo>
                                      <a:cubicBezTo>
                                        <a:pt x="146" y="79"/>
                                        <a:pt x="146" y="79"/>
                                        <a:pt x="146" y="79"/>
                                      </a:cubicBezTo>
                                      <a:cubicBezTo>
                                        <a:pt x="146" y="79"/>
                                        <a:pt x="146" y="79"/>
                                        <a:pt x="146" y="79"/>
                                      </a:cubicBezTo>
                                      <a:cubicBezTo>
                                        <a:pt x="146" y="78"/>
                                        <a:pt x="145" y="77"/>
                                        <a:pt x="144" y="77"/>
                                      </a:cubicBezTo>
                                      <a:cubicBezTo>
                                        <a:pt x="129" y="68"/>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8" name="Freeform 74" descr="background"/>
                              <wps:cNvSpPr>
                                <a:spLocks/>
                              </wps:cNvSpPr>
                              <wps:spPr bwMode="auto">
                                <a:xfrm>
                                  <a:off x="6058" y="10465"/>
                                  <a:ext cx="727" cy="479"/>
                                </a:xfrm>
                                <a:custGeom>
                                  <a:avLst/>
                                  <a:gdLst>
                                    <a:gd name="T0" fmla="*/ 0 w 146"/>
                                    <a:gd name="T1" fmla="*/ 225220 h 96"/>
                                    <a:gd name="T2" fmla="*/ 0 w 146"/>
                                    <a:gd name="T3" fmla="*/ 225220 h 96"/>
                                    <a:gd name="T4" fmla="*/ 0 w 146"/>
                                    <a:gd name="T5" fmla="*/ 225220 h 96"/>
                                    <a:gd name="T6" fmla="*/ 0 w 146"/>
                                    <a:gd name="T7" fmla="*/ 242325 h 96"/>
                                    <a:gd name="T8" fmla="*/ 0 w 146"/>
                                    <a:gd name="T9" fmla="*/ 250878 h 96"/>
                                    <a:gd name="T10" fmla="*/ 2844 w 146"/>
                                    <a:gd name="T11" fmla="*/ 256580 h 96"/>
                                    <a:gd name="T12" fmla="*/ 5689 w 146"/>
                                    <a:gd name="T13" fmla="*/ 259431 h 96"/>
                                    <a:gd name="T14" fmla="*/ 8533 w 146"/>
                                    <a:gd name="T15" fmla="*/ 259431 h 96"/>
                                    <a:gd name="T16" fmla="*/ 25600 w 146"/>
                                    <a:gd name="T17" fmla="*/ 270834 h 96"/>
                                    <a:gd name="T18" fmla="*/ 25600 w 146"/>
                                    <a:gd name="T19" fmla="*/ 270834 h 96"/>
                                    <a:gd name="T20" fmla="*/ 34133 w 146"/>
                                    <a:gd name="T21" fmla="*/ 270834 h 96"/>
                                    <a:gd name="T22" fmla="*/ 409601 w 146"/>
                                    <a:gd name="T23" fmla="*/ 54167 h 96"/>
                                    <a:gd name="T24" fmla="*/ 415290 w 146"/>
                                    <a:gd name="T25" fmla="*/ 45614 h 96"/>
                                    <a:gd name="T26" fmla="*/ 415290 w 146"/>
                                    <a:gd name="T27" fmla="*/ 45614 h 96"/>
                                    <a:gd name="T28" fmla="*/ 415290 w 146"/>
                                    <a:gd name="T29" fmla="*/ 31360 h 96"/>
                                    <a:gd name="T30" fmla="*/ 415290 w 146"/>
                                    <a:gd name="T31" fmla="*/ 22807 h 96"/>
                                    <a:gd name="T32" fmla="*/ 412446 w 146"/>
                                    <a:gd name="T33" fmla="*/ 17105 h 96"/>
                                    <a:gd name="T34" fmla="*/ 409601 w 146"/>
                                    <a:gd name="T35" fmla="*/ 14254 h 96"/>
                                    <a:gd name="T36" fmla="*/ 406757 w 146"/>
                                    <a:gd name="T37" fmla="*/ 11404 h 96"/>
                                    <a:gd name="T38" fmla="*/ 389690 w 146"/>
                                    <a:gd name="T39" fmla="*/ 2851 h 96"/>
                                    <a:gd name="T40" fmla="*/ 389690 w 146"/>
                                    <a:gd name="T41" fmla="*/ 2851 h 96"/>
                                    <a:gd name="T42" fmla="*/ 389690 w 146"/>
                                    <a:gd name="T43" fmla="*/ 2851 h 96"/>
                                    <a:gd name="T44" fmla="*/ 381157 w 146"/>
                                    <a:gd name="T45" fmla="*/ 2851 h 96"/>
                                    <a:gd name="T46" fmla="*/ 5689 w 146"/>
                                    <a:gd name="T47" fmla="*/ 219518 h 96"/>
                                    <a:gd name="T48" fmla="*/ 0 w 146"/>
                                    <a:gd name="T49" fmla="*/ 225220 h 9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46" h="96">
                                      <a:moveTo>
                                        <a:pt x="0" y="79"/>
                                      </a:moveTo>
                                      <a:cubicBezTo>
                                        <a:pt x="0" y="79"/>
                                        <a:pt x="0" y="79"/>
                                        <a:pt x="0" y="79"/>
                                      </a:cubicBezTo>
                                      <a:cubicBezTo>
                                        <a:pt x="0" y="79"/>
                                        <a:pt x="0" y="79"/>
                                        <a:pt x="0" y="79"/>
                                      </a:cubicBezTo>
                                      <a:cubicBezTo>
                                        <a:pt x="0" y="85"/>
                                        <a:pt x="0" y="85"/>
                                        <a:pt x="0" y="85"/>
                                      </a:cubicBezTo>
                                      <a:cubicBezTo>
                                        <a:pt x="0" y="88"/>
                                        <a:pt x="0" y="88"/>
                                        <a:pt x="0" y="88"/>
                                      </a:cubicBezTo>
                                      <a:cubicBezTo>
                                        <a:pt x="0" y="88"/>
                                        <a:pt x="0" y="89"/>
                                        <a:pt x="1" y="90"/>
                                      </a:cubicBezTo>
                                      <a:cubicBezTo>
                                        <a:pt x="1" y="90"/>
                                        <a:pt x="1" y="90"/>
                                        <a:pt x="2" y="91"/>
                                      </a:cubicBezTo>
                                      <a:cubicBezTo>
                                        <a:pt x="3" y="91"/>
                                        <a:pt x="3" y="91"/>
                                        <a:pt x="3" y="91"/>
                                      </a:cubicBezTo>
                                      <a:cubicBezTo>
                                        <a:pt x="9" y="95"/>
                                        <a:pt x="9" y="95"/>
                                        <a:pt x="9" y="95"/>
                                      </a:cubicBezTo>
                                      <a:cubicBezTo>
                                        <a:pt x="9" y="95"/>
                                        <a:pt x="9" y="95"/>
                                        <a:pt x="9" y="95"/>
                                      </a:cubicBezTo>
                                      <a:cubicBezTo>
                                        <a:pt x="10" y="95"/>
                                        <a:pt x="11" y="96"/>
                                        <a:pt x="12" y="95"/>
                                      </a:cubicBezTo>
                                      <a:cubicBezTo>
                                        <a:pt x="144" y="19"/>
                                        <a:pt x="144" y="19"/>
                                        <a:pt x="144" y="19"/>
                                      </a:cubicBezTo>
                                      <a:cubicBezTo>
                                        <a:pt x="145" y="18"/>
                                        <a:pt x="146" y="17"/>
                                        <a:pt x="146" y="16"/>
                                      </a:cubicBezTo>
                                      <a:cubicBezTo>
                                        <a:pt x="146" y="16"/>
                                        <a:pt x="146" y="16"/>
                                        <a:pt x="146" y="16"/>
                                      </a:cubicBezTo>
                                      <a:cubicBezTo>
                                        <a:pt x="146" y="11"/>
                                        <a:pt x="146" y="11"/>
                                        <a:pt x="146" y="11"/>
                                      </a:cubicBezTo>
                                      <a:cubicBezTo>
                                        <a:pt x="146" y="8"/>
                                        <a:pt x="146" y="8"/>
                                        <a:pt x="146" y="8"/>
                                      </a:cubicBezTo>
                                      <a:cubicBezTo>
                                        <a:pt x="146" y="7"/>
                                        <a:pt x="146" y="6"/>
                                        <a:pt x="145" y="6"/>
                                      </a:cubicBezTo>
                                      <a:cubicBezTo>
                                        <a:pt x="145" y="5"/>
                                        <a:pt x="145" y="5"/>
                                        <a:pt x="144" y="5"/>
                                      </a:cubicBezTo>
                                      <a:cubicBezTo>
                                        <a:pt x="143" y="4"/>
                                        <a:pt x="143" y="4"/>
                                        <a:pt x="143" y="4"/>
                                      </a:cubicBezTo>
                                      <a:cubicBezTo>
                                        <a:pt x="137" y="1"/>
                                        <a:pt x="137" y="1"/>
                                        <a:pt x="137" y="1"/>
                                      </a:cubicBezTo>
                                      <a:cubicBezTo>
                                        <a:pt x="137" y="1"/>
                                        <a:pt x="137" y="1"/>
                                        <a:pt x="137" y="1"/>
                                      </a:cubicBezTo>
                                      <a:cubicBezTo>
                                        <a:pt x="137" y="1"/>
                                        <a:pt x="137" y="1"/>
                                        <a:pt x="137" y="1"/>
                                      </a:cubicBezTo>
                                      <a:cubicBezTo>
                                        <a:pt x="136" y="0"/>
                                        <a:pt x="135" y="0"/>
                                        <a:pt x="134" y="1"/>
                                      </a:cubicBezTo>
                                      <a:cubicBezTo>
                                        <a:pt x="119" y="9"/>
                                        <a:pt x="2" y="77"/>
                                        <a:pt x="2" y="77"/>
                                      </a:cubicBezTo>
                                      <a:cubicBezTo>
                                        <a:pt x="1" y="77"/>
                                        <a:pt x="0" y="78"/>
                                        <a:pt x="0" y="79"/>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79" name="Freeform 75" descr="background"/>
                              <wps:cNvSpPr>
                                <a:spLocks/>
                              </wps:cNvSpPr>
                              <wps:spPr bwMode="auto">
                                <a:xfrm>
                                  <a:off x="6994" y="10465"/>
                                  <a:ext cx="728" cy="479"/>
                                </a:xfrm>
                                <a:custGeom>
                                  <a:avLst/>
                                  <a:gdLst>
                                    <a:gd name="T0" fmla="*/ 25639 w 146"/>
                                    <a:gd name="T1" fmla="*/ 2851 h 96"/>
                                    <a:gd name="T2" fmla="*/ 25639 w 146"/>
                                    <a:gd name="T3" fmla="*/ 2851 h 96"/>
                                    <a:gd name="T4" fmla="*/ 25639 w 146"/>
                                    <a:gd name="T5" fmla="*/ 0 h 96"/>
                                    <a:gd name="T6" fmla="*/ 11395 w 146"/>
                                    <a:gd name="T7" fmla="*/ 8553 h 96"/>
                                    <a:gd name="T8" fmla="*/ 5698 w 146"/>
                                    <a:gd name="T9" fmla="*/ 14254 h 96"/>
                                    <a:gd name="T10" fmla="*/ 2849 w 146"/>
                                    <a:gd name="T11" fmla="*/ 17105 h 96"/>
                                    <a:gd name="T12" fmla="*/ 0 w 146"/>
                                    <a:gd name="T13" fmla="*/ 22807 h 96"/>
                                    <a:gd name="T14" fmla="*/ 0 w 146"/>
                                    <a:gd name="T15" fmla="*/ 25658 h 96"/>
                                    <a:gd name="T16" fmla="*/ 0 w 146"/>
                                    <a:gd name="T17" fmla="*/ 45614 h 96"/>
                                    <a:gd name="T18" fmla="*/ 0 w 146"/>
                                    <a:gd name="T19" fmla="*/ 45614 h 96"/>
                                    <a:gd name="T20" fmla="*/ 0 w 146"/>
                                    <a:gd name="T21" fmla="*/ 45614 h 96"/>
                                    <a:gd name="T22" fmla="*/ 5698 w 146"/>
                                    <a:gd name="T23" fmla="*/ 54167 h 96"/>
                                    <a:gd name="T24" fmla="*/ 381739 w 146"/>
                                    <a:gd name="T25" fmla="*/ 270834 h 96"/>
                                    <a:gd name="T26" fmla="*/ 390286 w 146"/>
                                    <a:gd name="T27" fmla="*/ 270834 h 96"/>
                                    <a:gd name="T28" fmla="*/ 390286 w 146"/>
                                    <a:gd name="T29" fmla="*/ 270834 h 96"/>
                                    <a:gd name="T30" fmla="*/ 390286 w 146"/>
                                    <a:gd name="T31" fmla="*/ 270834 h 96"/>
                                    <a:gd name="T32" fmla="*/ 404530 w 146"/>
                                    <a:gd name="T33" fmla="*/ 262281 h 96"/>
                                    <a:gd name="T34" fmla="*/ 410227 w 146"/>
                                    <a:gd name="T35" fmla="*/ 259431 h 96"/>
                                    <a:gd name="T36" fmla="*/ 413076 w 146"/>
                                    <a:gd name="T37" fmla="*/ 256580 h 96"/>
                                    <a:gd name="T38" fmla="*/ 415925 w 146"/>
                                    <a:gd name="T39" fmla="*/ 250878 h 96"/>
                                    <a:gd name="T40" fmla="*/ 415925 w 146"/>
                                    <a:gd name="T41" fmla="*/ 245176 h 96"/>
                                    <a:gd name="T42" fmla="*/ 415925 w 146"/>
                                    <a:gd name="T43" fmla="*/ 225220 h 96"/>
                                    <a:gd name="T44" fmla="*/ 415925 w 146"/>
                                    <a:gd name="T45" fmla="*/ 225220 h 96"/>
                                    <a:gd name="T46" fmla="*/ 415925 w 146"/>
                                    <a:gd name="T47" fmla="*/ 225220 h 96"/>
                                    <a:gd name="T48" fmla="*/ 415925 w 146"/>
                                    <a:gd name="T49" fmla="*/ 225220 h 96"/>
                                    <a:gd name="T50" fmla="*/ 410227 w 146"/>
                                    <a:gd name="T51" fmla="*/ 219518 h 96"/>
                                    <a:gd name="T52" fmla="*/ 34186 w 146"/>
                                    <a:gd name="T53" fmla="*/ 2851 h 96"/>
                                    <a:gd name="T54" fmla="*/ 25639 w 146"/>
                                    <a:gd name="T55" fmla="*/ 2851 h 9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46" h="96">
                                      <a:moveTo>
                                        <a:pt x="9" y="1"/>
                                      </a:moveTo>
                                      <a:cubicBezTo>
                                        <a:pt x="9" y="1"/>
                                        <a:pt x="9" y="1"/>
                                        <a:pt x="9" y="1"/>
                                      </a:cubicBezTo>
                                      <a:cubicBezTo>
                                        <a:pt x="9" y="0"/>
                                        <a:pt x="9" y="0"/>
                                        <a:pt x="9" y="0"/>
                                      </a:cubicBezTo>
                                      <a:cubicBezTo>
                                        <a:pt x="4" y="3"/>
                                        <a:pt x="4" y="3"/>
                                        <a:pt x="4" y="3"/>
                                      </a:cubicBezTo>
                                      <a:cubicBezTo>
                                        <a:pt x="2" y="5"/>
                                        <a:pt x="2" y="5"/>
                                        <a:pt x="2" y="5"/>
                                      </a:cubicBezTo>
                                      <a:cubicBezTo>
                                        <a:pt x="1" y="5"/>
                                        <a:pt x="1" y="5"/>
                                        <a:pt x="1" y="6"/>
                                      </a:cubicBezTo>
                                      <a:cubicBezTo>
                                        <a:pt x="0" y="6"/>
                                        <a:pt x="0" y="7"/>
                                        <a:pt x="0" y="8"/>
                                      </a:cubicBezTo>
                                      <a:cubicBezTo>
                                        <a:pt x="0" y="9"/>
                                        <a:pt x="0" y="9"/>
                                        <a:pt x="0" y="9"/>
                                      </a:cubicBezTo>
                                      <a:cubicBezTo>
                                        <a:pt x="0" y="16"/>
                                        <a:pt x="0" y="16"/>
                                        <a:pt x="0" y="16"/>
                                      </a:cubicBezTo>
                                      <a:cubicBezTo>
                                        <a:pt x="0" y="16"/>
                                        <a:pt x="0" y="16"/>
                                        <a:pt x="0" y="16"/>
                                      </a:cubicBezTo>
                                      <a:cubicBezTo>
                                        <a:pt x="0" y="16"/>
                                        <a:pt x="0" y="16"/>
                                        <a:pt x="0" y="16"/>
                                      </a:cubicBezTo>
                                      <a:cubicBezTo>
                                        <a:pt x="0" y="17"/>
                                        <a:pt x="1" y="18"/>
                                        <a:pt x="2" y="19"/>
                                      </a:cubicBezTo>
                                      <a:cubicBezTo>
                                        <a:pt x="134" y="95"/>
                                        <a:pt x="134" y="95"/>
                                        <a:pt x="134" y="95"/>
                                      </a:cubicBezTo>
                                      <a:cubicBezTo>
                                        <a:pt x="135" y="96"/>
                                        <a:pt x="136" y="95"/>
                                        <a:pt x="137" y="95"/>
                                      </a:cubicBezTo>
                                      <a:cubicBezTo>
                                        <a:pt x="137" y="95"/>
                                        <a:pt x="137" y="95"/>
                                        <a:pt x="137" y="95"/>
                                      </a:cubicBezTo>
                                      <a:cubicBezTo>
                                        <a:pt x="137" y="95"/>
                                        <a:pt x="137" y="95"/>
                                        <a:pt x="137" y="95"/>
                                      </a:cubicBezTo>
                                      <a:cubicBezTo>
                                        <a:pt x="142" y="92"/>
                                        <a:pt x="142" y="92"/>
                                        <a:pt x="142" y="92"/>
                                      </a:cubicBezTo>
                                      <a:cubicBezTo>
                                        <a:pt x="144" y="91"/>
                                        <a:pt x="144" y="91"/>
                                        <a:pt x="144" y="91"/>
                                      </a:cubicBezTo>
                                      <a:cubicBezTo>
                                        <a:pt x="145" y="90"/>
                                        <a:pt x="145" y="90"/>
                                        <a:pt x="145" y="90"/>
                                      </a:cubicBezTo>
                                      <a:cubicBezTo>
                                        <a:pt x="146" y="89"/>
                                        <a:pt x="146" y="88"/>
                                        <a:pt x="146" y="88"/>
                                      </a:cubicBezTo>
                                      <a:cubicBezTo>
                                        <a:pt x="146" y="86"/>
                                        <a:pt x="146" y="86"/>
                                        <a:pt x="146" y="86"/>
                                      </a:cubicBezTo>
                                      <a:cubicBezTo>
                                        <a:pt x="146" y="79"/>
                                        <a:pt x="146" y="79"/>
                                        <a:pt x="146" y="79"/>
                                      </a:cubicBezTo>
                                      <a:cubicBezTo>
                                        <a:pt x="146" y="79"/>
                                        <a:pt x="146" y="79"/>
                                        <a:pt x="146" y="79"/>
                                      </a:cubicBezTo>
                                      <a:cubicBezTo>
                                        <a:pt x="146" y="79"/>
                                        <a:pt x="146" y="79"/>
                                        <a:pt x="146" y="79"/>
                                      </a:cubicBezTo>
                                      <a:cubicBezTo>
                                        <a:pt x="146" y="79"/>
                                        <a:pt x="146" y="79"/>
                                        <a:pt x="146" y="79"/>
                                      </a:cubicBezTo>
                                      <a:cubicBezTo>
                                        <a:pt x="146" y="78"/>
                                        <a:pt x="145" y="77"/>
                                        <a:pt x="144" y="77"/>
                                      </a:cubicBezTo>
                                      <a:cubicBezTo>
                                        <a:pt x="129" y="68"/>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0" name="Freeform 76" descr="background"/>
                              <wps:cNvSpPr>
                                <a:spLocks/>
                              </wps:cNvSpPr>
                              <wps:spPr bwMode="auto">
                                <a:xfrm>
                                  <a:off x="5898" y="11098"/>
                                  <a:ext cx="110" cy="831"/>
                                </a:xfrm>
                                <a:custGeom>
                                  <a:avLst/>
                                  <a:gdLst>
                                    <a:gd name="T0" fmla="*/ 57150 w 22"/>
                                    <a:gd name="T1" fmla="*/ 14221 h 167"/>
                                    <a:gd name="T2" fmla="*/ 57150 w 22"/>
                                    <a:gd name="T3" fmla="*/ 14221 h 167"/>
                                    <a:gd name="T4" fmla="*/ 57150 w 22"/>
                                    <a:gd name="T5" fmla="*/ 14221 h 167"/>
                                    <a:gd name="T6" fmla="*/ 42863 w 22"/>
                                    <a:gd name="T7" fmla="*/ 5688 h 167"/>
                                    <a:gd name="T8" fmla="*/ 37148 w 22"/>
                                    <a:gd name="T9" fmla="*/ 0 h 167"/>
                                    <a:gd name="T10" fmla="*/ 31433 w 22"/>
                                    <a:gd name="T11" fmla="*/ 0 h 167"/>
                                    <a:gd name="T12" fmla="*/ 25718 w 22"/>
                                    <a:gd name="T13" fmla="*/ 0 h 167"/>
                                    <a:gd name="T14" fmla="*/ 22860 w 22"/>
                                    <a:gd name="T15" fmla="*/ 2844 h 167"/>
                                    <a:gd name="T16" fmla="*/ 5715 w 22"/>
                                    <a:gd name="T17" fmla="*/ 14221 h 167"/>
                                    <a:gd name="T18" fmla="*/ 5715 w 22"/>
                                    <a:gd name="T19" fmla="*/ 14221 h 167"/>
                                    <a:gd name="T20" fmla="*/ 0 w 22"/>
                                    <a:gd name="T21" fmla="*/ 19909 h 167"/>
                                    <a:gd name="T22" fmla="*/ 0 w 22"/>
                                    <a:gd name="T23" fmla="*/ 455071 h 167"/>
                                    <a:gd name="T24" fmla="*/ 5715 w 22"/>
                                    <a:gd name="T25" fmla="*/ 460759 h 167"/>
                                    <a:gd name="T26" fmla="*/ 5715 w 22"/>
                                    <a:gd name="T27" fmla="*/ 460759 h 167"/>
                                    <a:gd name="T28" fmla="*/ 20003 w 22"/>
                                    <a:gd name="T29" fmla="*/ 469292 h 167"/>
                                    <a:gd name="T30" fmla="*/ 25718 w 22"/>
                                    <a:gd name="T31" fmla="*/ 474980 h 167"/>
                                    <a:gd name="T32" fmla="*/ 31433 w 22"/>
                                    <a:gd name="T33" fmla="*/ 474980 h 167"/>
                                    <a:gd name="T34" fmla="*/ 37148 w 22"/>
                                    <a:gd name="T35" fmla="*/ 474980 h 167"/>
                                    <a:gd name="T36" fmla="*/ 40005 w 22"/>
                                    <a:gd name="T37" fmla="*/ 472136 h 167"/>
                                    <a:gd name="T38" fmla="*/ 57150 w 22"/>
                                    <a:gd name="T39" fmla="*/ 460759 h 167"/>
                                    <a:gd name="T40" fmla="*/ 57150 w 22"/>
                                    <a:gd name="T41" fmla="*/ 460759 h 167"/>
                                    <a:gd name="T42" fmla="*/ 62865 w 22"/>
                                    <a:gd name="T43" fmla="*/ 455071 h 167"/>
                                    <a:gd name="T44" fmla="*/ 62865 w 22"/>
                                    <a:gd name="T45" fmla="*/ 19909 h 167"/>
                                    <a:gd name="T46" fmla="*/ 57150 w 22"/>
                                    <a:gd name="T47" fmla="*/ 14221 h 16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2" h="167">
                                      <a:moveTo>
                                        <a:pt x="20" y="5"/>
                                      </a:moveTo>
                                      <a:cubicBezTo>
                                        <a:pt x="20" y="5"/>
                                        <a:pt x="20" y="5"/>
                                        <a:pt x="20" y="5"/>
                                      </a:cubicBezTo>
                                      <a:cubicBezTo>
                                        <a:pt x="20" y="5"/>
                                        <a:pt x="20" y="5"/>
                                        <a:pt x="20" y="5"/>
                                      </a:cubicBezTo>
                                      <a:cubicBezTo>
                                        <a:pt x="15" y="2"/>
                                        <a:pt x="15" y="2"/>
                                        <a:pt x="15" y="2"/>
                                      </a:cubicBezTo>
                                      <a:cubicBezTo>
                                        <a:pt x="13" y="0"/>
                                        <a:pt x="13" y="0"/>
                                        <a:pt x="13" y="0"/>
                                      </a:cubicBezTo>
                                      <a:cubicBezTo>
                                        <a:pt x="12" y="0"/>
                                        <a:pt x="12" y="0"/>
                                        <a:pt x="11" y="0"/>
                                      </a:cubicBezTo>
                                      <a:cubicBezTo>
                                        <a:pt x="10" y="0"/>
                                        <a:pt x="10" y="0"/>
                                        <a:pt x="9" y="0"/>
                                      </a:cubicBezTo>
                                      <a:cubicBezTo>
                                        <a:pt x="8" y="1"/>
                                        <a:pt x="8" y="1"/>
                                        <a:pt x="8" y="1"/>
                                      </a:cubicBezTo>
                                      <a:cubicBezTo>
                                        <a:pt x="2" y="5"/>
                                        <a:pt x="2" y="5"/>
                                        <a:pt x="2" y="5"/>
                                      </a:cubicBezTo>
                                      <a:cubicBezTo>
                                        <a:pt x="2" y="5"/>
                                        <a:pt x="2" y="5"/>
                                        <a:pt x="2" y="5"/>
                                      </a:cubicBezTo>
                                      <a:cubicBezTo>
                                        <a:pt x="1" y="5"/>
                                        <a:pt x="0" y="6"/>
                                        <a:pt x="0" y="7"/>
                                      </a:cubicBezTo>
                                      <a:cubicBezTo>
                                        <a:pt x="0" y="160"/>
                                        <a:pt x="0" y="160"/>
                                        <a:pt x="0" y="160"/>
                                      </a:cubicBezTo>
                                      <a:cubicBezTo>
                                        <a:pt x="0" y="161"/>
                                        <a:pt x="1" y="162"/>
                                        <a:pt x="2" y="162"/>
                                      </a:cubicBezTo>
                                      <a:cubicBezTo>
                                        <a:pt x="2" y="162"/>
                                        <a:pt x="2" y="162"/>
                                        <a:pt x="2" y="162"/>
                                      </a:cubicBezTo>
                                      <a:cubicBezTo>
                                        <a:pt x="7" y="165"/>
                                        <a:pt x="7" y="165"/>
                                        <a:pt x="7" y="165"/>
                                      </a:cubicBezTo>
                                      <a:cubicBezTo>
                                        <a:pt x="9" y="167"/>
                                        <a:pt x="9" y="167"/>
                                        <a:pt x="9" y="167"/>
                                      </a:cubicBezTo>
                                      <a:cubicBezTo>
                                        <a:pt x="10" y="167"/>
                                        <a:pt x="10" y="167"/>
                                        <a:pt x="11" y="167"/>
                                      </a:cubicBezTo>
                                      <a:cubicBezTo>
                                        <a:pt x="12" y="167"/>
                                        <a:pt x="12" y="167"/>
                                        <a:pt x="13" y="167"/>
                                      </a:cubicBezTo>
                                      <a:cubicBezTo>
                                        <a:pt x="14" y="166"/>
                                        <a:pt x="14" y="166"/>
                                        <a:pt x="14" y="166"/>
                                      </a:cubicBezTo>
                                      <a:cubicBezTo>
                                        <a:pt x="20" y="162"/>
                                        <a:pt x="20" y="162"/>
                                        <a:pt x="20" y="162"/>
                                      </a:cubicBezTo>
                                      <a:cubicBezTo>
                                        <a:pt x="20" y="162"/>
                                        <a:pt x="20" y="162"/>
                                        <a:pt x="20" y="162"/>
                                      </a:cubicBezTo>
                                      <a:cubicBezTo>
                                        <a:pt x="21" y="162"/>
                                        <a:pt x="22" y="161"/>
                                        <a:pt x="22" y="160"/>
                                      </a:cubicBezTo>
                                      <a:cubicBezTo>
                                        <a:pt x="22" y="7"/>
                                        <a:pt x="22" y="7"/>
                                        <a:pt x="22" y="7"/>
                                      </a:cubicBezTo>
                                      <a:cubicBezTo>
                                        <a:pt x="22" y="6"/>
                                        <a:pt x="21" y="5"/>
                                        <a:pt x="20"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1" name="Freeform 82" descr="background"/>
                              <wps:cNvSpPr>
                                <a:spLocks/>
                              </wps:cNvSpPr>
                              <wps:spPr bwMode="auto">
                                <a:xfrm>
                                  <a:off x="1380" y="12085"/>
                                  <a:ext cx="723" cy="477"/>
                                </a:xfrm>
                                <a:custGeom>
                                  <a:avLst/>
                                  <a:gdLst>
                                    <a:gd name="T0" fmla="*/ 0 w 145"/>
                                    <a:gd name="T1" fmla="*/ 227542 h 96"/>
                                    <a:gd name="T2" fmla="*/ 0 w 145"/>
                                    <a:gd name="T3" fmla="*/ 227542 h 96"/>
                                    <a:gd name="T4" fmla="*/ 0 w 145"/>
                                    <a:gd name="T5" fmla="*/ 227542 h 96"/>
                                    <a:gd name="T6" fmla="*/ 0 w 145"/>
                                    <a:gd name="T7" fmla="*/ 241763 h 96"/>
                                    <a:gd name="T8" fmla="*/ 0 w 145"/>
                                    <a:gd name="T9" fmla="*/ 250296 h 96"/>
                                    <a:gd name="T10" fmla="*/ 0 w 145"/>
                                    <a:gd name="T11" fmla="*/ 255984 h 96"/>
                                    <a:gd name="T12" fmla="*/ 2847 w 145"/>
                                    <a:gd name="T13" fmla="*/ 258829 h 96"/>
                                    <a:gd name="T14" fmla="*/ 8540 w 145"/>
                                    <a:gd name="T15" fmla="*/ 261673 h 96"/>
                                    <a:gd name="T16" fmla="*/ 25619 w 145"/>
                                    <a:gd name="T17" fmla="*/ 270206 h 96"/>
                                    <a:gd name="T18" fmla="*/ 25619 w 145"/>
                                    <a:gd name="T19" fmla="*/ 270206 h 96"/>
                                    <a:gd name="T20" fmla="*/ 25619 w 145"/>
                                    <a:gd name="T21" fmla="*/ 270206 h 96"/>
                                    <a:gd name="T22" fmla="*/ 25619 w 145"/>
                                    <a:gd name="T23" fmla="*/ 270206 h 96"/>
                                    <a:gd name="T24" fmla="*/ 34159 w 145"/>
                                    <a:gd name="T25" fmla="*/ 270206 h 96"/>
                                    <a:gd name="T26" fmla="*/ 409903 w 145"/>
                                    <a:gd name="T27" fmla="*/ 54041 h 96"/>
                                    <a:gd name="T28" fmla="*/ 412750 w 145"/>
                                    <a:gd name="T29" fmla="*/ 48353 h 96"/>
                                    <a:gd name="T30" fmla="*/ 412750 w 145"/>
                                    <a:gd name="T31" fmla="*/ 31287 h 96"/>
                                    <a:gd name="T32" fmla="*/ 412750 w 145"/>
                                    <a:gd name="T33" fmla="*/ 22754 h 96"/>
                                    <a:gd name="T34" fmla="*/ 412750 w 145"/>
                                    <a:gd name="T35" fmla="*/ 17066 h 96"/>
                                    <a:gd name="T36" fmla="*/ 409903 w 145"/>
                                    <a:gd name="T37" fmla="*/ 14221 h 96"/>
                                    <a:gd name="T38" fmla="*/ 404210 w 145"/>
                                    <a:gd name="T39" fmla="*/ 14221 h 96"/>
                                    <a:gd name="T40" fmla="*/ 387131 w 145"/>
                                    <a:gd name="T41" fmla="*/ 2844 h 96"/>
                                    <a:gd name="T42" fmla="*/ 387131 w 145"/>
                                    <a:gd name="T43" fmla="*/ 2844 h 96"/>
                                    <a:gd name="T44" fmla="*/ 387131 w 145"/>
                                    <a:gd name="T45" fmla="*/ 2844 h 96"/>
                                    <a:gd name="T46" fmla="*/ 378591 w 145"/>
                                    <a:gd name="T47" fmla="*/ 2844 h 96"/>
                                    <a:gd name="T48" fmla="*/ 2847 w 145"/>
                                    <a:gd name="T49" fmla="*/ 219009 h 96"/>
                                    <a:gd name="T50" fmla="*/ 0 w 145"/>
                                    <a:gd name="T51" fmla="*/ 227542 h 9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145" h="96">
                                      <a:moveTo>
                                        <a:pt x="0" y="80"/>
                                      </a:moveTo>
                                      <a:cubicBezTo>
                                        <a:pt x="0" y="80"/>
                                        <a:pt x="0" y="80"/>
                                        <a:pt x="0" y="80"/>
                                      </a:cubicBezTo>
                                      <a:cubicBezTo>
                                        <a:pt x="0" y="80"/>
                                        <a:pt x="0" y="80"/>
                                        <a:pt x="0" y="80"/>
                                      </a:cubicBezTo>
                                      <a:cubicBezTo>
                                        <a:pt x="0" y="85"/>
                                        <a:pt x="0" y="85"/>
                                        <a:pt x="0" y="85"/>
                                      </a:cubicBezTo>
                                      <a:cubicBezTo>
                                        <a:pt x="0" y="88"/>
                                        <a:pt x="0" y="88"/>
                                        <a:pt x="0" y="88"/>
                                      </a:cubicBezTo>
                                      <a:cubicBezTo>
                                        <a:pt x="0" y="89"/>
                                        <a:pt x="0" y="89"/>
                                        <a:pt x="0" y="90"/>
                                      </a:cubicBezTo>
                                      <a:cubicBezTo>
                                        <a:pt x="0" y="90"/>
                                        <a:pt x="1" y="91"/>
                                        <a:pt x="1" y="91"/>
                                      </a:cubicBezTo>
                                      <a:cubicBezTo>
                                        <a:pt x="3" y="92"/>
                                        <a:pt x="3" y="92"/>
                                        <a:pt x="3" y="92"/>
                                      </a:cubicBezTo>
                                      <a:cubicBezTo>
                                        <a:pt x="9" y="95"/>
                                        <a:pt x="9" y="95"/>
                                        <a:pt x="9" y="95"/>
                                      </a:cubicBezTo>
                                      <a:cubicBezTo>
                                        <a:pt x="9" y="95"/>
                                        <a:pt x="9" y="95"/>
                                        <a:pt x="9" y="95"/>
                                      </a:cubicBezTo>
                                      <a:cubicBezTo>
                                        <a:pt x="9" y="95"/>
                                        <a:pt x="9" y="95"/>
                                        <a:pt x="9" y="95"/>
                                      </a:cubicBezTo>
                                      <a:cubicBezTo>
                                        <a:pt x="9" y="95"/>
                                        <a:pt x="9" y="95"/>
                                        <a:pt x="9" y="95"/>
                                      </a:cubicBezTo>
                                      <a:cubicBezTo>
                                        <a:pt x="10" y="96"/>
                                        <a:pt x="11" y="96"/>
                                        <a:pt x="12" y="95"/>
                                      </a:cubicBezTo>
                                      <a:cubicBezTo>
                                        <a:pt x="144" y="19"/>
                                        <a:pt x="144" y="19"/>
                                        <a:pt x="144" y="19"/>
                                      </a:cubicBezTo>
                                      <a:cubicBezTo>
                                        <a:pt x="145" y="19"/>
                                        <a:pt x="145" y="18"/>
                                        <a:pt x="145" y="17"/>
                                      </a:cubicBezTo>
                                      <a:cubicBezTo>
                                        <a:pt x="145" y="11"/>
                                        <a:pt x="145" y="11"/>
                                        <a:pt x="145" y="11"/>
                                      </a:cubicBezTo>
                                      <a:cubicBezTo>
                                        <a:pt x="145" y="8"/>
                                        <a:pt x="145" y="8"/>
                                        <a:pt x="145" y="8"/>
                                      </a:cubicBezTo>
                                      <a:cubicBezTo>
                                        <a:pt x="145" y="8"/>
                                        <a:pt x="145" y="7"/>
                                        <a:pt x="145" y="6"/>
                                      </a:cubicBezTo>
                                      <a:cubicBezTo>
                                        <a:pt x="144" y="6"/>
                                        <a:pt x="144" y="6"/>
                                        <a:pt x="144" y="5"/>
                                      </a:cubicBezTo>
                                      <a:cubicBezTo>
                                        <a:pt x="142" y="5"/>
                                        <a:pt x="142" y="5"/>
                                        <a:pt x="142" y="5"/>
                                      </a:cubicBezTo>
                                      <a:cubicBezTo>
                                        <a:pt x="136" y="1"/>
                                        <a:pt x="136" y="1"/>
                                        <a:pt x="136" y="1"/>
                                      </a:cubicBezTo>
                                      <a:cubicBezTo>
                                        <a:pt x="136" y="1"/>
                                        <a:pt x="136" y="1"/>
                                        <a:pt x="136" y="1"/>
                                      </a:cubicBezTo>
                                      <a:cubicBezTo>
                                        <a:pt x="136" y="1"/>
                                        <a:pt x="136" y="1"/>
                                        <a:pt x="136" y="1"/>
                                      </a:cubicBezTo>
                                      <a:cubicBezTo>
                                        <a:pt x="135" y="0"/>
                                        <a:pt x="134" y="0"/>
                                        <a:pt x="133" y="1"/>
                                      </a:cubicBezTo>
                                      <a:cubicBezTo>
                                        <a:pt x="118" y="10"/>
                                        <a:pt x="1" y="77"/>
                                        <a:pt x="1" y="77"/>
                                      </a:cubicBezTo>
                                      <a:cubicBezTo>
                                        <a:pt x="0"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2" name="Freeform 83" descr="background"/>
                              <wps:cNvSpPr>
                                <a:spLocks/>
                              </wps:cNvSpPr>
                              <wps:spPr bwMode="auto">
                                <a:xfrm>
                                  <a:off x="2316" y="12085"/>
                                  <a:ext cx="723" cy="477"/>
                                </a:xfrm>
                                <a:custGeom>
                                  <a:avLst/>
                                  <a:gdLst>
                                    <a:gd name="T0" fmla="*/ 25619 w 145"/>
                                    <a:gd name="T1" fmla="*/ 2844 h 96"/>
                                    <a:gd name="T2" fmla="*/ 25619 w 145"/>
                                    <a:gd name="T3" fmla="*/ 2844 h 96"/>
                                    <a:gd name="T4" fmla="*/ 25619 w 145"/>
                                    <a:gd name="T5" fmla="*/ 2844 h 96"/>
                                    <a:gd name="T6" fmla="*/ 11386 w 145"/>
                                    <a:gd name="T7" fmla="*/ 11377 h 96"/>
                                    <a:gd name="T8" fmla="*/ 2847 w 145"/>
                                    <a:gd name="T9" fmla="*/ 14221 h 96"/>
                                    <a:gd name="T10" fmla="*/ 0 w 145"/>
                                    <a:gd name="T11" fmla="*/ 17066 h 96"/>
                                    <a:gd name="T12" fmla="*/ 0 w 145"/>
                                    <a:gd name="T13" fmla="*/ 22754 h 96"/>
                                    <a:gd name="T14" fmla="*/ 0 w 145"/>
                                    <a:gd name="T15" fmla="*/ 25598 h 96"/>
                                    <a:gd name="T16" fmla="*/ 0 w 145"/>
                                    <a:gd name="T17" fmla="*/ 48353 h 96"/>
                                    <a:gd name="T18" fmla="*/ 0 w 145"/>
                                    <a:gd name="T19" fmla="*/ 48353 h 96"/>
                                    <a:gd name="T20" fmla="*/ 2847 w 145"/>
                                    <a:gd name="T21" fmla="*/ 54041 h 96"/>
                                    <a:gd name="T22" fmla="*/ 378591 w 145"/>
                                    <a:gd name="T23" fmla="*/ 270206 h 96"/>
                                    <a:gd name="T24" fmla="*/ 387131 w 145"/>
                                    <a:gd name="T25" fmla="*/ 270206 h 96"/>
                                    <a:gd name="T26" fmla="*/ 387131 w 145"/>
                                    <a:gd name="T27" fmla="*/ 270206 h 96"/>
                                    <a:gd name="T28" fmla="*/ 387131 w 145"/>
                                    <a:gd name="T29" fmla="*/ 270206 h 96"/>
                                    <a:gd name="T30" fmla="*/ 387131 w 145"/>
                                    <a:gd name="T31" fmla="*/ 270206 h 96"/>
                                    <a:gd name="T32" fmla="*/ 401364 w 145"/>
                                    <a:gd name="T33" fmla="*/ 264517 h 96"/>
                                    <a:gd name="T34" fmla="*/ 409903 w 145"/>
                                    <a:gd name="T35" fmla="*/ 258829 h 96"/>
                                    <a:gd name="T36" fmla="*/ 412750 w 145"/>
                                    <a:gd name="T37" fmla="*/ 255984 h 96"/>
                                    <a:gd name="T38" fmla="*/ 412750 w 145"/>
                                    <a:gd name="T39" fmla="*/ 250296 h 96"/>
                                    <a:gd name="T40" fmla="*/ 412750 w 145"/>
                                    <a:gd name="T41" fmla="*/ 247452 h 96"/>
                                    <a:gd name="T42" fmla="*/ 412750 w 145"/>
                                    <a:gd name="T43" fmla="*/ 227542 h 96"/>
                                    <a:gd name="T44" fmla="*/ 412750 w 145"/>
                                    <a:gd name="T45" fmla="*/ 227542 h 96"/>
                                    <a:gd name="T46" fmla="*/ 412750 w 145"/>
                                    <a:gd name="T47" fmla="*/ 227542 h 96"/>
                                    <a:gd name="T48" fmla="*/ 412750 w 145"/>
                                    <a:gd name="T49" fmla="*/ 227542 h 96"/>
                                    <a:gd name="T50" fmla="*/ 409903 w 145"/>
                                    <a:gd name="T51" fmla="*/ 219009 h 96"/>
                                    <a:gd name="T52" fmla="*/ 34159 w 145"/>
                                    <a:gd name="T53" fmla="*/ 2844 h 96"/>
                                    <a:gd name="T54" fmla="*/ 25619 w 145"/>
                                    <a:gd name="T55" fmla="*/ 2844 h 9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45" h="96">
                                      <a:moveTo>
                                        <a:pt x="9" y="1"/>
                                      </a:moveTo>
                                      <a:cubicBezTo>
                                        <a:pt x="9" y="1"/>
                                        <a:pt x="9" y="1"/>
                                        <a:pt x="9" y="1"/>
                                      </a:cubicBezTo>
                                      <a:cubicBezTo>
                                        <a:pt x="9" y="1"/>
                                        <a:pt x="9" y="1"/>
                                        <a:pt x="9" y="1"/>
                                      </a:cubicBezTo>
                                      <a:cubicBezTo>
                                        <a:pt x="4" y="4"/>
                                        <a:pt x="4" y="4"/>
                                        <a:pt x="4" y="4"/>
                                      </a:cubicBezTo>
                                      <a:cubicBezTo>
                                        <a:pt x="1" y="5"/>
                                        <a:pt x="1" y="5"/>
                                        <a:pt x="1" y="5"/>
                                      </a:cubicBezTo>
                                      <a:cubicBezTo>
                                        <a:pt x="1" y="6"/>
                                        <a:pt x="0" y="6"/>
                                        <a:pt x="0" y="6"/>
                                      </a:cubicBezTo>
                                      <a:cubicBezTo>
                                        <a:pt x="0" y="7"/>
                                        <a:pt x="0" y="8"/>
                                        <a:pt x="0" y="8"/>
                                      </a:cubicBezTo>
                                      <a:cubicBezTo>
                                        <a:pt x="0" y="9"/>
                                        <a:pt x="0" y="9"/>
                                        <a:pt x="0" y="9"/>
                                      </a:cubicBezTo>
                                      <a:cubicBezTo>
                                        <a:pt x="0" y="17"/>
                                        <a:pt x="0" y="17"/>
                                        <a:pt x="0" y="17"/>
                                      </a:cubicBezTo>
                                      <a:cubicBezTo>
                                        <a:pt x="0" y="17"/>
                                        <a:pt x="0" y="17"/>
                                        <a:pt x="0" y="17"/>
                                      </a:cubicBezTo>
                                      <a:cubicBezTo>
                                        <a:pt x="0" y="18"/>
                                        <a:pt x="0" y="19"/>
                                        <a:pt x="1" y="19"/>
                                      </a:cubicBezTo>
                                      <a:cubicBezTo>
                                        <a:pt x="133" y="95"/>
                                        <a:pt x="133" y="95"/>
                                        <a:pt x="133" y="95"/>
                                      </a:cubicBezTo>
                                      <a:cubicBezTo>
                                        <a:pt x="134" y="96"/>
                                        <a:pt x="135" y="96"/>
                                        <a:pt x="136" y="95"/>
                                      </a:cubicBezTo>
                                      <a:cubicBezTo>
                                        <a:pt x="136" y="95"/>
                                        <a:pt x="136" y="95"/>
                                        <a:pt x="136" y="95"/>
                                      </a:cubicBezTo>
                                      <a:cubicBezTo>
                                        <a:pt x="136" y="95"/>
                                        <a:pt x="136" y="95"/>
                                        <a:pt x="136" y="95"/>
                                      </a:cubicBezTo>
                                      <a:cubicBezTo>
                                        <a:pt x="136" y="95"/>
                                        <a:pt x="136" y="95"/>
                                        <a:pt x="136" y="95"/>
                                      </a:cubicBezTo>
                                      <a:cubicBezTo>
                                        <a:pt x="141" y="93"/>
                                        <a:pt x="141" y="93"/>
                                        <a:pt x="141" y="93"/>
                                      </a:cubicBezTo>
                                      <a:cubicBezTo>
                                        <a:pt x="144" y="91"/>
                                        <a:pt x="144" y="91"/>
                                        <a:pt x="144" y="91"/>
                                      </a:cubicBezTo>
                                      <a:cubicBezTo>
                                        <a:pt x="144" y="91"/>
                                        <a:pt x="144" y="90"/>
                                        <a:pt x="145" y="90"/>
                                      </a:cubicBezTo>
                                      <a:cubicBezTo>
                                        <a:pt x="145" y="89"/>
                                        <a:pt x="145" y="89"/>
                                        <a:pt x="145" y="88"/>
                                      </a:cubicBezTo>
                                      <a:cubicBezTo>
                                        <a:pt x="145" y="87"/>
                                        <a:pt x="145" y="87"/>
                                        <a:pt x="145" y="87"/>
                                      </a:cubicBezTo>
                                      <a:cubicBezTo>
                                        <a:pt x="145" y="80"/>
                                        <a:pt x="145" y="80"/>
                                        <a:pt x="145" y="80"/>
                                      </a:cubicBezTo>
                                      <a:cubicBezTo>
                                        <a:pt x="145" y="80"/>
                                        <a:pt x="145" y="80"/>
                                        <a:pt x="145" y="80"/>
                                      </a:cubicBezTo>
                                      <a:cubicBezTo>
                                        <a:pt x="145" y="80"/>
                                        <a:pt x="145" y="80"/>
                                        <a:pt x="145" y="80"/>
                                      </a:cubicBezTo>
                                      <a:cubicBezTo>
                                        <a:pt x="145" y="80"/>
                                        <a:pt x="145" y="80"/>
                                        <a:pt x="145" y="80"/>
                                      </a:cubicBezTo>
                                      <a:cubicBezTo>
                                        <a:pt x="145" y="79"/>
                                        <a:pt x="145" y="78"/>
                                        <a:pt x="144" y="77"/>
                                      </a:cubicBezTo>
                                      <a:cubicBezTo>
                                        <a:pt x="129" y="69"/>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83" name="Freeform 84" descr="background"/>
                              <wps:cNvSpPr>
                                <a:spLocks/>
                              </wps:cNvSpPr>
                              <wps:spPr bwMode="auto">
                                <a:xfrm>
                                  <a:off x="1220" y="12717"/>
                                  <a:ext cx="105" cy="832"/>
                                </a:xfrm>
                                <a:custGeom>
                                  <a:avLst/>
                                  <a:gdLst>
                                    <a:gd name="T0" fmla="*/ 57452 w 21"/>
                                    <a:gd name="T1" fmla="*/ 14240 h 167"/>
                                    <a:gd name="T2" fmla="*/ 57452 w 21"/>
                                    <a:gd name="T3" fmla="*/ 14240 h 167"/>
                                    <a:gd name="T4" fmla="*/ 57452 w 21"/>
                                    <a:gd name="T5" fmla="*/ 14240 h 167"/>
                                    <a:gd name="T6" fmla="*/ 43089 w 21"/>
                                    <a:gd name="T7" fmla="*/ 5696 h 167"/>
                                    <a:gd name="T8" fmla="*/ 34471 w 21"/>
                                    <a:gd name="T9" fmla="*/ 2848 h 167"/>
                                    <a:gd name="T10" fmla="*/ 28726 w 21"/>
                                    <a:gd name="T11" fmla="*/ 0 h 167"/>
                                    <a:gd name="T12" fmla="*/ 25854 w 21"/>
                                    <a:gd name="T13" fmla="*/ 2848 h 167"/>
                                    <a:gd name="T14" fmla="*/ 22981 w 21"/>
                                    <a:gd name="T15" fmla="*/ 5696 h 167"/>
                                    <a:gd name="T16" fmla="*/ 2873 w 21"/>
                                    <a:gd name="T17" fmla="*/ 14240 h 167"/>
                                    <a:gd name="T18" fmla="*/ 2873 w 21"/>
                                    <a:gd name="T19" fmla="*/ 14240 h 167"/>
                                    <a:gd name="T20" fmla="*/ 0 w 21"/>
                                    <a:gd name="T21" fmla="*/ 22784 h 167"/>
                                    <a:gd name="T22" fmla="*/ 0 w 21"/>
                                    <a:gd name="T23" fmla="*/ 455679 h 167"/>
                                    <a:gd name="T24" fmla="*/ 2873 w 21"/>
                                    <a:gd name="T25" fmla="*/ 464223 h 167"/>
                                    <a:gd name="T26" fmla="*/ 2873 w 21"/>
                                    <a:gd name="T27" fmla="*/ 464223 h 167"/>
                                    <a:gd name="T28" fmla="*/ 17236 w 21"/>
                                    <a:gd name="T29" fmla="*/ 472767 h 167"/>
                                    <a:gd name="T30" fmla="*/ 25854 w 21"/>
                                    <a:gd name="T31" fmla="*/ 475615 h 167"/>
                                    <a:gd name="T32" fmla="*/ 28726 w 21"/>
                                    <a:gd name="T33" fmla="*/ 475615 h 167"/>
                                    <a:gd name="T34" fmla="*/ 34471 w 21"/>
                                    <a:gd name="T35" fmla="*/ 475615 h 167"/>
                                    <a:gd name="T36" fmla="*/ 37344 w 21"/>
                                    <a:gd name="T37" fmla="*/ 472767 h 167"/>
                                    <a:gd name="T38" fmla="*/ 57452 w 21"/>
                                    <a:gd name="T39" fmla="*/ 464223 h 167"/>
                                    <a:gd name="T40" fmla="*/ 57452 w 21"/>
                                    <a:gd name="T41" fmla="*/ 464223 h 167"/>
                                    <a:gd name="T42" fmla="*/ 60325 w 21"/>
                                    <a:gd name="T43" fmla="*/ 455679 h 167"/>
                                    <a:gd name="T44" fmla="*/ 60325 w 21"/>
                                    <a:gd name="T45" fmla="*/ 22784 h 167"/>
                                    <a:gd name="T46" fmla="*/ 57452 w 21"/>
                                    <a:gd name="T47" fmla="*/ 14240 h 16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1" h="167">
                                      <a:moveTo>
                                        <a:pt x="20" y="5"/>
                                      </a:moveTo>
                                      <a:cubicBezTo>
                                        <a:pt x="20" y="5"/>
                                        <a:pt x="20" y="5"/>
                                        <a:pt x="20" y="5"/>
                                      </a:cubicBezTo>
                                      <a:cubicBezTo>
                                        <a:pt x="20" y="5"/>
                                        <a:pt x="20" y="5"/>
                                        <a:pt x="20" y="5"/>
                                      </a:cubicBezTo>
                                      <a:cubicBezTo>
                                        <a:pt x="15" y="2"/>
                                        <a:pt x="15" y="2"/>
                                        <a:pt x="15" y="2"/>
                                      </a:cubicBezTo>
                                      <a:cubicBezTo>
                                        <a:pt x="12" y="1"/>
                                        <a:pt x="12" y="1"/>
                                        <a:pt x="12" y="1"/>
                                      </a:cubicBezTo>
                                      <a:cubicBezTo>
                                        <a:pt x="12" y="1"/>
                                        <a:pt x="11" y="0"/>
                                        <a:pt x="10" y="0"/>
                                      </a:cubicBezTo>
                                      <a:cubicBezTo>
                                        <a:pt x="10" y="0"/>
                                        <a:pt x="9" y="1"/>
                                        <a:pt x="9" y="1"/>
                                      </a:cubicBezTo>
                                      <a:cubicBezTo>
                                        <a:pt x="8" y="2"/>
                                        <a:pt x="8" y="2"/>
                                        <a:pt x="8" y="2"/>
                                      </a:cubicBezTo>
                                      <a:cubicBezTo>
                                        <a:pt x="1" y="5"/>
                                        <a:pt x="1" y="5"/>
                                        <a:pt x="1" y="5"/>
                                      </a:cubicBezTo>
                                      <a:cubicBezTo>
                                        <a:pt x="1" y="5"/>
                                        <a:pt x="1" y="5"/>
                                        <a:pt x="1" y="5"/>
                                      </a:cubicBezTo>
                                      <a:cubicBezTo>
                                        <a:pt x="1" y="6"/>
                                        <a:pt x="0" y="7"/>
                                        <a:pt x="0" y="8"/>
                                      </a:cubicBezTo>
                                      <a:cubicBezTo>
                                        <a:pt x="0" y="160"/>
                                        <a:pt x="0" y="160"/>
                                        <a:pt x="0" y="160"/>
                                      </a:cubicBezTo>
                                      <a:cubicBezTo>
                                        <a:pt x="0" y="161"/>
                                        <a:pt x="1" y="162"/>
                                        <a:pt x="1" y="163"/>
                                      </a:cubicBezTo>
                                      <a:cubicBezTo>
                                        <a:pt x="1" y="163"/>
                                        <a:pt x="1" y="163"/>
                                        <a:pt x="1" y="163"/>
                                      </a:cubicBezTo>
                                      <a:cubicBezTo>
                                        <a:pt x="6" y="166"/>
                                        <a:pt x="6" y="166"/>
                                        <a:pt x="6" y="166"/>
                                      </a:cubicBezTo>
                                      <a:cubicBezTo>
                                        <a:pt x="9" y="167"/>
                                        <a:pt x="9" y="167"/>
                                        <a:pt x="9" y="167"/>
                                      </a:cubicBezTo>
                                      <a:cubicBezTo>
                                        <a:pt x="9" y="167"/>
                                        <a:pt x="10" y="167"/>
                                        <a:pt x="10" y="167"/>
                                      </a:cubicBezTo>
                                      <a:cubicBezTo>
                                        <a:pt x="11" y="167"/>
                                        <a:pt x="12" y="167"/>
                                        <a:pt x="12" y="167"/>
                                      </a:cubicBezTo>
                                      <a:cubicBezTo>
                                        <a:pt x="13" y="166"/>
                                        <a:pt x="13" y="166"/>
                                        <a:pt x="13" y="166"/>
                                      </a:cubicBezTo>
                                      <a:cubicBezTo>
                                        <a:pt x="20" y="163"/>
                                        <a:pt x="20" y="163"/>
                                        <a:pt x="20" y="163"/>
                                      </a:cubicBezTo>
                                      <a:cubicBezTo>
                                        <a:pt x="20" y="163"/>
                                        <a:pt x="20" y="163"/>
                                        <a:pt x="20" y="163"/>
                                      </a:cubicBezTo>
                                      <a:cubicBezTo>
                                        <a:pt x="20" y="162"/>
                                        <a:pt x="21" y="161"/>
                                        <a:pt x="21" y="160"/>
                                      </a:cubicBezTo>
                                      <a:cubicBezTo>
                                        <a:pt x="21" y="8"/>
                                        <a:pt x="21" y="8"/>
                                        <a:pt x="21" y="8"/>
                                      </a:cubicBezTo>
                                      <a:cubicBezTo>
                                        <a:pt x="21" y="7"/>
                                        <a:pt x="20" y="6"/>
                                        <a:pt x="20"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86" descr="background"/>
                              <wps:cNvSpPr>
                                <a:spLocks/>
                              </wps:cNvSpPr>
                              <wps:spPr bwMode="auto">
                                <a:xfrm>
                                  <a:off x="3248" y="12085"/>
                                  <a:ext cx="728" cy="477"/>
                                </a:xfrm>
                                <a:custGeom>
                                  <a:avLst/>
                                  <a:gdLst>
                                    <a:gd name="T0" fmla="*/ 0 w 146"/>
                                    <a:gd name="T1" fmla="*/ 227542 h 96"/>
                                    <a:gd name="T2" fmla="*/ 0 w 146"/>
                                    <a:gd name="T3" fmla="*/ 227542 h 96"/>
                                    <a:gd name="T4" fmla="*/ 0 w 146"/>
                                    <a:gd name="T5" fmla="*/ 227542 h 96"/>
                                    <a:gd name="T6" fmla="*/ 0 w 146"/>
                                    <a:gd name="T7" fmla="*/ 241763 h 96"/>
                                    <a:gd name="T8" fmla="*/ 0 w 146"/>
                                    <a:gd name="T9" fmla="*/ 250296 h 96"/>
                                    <a:gd name="T10" fmla="*/ 2849 w 146"/>
                                    <a:gd name="T11" fmla="*/ 255984 h 96"/>
                                    <a:gd name="T12" fmla="*/ 5698 w 146"/>
                                    <a:gd name="T13" fmla="*/ 258829 h 96"/>
                                    <a:gd name="T14" fmla="*/ 8546 w 146"/>
                                    <a:gd name="T15" fmla="*/ 261673 h 96"/>
                                    <a:gd name="T16" fmla="*/ 28488 w 146"/>
                                    <a:gd name="T17" fmla="*/ 270206 h 96"/>
                                    <a:gd name="T18" fmla="*/ 28488 w 146"/>
                                    <a:gd name="T19" fmla="*/ 270206 h 96"/>
                                    <a:gd name="T20" fmla="*/ 28488 w 146"/>
                                    <a:gd name="T21" fmla="*/ 270206 h 96"/>
                                    <a:gd name="T22" fmla="*/ 37034 w 146"/>
                                    <a:gd name="T23" fmla="*/ 270206 h 96"/>
                                    <a:gd name="T24" fmla="*/ 410227 w 146"/>
                                    <a:gd name="T25" fmla="*/ 54041 h 96"/>
                                    <a:gd name="T26" fmla="*/ 415925 w 146"/>
                                    <a:gd name="T27" fmla="*/ 48353 h 96"/>
                                    <a:gd name="T28" fmla="*/ 415925 w 146"/>
                                    <a:gd name="T29" fmla="*/ 48353 h 96"/>
                                    <a:gd name="T30" fmla="*/ 415925 w 146"/>
                                    <a:gd name="T31" fmla="*/ 31287 h 96"/>
                                    <a:gd name="T32" fmla="*/ 415925 w 146"/>
                                    <a:gd name="T33" fmla="*/ 22754 h 96"/>
                                    <a:gd name="T34" fmla="*/ 415925 w 146"/>
                                    <a:gd name="T35" fmla="*/ 17066 h 96"/>
                                    <a:gd name="T36" fmla="*/ 410227 w 146"/>
                                    <a:gd name="T37" fmla="*/ 14221 h 96"/>
                                    <a:gd name="T38" fmla="*/ 407379 w 146"/>
                                    <a:gd name="T39" fmla="*/ 14221 h 96"/>
                                    <a:gd name="T40" fmla="*/ 390286 w 146"/>
                                    <a:gd name="T41" fmla="*/ 2844 h 96"/>
                                    <a:gd name="T42" fmla="*/ 390286 w 146"/>
                                    <a:gd name="T43" fmla="*/ 2844 h 96"/>
                                    <a:gd name="T44" fmla="*/ 381739 w 146"/>
                                    <a:gd name="T45" fmla="*/ 2844 h 96"/>
                                    <a:gd name="T46" fmla="*/ 5698 w 146"/>
                                    <a:gd name="T47" fmla="*/ 219009 h 96"/>
                                    <a:gd name="T48" fmla="*/ 0 w 146"/>
                                    <a:gd name="T49" fmla="*/ 227542 h 9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46" h="96">
                                      <a:moveTo>
                                        <a:pt x="0" y="80"/>
                                      </a:moveTo>
                                      <a:cubicBezTo>
                                        <a:pt x="0" y="80"/>
                                        <a:pt x="0" y="80"/>
                                        <a:pt x="0" y="80"/>
                                      </a:cubicBezTo>
                                      <a:cubicBezTo>
                                        <a:pt x="0" y="80"/>
                                        <a:pt x="0" y="80"/>
                                        <a:pt x="0" y="80"/>
                                      </a:cubicBezTo>
                                      <a:cubicBezTo>
                                        <a:pt x="0" y="85"/>
                                        <a:pt x="0" y="85"/>
                                        <a:pt x="0" y="85"/>
                                      </a:cubicBezTo>
                                      <a:cubicBezTo>
                                        <a:pt x="0" y="88"/>
                                        <a:pt x="0" y="88"/>
                                        <a:pt x="0" y="88"/>
                                      </a:cubicBezTo>
                                      <a:cubicBezTo>
                                        <a:pt x="0" y="89"/>
                                        <a:pt x="1" y="89"/>
                                        <a:pt x="1" y="90"/>
                                      </a:cubicBezTo>
                                      <a:cubicBezTo>
                                        <a:pt x="1" y="90"/>
                                        <a:pt x="2" y="91"/>
                                        <a:pt x="2" y="91"/>
                                      </a:cubicBezTo>
                                      <a:cubicBezTo>
                                        <a:pt x="3" y="92"/>
                                        <a:pt x="3" y="92"/>
                                        <a:pt x="3" y="92"/>
                                      </a:cubicBezTo>
                                      <a:cubicBezTo>
                                        <a:pt x="10" y="95"/>
                                        <a:pt x="10" y="95"/>
                                        <a:pt x="10" y="95"/>
                                      </a:cubicBezTo>
                                      <a:cubicBezTo>
                                        <a:pt x="10" y="95"/>
                                        <a:pt x="10" y="95"/>
                                        <a:pt x="10" y="95"/>
                                      </a:cubicBezTo>
                                      <a:cubicBezTo>
                                        <a:pt x="10" y="95"/>
                                        <a:pt x="10" y="95"/>
                                        <a:pt x="10" y="95"/>
                                      </a:cubicBezTo>
                                      <a:cubicBezTo>
                                        <a:pt x="10" y="96"/>
                                        <a:pt x="12" y="96"/>
                                        <a:pt x="13" y="95"/>
                                      </a:cubicBezTo>
                                      <a:cubicBezTo>
                                        <a:pt x="144" y="19"/>
                                        <a:pt x="144" y="19"/>
                                        <a:pt x="144" y="19"/>
                                      </a:cubicBezTo>
                                      <a:cubicBezTo>
                                        <a:pt x="145" y="19"/>
                                        <a:pt x="146" y="18"/>
                                        <a:pt x="146" y="17"/>
                                      </a:cubicBezTo>
                                      <a:cubicBezTo>
                                        <a:pt x="146" y="17"/>
                                        <a:pt x="146" y="17"/>
                                        <a:pt x="146" y="17"/>
                                      </a:cubicBezTo>
                                      <a:cubicBezTo>
                                        <a:pt x="146" y="11"/>
                                        <a:pt x="146" y="11"/>
                                        <a:pt x="146" y="11"/>
                                      </a:cubicBezTo>
                                      <a:cubicBezTo>
                                        <a:pt x="146" y="8"/>
                                        <a:pt x="146" y="8"/>
                                        <a:pt x="146" y="8"/>
                                      </a:cubicBezTo>
                                      <a:cubicBezTo>
                                        <a:pt x="146" y="8"/>
                                        <a:pt x="146" y="7"/>
                                        <a:pt x="146" y="6"/>
                                      </a:cubicBezTo>
                                      <a:cubicBezTo>
                                        <a:pt x="145" y="6"/>
                                        <a:pt x="145" y="6"/>
                                        <a:pt x="144" y="5"/>
                                      </a:cubicBezTo>
                                      <a:cubicBezTo>
                                        <a:pt x="143" y="5"/>
                                        <a:pt x="143" y="5"/>
                                        <a:pt x="143" y="5"/>
                                      </a:cubicBezTo>
                                      <a:cubicBezTo>
                                        <a:pt x="137" y="1"/>
                                        <a:pt x="137" y="1"/>
                                        <a:pt x="137" y="1"/>
                                      </a:cubicBezTo>
                                      <a:cubicBezTo>
                                        <a:pt x="137" y="1"/>
                                        <a:pt x="137" y="1"/>
                                        <a:pt x="137" y="1"/>
                                      </a:cubicBezTo>
                                      <a:cubicBezTo>
                                        <a:pt x="136" y="0"/>
                                        <a:pt x="135" y="0"/>
                                        <a:pt x="134" y="1"/>
                                      </a:cubicBezTo>
                                      <a:cubicBezTo>
                                        <a:pt x="119" y="10"/>
                                        <a:pt x="2" y="77"/>
                                        <a:pt x="2" y="77"/>
                                      </a:cubicBezTo>
                                      <a:cubicBezTo>
                                        <a:pt x="1" y="78"/>
                                        <a:pt x="1"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5" name="Freeform 88" descr="background"/>
                              <wps:cNvSpPr>
                                <a:spLocks/>
                              </wps:cNvSpPr>
                              <wps:spPr bwMode="auto">
                                <a:xfrm>
                                  <a:off x="6058" y="12085"/>
                                  <a:ext cx="727" cy="477"/>
                                </a:xfrm>
                                <a:custGeom>
                                  <a:avLst/>
                                  <a:gdLst>
                                    <a:gd name="T0" fmla="*/ 25600 w 146"/>
                                    <a:gd name="T1" fmla="*/ 2844 h 96"/>
                                    <a:gd name="T2" fmla="*/ 25600 w 146"/>
                                    <a:gd name="T3" fmla="*/ 2844 h 96"/>
                                    <a:gd name="T4" fmla="*/ 25600 w 146"/>
                                    <a:gd name="T5" fmla="*/ 2844 h 96"/>
                                    <a:gd name="T6" fmla="*/ 11378 w 146"/>
                                    <a:gd name="T7" fmla="*/ 11377 h 96"/>
                                    <a:gd name="T8" fmla="*/ 5689 w 146"/>
                                    <a:gd name="T9" fmla="*/ 14221 h 96"/>
                                    <a:gd name="T10" fmla="*/ 2844 w 146"/>
                                    <a:gd name="T11" fmla="*/ 17066 h 96"/>
                                    <a:gd name="T12" fmla="*/ 0 w 146"/>
                                    <a:gd name="T13" fmla="*/ 22754 h 96"/>
                                    <a:gd name="T14" fmla="*/ 0 w 146"/>
                                    <a:gd name="T15" fmla="*/ 25598 h 96"/>
                                    <a:gd name="T16" fmla="*/ 0 w 146"/>
                                    <a:gd name="T17" fmla="*/ 48353 h 96"/>
                                    <a:gd name="T18" fmla="*/ 0 w 146"/>
                                    <a:gd name="T19" fmla="*/ 48353 h 96"/>
                                    <a:gd name="T20" fmla="*/ 5689 w 146"/>
                                    <a:gd name="T21" fmla="*/ 54041 h 96"/>
                                    <a:gd name="T22" fmla="*/ 381157 w 146"/>
                                    <a:gd name="T23" fmla="*/ 270206 h 96"/>
                                    <a:gd name="T24" fmla="*/ 389690 w 146"/>
                                    <a:gd name="T25" fmla="*/ 270206 h 96"/>
                                    <a:gd name="T26" fmla="*/ 389690 w 146"/>
                                    <a:gd name="T27" fmla="*/ 270206 h 96"/>
                                    <a:gd name="T28" fmla="*/ 389690 w 146"/>
                                    <a:gd name="T29" fmla="*/ 270206 h 96"/>
                                    <a:gd name="T30" fmla="*/ 389690 w 146"/>
                                    <a:gd name="T31" fmla="*/ 270206 h 96"/>
                                    <a:gd name="T32" fmla="*/ 403912 w 146"/>
                                    <a:gd name="T33" fmla="*/ 264517 h 96"/>
                                    <a:gd name="T34" fmla="*/ 409601 w 146"/>
                                    <a:gd name="T35" fmla="*/ 258829 h 96"/>
                                    <a:gd name="T36" fmla="*/ 412446 w 146"/>
                                    <a:gd name="T37" fmla="*/ 255984 h 96"/>
                                    <a:gd name="T38" fmla="*/ 415290 w 146"/>
                                    <a:gd name="T39" fmla="*/ 250296 h 96"/>
                                    <a:gd name="T40" fmla="*/ 415290 w 146"/>
                                    <a:gd name="T41" fmla="*/ 247452 h 96"/>
                                    <a:gd name="T42" fmla="*/ 415290 w 146"/>
                                    <a:gd name="T43" fmla="*/ 227542 h 96"/>
                                    <a:gd name="T44" fmla="*/ 415290 w 146"/>
                                    <a:gd name="T45" fmla="*/ 227542 h 96"/>
                                    <a:gd name="T46" fmla="*/ 415290 w 146"/>
                                    <a:gd name="T47" fmla="*/ 227542 h 96"/>
                                    <a:gd name="T48" fmla="*/ 409601 w 146"/>
                                    <a:gd name="T49" fmla="*/ 219009 h 96"/>
                                    <a:gd name="T50" fmla="*/ 34133 w 146"/>
                                    <a:gd name="T51" fmla="*/ 2844 h 96"/>
                                    <a:gd name="T52" fmla="*/ 25600 w 146"/>
                                    <a:gd name="T53" fmla="*/ 2844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9" y="1"/>
                                      </a:moveTo>
                                      <a:cubicBezTo>
                                        <a:pt x="9" y="1"/>
                                        <a:pt x="9" y="1"/>
                                        <a:pt x="9" y="1"/>
                                      </a:cubicBezTo>
                                      <a:cubicBezTo>
                                        <a:pt x="9" y="1"/>
                                        <a:pt x="9" y="1"/>
                                        <a:pt x="9" y="1"/>
                                      </a:cubicBezTo>
                                      <a:cubicBezTo>
                                        <a:pt x="4" y="4"/>
                                        <a:pt x="4" y="4"/>
                                        <a:pt x="4" y="4"/>
                                      </a:cubicBezTo>
                                      <a:cubicBezTo>
                                        <a:pt x="2" y="5"/>
                                        <a:pt x="2" y="5"/>
                                        <a:pt x="2" y="5"/>
                                      </a:cubicBezTo>
                                      <a:cubicBezTo>
                                        <a:pt x="1" y="6"/>
                                        <a:pt x="1" y="6"/>
                                        <a:pt x="1" y="6"/>
                                      </a:cubicBezTo>
                                      <a:cubicBezTo>
                                        <a:pt x="0" y="7"/>
                                        <a:pt x="0" y="8"/>
                                        <a:pt x="0" y="8"/>
                                      </a:cubicBezTo>
                                      <a:cubicBezTo>
                                        <a:pt x="0" y="9"/>
                                        <a:pt x="0" y="9"/>
                                        <a:pt x="0" y="9"/>
                                      </a:cubicBezTo>
                                      <a:cubicBezTo>
                                        <a:pt x="0" y="17"/>
                                        <a:pt x="0" y="17"/>
                                        <a:pt x="0" y="17"/>
                                      </a:cubicBezTo>
                                      <a:cubicBezTo>
                                        <a:pt x="0" y="17"/>
                                        <a:pt x="0" y="17"/>
                                        <a:pt x="0" y="17"/>
                                      </a:cubicBezTo>
                                      <a:cubicBezTo>
                                        <a:pt x="0" y="18"/>
                                        <a:pt x="1" y="19"/>
                                        <a:pt x="2" y="19"/>
                                      </a:cubicBezTo>
                                      <a:cubicBezTo>
                                        <a:pt x="134" y="95"/>
                                        <a:pt x="134" y="95"/>
                                        <a:pt x="134" y="95"/>
                                      </a:cubicBezTo>
                                      <a:cubicBezTo>
                                        <a:pt x="135" y="96"/>
                                        <a:pt x="136" y="96"/>
                                        <a:pt x="137" y="95"/>
                                      </a:cubicBezTo>
                                      <a:cubicBezTo>
                                        <a:pt x="137" y="95"/>
                                        <a:pt x="137" y="95"/>
                                        <a:pt x="137" y="95"/>
                                      </a:cubicBezTo>
                                      <a:cubicBezTo>
                                        <a:pt x="137" y="95"/>
                                        <a:pt x="137" y="95"/>
                                        <a:pt x="137" y="95"/>
                                      </a:cubicBezTo>
                                      <a:cubicBezTo>
                                        <a:pt x="137" y="95"/>
                                        <a:pt x="137" y="95"/>
                                        <a:pt x="137" y="95"/>
                                      </a:cubicBezTo>
                                      <a:cubicBezTo>
                                        <a:pt x="142" y="93"/>
                                        <a:pt x="142" y="93"/>
                                        <a:pt x="142" y="93"/>
                                      </a:cubicBezTo>
                                      <a:cubicBezTo>
                                        <a:pt x="144" y="91"/>
                                        <a:pt x="144" y="91"/>
                                        <a:pt x="144" y="91"/>
                                      </a:cubicBezTo>
                                      <a:cubicBezTo>
                                        <a:pt x="145" y="91"/>
                                        <a:pt x="145" y="90"/>
                                        <a:pt x="145" y="90"/>
                                      </a:cubicBezTo>
                                      <a:cubicBezTo>
                                        <a:pt x="146" y="89"/>
                                        <a:pt x="146" y="89"/>
                                        <a:pt x="146" y="88"/>
                                      </a:cubicBezTo>
                                      <a:cubicBezTo>
                                        <a:pt x="146" y="87"/>
                                        <a:pt x="146" y="87"/>
                                        <a:pt x="146" y="87"/>
                                      </a:cubicBezTo>
                                      <a:cubicBezTo>
                                        <a:pt x="146" y="80"/>
                                        <a:pt x="146" y="80"/>
                                        <a:pt x="146" y="80"/>
                                      </a:cubicBezTo>
                                      <a:cubicBezTo>
                                        <a:pt x="146" y="80"/>
                                        <a:pt x="146" y="80"/>
                                        <a:pt x="146" y="80"/>
                                      </a:cubicBezTo>
                                      <a:cubicBezTo>
                                        <a:pt x="146" y="80"/>
                                        <a:pt x="146" y="80"/>
                                        <a:pt x="146" y="80"/>
                                      </a:cubicBezTo>
                                      <a:cubicBezTo>
                                        <a:pt x="146" y="79"/>
                                        <a:pt x="145" y="78"/>
                                        <a:pt x="144" y="77"/>
                                      </a:cubicBezTo>
                                      <a:cubicBezTo>
                                        <a:pt x="129" y="69"/>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6" name="Freeform 89" descr="background"/>
                              <wps:cNvSpPr>
                                <a:spLocks/>
                              </wps:cNvSpPr>
                              <wps:spPr bwMode="auto">
                                <a:xfrm>
                                  <a:off x="7931" y="12085"/>
                                  <a:ext cx="727" cy="477"/>
                                </a:xfrm>
                                <a:custGeom>
                                  <a:avLst/>
                                  <a:gdLst>
                                    <a:gd name="T0" fmla="*/ 25600 w 146"/>
                                    <a:gd name="T1" fmla="*/ 2844 h 96"/>
                                    <a:gd name="T2" fmla="*/ 25600 w 146"/>
                                    <a:gd name="T3" fmla="*/ 2844 h 96"/>
                                    <a:gd name="T4" fmla="*/ 25600 w 146"/>
                                    <a:gd name="T5" fmla="*/ 2844 h 96"/>
                                    <a:gd name="T6" fmla="*/ 11378 w 146"/>
                                    <a:gd name="T7" fmla="*/ 11377 h 96"/>
                                    <a:gd name="T8" fmla="*/ 5689 w 146"/>
                                    <a:gd name="T9" fmla="*/ 14221 h 96"/>
                                    <a:gd name="T10" fmla="*/ 0 w 146"/>
                                    <a:gd name="T11" fmla="*/ 17066 h 96"/>
                                    <a:gd name="T12" fmla="*/ 0 w 146"/>
                                    <a:gd name="T13" fmla="*/ 22754 h 96"/>
                                    <a:gd name="T14" fmla="*/ 0 w 146"/>
                                    <a:gd name="T15" fmla="*/ 25598 h 96"/>
                                    <a:gd name="T16" fmla="*/ 0 w 146"/>
                                    <a:gd name="T17" fmla="*/ 48353 h 96"/>
                                    <a:gd name="T18" fmla="*/ 0 w 146"/>
                                    <a:gd name="T19" fmla="*/ 48353 h 96"/>
                                    <a:gd name="T20" fmla="*/ 5689 w 146"/>
                                    <a:gd name="T21" fmla="*/ 54041 h 96"/>
                                    <a:gd name="T22" fmla="*/ 378312 w 146"/>
                                    <a:gd name="T23" fmla="*/ 270206 h 96"/>
                                    <a:gd name="T24" fmla="*/ 389690 w 146"/>
                                    <a:gd name="T25" fmla="*/ 270206 h 96"/>
                                    <a:gd name="T26" fmla="*/ 389690 w 146"/>
                                    <a:gd name="T27" fmla="*/ 270206 h 96"/>
                                    <a:gd name="T28" fmla="*/ 389690 w 146"/>
                                    <a:gd name="T29" fmla="*/ 270206 h 96"/>
                                    <a:gd name="T30" fmla="*/ 389690 w 146"/>
                                    <a:gd name="T31" fmla="*/ 270206 h 96"/>
                                    <a:gd name="T32" fmla="*/ 401068 w 146"/>
                                    <a:gd name="T33" fmla="*/ 264517 h 96"/>
                                    <a:gd name="T34" fmla="*/ 409601 w 146"/>
                                    <a:gd name="T35" fmla="*/ 258829 h 96"/>
                                    <a:gd name="T36" fmla="*/ 412446 w 146"/>
                                    <a:gd name="T37" fmla="*/ 255984 h 96"/>
                                    <a:gd name="T38" fmla="*/ 415290 w 146"/>
                                    <a:gd name="T39" fmla="*/ 250296 h 96"/>
                                    <a:gd name="T40" fmla="*/ 415290 w 146"/>
                                    <a:gd name="T41" fmla="*/ 247452 h 96"/>
                                    <a:gd name="T42" fmla="*/ 415290 w 146"/>
                                    <a:gd name="T43" fmla="*/ 227542 h 96"/>
                                    <a:gd name="T44" fmla="*/ 415290 w 146"/>
                                    <a:gd name="T45" fmla="*/ 227542 h 96"/>
                                    <a:gd name="T46" fmla="*/ 415290 w 146"/>
                                    <a:gd name="T47" fmla="*/ 227542 h 96"/>
                                    <a:gd name="T48" fmla="*/ 409601 w 146"/>
                                    <a:gd name="T49" fmla="*/ 219009 h 96"/>
                                    <a:gd name="T50" fmla="*/ 34133 w 146"/>
                                    <a:gd name="T51" fmla="*/ 2844 h 96"/>
                                    <a:gd name="T52" fmla="*/ 25600 w 146"/>
                                    <a:gd name="T53" fmla="*/ 2844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9" y="1"/>
                                      </a:moveTo>
                                      <a:cubicBezTo>
                                        <a:pt x="9" y="1"/>
                                        <a:pt x="9" y="1"/>
                                        <a:pt x="9" y="1"/>
                                      </a:cubicBezTo>
                                      <a:cubicBezTo>
                                        <a:pt x="9" y="1"/>
                                        <a:pt x="9" y="1"/>
                                        <a:pt x="9" y="1"/>
                                      </a:cubicBezTo>
                                      <a:cubicBezTo>
                                        <a:pt x="4" y="4"/>
                                        <a:pt x="4" y="4"/>
                                        <a:pt x="4" y="4"/>
                                      </a:cubicBezTo>
                                      <a:cubicBezTo>
                                        <a:pt x="2" y="5"/>
                                        <a:pt x="2" y="5"/>
                                        <a:pt x="2" y="5"/>
                                      </a:cubicBezTo>
                                      <a:cubicBezTo>
                                        <a:pt x="1" y="6"/>
                                        <a:pt x="1" y="6"/>
                                        <a:pt x="0" y="6"/>
                                      </a:cubicBezTo>
                                      <a:cubicBezTo>
                                        <a:pt x="0" y="7"/>
                                        <a:pt x="0" y="8"/>
                                        <a:pt x="0" y="8"/>
                                      </a:cubicBezTo>
                                      <a:cubicBezTo>
                                        <a:pt x="0" y="9"/>
                                        <a:pt x="0" y="9"/>
                                        <a:pt x="0" y="9"/>
                                      </a:cubicBezTo>
                                      <a:cubicBezTo>
                                        <a:pt x="0" y="17"/>
                                        <a:pt x="0" y="17"/>
                                        <a:pt x="0" y="17"/>
                                      </a:cubicBezTo>
                                      <a:cubicBezTo>
                                        <a:pt x="0" y="17"/>
                                        <a:pt x="0" y="17"/>
                                        <a:pt x="0" y="17"/>
                                      </a:cubicBezTo>
                                      <a:cubicBezTo>
                                        <a:pt x="0" y="18"/>
                                        <a:pt x="1" y="19"/>
                                        <a:pt x="2" y="19"/>
                                      </a:cubicBezTo>
                                      <a:cubicBezTo>
                                        <a:pt x="133" y="95"/>
                                        <a:pt x="133" y="95"/>
                                        <a:pt x="133" y="95"/>
                                      </a:cubicBezTo>
                                      <a:cubicBezTo>
                                        <a:pt x="134" y="96"/>
                                        <a:pt x="136" y="96"/>
                                        <a:pt x="137" y="95"/>
                                      </a:cubicBezTo>
                                      <a:cubicBezTo>
                                        <a:pt x="137" y="95"/>
                                        <a:pt x="137" y="95"/>
                                        <a:pt x="137" y="95"/>
                                      </a:cubicBezTo>
                                      <a:cubicBezTo>
                                        <a:pt x="137" y="95"/>
                                        <a:pt x="137" y="95"/>
                                        <a:pt x="137" y="95"/>
                                      </a:cubicBezTo>
                                      <a:cubicBezTo>
                                        <a:pt x="137" y="95"/>
                                        <a:pt x="137" y="95"/>
                                        <a:pt x="137" y="95"/>
                                      </a:cubicBezTo>
                                      <a:cubicBezTo>
                                        <a:pt x="141" y="93"/>
                                        <a:pt x="141" y="93"/>
                                        <a:pt x="141" y="93"/>
                                      </a:cubicBezTo>
                                      <a:cubicBezTo>
                                        <a:pt x="144" y="91"/>
                                        <a:pt x="144" y="91"/>
                                        <a:pt x="144" y="91"/>
                                      </a:cubicBezTo>
                                      <a:cubicBezTo>
                                        <a:pt x="144" y="91"/>
                                        <a:pt x="145" y="90"/>
                                        <a:pt x="145" y="90"/>
                                      </a:cubicBezTo>
                                      <a:cubicBezTo>
                                        <a:pt x="145" y="89"/>
                                        <a:pt x="146" y="89"/>
                                        <a:pt x="146" y="88"/>
                                      </a:cubicBezTo>
                                      <a:cubicBezTo>
                                        <a:pt x="146" y="87"/>
                                        <a:pt x="146" y="87"/>
                                        <a:pt x="146" y="87"/>
                                      </a:cubicBezTo>
                                      <a:cubicBezTo>
                                        <a:pt x="146" y="80"/>
                                        <a:pt x="146" y="80"/>
                                        <a:pt x="146" y="80"/>
                                      </a:cubicBezTo>
                                      <a:cubicBezTo>
                                        <a:pt x="146" y="80"/>
                                        <a:pt x="146" y="80"/>
                                        <a:pt x="146" y="80"/>
                                      </a:cubicBezTo>
                                      <a:cubicBezTo>
                                        <a:pt x="146" y="80"/>
                                        <a:pt x="146" y="80"/>
                                        <a:pt x="146" y="80"/>
                                      </a:cubicBezTo>
                                      <a:cubicBezTo>
                                        <a:pt x="146" y="79"/>
                                        <a:pt x="145" y="78"/>
                                        <a:pt x="144" y="77"/>
                                      </a:cubicBezTo>
                                      <a:cubicBezTo>
                                        <a:pt x="129" y="69"/>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8" name="Freeform 91" descr="background"/>
                              <wps:cNvSpPr>
                                <a:spLocks/>
                              </wps:cNvSpPr>
                              <wps:spPr bwMode="auto">
                                <a:xfrm>
                                  <a:off x="5121" y="12085"/>
                                  <a:ext cx="728" cy="477"/>
                                </a:xfrm>
                                <a:custGeom>
                                  <a:avLst/>
                                  <a:gdLst>
                                    <a:gd name="T0" fmla="*/ 0 w 146"/>
                                    <a:gd name="T1" fmla="*/ 227542 h 96"/>
                                    <a:gd name="T2" fmla="*/ 0 w 146"/>
                                    <a:gd name="T3" fmla="*/ 227542 h 96"/>
                                    <a:gd name="T4" fmla="*/ 0 w 146"/>
                                    <a:gd name="T5" fmla="*/ 227542 h 96"/>
                                    <a:gd name="T6" fmla="*/ 0 w 146"/>
                                    <a:gd name="T7" fmla="*/ 241763 h 96"/>
                                    <a:gd name="T8" fmla="*/ 0 w 146"/>
                                    <a:gd name="T9" fmla="*/ 250296 h 96"/>
                                    <a:gd name="T10" fmla="*/ 2849 w 146"/>
                                    <a:gd name="T11" fmla="*/ 255984 h 96"/>
                                    <a:gd name="T12" fmla="*/ 5698 w 146"/>
                                    <a:gd name="T13" fmla="*/ 258829 h 96"/>
                                    <a:gd name="T14" fmla="*/ 8546 w 146"/>
                                    <a:gd name="T15" fmla="*/ 261673 h 96"/>
                                    <a:gd name="T16" fmla="*/ 25639 w 146"/>
                                    <a:gd name="T17" fmla="*/ 270206 h 96"/>
                                    <a:gd name="T18" fmla="*/ 25639 w 146"/>
                                    <a:gd name="T19" fmla="*/ 270206 h 96"/>
                                    <a:gd name="T20" fmla="*/ 25639 w 146"/>
                                    <a:gd name="T21" fmla="*/ 270206 h 96"/>
                                    <a:gd name="T22" fmla="*/ 25639 w 146"/>
                                    <a:gd name="T23" fmla="*/ 270206 h 96"/>
                                    <a:gd name="T24" fmla="*/ 34186 w 146"/>
                                    <a:gd name="T25" fmla="*/ 270206 h 96"/>
                                    <a:gd name="T26" fmla="*/ 410227 w 146"/>
                                    <a:gd name="T27" fmla="*/ 54041 h 96"/>
                                    <a:gd name="T28" fmla="*/ 415925 w 146"/>
                                    <a:gd name="T29" fmla="*/ 48353 h 96"/>
                                    <a:gd name="T30" fmla="*/ 415925 w 146"/>
                                    <a:gd name="T31" fmla="*/ 48353 h 96"/>
                                    <a:gd name="T32" fmla="*/ 415925 w 146"/>
                                    <a:gd name="T33" fmla="*/ 31287 h 96"/>
                                    <a:gd name="T34" fmla="*/ 415925 w 146"/>
                                    <a:gd name="T35" fmla="*/ 22754 h 96"/>
                                    <a:gd name="T36" fmla="*/ 413076 w 146"/>
                                    <a:gd name="T37" fmla="*/ 17066 h 96"/>
                                    <a:gd name="T38" fmla="*/ 410227 w 146"/>
                                    <a:gd name="T39" fmla="*/ 14221 h 96"/>
                                    <a:gd name="T40" fmla="*/ 407379 w 146"/>
                                    <a:gd name="T41" fmla="*/ 14221 h 96"/>
                                    <a:gd name="T42" fmla="*/ 390286 w 146"/>
                                    <a:gd name="T43" fmla="*/ 2844 h 96"/>
                                    <a:gd name="T44" fmla="*/ 390286 w 146"/>
                                    <a:gd name="T45" fmla="*/ 2844 h 96"/>
                                    <a:gd name="T46" fmla="*/ 390286 w 146"/>
                                    <a:gd name="T47" fmla="*/ 2844 h 96"/>
                                    <a:gd name="T48" fmla="*/ 381739 w 146"/>
                                    <a:gd name="T49" fmla="*/ 2844 h 96"/>
                                    <a:gd name="T50" fmla="*/ 5698 w 146"/>
                                    <a:gd name="T51" fmla="*/ 219009 h 96"/>
                                    <a:gd name="T52" fmla="*/ 0 w 146"/>
                                    <a:gd name="T53" fmla="*/ 227542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6" h="96">
                                      <a:moveTo>
                                        <a:pt x="0" y="80"/>
                                      </a:moveTo>
                                      <a:cubicBezTo>
                                        <a:pt x="0" y="80"/>
                                        <a:pt x="0" y="80"/>
                                        <a:pt x="0" y="80"/>
                                      </a:cubicBezTo>
                                      <a:cubicBezTo>
                                        <a:pt x="0" y="80"/>
                                        <a:pt x="0" y="80"/>
                                        <a:pt x="0" y="80"/>
                                      </a:cubicBezTo>
                                      <a:cubicBezTo>
                                        <a:pt x="0" y="85"/>
                                        <a:pt x="0" y="85"/>
                                        <a:pt x="0" y="85"/>
                                      </a:cubicBezTo>
                                      <a:cubicBezTo>
                                        <a:pt x="0" y="88"/>
                                        <a:pt x="0" y="88"/>
                                        <a:pt x="0" y="88"/>
                                      </a:cubicBezTo>
                                      <a:cubicBezTo>
                                        <a:pt x="0" y="89"/>
                                        <a:pt x="0" y="89"/>
                                        <a:pt x="1" y="90"/>
                                      </a:cubicBezTo>
                                      <a:cubicBezTo>
                                        <a:pt x="1" y="90"/>
                                        <a:pt x="1" y="91"/>
                                        <a:pt x="2" y="91"/>
                                      </a:cubicBezTo>
                                      <a:cubicBezTo>
                                        <a:pt x="3" y="92"/>
                                        <a:pt x="3" y="92"/>
                                        <a:pt x="3" y="92"/>
                                      </a:cubicBezTo>
                                      <a:cubicBezTo>
                                        <a:pt x="9" y="95"/>
                                        <a:pt x="9" y="95"/>
                                        <a:pt x="9" y="95"/>
                                      </a:cubicBezTo>
                                      <a:cubicBezTo>
                                        <a:pt x="9" y="95"/>
                                        <a:pt x="9" y="95"/>
                                        <a:pt x="9" y="95"/>
                                      </a:cubicBezTo>
                                      <a:cubicBezTo>
                                        <a:pt x="9" y="95"/>
                                        <a:pt x="9" y="95"/>
                                        <a:pt x="9" y="95"/>
                                      </a:cubicBezTo>
                                      <a:cubicBezTo>
                                        <a:pt x="9" y="95"/>
                                        <a:pt x="9" y="95"/>
                                        <a:pt x="9" y="95"/>
                                      </a:cubicBezTo>
                                      <a:cubicBezTo>
                                        <a:pt x="10" y="96"/>
                                        <a:pt x="11" y="96"/>
                                        <a:pt x="12" y="95"/>
                                      </a:cubicBezTo>
                                      <a:cubicBezTo>
                                        <a:pt x="144" y="19"/>
                                        <a:pt x="144" y="19"/>
                                        <a:pt x="144" y="19"/>
                                      </a:cubicBezTo>
                                      <a:cubicBezTo>
                                        <a:pt x="145" y="19"/>
                                        <a:pt x="146" y="18"/>
                                        <a:pt x="146" y="17"/>
                                      </a:cubicBezTo>
                                      <a:cubicBezTo>
                                        <a:pt x="146" y="17"/>
                                        <a:pt x="146" y="17"/>
                                        <a:pt x="146" y="17"/>
                                      </a:cubicBezTo>
                                      <a:cubicBezTo>
                                        <a:pt x="146" y="11"/>
                                        <a:pt x="146" y="11"/>
                                        <a:pt x="146" y="11"/>
                                      </a:cubicBezTo>
                                      <a:cubicBezTo>
                                        <a:pt x="146" y="8"/>
                                        <a:pt x="146" y="8"/>
                                        <a:pt x="146" y="8"/>
                                      </a:cubicBezTo>
                                      <a:cubicBezTo>
                                        <a:pt x="146" y="8"/>
                                        <a:pt x="146" y="7"/>
                                        <a:pt x="145" y="6"/>
                                      </a:cubicBezTo>
                                      <a:cubicBezTo>
                                        <a:pt x="145" y="6"/>
                                        <a:pt x="145" y="6"/>
                                        <a:pt x="144" y="5"/>
                                      </a:cubicBezTo>
                                      <a:cubicBezTo>
                                        <a:pt x="143" y="5"/>
                                        <a:pt x="143" y="5"/>
                                        <a:pt x="143" y="5"/>
                                      </a:cubicBezTo>
                                      <a:cubicBezTo>
                                        <a:pt x="137" y="1"/>
                                        <a:pt x="137" y="1"/>
                                        <a:pt x="137" y="1"/>
                                      </a:cubicBezTo>
                                      <a:cubicBezTo>
                                        <a:pt x="137" y="1"/>
                                        <a:pt x="137" y="1"/>
                                        <a:pt x="137" y="1"/>
                                      </a:cubicBezTo>
                                      <a:cubicBezTo>
                                        <a:pt x="137" y="1"/>
                                        <a:pt x="137" y="1"/>
                                        <a:pt x="137" y="1"/>
                                      </a:cubicBezTo>
                                      <a:cubicBezTo>
                                        <a:pt x="136" y="0"/>
                                        <a:pt x="135" y="0"/>
                                        <a:pt x="134" y="1"/>
                                      </a:cubicBezTo>
                                      <a:cubicBezTo>
                                        <a:pt x="119" y="10"/>
                                        <a:pt x="2" y="77"/>
                                        <a:pt x="2" y="77"/>
                                      </a:cubicBezTo>
                                      <a:cubicBezTo>
                                        <a:pt x="1"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9" name="Freeform 93" descr="background"/>
                              <wps:cNvSpPr>
                                <a:spLocks/>
                              </wps:cNvSpPr>
                              <wps:spPr bwMode="auto">
                                <a:xfrm>
                                  <a:off x="4966" y="12717"/>
                                  <a:ext cx="106" cy="832"/>
                                </a:xfrm>
                                <a:custGeom>
                                  <a:avLst/>
                                  <a:gdLst>
                                    <a:gd name="T0" fmla="*/ 54580 w 21"/>
                                    <a:gd name="T1" fmla="*/ 14240 h 167"/>
                                    <a:gd name="T2" fmla="*/ 54580 w 21"/>
                                    <a:gd name="T3" fmla="*/ 14240 h 167"/>
                                    <a:gd name="T4" fmla="*/ 54580 w 21"/>
                                    <a:gd name="T5" fmla="*/ 14240 h 167"/>
                                    <a:gd name="T6" fmla="*/ 40217 w 21"/>
                                    <a:gd name="T7" fmla="*/ 5696 h 167"/>
                                    <a:gd name="T8" fmla="*/ 34471 w 21"/>
                                    <a:gd name="T9" fmla="*/ 2848 h 167"/>
                                    <a:gd name="T10" fmla="*/ 28726 w 21"/>
                                    <a:gd name="T11" fmla="*/ 0 h 167"/>
                                    <a:gd name="T12" fmla="*/ 22981 w 21"/>
                                    <a:gd name="T13" fmla="*/ 2848 h 167"/>
                                    <a:gd name="T14" fmla="*/ 20108 w 21"/>
                                    <a:gd name="T15" fmla="*/ 5696 h 167"/>
                                    <a:gd name="T16" fmla="*/ 2873 w 21"/>
                                    <a:gd name="T17" fmla="*/ 14240 h 167"/>
                                    <a:gd name="T18" fmla="*/ 2873 w 21"/>
                                    <a:gd name="T19" fmla="*/ 14240 h 167"/>
                                    <a:gd name="T20" fmla="*/ 0 w 21"/>
                                    <a:gd name="T21" fmla="*/ 22784 h 167"/>
                                    <a:gd name="T22" fmla="*/ 0 w 21"/>
                                    <a:gd name="T23" fmla="*/ 455679 h 167"/>
                                    <a:gd name="T24" fmla="*/ 2873 w 21"/>
                                    <a:gd name="T25" fmla="*/ 464223 h 167"/>
                                    <a:gd name="T26" fmla="*/ 2873 w 21"/>
                                    <a:gd name="T27" fmla="*/ 464223 h 167"/>
                                    <a:gd name="T28" fmla="*/ 17236 w 21"/>
                                    <a:gd name="T29" fmla="*/ 472767 h 167"/>
                                    <a:gd name="T30" fmla="*/ 25854 w 21"/>
                                    <a:gd name="T31" fmla="*/ 475615 h 167"/>
                                    <a:gd name="T32" fmla="*/ 28726 w 21"/>
                                    <a:gd name="T33" fmla="*/ 475615 h 167"/>
                                    <a:gd name="T34" fmla="*/ 34471 w 21"/>
                                    <a:gd name="T35" fmla="*/ 475615 h 167"/>
                                    <a:gd name="T36" fmla="*/ 37344 w 21"/>
                                    <a:gd name="T37" fmla="*/ 472767 h 167"/>
                                    <a:gd name="T38" fmla="*/ 54580 w 21"/>
                                    <a:gd name="T39" fmla="*/ 464223 h 167"/>
                                    <a:gd name="T40" fmla="*/ 54580 w 21"/>
                                    <a:gd name="T41" fmla="*/ 464223 h 167"/>
                                    <a:gd name="T42" fmla="*/ 60325 w 21"/>
                                    <a:gd name="T43" fmla="*/ 455679 h 167"/>
                                    <a:gd name="T44" fmla="*/ 60325 w 21"/>
                                    <a:gd name="T45" fmla="*/ 22784 h 167"/>
                                    <a:gd name="T46" fmla="*/ 54580 w 21"/>
                                    <a:gd name="T47" fmla="*/ 14240 h 16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1" h="167">
                                      <a:moveTo>
                                        <a:pt x="19" y="5"/>
                                      </a:moveTo>
                                      <a:cubicBezTo>
                                        <a:pt x="19" y="5"/>
                                        <a:pt x="19" y="5"/>
                                        <a:pt x="19" y="5"/>
                                      </a:cubicBezTo>
                                      <a:cubicBezTo>
                                        <a:pt x="19" y="5"/>
                                        <a:pt x="19" y="5"/>
                                        <a:pt x="19" y="5"/>
                                      </a:cubicBezTo>
                                      <a:cubicBezTo>
                                        <a:pt x="14" y="2"/>
                                        <a:pt x="14" y="2"/>
                                        <a:pt x="14" y="2"/>
                                      </a:cubicBezTo>
                                      <a:cubicBezTo>
                                        <a:pt x="12" y="1"/>
                                        <a:pt x="12" y="1"/>
                                        <a:pt x="12" y="1"/>
                                      </a:cubicBezTo>
                                      <a:cubicBezTo>
                                        <a:pt x="11" y="1"/>
                                        <a:pt x="11" y="0"/>
                                        <a:pt x="10" y="0"/>
                                      </a:cubicBezTo>
                                      <a:cubicBezTo>
                                        <a:pt x="10" y="0"/>
                                        <a:pt x="9" y="1"/>
                                        <a:pt x="8" y="1"/>
                                      </a:cubicBezTo>
                                      <a:cubicBezTo>
                                        <a:pt x="7" y="2"/>
                                        <a:pt x="7" y="2"/>
                                        <a:pt x="7" y="2"/>
                                      </a:cubicBezTo>
                                      <a:cubicBezTo>
                                        <a:pt x="1" y="5"/>
                                        <a:pt x="1" y="5"/>
                                        <a:pt x="1" y="5"/>
                                      </a:cubicBezTo>
                                      <a:cubicBezTo>
                                        <a:pt x="1" y="5"/>
                                        <a:pt x="1" y="5"/>
                                        <a:pt x="1" y="5"/>
                                      </a:cubicBezTo>
                                      <a:cubicBezTo>
                                        <a:pt x="0" y="6"/>
                                        <a:pt x="0" y="7"/>
                                        <a:pt x="0" y="8"/>
                                      </a:cubicBezTo>
                                      <a:cubicBezTo>
                                        <a:pt x="0" y="160"/>
                                        <a:pt x="0" y="160"/>
                                        <a:pt x="0" y="160"/>
                                      </a:cubicBezTo>
                                      <a:cubicBezTo>
                                        <a:pt x="0" y="161"/>
                                        <a:pt x="0" y="162"/>
                                        <a:pt x="1" y="163"/>
                                      </a:cubicBezTo>
                                      <a:cubicBezTo>
                                        <a:pt x="1" y="163"/>
                                        <a:pt x="1" y="163"/>
                                        <a:pt x="1" y="163"/>
                                      </a:cubicBezTo>
                                      <a:cubicBezTo>
                                        <a:pt x="6" y="166"/>
                                        <a:pt x="6" y="166"/>
                                        <a:pt x="6" y="166"/>
                                      </a:cubicBezTo>
                                      <a:cubicBezTo>
                                        <a:pt x="9" y="167"/>
                                        <a:pt x="9" y="167"/>
                                        <a:pt x="9" y="167"/>
                                      </a:cubicBezTo>
                                      <a:cubicBezTo>
                                        <a:pt x="9" y="167"/>
                                        <a:pt x="10" y="167"/>
                                        <a:pt x="10" y="167"/>
                                      </a:cubicBezTo>
                                      <a:cubicBezTo>
                                        <a:pt x="11" y="167"/>
                                        <a:pt x="11" y="167"/>
                                        <a:pt x="12" y="167"/>
                                      </a:cubicBezTo>
                                      <a:cubicBezTo>
                                        <a:pt x="13" y="166"/>
                                        <a:pt x="13" y="166"/>
                                        <a:pt x="13" y="166"/>
                                      </a:cubicBezTo>
                                      <a:cubicBezTo>
                                        <a:pt x="19" y="163"/>
                                        <a:pt x="19" y="163"/>
                                        <a:pt x="19" y="163"/>
                                      </a:cubicBezTo>
                                      <a:cubicBezTo>
                                        <a:pt x="19" y="163"/>
                                        <a:pt x="19" y="163"/>
                                        <a:pt x="19" y="163"/>
                                      </a:cubicBezTo>
                                      <a:cubicBezTo>
                                        <a:pt x="20" y="162"/>
                                        <a:pt x="21" y="161"/>
                                        <a:pt x="21" y="160"/>
                                      </a:cubicBezTo>
                                      <a:cubicBezTo>
                                        <a:pt x="21" y="8"/>
                                        <a:pt x="21" y="8"/>
                                        <a:pt x="21" y="8"/>
                                      </a:cubicBezTo>
                                      <a:cubicBezTo>
                                        <a:pt x="21" y="7"/>
                                        <a:pt x="20" y="6"/>
                                        <a:pt x="19"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2" name="Freeform 94" descr="background"/>
                              <wps:cNvSpPr>
                                <a:spLocks/>
                              </wps:cNvSpPr>
                              <wps:spPr bwMode="auto">
                                <a:xfrm>
                                  <a:off x="3093" y="12717"/>
                                  <a:ext cx="106" cy="832"/>
                                </a:xfrm>
                                <a:custGeom>
                                  <a:avLst/>
                                  <a:gdLst>
                                    <a:gd name="T0" fmla="*/ 54580 w 21"/>
                                    <a:gd name="T1" fmla="*/ 14240 h 167"/>
                                    <a:gd name="T2" fmla="*/ 54580 w 21"/>
                                    <a:gd name="T3" fmla="*/ 14240 h 167"/>
                                    <a:gd name="T4" fmla="*/ 54580 w 21"/>
                                    <a:gd name="T5" fmla="*/ 14240 h 167"/>
                                    <a:gd name="T6" fmla="*/ 40217 w 21"/>
                                    <a:gd name="T7" fmla="*/ 5696 h 167"/>
                                    <a:gd name="T8" fmla="*/ 34471 w 21"/>
                                    <a:gd name="T9" fmla="*/ 2848 h 167"/>
                                    <a:gd name="T10" fmla="*/ 28726 w 21"/>
                                    <a:gd name="T11" fmla="*/ 0 h 167"/>
                                    <a:gd name="T12" fmla="*/ 25854 w 21"/>
                                    <a:gd name="T13" fmla="*/ 2848 h 167"/>
                                    <a:gd name="T14" fmla="*/ 20108 w 21"/>
                                    <a:gd name="T15" fmla="*/ 5696 h 167"/>
                                    <a:gd name="T16" fmla="*/ 2873 w 21"/>
                                    <a:gd name="T17" fmla="*/ 14240 h 167"/>
                                    <a:gd name="T18" fmla="*/ 2873 w 21"/>
                                    <a:gd name="T19" fmla="*/ 14240 h 167"/>
                                    <a:gd name="T20" fmla="*/ 0 w 21"/>
                                    <a:gd name="T21" fmla="*/ 22784 h 167"/>
                                    <a:gd name="T22" fmla="*/ 0 w 21"/>
                                    <a:gd name="T23" fmla="*/ 455679 h 167"/>
                                    <a:gd name="T24" fmla="*/ 2873 w 21"/>
                                    <a:gd name="T25" fmla="*/ 464223 h 167"/>
                                    <a:gd name="T26" fmla="*/ 2873 w 21"/>
                                    <a:gd name="T27" fmla="*/ 464223 h 167"/>
                                    <a:gd name="T28" fmla="*/ 17236 w 21"/>
                                    <a:gd name="T29" fmla="*/ 472767 h 167"/>
                                    <a:gd name="T30" fmla="*/ 25854 w 21"/>
                                    <a:gd name="T31" fmla="*/ 475615 h 167"/>
                                    <a:gd name="T32" fmla="*/ 28726 w 21"/>
                                    <a:gd name="T33" fmla="*/ 475615 h 167"/>
                                    <a:gd name="T34" fmla="*/ 34471 w 21"/>
                                    <a:gd name="T35" fmla="*/ 475615 h 167"/>
                                    <a:gd name="T36" fmla="*/ 37344 w 21"/>
                                    <a:gd name="T37" fmla="*/ 472767 h 167"/>
                                    <a:gd name="T38" fmla="*/ 54580 w 21"/>
                                    <a:gd name="T39" fmla="*/ 464223 h 167"/>
                                    <a:gd name="T40" fmla="*/ 54580 w 21"/>
                                    <a:gd name="T41" fmla="*/ 464223 h 167"/>
                                    <a:gd name="T42" fmla="*/ 60325 w 21"/>
                                    <a:gd name="T43" fmla="*/ 455679 h 167"/>
                                    <a:gd name="T44" fmla="*/ 60325 w 21"/>
                                    <a:gd name="T45" fmla="*/ 22784 h 167"/>
                                    <a:gd name="T46" fmla="*/ 54580 w 21"/>
                                    <a:gd name="T47" fmla="*/ 14240 h 16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1" h="167">
                                      <a:moveTo>
                                        <a:pt x="19" y="5"/>
                                      </a:moveTo>
                                      <a:cubicBezTo>
                                        <a:pt x="19" y="5"/>
                                        <a:pt x="19" y="5"/>
                                        <a:pt x="19" y="5"/>
                                      </a:cubicBezTo>
                                      <a:cubicBezTo>
                                        <a:pt x="19" y="5"/>
                                        <a:pt x="19" y="5"/>
                                        <a:pt x="19" y="5"/>
                                      </a:cubicBezTo>
                                      <a:cubicBezTo>
                                        <a:pt x="14" y="2"/>
                                        <a:pt x="14" y="2"/>
                                        <a:pt x="14" y="2"/>
                                      </a:cubicBezTo>
                                      <a:cubicBezTo>
                                        <a:pt x="12" y="1"/>
                                        <a:pt x="12" y="1"/>
                                        <a:pt x="12" y="1"/>
                                      </a:cubicBezTo>
                                      <a:cubicBezTo>
                                        <a:pt x="11" y="1"/>
                                        <a:pt x="11" y="0"/>
                                        <a:pt x="10" y="0"/>
                                      </a:cubicBezTo>
                                      <a:cubicBezTo>
                                        <a:pt x="10" y="0"/>
                                        <a:pt x="9" y="1"/>
                                        <a:pt x="9" y="1"/>
                                      </a:cubicBezTo>
                                      <a:cubicBezTo>
                                        <a:pt x="7" y="2"/>
                                        <a:pt x="7" y="2"/>
                                        <a:pt x="7" y="2"/>
                                      </a:cubicBezTo>
                                      <a:cubicBezTo>
                                        <a:pt x="1" y="5"/>
                                        <a:pt x="1" y="5"/>
                                        <a:pt x="1" y="5"/>
                                      </a:cubicBezTo>
                                      <a:cubicBezTo>
                                        <a:pt x="1" y="5"/>
                                        <a:pt x="1" y="5"/>
                                        <a:pt x="1" y="5"/>
                                      </a:cubicBezTo>
                                      <a:cubicBezTo>
                                        <a:pt x="0" y="6"/>
                                        <a:pt x="0" y="7"/>
                                        <a:pt x="0" y="8"/>
                                      </a:cubicBezTo>
                                      <a:cubicBezTo>
                                        <a:pt x="0" y="160"/>
                                        <a:pt x="0" y="160"/>
                                        <a:pt x="0" y="160"/>
                                      </a:cubicBezTo>
                                      <a:cubicBezTo>
                                        <a:pt x="0" y="161"/>
                                        <a:pt x="0" y="162"/>
                                        <a:pt x="1" y="163"/>
                                      </a:cubicBezTo>
                                      <a:cubicBezTo>
                                        <a:pt x="1" y="163"/>
                                        <a:pt x="1" y="163"/>
                                        <a:pt x="1" y="163"/>
                                      </a:cubicBezTo>
                                      <a:cubicBezTo>
                                        <a:pt x="6" y="166"/>
                                        <a:pt x="6" y="166"/>
                                        <a:pt x="6" y="166"/>
                                      </a:cubicBezTo>
                                      <a:cubicBezTo>
                                        <a:pt x="9" y="167"/>
                                        <a:pt x="9" y="167"/>
                                        <a:pt x="9" y="167"/>
                                      </a:cubicBezTo>
                                      <a:cubicBezTo>
                                        <a:pt x="9" y="167"/>
                                        <a:pt x="10" y="167"/>
                                        <a:pt x="10" y="167"/>
                                      </a:cubicBezTo>
                                      <a:cubicBezTo>
                                        <a:pt x="11" y="167"/>
                                        <a:pt x="11" y="167"/>
                                        <a:pt x="12" y="167"/>
                                      </a:cubicBezTo>
                                      <a:cubicBezTo>
                                        <a:pt x="13" y="166"/>
                                        <a:pt x="13" y="166"/>
                                        <a:pt x="13" y="166"/>
                                      </a:cubicBezTo>
                                      <a:cubicBezTo>
                                        <a:pt x="19" y="163"/>
                                        <a:pt x="19" y="163"/>
                                        <a:pt x="19" y="163"/>
                                      </a:cubicBezTo>
                                      <a:cubicBezTo>
                                        <a:pt x="19" y="163"/>
                                        <a:pt x="19" y="163"/>
                                        <a:pt x="19" y="163"/>
                                      </a:cubicBezTo>
                                      <a:cubicBezTo>
                                        <a:pt x="20" y="162"/>
                                        <a:pt x="21" y="161"/>
                                        <a:pt x="21" y="160"/>
                                      </a:cubicBezTo>
                                      <a:cubicBezTo>
                                        <a:pt x="21" y="8"/>
                                        <a:pt x="21" y="8"/>
                                        <a:pt x="21" y="8"/>
                                      </a:cubicBezTo>
                                      <a:cubicBezTo>
                                        <a:pt x="21" y="7"/>
                                        <a:pt x="20" y="6"/>
                                        <a:pt x="19"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4" name="Freeform 97" descr="background"/>
                              <wps:cNvSpPr>
                                <a:spLocks/>
                              </wps:cNvSpPr>
                              <wps:spPr bwMode="auto">
                                <a:xfrm>
                                  <a:off x="6994" y="12085"/>
                                  <a:ext cx="728" cy="477"/>
                                </a:xfrm>
                                <a:custGeom>
                                  <a:avLst/>
                                  <a:gdLst>
                                    <a:gd name="T0" fmla="*/ 0 w 146"/>
                                    <a:gd name="T1" fmla="*/ 227542 h 96"/>
                                    <a:gd name="T2" fmla="*/ 0 w 146"/>
                                    <a:gd name="T3" fmla="*/ 227542 h 96"/>
                                    <a:gd name="T4" fmla="*/ 0 w 146"/>
                                    <a:gd name="T5" fmla="*/ 227542 h 96"/>
                                    <a:gd name="T6" fmla="*/ 0 w 146"/>
                                    <a:gd name="T7" fmla="*/ 241763 h 96"/>
                                    <a:gd name="T8" fmla="*/ 0 w 146"/>
                                    <a:gd name="T9" fmla="*/ 250296 h 96"/>
                                    <a:gd name="T10" fmla="*/ 2849 w 146"/>
                                    <a:gd name="T11" fmla="*/ 255984 h 96"/>
                                    <a:gd name="T12" fmla="*/ 5698 w 146"/>
                                    <a:gd name="T13" fmla="*/ 258829 h 96"/>
                                    <a:gd name="T14" fmla="*/ 8546 w 146"/>
                                    <a:gd name="T15" fmla="*/ 261673 h 96"/>
                                    <a:gd name="T16" fmla="*/ 25639 w 146"/>
                                    <a:gd name="T17" fmla="*/ 270206 h 96"/>
                                    <a:gd name="T18" fmla="*/ 25639 w 146"/>
                                    <a:gd name="T19" fmla="*/ 270206 h 96"/>
                                    <a:gd name="T20" fmla="*/ 25639 w 146"/>
                                    <a:gd name="T21" fmla="*/ 270206 h 96"/>
                                    <a:gd name="T22" fmla="*/ 34186 w 146"/>
                                    <a:gd name="T23" fmla="*/ 270206 h 96"/>
                                    <a:gd name="T24" fmla="*/ 410227 w 146"/>
                                    <a:gd name="T25" fmla="*/ 54041 h 96"/>
                                    <a:gd name="T26" fmla="*/ 415925 w 146"/>
                                    <a:gd name="T27" fmla="*/ 48353 h 96"/>
                                    <a:gd name="T28" fmla="*/ 415925 w 146"/>
                                    <a:gd name="T29" fmla="*/ 48353 h 96"/>
                                    <a:gd name="T30" fmla="*/ 415925 w 146"/>
                                    <a:gd name="T31" fmla="*/ 31287 h 96"/>
                                    <a:gd name="T32" fmla="*/ 415925 w 146"/>
                                    <a:gd name="T33" fmla="*/ 22754 h 96"/>
                                    <a:gd name="T34" fmla="*/ 413076 w 146"/>
                                    <a:gd name="T35" fmla="*/ 17066 h 96"/>
                                    <a:gd name="T36" fmla="*/ 410227 w 146"/>
                                    <a:gd name="T37" fmla="*/ 14221 h 96"/>
                                    <a:gd name="T38" fmla="*/ 407379 w 146"/>
                                    <a:gd name="T39" fmla="*/ 14221 h 96"/>
                                    <a:gd name="T40" fmla="*/ 390286 w 146"/>
                                    <a:gd name="T41" fmla="*/ 2844 h 96"/>
                                    <a:gd name="T42" fmla="*/ 390286 w 146"/>
                                    <a:gd name="T43" fmla="*/ 2844 h 96"/>
                                    <a:gd name="T44" fmla="*/ 381739 w 146"/>
                                    <a:gd name="T45" fmla="*/ 2844 h 96"/>
                                    <a:gd name="T46" fmla="*/ 5698 w 146"/>
                                    <a:gd name="T47" fmla="*/ 219009 h 96"/>
                                    <a:gd name="T48" fmla="*/ 0 w 146"/>
                                    <a:gd name="T49" fmla="*/ 227542 h 9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46" h="96">
                                      <a:moveTo>
                                        <a:pt x="0" y="80"/>
                                      </a:moveTo>
                                      <a:cubicBezTo>
                                        <a:pt x="0" y="80"/>
                                        <a:pt x="0" y="80"/>
                                        <a:pt x="0" y="80"/>
                                      </a:cubicBezTo>
                                      <a:cubicBezTo>
                                        <a:pt x="0" y="80"/>
                                        <a:pt x="0" y="80"/>
                                        <a:pt x="0" y="80"/>
                                      </a:cubicBezTo>
                                      <a:cubicBezTo>
                                        <a:pt x="0" y="85"/>
                                        <a:pt x="0" y="85"/>
                                        <a:pt x="0" y="85"/>
                                      </a:cubicBezTo>
                                      <a:cubicBezTo>
                                        <a:pt x="0" y="88"/>
                                        <a:pt x="0" y="88"/>
                                        <a:pt x="0" y="88"/>
                                      </a:cubicBezTo>
                                      <a:cubicBezTo>
                                        <a:pt x="0" y="89"/>
                                        <a:pt x="0" y="89"/>
                                        <a:pt x="1" y="90"/>
                                      </a:cubicBezTo>
                                      <a:cubicBezTo>
                                        <a:pt x="1" y="90"/>
                                        <a:pt x="1" y="91"/>
                                        <a:pt x="2" y="91"/>
                                      </a:cubicBezTo>
                                      <a:cubicBezTo>
                                        <a:pt x="3" y="92"/>
                                        <a:pt x="3" y="92"/>
                                        <a:pt x="3" y="92"/>
                                      </a:cubicBezTo>
                                      <a:cubicBezTo>
                                        <a:pt x="9" y="95"/>
                                        <a:pt x="9" y="95"/>
                                        <a:pt x="9" y="95"/>
                                      </a:cubicBezTo>
                                      <a:cubicBezTo>
                                        <a:pt x="9" y="95"/>
                                        <a:pt x="9" y="95"/>
                                        <a:pt x="9" y="95"/>
                                      </a:cubicBezTo>
                                      <a:cubicBezTo>
                                        <a:pt x="9" y="95"/>
                                        <a:pt x="9" y="95"/>
                                        <a:pt x="9" y="95"/>
                                      </a:cubicBezTo>
                                      <a:cubicBezTo>
                                        <a:pt x="10" y="96"/>
                                        <a:pt x="11" y="96"/>
                                        <a:pt x="12" y="95"/>
                                      </a:cubicBezTo>
                                      <a:cubicBezTo>
                                        <a:pt x="144" y="19"/>
                                        <a:pt x="144" y="19"/>
                                        <a:pt x="144" y="19"/>
                                      </a:cubicBezTo>
                                      <a:cubicBezTo>
                                        <a:pt x="145" y="19"/>
                                        <a:pt x="146" y="18"/>
                                        <a:pt x="146" y="17"/>
                                      </a:cubicBezTo>
                                      <a:cubicBezTo>
                                        <a:pt x="146" y="17"/>
                                        <a:pt x="146" y="17"/>
                                        <a:pt x="146" y="17"/>
                                      </a:cubicBezTo>
                                      <a:cubicBezTo>
                                        <a:pt x="146" y="11"/>
                                        <a:pt x="146" y="11"/>
                                        <a:pt x="146" y="11"/>
                                      </a:cubicBezTo>
                                      <a:cubicBezTo>
                                        <a:pt x="146" y="8"/>
                                        <a:pt x="146" y="8"/>
                                        <a:pt x="146" y="8"/>
                                      </a:cubicBezTo>
                                      <a:cubicBezTo>
                                        <a:pt x="146" y="8"/>
                                        <a:pt x="146" y="7"/>
                                        <a:pt x="145" y="6"/>
                                      </a:cubicBezTo>
                                      <a:cubicBezTo>
                                        <a:pt x="145" y="6"/>
                                        <a:pt x="145" y="6"/>
                                        <a:pt x="144" y="5"/>
                                      </a:cubicBezTo>
                                      <a:cubicBezTo>
                                        <a:pt x="143" y="5"/>
                                        <a:pt x="143" y="5"/>
                                        <a:pt x="143" y="5"/>
                                      </a:cubicBezTo>
                                      <a:cubicBezTo>
                                        <a:pt x="137" y="1"/>
                                        <a:pt x="137" y="1"/>
                                        <a:pt x="137" y="1"/>
                                      </a:cubicBezTo>
                                      <a:cubicBezTo>
                                        <a:pt x="137" y="1"/>
                                        <a:pt x="137" y="1"/>
                                        <a:pt x="137" y="1"/>
                                      </a:cubicBezTo>
                                      <a:cubicBezTo>
                                        <a:pt x="136" y="0"/>
                                        <a:pt x="135" y="0"/>
                                        <a:pt x="134" y="1"/>
                                      </a:cubicBezTo>
                                      <a:cubicBezTo>
                                        <a:pt x="119" y="10"/>
                                        <a:pt x="2" y="77"/>
                                        <a:pt x="2" y="77"/>
                                      </a:cubicBezTo>
                                      <a:cubicBezTo>
                                        <a:pt x="1"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5" name="Freeform 100" descr="background"/>
                              <wps:cNvSpPr>
                                <a:spLocks/>
                              </wps:cNvSpPr>
                              <wps:spPr bwMode="auto">
                                <a:xfrm>
                                  <a:off x="6835" y="12717"/>
                                  <a:ext cx="109" cy="832"/>
                                </a:xfrm>
                                <a:custGeom>
                                  <a:avLst/>
                                  <a:gdLst>
                                    <a:gd name="T0" fmla="*/ 56573 w 22"/>
                                    <a:gd name="T1" fmla="*/ 14240 h 167"/>
                                    <a:gd name="T2" fmla="*/ 56573 w 22"/>
                                    <a:gd name="T3" fmla="*/ 14240 h 167"/>
                                    <a:gd name="T4" fmla="*/ 56573 w 22"/>
                                    <a:gd name="T5" fmla="*/ 14240 h 167"/>
                                    <a:gd name="T6" fmla="*/ 42430 w 22"/>
                                    <a:gd name="T7" fmla="*/ 5696 h 167"/>
                                    <a:gd name="T8" fmla="*/ 36772 w 22"/>
                                    <a:gd name="T9" fmla="*/ 2848 h 167"/>
                                    <a:gd name="T10" fmla="*/ 31115 w 22"/>
                                    <a:gd name="T11" fmla="*/ 0 h 167"/>
                                    <a:gd name="T12" fmla="*/ 25458 w 22"/>
                                    <a:gd name="T13" fmla="*/ 2848 h 167"/>
                                    <a:gd name="T14" fmla="*/ 22629 w 22"/>
                                    <a:gd name="T15" fmla="*/ 5696 h 167"/>
                                    <a:gd name="T16" fmla="*/ 5657 w 22"/>
                                    <a:gd name="T17" fmla="*/ 14240 h 167"/>
                                    <a:gd name="T18" fmla="*/ 5657 w 22"/>
                                    <a:gd name="T19" fmla="*/ 14240 h 167"/>
                                    <a:gd name="T20" fmla="*/ 0 w 22"/>
                                    <a:gd name="T21" fmla="*/ 22784 h 167"/>
                                    <a:gd name="T22" fmla="*/ 0 w 22"/>
                                    <a:gd name="T23" fmla="*/ 455679 h 167"/>
                                    <a:gd name="T24" fmla="*/ 5657 w 22"/>
                                    <a:gd name="T25" fmla="*/ 464223 h 167"/>
                                    <a:gd name="T26" fmla="*/ 5657 w 22"/>
                                    <a:gd name="T27" fmla="*/ 464223 h 167"/>
                                    <a:gd name="T28" fmla="*/ 19800 w 22"/>
                                    <a:gd name="T29" fmla="*/ 472767 h 167"/>
                                    <a:gd name="T30" fmla="*/ 25458 w 22"/>
                                    <a:gd name="T31" fmla="*/ 475615 h 167"/>
                                    <a:gd name="T32" fmla="*/ 31115 w 22"/>
                                    <a:gd name="T33" fmla="*/ 475615 h 167"/>
                                    <a:gd name="T34" fmla="*/ 36772 w 22"/>
                                    <a:gd name="T35" fmla="*/ 475615 h 167"/>
                                    <a:gd name="T36" fmla="*/ 39601 w 22"/>
                                    <a:gd name="T37" fmla="*/ 472767 h 167"/>
                                    <a:gd name="T38" fmla="*/ 56573 w 22"/>
                                    <a:gd name="T39" fmla="*/ 464223 h 167"/>
                                    <a:gd name="T40" fmla="*/ 56573 w 22"/>
                                    <a:gd name="T41" fmla="*/ 464223 h 167"/>
                                    <a:gd name="T42" fmla="*/ 62230 w 22"/>
                                    <a:gd name="T43" fmla="*/ 455679 h 167"/>
                                    <a:gd name="T44" fmla="*/ 62230 w 22"/>
                                    <a:gd name="T45" fmla="*/ 22784 h 167"/>
                                    <a:gd name="T46" fmla="*/ 56573 w 22"/>
                                    <a:gd name="T47" fmla="*/ 14240 h 16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2" h="167">
                                      <a:moveTo>
                                        <a:pt x="20" y="5"/>
                                      </a:moveTo>
                                      <a:cubicBezTo>
                                        <a:pt x="20" y="5"/>
                                        <a:pt x="20" y="5"/>
                                        <a:pt x="20" y="5"/>
                                      </a:cubicBezTo>
                                      <a:cubicBezTo>
                                        <a:pt x="20" y="5"/>
                                        <a:pt x="20" y="5"/>
                                        <a:pt x="20" y="5"/>
                                      </a:cubicBezTo>
                                      <a:cubicBezTo>
                                        <a:pt x="15" y="2"/>
                                        <a:pt x="15" y="2"/>
                                        <a:pt x="15" y="2"/>
                                      </a:cubicBezTo>
                                      <a:cubicBezTo>
                                        <a:pt x="13" y="1"/>
                                        <a:pt x="13" y="1"/>
                                        <a:pt x="13" y="1"/>
                                      </a:cubicBezTo>
                                      <a:cubicBezTo>
                                        <a:pt x="12" y="1"/>
                                        <a:pt x="12" y="0"/>
                                        <a:pt x="11" y="0"/>
                                      </a:cubicBezTo>
                                      <a:cubicBezTo>
                                        <a:pt x="10" y="0"/>
                                        <a:pt x="10" y="1"/>
                                        <a:pt x="9" y="1"/>
                                      </a:cubicBezTo>
                                      <a:cubicBezTo>
                                        <a:pt x="8" y="2"/>
                                        <a:pt x="8" y="2"/>
                                        <a:pt x="8" y="2"/>
                                      </a:cubicBezTo>
                                      <a:cubicBezTo>
                                        <a:pt x="2" y="5"/>
                                        <a:pt x="2" y="5"/>
                                        <a:pt x="2" y="5"/>
                                      </a:cubicBezTo>
                                      <a:cubicBezTo>
                                        <a:pt x="2" y="5"/>
                                        <a:pt x="2" y="5"/>
                                        <a:pt x="2" y="5"/>
                                      </a:cubicBezTo>
                                      <a:cubicBezTo>
                                        <a:pt x="1" y="6"/>
                                        <a:pt x="0" y="7"/>
                                        <a:pt x="0" y="8"/>
                                      </a:cubicBezTo>
                                      <a:cubicBezTo>
                                        <a:pt x="0" y="160"/>
                                        <a:pt x="0" y="160"/>
                                        <a:pt x="0" y="160"/>
                                      </a:cubicBezTo>
                                      <a:cubicBezTo>
                                        <a:pt x="0" y="161"/>
                                        <a:pt x="1" y="162"/>
                                        <a:pt x="2" y="163"/>
                                      </a:cubicBezTo>
                                      <a:cubicBezTo>
                                        <a:pt x="2" y="163"/>
                                        <a:pt x="2" y="163"/>
                                        <a:pt x="2" y="163"/>
                                      </a:cubicBezTo>
                                      <a:cubicBezTo>
                                        <a:pt x="7" y="166"/>
                                        <a:pt x="7" y="166"/>
                                        <a:pt x="7" y="166"/>
                                      </a:cubicBezTo>
                                      <a:cubicBezTo>
                                        <a:pt x="9" y="167"/>
                                        <a:pt x="9" y="167"/>
                                        <a:pt x="9" y="167"/>
                                      </a:cubicBezTo>
                                      <a:cubicBezTo>
                                        <a:pt x="10" y="167"/>
                                        <a:pt x="10" y="167"/>
                                        <a:pt x="11" y="167"/>
                                      </a:cubicBezTo>
                                      <a:cubicBezTo>
                                        <a:pt x="12" y="167"/>
                                        <a:pt x="12" y="167"/>
                                        <a:pt x="13" y="167"/>
                                      </a:cubicBezTo>
                                      <a:cubicBezTo>
                                        <a:pt x="14" y="166"/>
                                        <a:pt x="14" y="166"/>
                                        <a:pt x="14" y="166"/>
                                      </a:cubicBezTo>
                                      <a:cubicBezTo>
                                        <a:pt x="20" y="163"/>
                                        <a:pt x="20" y="163"/>
                                        <a:pt x="20" y="163"/>
                                      </a:cubicBezTo>
                                      <a:cubicBezTo>
                                        <a:pt x="20" y="163"/>
                                        <a:pt x="20" y="163"/>
                                        <a:pt x="20" y="163"/>
                                      </a:cubicBezTo>
                                      <a:cubicBezTo>
                                        <a:pt x="21" y="162"/>
                                        <a:pt x="22" y="161"/>
                                        <a:pt x="22" y="160"/>
                                      </a:cubicBezTo>
                                      <a:cubicBezTo>
                                        <a:pt x="22" y="8"/>
                                        <a:pt x="22" y="8"/>
                                        <a:pt x="22" y="8"/>
                                      </a:cubicBezTo>
                                      <a:cubicBezTo>
                                        <a:pt x="22" y="7"/>
                                        <a:pt x="21" y="6"/>
                                        <a:pt x="20"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6" name="Freeform 120" descr="background"/>
                              <wps:cNvSpPr>
                                <a:spLocks/>
                              </wps:cNvSpPr>
                              <wps:spPr bwMode="auto">
                                <a:xfrm>
                                  <a:off x="8867" y="8841"/>
                                  <a:ext cx="723" cy="479"/>
                                </a:xfrm>
                                <a:custGeom>
                                  <a:avLst/>
                                  <a:gdLst>
                                    <a:gd name="T0" fmla="*/ 0 w 145"/>
                                    <a:gd name="T1" fmla="*/ 228071 h 96"/>
                                    <a:gd name="T2" fmla="*/ 0 w 145"/>
                                    <a:gd name="T3" fmla="*/ 228071 h 96"/>
                                    <a:gd name="T4" fmla="*/ 0 w 145"/>
                                    <a:gd name="T5" fmla="*/ 228071 h 96"/>
                                    <a:gd name="T6" fmla="*/ 0 w 145"/>
                                    <a:gd name="T7" fmla="*/ 245176 h 96"/>
                                    <a:gd name="T8" fmla="*/ 0 w 145"/>
                                    <a:gd name="T9" fmla="*/ 250878 h 96"/>
                                    <a:gd name="T10" fmla="*/ 0 w 145"/>
                                    <a:gd name="T11" fmla="*/ 256580 h 96"/>
                                    <a:gd name="T12" fmla="*/ 5693 w 145"/>
                                    <a:gd name="T13" fmla="*/ 259431 h 96"/>
                                    <a:gd name="T14" fmla="*/ 8540 w 145"/>
                                    <a:gd name="T15" fmla="*/ 262281 h 96"/>
                                    <a:gd name="T16" fmla="*/ 25619 w 145"/>
                                    <a:gd name="T17" fmla="*/ 273685 h 96"/>
                                    <a:gd name="T18" fmla="*/ 25619 w 145"/>
                                    <a:gd name="T19" fmla="*/ 273685 h 96"/>
                                    <a:gd name="T20" fmla="*/ 25619 w 145"/>
                                    <a:gd name="T21" fmla="*/ 273685 h 96"/>
                                    <a:gd name="T22" fmla="*/ 25619 w 145"/>
                                    <a:gd name="T23" fmla="*/ 273685 h 96"/>
                                    <a:gd name="T24" fmla="*/ 34159 w 145"/>
                                    <a:gd name="T25" fmla="*/ 273685 h 96"/>
                                    <a:gd name="T26" fmla="*/ 409903 w 145"/>
                                    <a:gd name="T27" fmla="*/ 54167 h 96"/>
                                    <a:gd name="T28" fmla="*/ 412750 w 145"/>
                                    <a:gd name="T29" fmla="*/ 48465 h 96"/>
                                    <a:gd name="T30" fmla="*/ 412750 w 145"/>
                                    <a:gd name="T31" fmla="*/ 48465 h 96"/>
                                    <a:gd name="T32" fmla="*/ 412750 w 145"/>
                                    <a:gd name="T33" fmla="*/ 31360 h 96"/>
                                    <a:gd name="T34" fmla="*/ 412750 w 145"/>
                                    <a:gd name="T35" fmla="*/ 22807 h 96"/>
                                    <a:gd name="T36" fmla="*/ 412750 w 145"/>
                                    <a:gd name="T37" fmla="*/ 19956 h 96"/>
                                    <a:gd name="T38" fmla="*/ 409903 w 145"/>
                                    <a:gd name="T39" fmla="*/ 14254 h 96"/>
                                    <a:gd name="T40" fmla="*/ 407057 w 145"/>
                                    <a:gd name="T41" fmla="*/ 14254 h 96"/>
                                    <a:gd name="T42" fmla="*/ 387131 w 145"/>
                                    <a:gd name="T43" fmla="*/ 2851 h 96"/>
                                    <a:gd name="T44" fmla="*/ 387131 w 145"/>
                                    <a:gd name="T45" fmla="*/ 2851 h 96"/>
                                    <a:gd name="T46" fmla="*/ 387131 w 145"/>
                                    <a:gd name="T47" fmla="*/ 2851 h 96"/>
                                    <a:gd name="T48" fmla="*/ 378591 w 145"/>
                                    <a:gd name="T49" fmla="*/ 2851 h 96"/>
                                    <a:gd name="T50" fmla="*/ 2847 w 145"/>
                                    <a:gd name="T51" fmla="*/ 219518 h 96"/>
                                    <a:gd name="T52" fmla="*/ 0 w 145"/>
                                    <a:gd name="T53" fmla="*/ 22807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5" h="96">
                                      <a:moveTo>
                                        <a:pt x="0" y="80"/>
                                      </a:moveTo>
                                      <a:cubicBezTo>
                                        <a:pt x="0" y="80"/>
                                        <a:pt x="0" y="80"/>
                                        <a:pt x="0" y="80"/>
                                      </a:cubicBezTo>
                                      <a:cubicBezTo>
                                        <a:pt x="0" y="80"/>
                                        <a:pt x="0" y="80"/>
                                        <a:pt x="0" y="80"/>
                                      </a:cubicBezTo>
                                      <a:cubicBezTo>
                                        <a:pt x="0" y="86"/>
                                        <a:pt x="0" y="86"/>
                                        <a:pt x="0" y="86"/>
                                      </a:cubicBezTo>
                                      <a:cubicBezTo>
                                        <a:pt x="0" y="88"/>
                                        <a:pt x="0" y="88"/>
                                        <a:pt x="0" y="88"/>
                                      </a:cubicBezTo>
                                      <a:cubicBezTo>
                                        <a:pt x="0" y="89"/>
                                        <a:pt x="0" y="90"/>
                                        <a:pt x="0" y="90"/>
                                      </a:cubicBezTo>
                                      <a:cubicBezTo>
                                        <a:pt x="1" y="91"/>
                                        <a:pt x="1" y="91"/>
                                        <a:pt x="2" y="91"/>
                                      </a:cubicBezTo>
                                      <a:cubicBezTo>
                                        <a:pt x="3" y="92"/>
                                        <a:pt x="3" y="92"/>
                                        <a:pt x="3" y="92"/>
                                      </a:cubicBezTo>
                                      <a:cubicBezTo>
                                        <a:pt x="9" y="96"/>
                                        <a:pt x="9" y="96"/>
                                        <a:pt x="9" y="96"/>
                                      </a:cubicBezTo>
                                      <a:cubicBezTo>
                                        <a:pt x="9" y="96"/>
                                        <a:pt x="9" y="96"/>
                                        <a:pt x="9" y="96"/>
                                      </a:cubicBezTo>
                                      <a:cubicBezTo>
                                        <a:pt x="9" y="96"/>
                                        <a:pt x="9" y="96"/>
                                        <a:pt x="9" y="96"/>
                                      </a:cubicBezTo>
                                      <a:cubicBezTo>
                                        <a:pt x="9" y="96"/>
                                        <a:pt x="9" y="96"/>
                                        <a:pt x="9" y="96"/>
                                      </a:cubicBezTo>
                                      <a:cubicBezTo>
                                        <a:pt x="10" y="96"/>
                                        <a:pt x="11" y="96"/>
                                        <a:pt x="12" y="96"/>
                                      </a:cubicBezTo>
                                      <a:cubicBezTo>
                                        <a:pt x="144" y="19"/>
                                        <a:pt x="144" y="19"/>
                                        <a:pt x="144" y="19"/>
                                      </a:cubicBezTo>
                                      <a:cubicBezTo>
                                        <a:pt x="145" y="19"/>
                                        <a:pt x="145" y="18"/>
                                        <a:pt x="145" y="17"/>
                                      </a:cubicBezTo>
                                      <a:cubicBezTo>
                                        <a:pt x="145" y="17"/>
                                        <a:pt x="145" y="17"/>
                                        <a:pt x="145" y="17"/>
                                      </a:cubicBezTo>
                                      <a:cubicBezTo>
                                        <a:pt x="145" y="11"/>
                                        <a:pt x="145" y="11"/>
                                        <a:pt x="145" y="11"/>
                                      </a:cubicBezTo>
                                      <a:cubicBezTo>
                                        <a:pt x="145" y="8"/>
                                        <a:pt x="145" y="8"/>
                                        <a:pt x="145" y="8"/>
                                      </a:cubicBezTo>
                                      <a:cubicBezTo>
                                        <a:pt x="145" y="8"/>
                                        <a:pt x="145" y="7"/>
                                        <a:pt x="145" y="7"/>
                                      </a:cubicBezTo>
                                      <a:cubicBezTo>
                                        <a:pt x="145" y="6"/>
                                        <a:pt x="144" y="6"/>
                                        <a:pt x="144" y="5"/>
                                      </a:cubicBezTo>
                                      <a:cubicBezTo>
                                        <a:pt x="143" y="5"/>
                                        <a:pt x="143" y="5"/>
                                        <a:pt x="143" y="5"/>
                                      </a:cubicBezTo>
                                      <a:cubicBezTo>
                                        <a:pt x="136" y="1"/>
                                        <a:pt x="136" y="1"/>
                                        <a:pt x="136" y="1"/>
                                      </a:cubicBezTo>
                                      <a:cubicBezTo>
                                        <a:pt x="136" y="1"/>
                                        <a:pt x="136" y="1"/>
                                        <a:pt x="136" y="1"/>
                                      </a:cubicBezTo>
                                      <a:cubicBezTo>
                                        <a:pt x="136" y="1"/>
                                        <a:pt x="136" y="1"/>
                                        <a:pt x="136" y="1"/>
                                      </a:cubicBezTo>
                                      <a:cubicBezTo>
                                        <a:pt x="135" y="1"/>
                                        <a:pt x="134" y="0"/>
                                        <a:pt x="133" y="1"/>
                                      </a:cubicBezTo>
                                      <a:cubicBezTo>
                                        <a:pt x="119" y="10"/>
                                        <a:pt x="2" y="77"/>
                                        <a:pt x="1" y="77"/>
                                      </a:cubicBezTo>
                                      <a:cubicBezTo>
                                        <a:pt x="1"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 name="Freeform 124" descr="background"/>
                              <wps:cNvSpPr>
                                <a:spLocks/>
                              </wps:cNvSpPr>
                              <wps:spPr bwMode="auto">
                                <a:xfrm>
                                  <a:off x="10741" y="8841"/>
                                  <a:ext cx="722" cy="479"/>
                                </a:xfrm>
                                <a:custGeom>
                                  <a:avLst/>
                                  <a:gdLst>
                                    <a:gd name="T0" fmla="*/ 0 w 145"/>
                                    <a:gd name="T1" fmla="*/ 228071 h 96"/>
                                    <a:gd name="T2" fmla="*/ 0 w 145"/>
                                    <a:gd name="T3" fmla="*/ 228071 h 96"/>
                                    <a:gd name="T4" fmla="*/ 0 w 145"/>
                                    <a:gd name="T5" fmla="*/ 228071 h 96"/>
                                    <a:gd name="T6" fmla="*/ 0 w 145"/>
                                    <a:gd name="T7" fmla="*/ 245176 h 96"/>
                                    <a:gd name="T8" fmla="*/ 0 w 145"/>
                                    <a:gd name="T9" fmla="*/ 250878 h 96"/>
                                    <a:gd name="T10" fmla="*/ 0 w 145"/>
                                    <a:gd name="T11" fmla="*/ 256580 h 96"/>
                                    <a:gd name="T12" fmla="*/ 2847 w 145"/>
                                    <a:gd name="T13" fmla="*/ 259431 h 96"/>
                                    <a:gd name="T14" fmla="*/ 8540 w 145"/>
                                    <a:gd name="T15" fmla="*/ 262281 h 96"/>
                                    <a:gd name="T16" fmla="*/ 25619 w 145"/>
                                    <a:gd name="T17" fmla="*/ 273685 h 96"/>
                                    <a:gd name="T18" fmla="*/ 25619 w 145"/>
                                    <a:gd name="T19" fmla="*/ 273685 h 96"/>
                                    <a:gd name="T20" fmla="*/ 25619 w 145"/>
                                    <a:gd name="T21" fmla="*/ 273685 h 96"/>
                                    <a:gd name="T22" fmla="*/ 25619 w 145"/>
                                    <a:gd name="T23" fmla="*/ 273685 h 96"/>
                                    <a:gd name="T24" fmla="*/ 34159 w 145"/>
                                    <a:gd name="T25" fmla="*/ 273685 h 96"/>
                                    <a:gd name="T26" fmla="*/ 409903 w 145"/>
                                    <a:gd name="T27" fmla="*/ 54167 h 96"/>
                                    <a:gd name="T28" fmla="*/ 412750 w 145"/>
                                    <a:gd name="T29" fmla="*/ 48465 h 96"/>
                                    <a:gd name="T30" fmla="*/ 412750 w 145"/>
                                    <a:gd name="T31" fmla="*/ 48465 h 96"/>
                                    <a:gd name="T32" fmla="*/ 412750 w 145"/>
                                    <a:gd name="T33" fmla="*/ 31360 h 96"/>
                                    <a:gd name="T34" fmla="*/ 412750 w 145"/>
                                    <a:gd name="T35" fmla="*/ 22807 h 96"/>
                                    <a:gd name="T36" fmla="*/ 412750 w 145"/>
                                    <a:gd name="T37" fmla="*/ 19956 h 96"/>
                                    <a:gd name="T38" fmla="*/ 409903 w 145"/>
                                    <a:gd name="T39" fmla="*/ 14254 h 96"/>
                                    <a:gd name="T40" fmla="*/ 404210 w 145"/>
                                    <a:gd name="T41" fmla="*/ 14254 h 96"/>
                                    <a:gd name="T42" fmla="*/ 387131 w 145"/>
                                    <a:gd name="T43" fmla="*/ 2851 h 96"/>
                                    <a:gd name="T44" fmla="*/ 387131 w 145"/>
                                    <a:gd name="T45" fmla="*/ 2851 h 96"/>
                                    <a:gd name="T46" fmla="*/ 387131 w 145"/>
                                    <a:gd name="T47" fmla="*/ 2851 h 96"/>
                                    <a:gd name="T48" fmla="*/ 387131 w 145"/>
                                    <a:gd name="T49" fmla="*/ 2851 h 96"/>
                                    <a:gd name="T50" fmla="*/ 378591 w 145"/>
                                    <a:gd name="T51" fmla="*/ 2851 h 96"/>
                                    <a:gd name="T52" fmla="*/ 2847 w 145"/>
                                    <a:gd name="T53" fmla="*/ 219518 h 96"/>
                                    <a:gd name="T54" fmla="*/ 0 w 145"/>
                                    <a:gd name="T55" fmla="*/ 228071 h 9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45" h="96">
                                      <a:moveTo>
                                        <a:pt x="0" y="80"/>
                                      </a:moveTo>
                                      <a:cubicBezTo>
                                        <a:pt x="0" y="80"/>
                                        <a:pt x="0" y="80"/>
                                        <a:pt x="0" y="80"/>
                                      </a:cubicBezTo>
                                      <a:cubicBezTo>
                                        <a:pt x="0" y="80"/>
                                        <a:pt x="0" y="80"/>
                                        <a:pt x="0" y="80"/>
                                      </a:cubicBezTo>
                                      <a:cubicBezTo>
                                        <a:pt x="0" y="86"/>
                                        <a:pt x="0" y="86"/>
                                        <a:pt x="0" y="86"/>
                                      </a:cubicBezTo>
                                      <a:cubicBezTo>
                                        <a:pt x="0" y="88"/>
                                        <a:pt x="0" y="88"/>
                                        <a:pt x="0" y="88"/>
                                      </a:cubicBezTo>
                                      <a:cubicBezTo>
                                        <a:pt x="0" y="89"/>
                                        <a:pt x="0" y="90"/>
                                        <a:pt x="0" y="90"/>
                                      </a:cubicBezTo>
                                      <a:cubicBezTo>
                                        <a:pt x="0" y="91"/>
                                        <a:pt x="1" y="91"/>
                                        <a:pt x="1" y="91"/>
                                      </a:cubicBezTo>
                                      <a:cubicBezTo>
                                        <a:pt x="3" y="92"/>
                                        <a:pt x="3" y="92"/>
                                        <a:pt x="3" y="92"/>
                                      </a:cubicBezTo>
                                      <a:cubicBezTo>
                                        <a:pt x="9" y="96"/>
                                        <a:pt x="9" y="96"/>
                                        <a:pt x="9" y="96"/>
                                      </a:cubicBezTo>
                                      <a:cubicBezTo>
                                        <a:pt x="9" y="96"/>
                                        <a:pt x="9" y="96"/>
                                        <a:pt x="9" y="96"/>
                                      </a:cubicBezTo>
                                      <a:cubicBezTo>
                                        <a:pt x="9" y="96"/>
                                        <a:pt x="9" y="96"/>
                                        <a:pt x="9" y="96"/>
                                      </a:cubicBezTo>
                                      <a:cubicBezTo>
                                        <a:pt x="9" y="96"/>
                                        <a:pt x="9" y="96"/>
                                        <a:pt x="9" y="96"/>
                                      </a:cubicBezTo>
                                      <a:cubicBezTo>
                                        <a:pt x="10" y="96"/>
                                        <a:pt x="11" y="96"/>
                                        <a:pt x="12" y="96"/>
                                      </a:cubicBezTo>
                                      <a:cubicBezTo>
                                        <a:pt x="144" y="19"/>
                                        <a:pt x="144" y="19"/>
                                        <a:pt x="144" y="19"/>
                                      </a:cubicBezTo>
                                      <a:cubicBezTo>
                                        <a:pt x="145" y="19"/>
                                        <a:pt x="145" y="18"/>
                                        <a:pt x="145" y="17"/>
                                      </a:cubicBezTo>
                                      <a:cubicBezTo>
                                        <a:pt x="145" y="17"/>
                                        <a:pt x="145" y="17"/>
                                        <a:pt x="145" y="17"/>
                                      </a:cubicBezTo>
                                      <a:cubicBezTo>
                                        <a:pt x="145" y="11"/>
                                        <a:pt x="145" y="11"/>
                                        <a:pt x="145" y="11"/>
                                      </a:cubicBezTo>
                                      <a:cubicBezTo>
                                        <a:pt x="145" y="8"/>
                                        <a:pt x="145" y="8"/>
                                        <a:pt x="145" y="8"/>
                                      </a:cubicBezTo>
                                      <a:cubicBezTo>
                                        <a:pt x="145" y="8"/>
                                        <a:pt x="145" y="7"/>
                                        <a:pt x="145" y="7"/>
                                      </a:cubicBezTo>
                                      <a:cubicBezTo>
                                        <a:pt x="145" y="6"/>
                                        <a:pt x="144" y="6"/>
                                        <a:pt x="144" y="5"/>
                                      </a:cubicBezTo>
                                      <a:cubicBezTo>
                                        <a:pt x="142" y="5"/>
                                        <a:pt x="142" y="5"/>
                                        <a:pt x="142" y="5"/>
                                      </a:cubicBezTo>
                                      <a:cubicBezTo>
                                        <a:pt x="136" y="1"/>
                                        <a:pt x="136" y="1"/>
                                        <a:pt x="136" y="1"/>
                                      </a:cubicBezTo>
                                      <a:cubicBezTo>
                                        <a:pt x="136" y="1"/>
                                        <a:pt x="136" y="1"/>
                                        <a:pt x="136" y="1"/>
                                      </a:cubicBezTo>
                                      <a:cubicBezTo>
                                        <a:pt x="136" y="1"/>
                                        <a:pt x="136" y="1"/>
                                        <a:pt x="136" y="1"/>
                                      </a:cubicBezTo>
                                      <a:cubicBezTo>
                                        <a:pt x="136" y="1"/>
                                        <a:pt x="136" y="1"/>
                                        <a:pt x="136" y="1"/>
                                      </a:cubicBezTo>
                                      <a:cubicBezTo>
                                        <a:pt x="135" y="1"/>
                                        <a:pt x="134" y="0"/>
                                        <a:pt x="133" y="1"/>
                                      </a:cubicBezTo>
                                      <a:cubicBezTo>
                                        <a:pt x="118" y="10"/>
                                        <a:pt x="1" y="77"/>
                                        <a:pt x="1" y="77"/>
                                      </a:cubicBezTo>
                                      <a:cubicBezTo>
                                        <a:pt x="0"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9" name="Freeform 126" descr="background"/>
                              <wps:cNvSpPr>
                                <a:spLocks/>
                              </wps:cNvSpPr>
                              <wps:spPr bwMode="auto">
                                <a:xfrm>
                                  <a:off x="10582" y="9474"/>
                                  <a:ext cx="104" cy="837"/>
                                </a:xfrm>
                                <a:custGeom>
                                  <a:avLst/>
                                  <a:gdLst>
                                    <a:gd name="T0" fmla="*/ 56848 w 21"/>
                                    <a:gd name="T1" fmla="*/ 14231 h 168"/>
                                    <a:gd name="T2" fmla="*/ 56848 w 21"/>
                                    <a:gd name="T3" fmla="*/ 14231 h 168"/>
                                    <a:gd name="T4" fmla="*/ 56848 w 21"/>
                                    <a:gd name="T5" fmla="*/ 14231 h 168"/>
                                    <a:gd name="T6" fmla="*/ 42636 w 21"/>
                                    <a:gd name="T7" fmla="*/ 5692 h 168"/>
                                    <a:gd name="T8" fmla="*/ 34109 w 21"/>
                                    <a:gd name="T9" fmla="*/ 2846 h 168"/>
                                    <a:gd name="T10" fmla="*/ 31266 w 21"/>
                                    <a:gd name="T11" fmla="*/ 0 h 168"/>
                                    <a:gd name="T12" fmla="*/ 25581 w 21"/>
                                    <a:gd name="T13" fmla="*/ 2846 h 168"/>
                                    <a:gd name="T14" fmla="*/ 22739 w 21"/>
                                    <a:gd name="T15" fmla="*/ 5692 h 168"/>
                                    <a:gd name="T16" fmla="*/ 5685 w 21"/>
                                    <a:gd name="T17" fmla="*/ 14231 h 168"/>
                                    <a:gd name="T18" fmla="*/ 5685 w 21"/>
                                    <a:gd name="T19" fmla="*/ 14231 h 168"/>
                                    <a:gd name="T20" fmla="*/ 5685 w 21"/>
                                    <a:gd name="T21" fmla="*/ 14231 h 168"/>
                                    <a:gd name="T22" fmla="*/ 5685 w 21"/>
                                    <a:gd name="T23" fmla="*/ 14231 h 168"/>
                                    <a:gd name="T24" fmla="*/ 0 w 21"/>
                                    <a:gd name="T25" fmla="*/ 22769 h 168"/>
                                    <a:gd name="T26" fmla="*/ 0 w 21"/>
                                    <a:gd name="T27" fmla="*/ 455386 h 168"/>
                                    <a:gd name="T28" fmla="*/ 5685 w 21"/>
                                    <a:gd name="T29" fmla="*/ 463924 h 168"/>
                                    <a:gd name="T30" fmla="*/ 5685 w 21"/>
                                    <a:gd name="T31" fmla="*/ 463924 h 168"/>
                                    <a:gd name="T32" fmla="*/ 17054 w 21"/>
                                    <a:gd name="T33" fmla="*/ 472463 h 168"/>
                                    <a:gd name="T34" fmla="*/ 25581 w 21"/>
                                    <a:gd name="T35" fmla="*/ 475309 h 168"/>
                                    <a:gd name="T36" fmla="*/ 31266 w 21"/>
                                    <a:gd name="T37" fmla="*/ 478155 h 168"/>
                                    <a:gd name="T38" fmla="*/ 34109 w 21"/>
                                    <a:gd name="T39" fmla="*/ 475309 h 168"/>
                                    <a:gd name="T40" fmla="*/ 36951 w 21"/>
                                    <a:gd name="T41" fmla="*/ 472463 h 168"/>
                                    <a:gd name="T42" fmla="*/ 56848 w 21"/>
                                    <a:gd name="T43" fmla="*/ 463924 h 168"/>
                                    <a:gd name="T44" fmla="*/ 56848 w 21"/>
                                    <a:gd name="T45" fmla="*/ 463924 h 168"/>
                                    <a:gd name="T46" fmla="*/ 59690 w 21"/>
                                    <a:gd name="T47" fmla="*/ 455386 h 168"/>
                                    <a:gd name="T48" fmla="*/ 59690 w 21"/>
                                    <a:gd name="T49" fmla="*/ 22769 h 168"/>
                                    <a:gd name="T50" fmla="*/ 56848 w 21"/>
                                    <a:gd name="T51" fmla="*/ 14231 h 168"/>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21" h="168">
                                      <a:moveTo>
                                        <a:pt x="20" y="5"/>
                                      </a:moveTo>
                                      <a:cubicBezTo>
                                        <a:pt x="20" y="5"/>
                                        <a:pt x="20" y="5"/>
                                        <a:pt x="20" y="5"/>
                                      </a:cubicBezTo>
                                      <a:cubicBezTo>
                                        <a:pt x="20" y="5"/>
                                        <a:pt x="20" y="5"/>
                                        <a:pt x="20" y="5"/>
                                      </a:cubicBezTo>
                                      <a:cubicBezTo>
                                        <a:pt x="15" y="2"/>
                                        <a:pt x="15" y="2"/>
                                        <a:pt x="15" y="2"/>
                                      </a:cubicBezTo>
                                      <a:cubicBezTo>
                                        <a:pt x="12" y="1"/>
                                        <a:pt x="12" y="1"/>
                                        <a:pt x="12" y="1"/>
                                      </a:cubicBezTo>
                                      <a:cubicBezTo>
                                        <a:pt x="12" y="1"/>
                                        <a:pt x="11" y="0"/>
                                        <a:pt x="11" y="0"/>
                                      </a:cubicBezTo>
                                      <a:cubicBezTo>
                                        <a:pt x="10" y="0"/>
                                        <a:pt x="9" y="1"/>
                                        <a:pt x="9" y="1"/>
                                      </a:cubicBezTo>
                                      <a:cubicBezTo>
                                        <a:pt x="8" y="2"/>
                                        <a:pt x="8" y="2"/>
                                        <a:pt x="8" y="2"/>
                                      </a:cubicBezTo>
                                      <a:cubicBezTo>
                                        <a:pt x="2" y="5"/>
                                        <a:pt x="2" y="5"/>
                                        <a:pt x="2" y="5"/>
                                      </a:cubicBezTo>
                                      <a:cubicBezTo>
                                        <a:pt x="2" y="5"/>
                                        <a:pt x="2" y="5"/>
                                        <a:pt x="2" y="5"/>
                                      </a:cubicBezTo>
                                      <a:cubicBezTo>
                                        <a:pt x="2" y="5"/>
                                        <a:pt x="2" y="5"/>
                                        <a:pt x="2" y="5"/>
                                      </a:cubicBezTo>
                                      <a:cubicBezTo>
                                        <a:pt x="2" y="5"/>
                                        <a:pt x="2" y="5"/>
                                        <a:pt x="2" y="5"/>
                                      </a:cubicBezTo>
                                      <a:cubicBezTo>
                                        <a:pt x="1" y="6"/>
                                        <a:pt x="0" y="7"/>
                                        <a:pt x="0" y="8"/>
                                      </a:cubicBezTo>
                                      <a:cubicBezTo>
                                        <a:pt x="0" y="160"/>
                                        <a:pt x="0" y="160"/>
                                        <a:pt x="0" y="160"/>
                                      </a:cubicBezTo>
                                      <a:cubicBezTo>
                                        <a:pt x="0" y="161"/>
                                        <a:pt x="1" y="162"/>
                                        <a:pt x="2" y="163"/>
                                      </a:cubicBezTo>
                                      <a:cubicBezTo>
                                        <a:pt x="2" y="163"/>
                                        <a:pt x="2" y="163"/>
                                        <a:pt x="2" y="163"/>
                                      </a:cubicBezTo>
                                      <a:cubicBezTo>
                                        <a:pt x="6" y="166"/>
                                        <a:pt x="6" y="166"/>
                                        <a:pt x="6" y="166"/>
                                      </a:cubicBezTo>
                                      <a:cubicBezTo>
                                        <a:pt x="9" y="167"/>
                                        <a:pt x="9" y="167"/>
                                        <a:pt x="9" y="167"/>
                                      </a:cubicBezTo>
                                      <a:cubicBezTo>
                                        <a:pt x="9" y="167"/>
                                        <a:pt x="10" y="168"/>
                                        <a:pt x="11" y="168"/>
                                      </a:cubicBezTo>
                                      <a:cubicBezTo>
                                        <a:pt x="11" y="168"/>
                                        <a:pt x="12" y="167"/>
                                        <a:pt x="12" y="167"/>
                                      </a:cubicBezTo>
                                      <a:cubicBezTo>
                                        <a:pt x="13" y="166"/>
                                        <a:pt x="13" y="166"/>
                                        <a:pt x="13" y="166"/>
                                      </a:cubicBezTo>
                                      <a:cubicBezTo>
                                        <a:pt x="20" y="163"/>
                                        <a:pt x="20" y="163"/>
                                        <a:pt x="20" y="163"/>
                                      </a:cubicBezTo>
                                      <a:cubicBezTo>
                                        <a:pt x="20" y="163"/>
                                        <a:pt x="20" y="163"/>
                                        <a:pt x="20" y="163"/>
                                      </a:cubicBezTo>
                                      <a:cubicBezTo>
                                        <a:pt x="21" y="162"/>
                                        <a:pt x="21" y="161"/>
                                        <a:pt x="21" y="160"/>
                                      </a:cubicBezTo>
                                      <a:cubicBezTo>
                                        <a:pt x="21" y="8"/>
                                        <a:pt x="21" y="8"/>
                                        <a:pt x="21" y="8"/>
                                      </a:cubicBezTo>
                                      <a:cubicBezTo>
                                        <a:pt x="21" y="7"/>
                                        <a:pt x="21" y="6"/>
                                        <a:pt x="20"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0" name="Freeform 128" descr="background"/>
                              <wps:cNvSpPr>
                                <a:spLocks/>
                              </wps:cNvSpPr>
                              <wps:spPr bwMode="auto">
                                <a:xfrm>
                                  <a:off x="8867" y="10465"/>
                                  <a:ext cx="728" cy="479"/>
                                </a:xfrm>
                                <a:custGeom>
                                  <a:avLst/>
                                  <a:gdLst>
                                    <a:gd name="T0" fmla="*/ 25639 w 146"/>
                                    <a:gd name="T1" fmla="*/ 2851 h 96"/>
                                    <a:gd name="T2" fmla="*/ 25639 w 146"/>
                                    <a:gd name="T3" fmla="*/ 2851 h 96"/>
                                    <a:gd name="T4" fmla="*/ 25639 w 146"/>
                                    <a:gd name="T5" fmla="*/ 0 h 96"/>
                                    <a:gd name="T6" fmla="*/ 11395 w 146"/>
                                    <a:gd name="T7" fmla="*/ 8553 h 96"/>
                                    <a:gd name="T8" fmla="*/ 5698 w 146"/>
                                    <a:gd name="T9" fmla="*/ 14254 h 96"/>
                                    <a:gd name="T10" fmla="*/ 0 w 146"/>
                                    <a:gd name="T11" fmla="*/ 17105 h 96"/>
                                    <a:gd name="T12" fmla="*/ 0 w 146"/>
                                    <a:gd name="T13" fmla="*/ 22807 h 96"/>
                                    <a:gd name="T14" fmla="*/ 0 w 146"/>
                                    <a:gd name="T15" fmla="*/ 25658 h 96"/>
                                    <a:gd name="T16" fmla="*/ 0 w 146"/>
                                    <a:gd name="T17" fmla="*/ 45614 h 96"/>
                                    <a:gd name="T18" fmla="*/ 0 w 146"/>
                                    <a:gd name="T19" fmla="*/ 45614 h 96"/>
                                    <a:gd name="T20" fmla="*/ 0 w 146"/>
                                    <a:gd name="T21" fmla="*/ 45614 h 96"/>
                                    <a:gd name="T22" fmla="*/ 2849 w 146"/>
                                    <a:gd name="T23" fmla="*/ 54167 h 96"/>
                                    <a:gd name="T24" fmla="*/ 378891 w 146"/>
                                    <a:gd name="T25" fmla="*/ 270834 h 96"/>
                                    <a:gd name="T26" fmla="*/ 387437 w 146"/>
                                    <a:gd name="T27" fmla="*/ 270834 h 96"/>
                                    <a:gd name="T28" fmla="*/ 387437 w 146"/>
                                    <a:gd name="T29" fmla="*/ 270834 h 96"/>
                                    <a:gd name="T30" fmla="*/ 387437 w 146"/>
                                    <a:gd name="T31" fmla="*/ 270834 h 96"/>
                                    <a:gd name="T32" fmla="*/ 401681 w 146"/>
                                    <a:gd name="T33" fmla="*/ 262281 h 96"/>
                                    <a:gd name="T34" fmla="*/ 410227 w 146"/>
                                    <a:gd name="T35" fmla="*/ 259431 h 96"/>
                                    <a:gd name="T36" fmla="*/ 413076 w 146"/>
                                    <a:gd name="T37" fmla="*/ 256580 h 96"/>
                                    <a:gd name="T38" fmla="*/ 413076 w 146"/>
                                    <a:gd name="T39" fmla="*/ 250878 h 96"/>
                                    <a:gd name="T40" fmla="*/ 413076 w 146"/>
                                    <a:gd name="T41" fmla="*/ 245176 h 96"/>
                                    <a:gd name="T42" fmla="*/ 413076 w 146"/>
                                    <a:gd name="T43" fmla="*/ 225220 h 96"/>
                                    <a:gd name="T44" fmla="*/ 413076 w 146"/>
                                    <a:gd name="T45" fmla="*/ 225220 h 96"/>
                                    <a:gd name="T46" fmla="*/ 413076 w 146"/>
                                    <a:gd name="T47" fmla="*/ 225220 h 96"/>
                                    <a:gd name="T48" fmla="*/ 413076 w 146"/>
                                    <a:gd name="T49" fmla="*/ 225220 h 96"/>
                                    <a:gd name="T50" fmla="*/ 410227 w 146"/>
                                    <a:gd name="T51" fmla="*/ 219518 h 96"/>
                                    <a:gd name="T52" fmla="*/ 34186 w 146"/>
                                    <a:gd name="T53" fmla="*/ 2851 h 96"/>
                                    <a:gd name="T54" fmla="*/ 25639 w 146"/>
                                    <a:gd name="T55" fmla="*/ 2851 h 9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 name="T81" fmla="*/ 0 60000 65536"/>
                                    <a:gd name="T82" fmla="*/ 0 60000 65536"/>
                                    <a:gd name="T83" fmla="*/ 0 60000 65536"/>
                                  </a:gdLst>
                                  <a:ahLst/>
                                  <a:cxnLst>
                                    <a:cxn ang="T56">
                                      <a:pos x="T0" y="T1"/>
                                    </a:cxn>
                                    <a:cxn ang="T57">
                                      <a:pos x="T2" y="T3"/>
                                    </a:cxn>
                                    <a:cxn ang="T58">
                                      <a:pos x="T4" y="T5"/>
                                    </a:cxn>
                                    <a:cxn ang="T59">
                                      <a:pos x="T6" y="T7"/>
                                    </a:cxn>
                                    <a:cxn ang="T60">
                                      <a:pos x="T8" y="T9"/>
                                    </a:cxn>
                                    <a:cxn ang="T61">
                                      <a:pos x="T10" y="T11"/>
                                    </a:cxn>
                                    <a:cxn ang="T62">
                                      <a:pos x="T12" y="T13"/>
                                    </a:cxn>
                                    <a:cxn ang="T63">
                                      <a:pos x="T14" y="T15"/>
                                    </a:cxn>
                                    <a:cxn ang="T64">
                                      <a:pos x="T16" y="T17"/>
                                    </a:cxn>
                                    <a:cxn ang="T65">
                                      <a:pos x="T18" y="T19"/>
                                    </a:cxn>
                                    <a:cxn ang="T66">
                                      <a:pos x="T20" y="T21"/>
                                    </a:cxn>
                                    <a:cxn ang="T67">
                                      <a:pos x="T22" y="T23"/>
                                    </a:cxn>
                                    <a:cxn ang="T68">
                                      <a:pos x="T24" y="T25"/>
                                    </a:cxn>
                                    <a:cxn ang="T69">
                                      <a:pos x="T26" y="T27"/>
                                    </a:cxn>
                                    <a:cxn ang="T70">
                                      <a:pos x="T28" y="T29"/>
                                    </a:cxn>
                                    <a:cxn ang="T71">
                                      <a:pos x="T30" y="T31"/>
                                    </a:cxn>
                                    <a:cxn ang="T72">
                                      <a:pos x="T32" y="T33"/>
                                    </a:cxn>
                                    <a:cxn ang="T73">
                                      <a:pos x="T34" y="T35"/>
                                    </a:cxn>
                                    <a:cxn ang="T74">
                                      <a:pos x="T36" y="T37"/>
                                    </a:cxn>
                                    <a:cxn ang="T75">
                                      <a:pos x="T38" y="T39"/>
                                    </a:cxn>
                                    <a:cxn ang="T76">
                                      <a:pos x="T40" y="T41"/>
                                    </a:cxn>
                                    <a:cxn ang="T77">
                                      <a:pos x="T42" y="T43"/>
                                    </a:cxn>
                                    <a:cxn ang="T78">
                                      <a:pos x="T44" y="T45"/>
                                    </a:cxn>
                                    <a:cxn ang="T79">
                                      <a:pos x="T46" y="T47"/>
                                    </a:cxn>
                                    <a:cxn ang="T80">
                                      <a:pos x="T48" y="T49"/>
                                    </a:cxn>
                                    <a:cxn ang="T81">
                                      <a:pos x="T50" y="T51"/>
                                    </a:cxn>
                                    <a:cxn ang="T82">
                                      <a:pos x="T52" y="T53"/>
                                    </a:cxn>
                                    <a:cxn ang="T83">
                                      <a:pos x="T54" y="T55"/>
                                    </a:cxn>
                                  </a:cxnLst>
                                  <a:rect l="0" t="0" r="r" b="b"/>
                                  <a:pathLst>
                                    <a:path w="146" h="96">
                                      <a:moveTo>
                                        <a:pt x="9" y="1"/>
                                      </a:moveTo>
                                      <a:cubicBezTo>
                                        <a:pt x="9" y="1"/>
                                        <a:pt x="9" y="1"/>
                                        <a:pt x="9" y="1"/>
                                      </a:cubicBezTo>
                                      <a:cubicBezTo>
                                        <a:pt x="9" y="0"/>
                                        <a:pt x="9" y="0"/>
                                        <a:pt x="9" y="0"/>
                                      </a:cubicBezTo>
                                      <a:cubicBezTo>
                                        <a:pt x="4" y="3"/>
                                        <a:pt x="4" y="3"/>
                                        <a:pt x="4" y="3"/>
                                      </a:cubicBezTo>
                                      <a:cubicBezTo>
                                        <a:pt x="2" y="5"/>
                                        <a:pt x="2" y="5"/>
                                        <a:pt x="2" y="5"/>
                                      </a:cubicBezTo>
                                      <a:cubicBezTo>
                                        <a:pt x="1" y="5"/>
                                        <a:pt x="1" y="5"/>
                                        <a:pt x="0" y="6"/>
                                      </a:cubicBezTo>
                                      <a:cubicBezTo>
                                        <a:pt x="0" y="6"/>
                                        <a:pt x="0" y="7"/>
                                        <a:pt x="0" y="8"/>
                                      </a:cubicBezTo>
                                      <a:cubicBezTo>
                                        <a:pt x="0" y="9"/>
                                        <a:pt x="0" y="9"/>
                                        <a:pt x="0" y="9"/>
                                      </a:cubicBezTo>
                                      <a:cubicBezTo>
                                        <a:pt x="0" y="16"/>
                                        <a:pt x="0" y="16"/>
                                        <a:pt x="0" y="16"/>
                                      </a:cubicBezTo>
                                      <a:cubicBezTo>
                                        <a:pt x="0" y="16"/>
                                        <a:pt x="0" y="16"/>
                                        <a:pt x="0" y="16"/>
                                      </a:cubicBezTo>
                                      <a:cubicBezTo>
                                        <a:pt x="0" y="16"/>
                                        <a:pt x="0" y="16"/>
                                        <a:pt x="0" y="16"/>
                                      </a:cubicBezTo>
                                      <a:cubicBezTo>
                                        <a:pt x="0" y="17"/>
                                        <a:pt x="1" y="18"/>
                                        <a:pt x="1" y="19"/>
                                      </a:cubicBezTo>
                                      <a:cubicBezTo>
                                        <a:pt x="133" y="95"/>
                                        <a:pt x="133" y="95"/>
                                        <a:pt x="133" y="95"/>
                                      </a:cubicBezTo>
                                      <a:cubicBezTo>
                                        <a:pt x="134" y="96"/>
                                        <a:pt x="135" y="95"/>
                                        <a:pt x="136" y="95"/>
                                      </a:cubicBezTo>
                                      <a:cubicBezTo>
                                        <a:pt x="136" y="95"/>
                                        <a:pt x="136" y="95"/>
                                        <a:pt x="136" y="95"/>
                                      </a:cubicBezTo>
                                      <a:cubicBezTo>
                                        <a:pt x="136" y="95"/>
                                        <a:pt x="136" y="95"/>
                                        <a:pt x="136" y="95"/>
                                      </a:cubicBezTo>
                                      <a:cubicBezTo>
                                        <a:pt x="141" y="92"/>
                                        <a:pt x="141" y="92"/>
                                        <a:pt x="141" y="92"/>
                                      </a:cubicBezTo>
                                      <a:cubicBezTo>
                                        <a:pt x="144" y="91"/>
                                        <a:pt x="144" y="91"/>
                                        <a:pt x="144" y="91"/>
                                      </a:cubicBezTo>
                                      <a:cubicBezTo>
                                        <a:pt x="144" y="90"/>
                                        <a:pt x="145" y="90"/>
                                        <a:pt x="145" y="90"/>
                                      </a:cubicBezTo>
                                      <a:cubicBezTo>
                                        <a:pt x="145" y="89"/>
                                        <a:pt x="146" y="88"/>
                                        <a:pt x="145" y="88"/>
                                      </a:cubicBezTo>
                                      <a:cubicBezTo>
                                        <a:pt x="145" y="86"/>
                                        <a:pt x="145" y="86"/>
                                        <a:pt x="145" y="86"/>
                                      </a:cubicBezTo>
                                      <a:cubicBezTo>
                                        <a:pt x="145" y="79"/>
                                        <a:pt x="145" y="79"/>
                                        <a:pt x="145" y="79"/>
                                      </a:cubicBezTo>
                                      <a:cubicBezTo>
                                        <a:pt x="145" y="79"/>
                                        <a:pt x="145" y="79"/>
                                        <a:pt x="145" y="79"/>
                                      </a:cubicBezTo>
                                      <a:cubicBezTo>
                                        <a:pt x="145" y="79"/>
                                        <a:pt x="145" y="79"/>
                                        <a:pt x="145" y="79"/>
                                      </a:cubicBezTo>
                                      <a:cubicBezTo>
                                        <a:pt x="145" y="79"/>
                                        <a:pt x="145" y="79"/>
                                        <a:pt x="145" y="79"/>
                                      </a:cubicBezTo>
                                      <a:cubicBezTo>
                                        <a:pt x="145" y="78"/>
                                        <a:pt x="145" y="77"/>
                                        <a:pt x="144" y="77"/>
                                      </a:cubicBezTo>
                                      <a:cubicBezTo>
                                        <a:pt x="129" y="68"/>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1" name="Freeform 130" descr="background"/>
                              <wps:cNvSpPr>
                                <a:spLocks/>
                              </wps:cNvSpPr>
                              <wps:spPr bwMode="auto">
                                <a:xfrm>
                                  <a:off x="9804" y="10465"/>
                                  <a:ext cx="723" cy="479"/>
                                </a:xfrm>
                                <a:custGeom>
                                  <a:avLst/>
                                  <a:gdLst>
                                    <a:gd name="T0" fmla="*/ 0 w 145"/>
                                    <a:gd name="T1" fmla="*/ 225220 h 96"/>
                                    <a:gd name="T2" fmla="*/ 0 w 145"/>
                                    <a:gd name="T3" fmla="*/ 225220 h 96"/>
                                    <a:gd name="T4" fmla="*/ 0 w 145"/>
                                    <a:gd name="T5" fmla="*/ 225220 h 96"/>
                                    <a:gd name="T6" fmla="*/ 0 w 145"/>
                                    <a:gd name="T7" fmla="*/ 242325 h 96"/>
                                    <a:gd name="T8" fmla="*/ 0 w 145"/>
                                    <a:gd name="T9" fmla="*/ 250878 h 96"/>
                                    <a:gd name="T10" fmla="*/ 0 w 145"/>
                                    <a:gd name="T11" fmla="*/ 256580 h 96"/>
                                    <a:gd name="T12" fmla="*/ 2847 w 145"/>
                                    <a:gd name="T13" fmla="*/ 259431 h 96"/>
                                    <a:gd name="T14" fmla="*/ 8540 w 145"/>
                                    <a:gd name="T15" fmla="*/ 259431 h 96"/>
                                    <a:gd name="T16" fmla="*/ 25619 w 145"/>
                                    <a:gd name="T17" fmla="*/ 270834 h 96"/>
                                    <a:gd name="T18" fmla="*/ 25619 w 145"/>
                                    <a:gd name="T19" fmla="*/ 270834 h 96"/>
                                    <a:gd name="T20" fmla="*/ 25619 w 145"/>
                                    <a:gd name="T21" fmla="*/ 270834 h 96"/>
                                    <a:gd name="T22" fmla="*/ 34159 w 145"/>
                                    <a:gd name="T23" fmla="*/ 270834 h 96"/>
                                    <a:gd name="T24" fmla="*/ 409903 w 145"/>
                                    <a:gd name="T25" fmla="*/ 54167 h 96"/>
                                    <a:gd name="T26" fmla="*/ 412750 w 145"/>
                                    <a:gd name="T27" fmla="*/ 45614 h 96"/>
                                    <a:gd name="T28" fmla="*/ 412750 w 145"/>
                                    <a:gd name="T29" fmla="*/ 45614 h 96"/>
                                    <a:gd name="T30" fmla="*/ 412750 w 145"/>
                                    <a:gd name="T31" fmla="*/ 31360 h 96"/>
                                    <a:gd name="T32" fmla="*/ 412750 w 145"/>
                                    <a:gd name="T33" fmla="*/ 22807 h 96"/>
                                    <a:gd name="T34" fmla="*/ 412750 w 145"/>
                                    <a:gd name="T35" fmla="*/ 17105 h 96"/>
                                    <a:gd name="T36" fmla="*/ 409903 w 145"/>
                                    <a:gd name="T37" fmla="*/ 14254 h 96"/>
                                    <a:gd name="T38" fmla="*/ 407057 w 145"/>
                                    <a:gd name="T39" fmla="*/ 11404 h 96"/>
                                    <a:gd name="T40" fmla="*/ 387131 w 145"/>
                                    <a:gd name="T41" fmla="*/ 2851 h 96"/>
                                    <a:gd name="T42" fmla="*/ 387131 w 145"/>
                                    <a:gd name="T43" fmla="*/ 2851 h 96"/>
                                    <a:gd name="T44" fmla="*/ 387131 w 145"/>
                                    <a:gd name="T45" fmla="*/ 2851 h 96"/>
                                    <a:gd name="T46" fmla="*/ 387131 w 145"/>
                                    <a:gd name="T47" fmla="*/ 2851 h 96"/>
                                    <a:gd name="T48" fmla="*/ 378591 w 145"/>
                                    <a:gd name="T49" fmla="*/ 2851 h 96"/>
                                    <a:gd name="T50" fmla="*/ 2847 w 145"/>
                                    <a:gd name="T51" fmla="*/ 219518 h 96"/>
                                    <a:gd name="T52" fmla="*/ 0 w 145"/>
                                    <a:gd name="T53" fmla="*/ 225220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5" h="96">
                                      <a:moveTo>
                                        <a:pt x="0" y="79"/>
                                      </a:moveTo>
                                      <a:cubicBezTo>
                                        <a:pt x="0" y="79"/>
                                        <a:pt x="0" y="79"/>
                                        <a:pt x="0" y="79"/>
                                      </a:cubicBezTo>
                                      <a:cubicBezTo>
                                        <a:pt x="0" y="79"/>
                                        <a:pt x="0" y="79"/>
                                        <a:pt x="0" y="79"/>
                                      </a:cubicBezTo>
                                      <a:cubicBezTo>
                                        <a:pt x="0" y="85"/>
                                        <a:pt x="0" y="85"/>
                                        <a:pt x="0" y="85"/>
                                      </a:cubicBezTo>
                                      <a:cubicBezTo>
                                        <a:pt x="0" y="88"/>
                                        <a:pt x="0" y="88"/>
                                        <a:pt x="0" y="88"/>
                                      </a:cubicBezTo>
                                      <a:cubicBezTo>
                                        <a:pt x="0" y="88"/>
                                        <a:pt x="0" y="89"/>
                                        <a:pt x="0" y="90"/>
                                      </a:cubicBezTo>
                                      <a:cubicBezTo>
                                        <a:pt x="1" y="90"/>
                                        <a:pt x="1" y="90"/>
                                        <a:pt x="1" y="91"/>
                                      </a:cubicBezTo>
                                      <a:cubicBezTo>
                                        <a:pt x="3" y="91"/>
                                        <a:pt x="3" y="91"/>
                                        <a:pt x="3" y="91"/>
                                      </a:cubicBezTo>
                                      <a:cubicBezTo>
                                        <a:pt x="9" y="95"/>
                                        <a:pt x="9" y="95"/>
                                        <a:pt x="9" y="95"/>
                                      </a:cubicBezTo>
                                      <a:cubicBezTo>
                                        <a:pt x="9" y="95"/>
                                        <a:pt x="9" y="95"/>
                                        <a:pt x="9" y="95"/>
                                      </a:cubicBezTo>
                                      <a:cubicBezTo>
                                        <a:pt x="9" y="95"/>
                                        <a:pt x="9" y="95"/>
                                        <a:pt x="9" y="95"/>
                                      </a:cubicBezTo>
                                      <a:cubicBezTo>
                                        <a:pt x="10" y="95"/>
                                        <a:pt x="11" y="96"/>
                                        <a:pt x="12" y="95"/>
                                      </a:cubicBezTo>
                                      <a:cubicBezTo>
                                        <a:pt x="144" y="19"/>
                                        <a:pt x="144" y="19"/>
                                        <a:pt x="144" y="19"/>
                                      </a:cubicBezTo>
                                      <a:cubicBezTo>
                                        <a:pt x="145" y="18"/>
                                        <a:pt x="145" y="17"/>
                                        <a:pt x="145" y="16"/>
                                      </a:cubicBezTo>
                                      <a:cubicBezTo>
                                        <a:pt x="145" y="16"/>
                                        <a:pt x="145" y="16"/>
                                        <a:pt x="145" y="16"/>
                                      </a:cubicBezTo>
                                      <a:cubicBezTo>
                                        <a:pt x="145" y="11"/>
                                        <a:pt x="145" y="11"/>
                                        <a:pt x="145" y="11"/>
                                      </a:cubicBezTo>
                                      <a:cubicBezTo>
                                        <a:pt x="145" y="8"/>
                                        <a:pt x="145" y="8"/>
                                        <a:pt x="145" y="8"/>
                                      </a:cubicBezTo>
                                      <a:cubicBezTo>
                                        <a:pt x="145" y="7"/>
                                        <a:pt x="145" y="6"/>
                                        <a:pt x="145" y="6"/>
                                      </a:cubicBezTo>
                                      <a:cubicBezTo>
                                        <a:pt x="145" y="5"/>
                                        <a:pt x="144" y="5"/>
                                        <a:pt x="144" y="5"/>
                                      </a:cubicBezTo>
                                      <a:cubicBezTo>
                                        <a:pt x="143" y="4"/>
                                        <a:pt x="143" y="4"/>
                                        <a:pt x="143" y="4"/>
                                      </a:cubicBezTo>
                                      <a:cubicBezTo>
                                        <a:pt x="136" y="1"/>
                                        <a:pt x="136" y="1"/>
                                        <a:pt x="136" y="1"/>
                                      </a:cubicBezTo>
                                      <a:cubicBezTo>
                                        <a:pt x="136" y="1"/>
                                        <a:pt x="136" y="1"/>
                                        <a:pt x="136" y="1"/>
                                      </a:cubicBezTo>
                                      <a:cubicBezTo>
                                        <a:pt x="136" y="1"/>
                                        <a:pt x="136" y="1"/>
                                        <a:pt x="136" y="1"/>
                                      </a:cubicBezTo>
                                      <a:cubicBezTo>
                                        <a:pt x="136" y="1"/>
                                        <a:pt x="136" y="1"/>
                                        <a:pt x="136" y="1"/>
                                      </a:cubicBezTo>
                                      <a:cubicBezTo>
                                        <a:pt x="135" y="0"/>
                                        <a:pt x="134" y="0"/>
                                        <a:pt x="133" y="1"/>
                                      </a:cubicBezTo>
                                      <a:cubicBezTo>
                                        <a:pt x="118" y="9"/>
                                        <a:pt x="1" y="77"/>
                                        <a:pt x="1" y="77"/>
                                      </a:cubicBezTo>
                                      <a:cubicBezTo>
                                        <a:pt x="0" y="77"/>
                                        <a:pt x="0" y="78"/>
                                        <a:pt x="0" y="79"/>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2" name="Freeform 131" descr="background"/>
                              <wps:cNvSpPr>
                                <a:spLocks/>
                              </wps:cNvSpPr>
                              <wps:spPr bwMode="auto">
                                <a:xfrm>
                                  <a:off x="10741" y="10465"/>
                                  <a:ext cx="722" cy="479"/>
                                </a:xfrm>
                                <a:custGeom>
                                  <a:avLst/>
                                  <a:gdLst>
                                    <a:gd name="T0" fmla="*/ 25619 w 145"/>
                                    <a:gd name="T1" fmla="*/ 2851 h 96"/>
                                    <a:gd name="T2" fmla="*/ 25619 w 145"/>
                                    <a:gd name="T3" fmla="*/ 2851 h 96"/>
                                    <a:gd name="T4" fmla="*/ 25619 w 145"/>
                                    <a:gd name="T5" fmla="*/ 0 h 96"/>
                                    <a:gd name="T6" fmla="*/ 11386 w 145"/>
                                    <a:gd name="T7" fmla="*/ 8553 h 96"/>
                                    <a:gd name="T8" fmla="*/ 2847 w 145"/>
                                    <a:gd name="T9" fmla="*/ 14254 h 96"/>
                                    <a:gd name="T10" fmla="*/ 0 w 145"/>
                                    <a:gd name="T11" fmla="*/ 17105 h 96"/>
                                    <a:gd name="T12" fmla="*/ 0 w 145"/>
                                    <a:gd name="T13" fmla="*/ 22807 h 96"/>
                                    <a:gd name="T14" fmla="*/ 0 w 145"/>
                                    <a:gd name="T15" fmla="*/ 25658 h 96"/>
                                    <a:gd name="T16" fmla="*/ 0 w 145"/>
                                    <a:gd name="T17" fmla="*/ 45614 h 96"/>
                                    <a:gd name="T18" fmla="*/ 0 w 145"/>
                                    <a:gd name="T19" fmla="*/ 45614 h 96"/>
                                    <a:gd name="T20" fmla="*/ 2847 w 145"/>
                                    <a:gd name="T21" fmla="*/ 54167 h 96"/>
                                    <a:gd name="T22" fmla="*/ 378591 w 145"/>
                                    <a:gd name="T23" fmla="*/ 270834 h 96"/>
                                    <a:gd name="T24" fmla="*/ 387131 w 145"/>
                                    <a:gd name="T25" fmla="*/ 270834 h 96"/>
                                    <a:gd name="T26" fmla="*/ 387131 w 145"/>
                                    <a:gd name="T27" fmla="*/ 270834 h 96"/>
                                    <a:gd name="T28" fmla="*/ 387131 w 145"/>
                                    <a:gd name="T29" fmla="*/ 270834 h 96"/>
                                    <a:gd name="T30" fmla="*/ 401364 w 145"/>
                                    <a:gd name="T31" fmla="*/ 262281 h 96"/>
                                    <a:gd name="T32" fmla="*/ 409903 w 145"/>
                                    <a:gd name="T33" fmla="*/ 259431 h 96"/>
                                    <a:gd name="T34" fmla="*/ 412750 w 145"/>
                                    <a:gd name="T35" fmla="*/ 256580 h 96"/>
                                    <a:gd name="T36" fmla="*/ 412750 w 145"/>
                                    <a:gd name="T37" fmla="*/ 250878 h 96"/>
                                    <a:gd name="T38" fmla="*/ 412750 w 145"/>
                                    <a:gd name="T39" fmla="*/ 245176 h 96"/>
                                    <a:gd name="T40" fmla="*/ 412750 w 145"/>
                                    <a:gd name="T41" fmla="*/ 225220 h 96"/>
                                    <a:gd name="T42" fmla="*/ 412750 w 145"/>
                                    <a:gd name="T43" fmla="*/ 225220 h 96"/>
                                    <a:gd name="T44" fmla="*/ 412750 w 145"/>
                                    <a:gd name="T45" fmla="*/ 225220 h 96"/>
                                    <a:gd name="T46" fmla="*/ 412750 w 145"/>
                                    <a:gd name="T47" fmla="*/ 225220 h 96"/>
                                    <a:gd name="T48" fmla="*/ 409903 w 145"/>
                                    <a:gd name="T49" fmla="*/ 219518 h 96"/>
                                    <a:gd name="T50" fmla="*/ 34159 w 145"/>
                                    <a:gd name="T51" fmla="*/ 2851 h 96"/>
                                    <a:gd name="T52" fmla="*/ 25619 w 145"/>
                                    <a:gd name="T53" fmla="*/ 2851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5" h="96">
                                      <a:moveTo>
                                        <a:pt x="9" y="1"/>
                                      </a:moveTo>
                                      <a:cubicBezTo>
                                        <a:pt x="9" y="1"/>
                                        <a:pt x="9" y="1"/>
                                        <a:pt x="9" y="1"/>
                                      </a:cubicBezTo>
                                      <a:cubicBezTo>
                                        <a:pt x="9" y="0"/>
                                        <a:pt x="9" y="0"/>
                                        <a:pt x="9" y="0"/>
                                      </a:cubicBezTo>
                                      <a:cubicBezTo>
                                        <a:pt x="4" y="3"/>
                                        <a:pt x="4" y="3"/>
                                        <a:pt x="4" y="3"/>
                                      </a:cubicBezTo>
                                      <a:cubicBezTo>
                                        <a:pt x="1" y="5"/>
                                        <a:pt x="1" y="5"/>
                                        <a:pt x="1" y="5"/>
                                      </a:cubicBezTo>
                                      <a:cubicBezTo>
                                        <a:pt x="1" y="5"/>
                                        <a:pt x="0" y="5"/>
                                        <a:pt x="0" y="6"/>
                                      </a:cubicBezTo>
                                      <a:cubicBezTo>
                                        <a:pt x="0" y="6"/>
                                        <a:pt x="0" y="7"/>
                                        <a:pt x="0" y="8"/>
                                      </a:cubicBezTo>
                                      <a:cubicBezTo>
                                        <a:pt x="0" y="9"/>
                                        <a:pt x="0" y="9"/>
                                        <a:pt x="0" y="9"/>
                                      </a:cubicBezTo>
                                      <a:cubicBezTo>
                                        <a:pt x="0" y="16"/>
                                        <a:pt x="0" y="16"/>
                                        <a:pt x="0" y="16"/>
                                      </a:cubicBezTo>
                                      <a:cubicBezTo>
                                        <a:pt x="0" y="16"/>
                                        <a:pt x="0" y="16"/>
                                        <a:pt x="0" y="16"/>
                                      </a:cubicBezTo>
                                      <a:cubicBezTo>
                                        <a:pt x="0" y="17"/>
                                        <a:pt x="0" y="18"/>
                                        <a:pt x="1" y="19"/>
                                      </a:cubicBezTo>
                                      <a:cubicBezTo>
                                        <a:pt x="133" y="95"/>
                                        <a:pt x="133" y="95"/>
                                        <a:pt x="133" y="95"/>
                                      </a:cubicBezTo>
                                      <a:cubicBezTo>
                                        <a:pt x="134" y="96"/>
                                        <a:pt x="135" y="95"/>
                                        <a:pt x="136" y="95"/>
                                      </a:cubicBezTo>
                                      <a:cubicBezTo>
                                        <a:pt x="136" y="95"/>
                                        <a:pt x="136" y="95"/>
                                        <a:pt x="136" y="95"/>
                                      </a:cubicBezTo>
                                      <a:cubicBezTo>
                                        <a:pt x="136" y="95"/>
                                        <a:pt x="136" y="95"/>
                                        <a:pt x="136" y="95"/>
                                      </a:cubicBezTo>
                                      <a:cubicBezTo>
                                        <a:pt x="141" y="92"/>
                                        <a:pt x="141" y="92"/>
                                        <a:pt x="141" y="92"/>
                                      </a:cubicBezTo>
                                      <a:cubicBezTo>
                                        <a:pt x="144" y="91"/>
                                        <a:pt x="144" y="91"/>
                                        <a:pt x="144" y="91"/>
                                      </a:cubicBezTo>
                                      <a:cubicBezTo>
                                        <a:pt x="144" y="90"/>
                                        <a:pt x="145" y="90"/>
                                        <a:pt x="145" y="90"/>
                                      </a:cubicBezTo>
                                      <a:cubicBezTo>
                                        <a:pt x="145" y="89"/>
                                        <a:pt x="145" y="88"/>
                                        <a:pt x="145" y="88"/>
                                      </a:cubicBezTo>
                                      <a:cubicBezTo>
                                        <a:pt x="145" y="86"/>
                                        <a:pt x="145" y="86"/>
                                        <a:pt x="145" y="86"/>
                                      </a:cubicBezTo>
                                      <a:cubicBezTo>
                                        <a:pt x="145" y="79"/>
                                        <a:pt x="145" y="79"/>
                                        <a:pt x="145" y="79"/>
                                      </a:cubicBezTo>
                                      <a:cubicBezTo>
                                        <a:pt x="145" y="79"/>
                                        <a:pt x="145" y="79"/>
                                        <a:pt x="145" y="79"/>
                                      </a:cubicBezTo>
                                      <a:cubicBezTo>
                                        <a:pt x="145" y="79"/>
                                        <a:pt x="145" y="79"/>
                                        <a:pt x="145" y="79"/>
                                      </a:cubicBezTo>
                                      <a:cubicBezTo>
                                        <a:pt x="145" y="79"/>
                                        <a:pt x="145" y="79"/>
                                        <a:pt x="145" y="79"/>
                                      </a:cubicBezTo>
                                      <a:cubicBezTo>
                                        <a:pt x="145" y="78"/>
                                        <a:pt x="145" y="77"/>
                                        <a:pt x="144" y="77"/>
                                      </a:cubicBezTo>
                                      <a:cubicBezTo>
                                        <a:pt x="129" y="68"/>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5" name="Freeform 132" descr="background"/>
                              <wps:cNvSpPr>
                                <a:spLocks/>
                              </wps:cNvSpPr>
                              <wps:spPr bwMode="auto">
                                <a:xfrm>
                                  <a:off x="9644" y="11098"/>
                                  <a:ext cx="105" cy="831"/>
                                </a:xfrm>
                                <a:custGeom>
                                  <a:avLst/>
                                  <a:gdLst>
                                    <a:gd name="T0" fmla="*/ 56848 w 21"/>
                                    <a:gd name="T1" fmla="*/ 14221 h 167"/>
                                    <a:gd name="T2" fmla="*/ 56848 w 21"/>
                                    <a:gd name="T3" fmla="*/ 14221 h 167"/>
                                    <a:gd name="T4" fmla="*/ 56848 w 21"/>
                                    <a:gd name="T5" fmla="*/ 14221 h 167"/>
                                    <a:gd name="T6" fmla="*/ 42636 w 21"/>
                                    <a:gd name="T7" fmla="*/ 5688 h 167"/>
                                    <a:gd name="T8" fmla="*/ 34109 w 21"/>
                                    <a:gd name="T9" fmla="*/ 0 h 167"/>
                                    <a:gd name="T10" fmla="*/ 31266 w 21"/>
                                    <a:gd name="T11" fmla="*/ 0 h 167"/>
                                    <a:gd name="T12" fmla="*/ 25581 w 21"/>
                                    <a:gd name="T13" fmla="*/ 0 h 167"/>
                                    <a:gd name="T14" fmla="*/ 22739 w 21"/>
                                    <a:gd name="T15" fmla="*/ 2844 h 167"/>
                                    <a:gd name="T16" fmla="*/ 5685 w 21"/>
                                    <a:gd name="T17" fmla="*/ 14221 h 167"/>
                                    <a:gd name="T18" fmla="*/ 5685 w 21"/>
                                    <a:gd name="T19" fmla="*/ 14221 h 167"/>
                                    <a:gd name="T20" fmla="*/ 0 w 21"/>
                                    <a:gd name="T21" fmla="*/ 19909 h 167"/>
                                    <a:gd name="T22" fmla="*/ 0 w 21"/>
                                    <a:gd name="T23" fmla="*/ 455071 h 167"/>
                                    <a:gd name="T24" fmla="*/ 5685 w 21"/>
                                    <a:gd name="T25" fmla="*/ 460759 h 167"/>
                                    <a:gd name="T26" fmla="*/ 5685 w 21"/>
                                    <a:gd name="T27" fmla="*/ 460759 h 167"/>
                                    <a:gd name="T28" fmla="*/ 19897 w 21"/>
                                    <a:gd name="T29" fmla="*/ 469292 h 167"/>
                                    <a:gd name="T30" fmla="*/ 25581 w 21"/>
                                    <a:gd name="T31" fmla="*/ 474980 h 167"/>
                                    <a:gd name="T32" fmla="*/ 31266 w 21"/>
                                    <a:gd name="T33" fmla="*/ 474980 h 167"/>
                                    <a:gd name="T34" fmla="*/ 34109 w 21"/>
                                    <a:gd name="T35" fmla="*/ 474980 h 167"/>
                                    <a:gd name="T36" fmla="*/ 39793 w 21"/>
                                    <a:gd name="T37" fmla="*/ 472136 h 167"/>
                                    <a:gd name="T38" fmla="*/ 56848 w 21"/>
                                    <a:gd name="T39" fmla="*/ 460759 h 167"/>
                                    <a:gd name="T40" fmla="*/ 56848 w 21"/>
                                    <a:gd name="T41" fmla="*/ 460759 h 167"/>
                                    <a:gd name="T42" fmla="*/ 59690 w 21"/>
                                    <a:gd name="T43" fmla="*/ 455071 h 167"/>
                                    <a:gd name="T44" fmla="*/ 59690 w 21"/>
                                    <a:gd name="T45" fmla="*/ 19909 h 167"/>
                                    <a:gd name="T46" fmla="*/ 56848 w 21"/>
                                    <a:gd name="T47" fmla="*/ 14221 h 167"/>
                                    <a:gd name="T48" fmla="*/ 0 60000 65536"/>
                                    <a:gd name="T49" fmla="*/ 0 60000 6553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Lst>
                                  <a:ahLst/>
                                  <a:cxnLst>
                                    <a:cxn ang="T48">
                                      <a:pos x="T0" y="T1"/>
                                    </a:cxn>
                                    <a:cxn ang="T49">
                                      <a:pos x="T2" y="T3"/>
                                    </a:cxn>
                                    <a:cxn ang="T50">
                                      <a:pos x="T4" y="T5"/>
                                    </a:cxn>
                                    <a:cxn ang="T51">
                                      <a:pos x="T6" y="T7"/>
                                    </a:cxn>
                                    <a:cxn ang="T52">
                                      <a:pos x="T8" y="T9"/>
                                    </a:cxn>
                                    <a:cxn ang="T53">
                                      <a:pos x="T10" y="T11"/>
                                    </a:cxn>
                                    <a:cxn ang="T54">
                                      <a:pos x="T12" y="T13"/>
                                    </a:cxn>
                                    <a:cxn ang="T55">
                                      <a:pos x="T14" y="T15"/>
                                    </a:cxn>
                                    <a:cxn ang="T56">
                                      <a:pos x="T16" y="T17"/>
                                    </a:cxn>
                                    <a:cxn ang="T57">
                                      <a:pos x="T18" y="T19"/>
                                    </a:cxn>
                                    <a:cxn ang="T58">
                                      <a:pos x="T20" y="T21"/>
                                    </a:cxn>
                                    <a:cxn ang="T59">
                                      <a:pos x="T22" y="T23"/>
                                    </a:cxn>
                                    <a:cxn ang="T60">
                                      <a:pos x="T24" y="T25"/>
                                    </a:cxn>
                                    <a:cxn ang="T61">
                                      <a:pos x="T26" y="T27"/>
                                    </a:cxn>
                                    <a:cxn ang="T62">
                                      <a:pos x="T28" y="T29"/>
                                    </a:cxn>
                                    <a:cxn ang="T63">
                                      <a:pos x="T30" y="T31"/>
                                    </a:cxn>
                                    <a:cxn ang="T64">
                                      <a:pos x="T32" y="T33"/>
                                    </a:cxn>
                                    <a:cxn ang="T65">
                                      <a:pos x="T34" y="T35"/>
                                    </a:cxn>
                                    <a:cxn ang="T66">
                                      <a:pos x="T36" y="T37"/>
                                    </a:cxn>
                                    <a:cxn ang="T67">
                                      <a:pos x="T38" y="T39"/>
                                    </a:cxn>
                                    <a:cxn ang="T68">
                                      <a:pos x="T40" y="T41"/>
                                    </a:cxn>
                                    <a:cxn ang="T69">
                                      <a:pos x="T42" y="T43"/>
                                    </a:cxn>
                                    <a:cxn ang="T70">
                                      <a:pos x="T44" y="T45"/>
                                    </a:cxn>
                                    <a:cxn ang="T71">
                                      <a:pos x="T46" y="T47"/>
                                    </a:cxn>
                                  </a:cxnLst>
                                  <a:rect l="0" t="0" r="r" b="b"/>
                                  <a:pathLst>
                                    <a:path w="21" h="167">
                                      <a:moveTo>
                                        <a:pt x="20" y="5"/>
                                      </a:moveTo>
                                      <a:cubicBezTo>
                                        <a:pt x="20" y="5"/>
                                        <a:pt x="20" y="5"/>
                                        <a:pt x="20" y="5"/>
                                      </a:cubicBezTo>
                                      <a:cubicBezTo>
                                        <a:pt x="20" y="5"/>
                                        <a:pt x="20" y="5"/>
                                        <a:pt x="20" y="5"/>
                                      </a:cubicBezTo>
                                      <a:cubicBezTo>
                                        <a:pt x="15" y="2"/>
                                        <a:pt x="15" y="2"/>
                                        <a:pt x="15" y="2"/>
                                      </a:cubicBezTo>
                                      <a:cubicBezTo>
                                        <a:pt x="12" y="0"/>
                                        <a:pt x="12" y="0"/>
                                        <a:pt x="12" y="0"/>
                                      </a:cubicBezTo>
                                      <a:cubicBezTo>
                                        <a:pt x="12" y="0"/>
                                        <a:pt x="11" y="0"/>
                                        <a:pt x="11" y="0"/>
                                      </a:cubicBezTo>
                                      <a:cubicBezTo>
                                        <a:pt x="10" y="0"/>
                                        <a:pt x="10" y="0"/>
                                        <a:pt x="9" y="0"/>
                                      </a:cubicBezTo>
                                      <a:cubicBezTo>
                                        <a:pt x="8" y="1"/>
                                        <a:pt x="8" y="1"/>
                                        <a:pt x="8" y="1"/>
                                      </a:cubicBezTo>
                                      <a:cubicBezTo>
                                        <a:pt x="2" y="5"/>
                                        <a:pt x="2" y="5"/>
                                        <a:pt x="2" y="5"/>
                                      </a:cubicBezTo>
                                      <a:cubicBezTo>
                                        <a:pt x="2" y="5"/>
                                        <a:pt x="2" y="5"/>
                                        <a:pt x="2" y="5"/>
                                      </a:cubicBezTo>
                                      <a:cubicBezTo>
                                        <a:pt x="1" y="5"/>
                                        <a:pt x="0" y="6"/>
                                        <a:pt x="0" y="7"/>
                                      </a:cubicBezTo>
                                      <a:cubicBezTo>
                                        <a:pt x="0" y="160"/>
                                        <a:pt x="0" y="160"/>
                                        <a:pt x="0" y="160"/>
                                      </a:cubicBezTo>
                                      <a:cubicBezTo>
                                        <a:pt x="0" y="161"/>
                                        <a:pt x="1" y="162"/>
                                        <a:pt x="2" y="162"/>
                                      </a:cubicBezTo>
                                      <a:cubicBezTo>
                                        <a:pt x="2" y="162"/>
                                        <a:pt x="2" y="162"/>
                                        <a:pt x="2" y="162"/>
                                      </a:cubicBezTo>
                                      <a:cubicBezTo>
                                        <a:pt x="7" y="165"/>
                                        <a:pt x="7" y="165"/>
                                        <a:pt x="7" y="165"/>
                                      </a:cubicBezTo>
                                      <a:cubicBezTo>
                                        <a:pt x="9" y="167"/>
                                        <a:pt x="9" y="167"/>
                                        <a:pt x="9" y="167"/>
                                      </a:cubicBezTo>
                                      <a:cubicBezTo>
                                        <a:pt x="10" y="167"/>
                                        <a:pt x="10" y="167"/>
                                        <a:pt x="11" y="167"/>
                                      </a:cubicBezTo>
                                      <a:cubicBezTo>
                                        <a:pt x="11" y="167"/>
                                        <a:pt x="12" y="167"/>
                                        <a:pt x="12" y="167"/>
                                      </a:cubicBezTo>
                                      <a:cubicBezTo>
                                        <a:pt x="14" y="166"/>
                                        <a:pt x="14" y="166"/>
                                        <a:pt x="14" y="166"/>
                                      </a:cubicBezTo>
                                      <a:cubicBezTo>
                                        <a:pt x="20" y="162"/>
                                        <a:pt x="20" y="162"/>
                                        <a:pt x="20" y="162"/>
                                      </a:cubicBezTo>
                                      <a:cubicBezTo>
                                        <a:pt x="20" y="162"/>
                                        <a:pt x="20" y="162"/>
                                        <a:pt x="20" y="162"/>
                                      </a:cubicBezTo>
                                      <a:cubicBezTo>
                                        <a:pt x="21" y="162"/>
                                        <a:pt x="21" y="161"/>
                                        <a:pt x="21" y="160"/>
                                      </a:cubicBezTo>
                                      <a:cubicBezTo>
                                        <a:pt x="21" y="7"/>
                                        <a:pt x="21" y="7"/>
                                        <a:pt x="21" y="7"/>
                                      </a:cubicBezTo>
                                      <a:cubicBezTo>
                                        <a:pt x="21" y="6"/>
                                        <a:pt x="21" y="5"/>
                                        <a:pt x="20"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6" name="Freeform 133" descr="background"/>
                              <wps:cNvSpPr>
                                <a:spLocks/>
                              </wps:cNvSpPr>
                              <wps:spPr bwMode="auto">
                                <a:xfrm>
                                  <a:off x="9804" y="12085"/>
                                  <a:ext cx="723" cy="477"/>
                                </a:xfrm>
                                <a:custGeom>
                                  <a:avLst/>
                                  <a:gdLst>
                                    <a:gd name="T0" fmla="*/ 25619 w 145"/>
                                    <a:gd name="T1" fmla="*/ 2844 h 96"/>
                                    <a:gd name="T2" fmla="*/ 25619 w 145"/>
                                    <a:gd name="T3" fmla="*/ 2844 h 96"/>
                                    <a:gd name="T4" fmla="*/ 25619 w 145"/>
                                    <a:gd name="T5" fmla="*/ 2844 h 96"/>
                                    <a:gd name="T6" fmla="*/ 11386 w 145"/>
                                    <a:gd name="T7" fmla="*/ 11377 h 96"/>
                                    <a:gd name="T8" fmla="*/ 2847 w 145"/>
                                    <a:gd name="T9" fmla="*/ 14221 h 96"/>
                                    <a:gd name="T10" fmla="*/ 0 w 145"/>
                                    <a:gd name="T11" fmla="*/ 17066 h 96"/>
                                    <a:gd name="T12" fmla="*/ 0 w 145"/>
                                    <a:gd name="T13" fmla="*/ 22754 h 96"/>
                                    <a:gd name="T14" fmla="*/ 0 w 145"/>
                                    <a:gd name="T15" fmla="*/ 25598 h 96"/>
                                    <a:gd name="T16" fmla="*/ 0 w 145"/>
                                    <a:gd name="T17" fmla="*/ 48353 h 96"/>
                                    <a:gd name="T18" fmla="*/ 0 w 145"/>
                                    <a:gd name="T19" fmla="*/ 48353 h 96"/>
                                    <a:gd name="T20" fmla="*/ 2847 w 145"/>
                                    <a:gd name="T21" fmla="*/ 54041 h 96"/>
                                    <a:gd name="T22" fmla="*/ 378591 w 145"/>
                                    <a:gd name="T23" fmla="*/ 270206 h 96"/>
                                    <a:gd name="T24" fmla="*/ 387131 w 145"/>
                                    <a:gd name="T25" fmla="*/ 270206 h 96"/>
                                    <a:gd name="T26" fmla="*/ 387131 w 145"/>
                                    <a:gd name="T27" fmla="*/ 270206 h 96"/>
                                    <a:gd name="T28" fmla="*/ 387131 w 145"/>
                                    <a:gd name="T29" fmla="*/ 270206 h 96"/>
                                    <a:gd name="T30" fmla="*/ 387131 w 145"/>
                                    <a:gd name="T31" fmla="*/ 270206 h 96"/>
                                    <a:gd name="T32" fmla="*/ 401364 w 145"/>
                                    <a:gd name="T33" fmla="*/ 264517 h 96"/>
                                    <a:gd name="T34" fmla="*/ 409903 w 145"/>
                                    <a:gd name="T35" fmla="*/ 258829 h 96"/>
                                    <a:gd name="T36" fmla="*/ 412750 w 145"/>
                                    <a:gd name="T37" fmla="*/ 255984 h 96"/>
                                    <a:gd name="T38" fmla="*/ 412750 w 145"/>
                                    <a:gd name="T39" fmla="*/ 250296 h 96"/>
                                    <a:gd name="T40" fmla="*/ 412750 w 145"/>
                                    <a:gd name="T41" fmla="*/ 247452 h 96"/>
                                    <a:gd name="T42" fmla="*/ 412750 w 145"/>
                                    <a:gd name="T43" fmla="*/ 227542 h 96"/>
                                    <a:gd name="T44" fmla="*/ 412750 w 145"/>
                                    <a:gd name="T45" fmla="*/ 227542 h 96"/>
                                    <a:gd name="T46" fmla="*/ 412750 w 145"/>
                                    <a:gd name="T47" fmla="*/ 227542 h 96"/>
                                    <a:gd name="T48" fmla="*/ 409903 w 145"/>
                                    <a:gd name="T49" fmla="*/ 219009 h 96"/>
                                    <a:gd name="T50" fmla="*/ 34159 w 145"/>
                                    <a:gd name="T51" fmla="*/ 2844 h 96"/>
                                    <a:gd name="T52" fmla="*/ 25619 w 145"/>
                                    <a:gd name="T53" fmla="*/ 2844 h 9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 name="T78" fmla="*/ 0 60000 65536"/>
                                    <a:gd name="T79" fmla="*/ 0 60000 65536"/>
                                    <a:gd name="T80" fmla="*/ 0 60000 65536"/>
                                  </a:gdLst>
                                  <a:ahLst/>
                                  <a:cxnLst>
                                    <a:cxn ang="T54">
                                      <a:pos x="T0" y="T1"/>
                                    </a:cxn>
                                    <a:cxn ang="T55">
                                      <a:pos x="T2" y="T3"/>
                                    </a:cxn>
                                    <a:cxn ang="T56">
                                      <a:pos x="T4" y="T5"/>
                                    </a:cxn>
                                    <a:cxn ang="T57">
                                      <a:pos x="T6" y="T7"/>
                                    </a:cxn>
                                    <a:cxn ang="T58">
                                      <a:pos x="T8" y="T9"/>
                                    </a:cxn>
                                    <a:cxn ang="T59">
                                      <a:pos x="T10" y="T11"/>
                                    </a:cxn>
                                    <a:cxn ang="T60">
                                      <a:pos x="T12" y="T13"/>
                                    </a:cxn>
                                    <a:cxn ang="T61">
                                      <a:pos x="T14" y="T15"/>
                                    </a:cxn>
                                    <a:cxn ang="T62">
                                      <a:pos x="T16" y="T17"/>
                                    </a:cxn>
                                    <a:cxn ang="T63">
                                      <a:pos x="T18" y="T19"/>
                                    </a:cxn>
                                    <a:cxn ang="T64">
                                      <a:pos x="T20" y="T21"/>
                                    </a:cxn>
                                    <a:cxn ang="T65">
                                      <a:pos x="T22" y="T23"/>
                                    </a:cxn>
                                    <a:cxn ang="T66">
                                      <a:pos x="T24" y="T25"/>
                                    </a:cxn>
                                    <a:cxn ang="T67">
                                      <a:pos x="T26" y="T27"/>
                                    </a:cxn>
                                    <a:cxn ang="T68">
                                      <a:pos x="T28" y="T29"/>
                                    </a:cxn>
                                    <a:cxn ang="T69">
                                      <a:pos x="T30" y="T31"/>
                                    </a:cxn>
                                    <a:cxn ang="T70">
                                      <a:pos x="T32" y="T33"/>
                                    </a:cxn>
                                    <a:cxn ang="T71">
                                      <a:pos x="T34" y="T35"/>
                                    </a:cxn>
                                    <a:cxn ang="T72">
                                      <a:pos x="T36" y="T37"/>
                                    </a:cxn>
                                    <a:cxn ang="T73">
                                      <a:pos x="T38" y="T39"/>
                                    </a:cxn>
                                    <a:cxn ang="T74">
                                      <a:pos x="T40" y="T41"/>
                                    </a:cxn>
                                    <a:cxn ang="T75">
                                      <a:pos x="T42" y="T43"/>
                                    </a:cxn>
                                    <a:cxn ang="T76">
                                      <a:pos x="T44" y="T45"/>
                                    </a:cxn>
                                    <a:cxn ang="T77">
                                      <a:pos x="T46" y="T47"/>
                                    </a:cxn>
                                    <a:cxn ang="T78">
                                      <a:pos x="T48" y="T49"/>
                                    </a:cxn>
                                    <a:cxn ang="T79">
                                      <a:pos x="T50" y="T51"/>
                                    </a:cxn>
                                    <a:cxn ang="T80">
                                      <a:pos x="T52" y="T53"/>
                                    </a:cxn>
                                  </a:cxnLst>
                                  <a:rect l="0" t="0" r="r" b="b"/>
                                  <a:pathLst>
                                    <a:path w="145" h="96">
                                      <a:moveTo>
                                        <a:pt x="9" y="1"/>
                                      </a:moveTo>
                                      <a:cubicBezTo>
                                        <a:pt x="9" y="1"/>
                                        <a:pt x="9" y="1"/>
                                        <a:pt x="9" y="1"/>
                                      </a:cubicBezTo>
                                      <a:cubicBezTo>
                                        <a:pt x="9" y="1"/>
                                        <a:pt x="9" y="1"/>
                                        <a:pt x="9" y="1"/>
                                      </a:cubicBezTo>
                                      <a:cubicBezTo>
                                        <a:pt x="4" y="4"/>
                                        <a:pt x="4" y="4"/>
                                        <a:pt x="4" y="4"/>
                                      </a:cubicBezTo>
                                      <a:cubicBezTo>
                                        <a:pt x="1" y="5"/>
                                        <a:pt x="1" y="5"/>
                                        <a:pt x="1" y="5"/>
                                      </a:cubicBezTo>
                                      <a:cubicBezTo>
                                        <a:pt x="1" y="6"/>
                                        <a:pt x="1" y="6"/>
                                        <a:pt x="0" y="6"/>
                                      </a:cubicBezTo>
                                      <a:cubicBezTo>
                                        <a:pt x="0" y="7"/>
                                        <a:pt x="0" y="8"/>
                                        <a:pt x="0" y="8"/>
                                      </a:cubicBezTo>
                                      <a:cubicBezTo>
                                        <a:pt x="0" y="9"/>
                                        <a:pt x="0" y="9"/>
                                        <a:pt x="0" y="9"/>
                                      </a:cubicBezTo>
                                      <a:cubicBezTo>
                                        <a:pt x="0" y="17"/>
                                        <a:pt x="0" y="17"/>
                                        <a:pt x="0" y="17"/>
                                      </a:cubicBezTo>
                                      <a:cubicBezTo>
                                        <a:pt x="0" y="17"/>
                                        <a:pt x="0" y="17"/>
                                        <a:pt x="0" y="17"/>
                                      </a:cubicBezTo>
                                      <a:cubicBezTo>
                                        <a:pt x="0" y="18"/>
                                        <a:pt x="0" y="19"/>
                                        <a:pt x="1" y="19"/>
                                      </a:cubicBezTo>
                                      <a:cubicBezTo>
                                        <a:pt x="133" y="95"/>
                                        <a:pt x="133" y="95"/>
                                        <a:pt x="133" y="95"/>
                                      </a:cubicBezTo>
                                      <a:cubicBezTo>
                                        <a:pt x="134" y="96"/>
                                        <a:pt x="135" y="96"/>
                                        <a:pt x="136" y="95"/>
                                      </a:cubicBezTo>
                                      <a:cubicBezTo>
                                        <a:pt x="136" y="95"/>
                                        <a:pt x="136" y="95"/>
                                        <a:pt x="136" y="95"/>
                                      </a:cubicBezTo>
                                      <a:cubicBezTo>
                                        <a:pt x="136" y="95"/>
                                        <a:pt x="136" y="95"/>
                                        <a:pt x="136" y="95"/>
                                      </a:cubicBezTo>
                                      <a:cubicBezTo>
                                        <a:pt x="136" y="95"/>
                                        <a:pt x="136" y="95"/>
                                        <a:pt x="136" y="95"/>
                                      </a:cubicBezTo>
                                      <a:cubicBezTo>
                                        <a:pt x="141" y="93"/>
                                        <a:pt x="141" y="93"/>
                                        <a:pt x="141" y="93"/>
                                      </a:cubicBezTo>
                                      <a:cubicBezTo>
                                        <a:pt x="144" y="91"/>
                                        <a:pt x="144" y="91"/>
                                        <a:pt x="144" y="91"/>
                                      </a:cubicBezTo>
                                      <a:cubicBezTo>
                                        <a:pt x="144" y="91"/>
                                        <a:pt x="145" y="90"/>
                                        <a:pt x="145" y="90"/>
                                      </a:cubicBezTo>
                                      <a:cubicBezTo>
                                        <a:pt x="145" y="89"/>
                                        <a:pt x="145" y="89"/>
                                        <a:pt x="145" y="88"/>
                                      </a:cubicBezTo>
                                      <a:cubicBezTo>
                                        <a:pt x="145" y="87"/>
                                        <a:pt x="145" y="87"/>
                                        <a:pt x="145" y="87"/>
                                      </a:cubicBezTo>
                                      <a:cubicBezTo>
                                        <a:pt x="145" y="80"/>
                                        <a:pt x="145" y="80"/>
                                        <a:pt x="145" y="80"/>
                                      </a:cubicBezTo>
                                      <a:cubicBezTo>
                                        <a:pt x="145" y="80"/>
                                        <a:pt x="145" y="80"/>
                                        <a:pt x="145" y="80"/>
                                      </a:cubicBezTo>
                                      <a:cubicBezTo>
                                        <a:pt x="145" y="80"/>
                                        <a:pt x="145" y="80"/>
                                        <a:pt x="145" y="80"/>
                                      </a:cubicBezTo>
                                      <a:cubicBezTo>
                                        <a:pt x="145" y="79"/>
                                        <a:pt x="145" y="78"/>
                                        <a:pt x="144" y="77"/>
                                      </a:cubicBezTo>
                                      <a:cubicBezTo>
                                        <a:pt x="129" y="69"/>
                                        <a:pt x="12" y="1"/>
                                        <a:pt x="12" y="1"/>
                                      </a:cubicBezTo>
                                      <a:cubicBezTo>
                                        <a:pt x="11" y="0"/>
                                        <a:pt x="10" y="0"/>
                                        <a:pt x="9" y="1"/>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7" name="Freeform 135" descr="background"/>
                              <wps:cNvSpPr>
                                <a:spLocks/>
                              </wps:cNvSpPr>
                              <wps:spPr bwMode="auto">
                                <a:xfrm>
                                  <a:off x="8867" y="12085"/>
                                  <a:ext cx="723" cy="477"/>
                                </a:xfrm>
                                <a:custGeom>
                                  <a:avLst/>
                                  <a:gdLst>
                                    <a:gd name="T0" fmla="*/ 0 w 145"/>
                                    <a:gd name="T1" fmla="*/ 227542 h 96"/>
                                    <a:gd name="T2" fmla="*/ 0 w 145"/>
                                    <a:gd name="T3" fmla="*/ 227542 h 96"/>
                                    <a:gd name="T4" fmla="*/ 0 w 145"/>
                                    <a:gd name="T5" fmla="*/ 227542 h 96"/>
                                    <a:gd name="T6" fmla="*/ 0 w 145"/>
                                    <a:gd name="T7" fmla="*/ 241763 h 96"/>
                                    <a:gd name="T8" fmla="*/ 0 w 145"/>
                                    <a:gd name="T9" fmla="*/ 250296 h 96"/>
                                    <a:gd name="T10" fmla="*/ 0 w 145"/>
                                    <a:gd name="T11" fmla="*/ 255984 h 96"/>
                                    <a:gd name="T12" fmla="*/ 5693 w 145"/>
                                    <a:gd name="T13" fmla="*/ 258829 h 96"/>
                                    <a:gd name="T14" fmla="*/ 8540 w 145"/>
                                    <a:gd name="T15" fmla="*/ 261673 h 96"/>
                                    <a:gd name="T16" fmla="*/ 25619 w 145"/>
                                    <a:gd name="T17" fmla="*/ 270206 h 96"/>
                                    <a:gd name="T18" fmla="*/ 25619 w 145"/>
                                    <a:gd name="T19" fmla="*/ 270206 h 96"/>
                                    <a:gd name="T20" fmla="*/ 25619 w 145"/>
                                    <a:gd name="T21" fmla="*/ 270206 h 96"/>
                                    <a:gd name="T22" fmla="*/ 34159 w 145"/>
                                    <a:gd name="T23" fmla="*/ 270206 h 96"/>
                                    <a:gd name="T24" fmla="*/ 409903 w 145"/>
                                    <a:gd name="T25" fmla="*/ 54041 h 96"/>
                                    <a:gd name="T26" fmla="*/ 412750 w 145"/>
                                    <a:gd name="T27" fmla="*/ 48353 h 96"/>
                                    <a:gd name="T28" fmla="*/ 412750 w 145"/>
                                    <a:gd name="T29" fmla="*/ 48353 h 96"/>
                                    <a:gd name="T30" fmla="*/ 412750 w 145"/>
                                    <a:gd name="T31" fmla="*/ 31287 h 96"/>
                                    <a:gd name="T32" fmla="*/ 412750 w 145"/>
                                    <a:gd name="T33" fmla="*/ 22754 h 96"/>
                                    <a:gd name="T34" fmla="*/ 412750 w 145"/>
                                    <a:gd name="T35" fmla="*/ 17066 h 96"/>
                                    <a:gd name="T36" fmla="*/ 409903 w 145"/>
                                    <a:gd name="T37" fmla="*/ 14221 h 96"/>
                                    <a:gd name="T38" fmla="*/ 407057 w 145"/>
                                    <a:gd name="T39" fmla="*/ 14221 h 96"/>
                                    <a:gd name="T40" fmla="*/ 387131 w 145"/>
                                    <a:gd name="T41" fmla="*/ 2844 h 96"/>
                                    <a:gd name="T42" fmla="*/ 387131 w 145"/>
                                    <a:gd name="T43" fmla="*/ 2844 h 96"/>
                                    <a:gd name="T44" fmla="*/ 378591 w 145"/>
                                    <a:gd name="T45" fmla="*/ 2844 h 96"/>
                                    <a:gd name="T46" fmla="*/ 2847 w 145"/>
                                    <a:gd name="T47" fmla="*/ 219009 h 96"/>
                                    <a:gd name="T48" fmla="*/ 0 w 145"/>
                                    <a:gd name="T49" fmla="*/ 227542 h 9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45" h="96">
                                      <a:moveTo>
                                        <a:pt x="0" y="80"/>
                                      </a:moveTo>
                                      <a:cubicBezTo>
                                        <a:pt x="0" y="80"/>
                                        <a:pt x="0" y="80"/>
                                        <a:pt x="0" y="80"/>
                                      </a:cubicBezTo>
                                      <a:cubicBezTo>
                                        <a:pt x="0" y="80"/>
                                        <a:pt x="0" y="80"/>
                                        <a:pt x="0" y="80"/>
                                      </a:cubicBezTo>
                                      <a:cubicBezTo>
                                        <a:pt x="0" y="85"/>
                                        <a:pt x="0" y="85"/>
                                        <a:pt x="0" y="85"/>
                                      </a:cubicBezTo>
                                      <a:cubicBezTo>
                                        <a:pt x="0" y="88"/>
                                        <a:pt x="0" y="88"/>
                                        <a:pt x="0" y="88"/>
                                      </a:cubicBezTo>
                                      <a:cubicBezTo>
                                        <a:pt x="0" y="89"/>
                                        <a:pt x="0" y="89"/>
                                        <a:pt x="0" y="90"/>
                                      </a:cubicBezTo>
                                      <a:cubicBezTo>
                                        <a:pt x="1" y="90"/>
                                        <a:pt x="1" y="91"/>
                                        <a:pt x="2" y="91"/>
                                      </a:cubicBezTo>
                                      <a:cubicBezTo>
                                        <a:pt x="3" y="92"/>
                                        <a:pt x="3" y="92"/>
                                        <a:pt x="3" y="92"/>
                                      </a:cubicBezTo>
                                      <a:cubicBezTo>
                                        <a:pt x="9" y="95"/>
                                        <a:pt x="9" y="95"/>
                                        <a:pt x="9" y="95"/>
                                      </a:cubicBezTo>
                                      <a:cubicBezTo>
                                        <a:pt x="9" y="95"/>
                                        <a:pt x="9" y="95"/>
                                        <a:pt x="9" y="95"/>
                                      </a:cubicBezTo>
                                      <a:cubicBezTo>
                                        <a:pt x="9" y="95"/>
                                        <a:pt x="9" y="95"/>
                                        <a:pt x="9" y="95"/>
                                      </a:cubicBezTo>
                                      <a:cubicBezTo>
                                        <a:pt x="10" y="96"/>
                                        <a:pt x="11" y="96"/>
                                        <a:pt x="12" y="95"/>
                                      </a:cubicBezTo>
                                      <a:cubicBezTo>
                                        <a:pt x="144" y="19"/>
                                        <a:pt x="144" y="19"/>
                                        <a:pt x="144" y="19"/>
                                      </a:cubicBezTo>
                                      <a:cubicBezTo>
                                        <a:pt x="145" y="19"/>
                                        <a:pt x="145" y="18"/>
                                        <a:pt x="145" y="17"/>
                                      </a:cubicBezTo>
                                      <a:cubicBezTo>
                                        <a:pt x="145" y="17"/>
                                        <a:pt x="145" y="17"/>
                                        <a:pt x="145" y="17"/>
                                      </a:cubicBezTo>
                                      <a:cubicBezTo>
                                        <a:pt x="145" y="11"/>
                                        <a:pt x="145" y="11"/>
                                        <a:pt x="145" y="11"/>
                                      </a:cubicBezTo>
                                      <a:cubicBezTo>
                                        <a:pt x="145" y="8"/>
                                        <a:pt x="145" y="8"/>
                                        <a:pt x="145" y="8"/>
                                      </a:cubicBezTo>
                                      <a:cubicBezTo>
                                        <a:pt x="145" y="8"/>
                                        <a:pt x="145" y="7"/>
                                        <a:pt x="145" y="6"/>
                                      </a:cubicBezTo>
                                      <a:cubicBezTo>
                                        <a:pt x="145" y="6"/>
                                        <a:pt x="144" y="6"/>
                                        <a:pt x="144" y="5"/>
                                      </a:cubicBezTo>
                                      <a:cubicBezTo>
                                        <a:pt x="143" y="5"/>
                                        <a:pt x="143" y="5"/>
                                        <a:pt x="143" y="5"/>
                                      </a:cubicBezTo>
                                      <a:cubicBezTo>
                                        <a:pt x="136" y="1"/>
                                        <a:pt x="136" y="1"/>
                                        <a:pt x="136" y="1"/>
                                      </a:cubicBezTo>
                                      <a:cubicBezTo>
                                        <a:pt x="136" y="1"/>
                                        <a:pt x="136" y="1"/>
                                        <a:pt x="136" y="1"/>
                                      </a:cubicBezTo>
                                      <a:cubicBezTo>
                                        <a:pt x="135" y="0"/>
                                        <a:pt x="134" y="0"/>
                                        <a:pt x="133" y="1"/>
                                      </a:cubicBezTo>
                                      <a:cubicBezTo>
                                        <a:pt x="118" y="10"/>
                                        <a:pt x="2" y="77"/>
                                        <a:pt x="1" y="77"/>
                                      </a:cubicBezTo>
                                      <a:cubicBezTo>
                                        <a:pt x="1"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8" name="Freeform 136" descr="background"/>
                              <wps:cNvSpPr>
                                <a:spLocks/>
                              </wps:cNvSpPr>
                              <wps:spPr bwMode="auto">
                                <a:xfrm>
                                  <a:off x="10741" y="12085"/>
                                  <a:ext cx="722" cy="477"/>
                                </a:xfrm>
                                <a:custGeom>
                                  <a:avLst/>
                                  <a:gdLst>
                                    <a:gd name="T0" fmla="*/ 0 w 145"/>
                                    <a:gd name="T1" fmla="*/ 227542 h 96"/>
                                    <a:gd name="T2" fmla="*/ 0 w 145"/>
                                    <a:gd name="T3" fmla="*/ 227542 h 96"/>
                                    <a:gd name="T4" fmla="*/ 0 w 145"/>
                                    <a:gd name="T5" fmla="*/ 227542 h 96"/>
                                    <a:gd name="T6" fmla="*/ 0 w 145"/>
                                    <a:gd name="T7" fmla="*/ 241763 h 96"/>
                                    <a:gd name="T8" fmla="*/ 0 w 145"/>
                                    <a:gd name="T9" fmla="*/ 250296 h 96"/>
                                    <a:gd name="T10" fmla="*/ 0 w 145"/>
                                    <a:gd name="T11" fmla="*/ 255984 h 96"/>
                                    <a:gd name="T12" fmla="*/ 2847 w 145"/>
                                    <a:gd name="T13" fmla="*/ 258829 h 96"/>
                                    <a:gd name="T14" fmla="*/ 8540 w 145"/>
                                    <a:gd name="T15" fmla="*/ 261673 h 96"/>
                                    <a:gd name="T16" fmla="*/ 25619 w 145"/>
                                    <a:gd name="T17" fmla="*/ 270206 h 96"/>
                                    <a:gd name="T18" fmla="*/ 25619 w 145"/>
                                    <a:gd name="T19" fmla="*/ 270206 h 96"/>
                                    <a:gd name="T20" fmla="*/ 25619 w 145"/>
                                    <a:gd name="T21" fmla="*/ 270206 h 96"/>
                                    <a:gd name="T22" fmla="*/ 34159 w 145"/>
                                    <a:gd name="T23" fmla="*/ 270206 h 96"/>
                                    <a:gd name="T24" fmla="*/ 409903 w 145"/>
                                    <a:gd name="T25" fmla="*/ 54041 h 96"/>
                                    <a:gd name="T26" fmla="*/ 412750 w 145"/>
                                    <a:gd name="T27" fmla="*/ 48353 h 96"/>
                                    <a:gd name="T28" fmla="*/ 412750 w 145"/>
                                    <a:gd name="T29" fmla="*/ 48353 h 96"/>
                                    <a:gd name="T30" fmla="*/ 412750 w 145"/>
                                    <a:gd name="T31" fmla="*/ 31287 h 96"/>
                                    <a:gd name="T32" fmla="*/ 412750 w 145"/>
                                    <a:gd name="T33" fmla="*/ 22754 h 96"/>
                                    <a:gd name="T34" fmla="*/ 412750 w 145"/>
                                    <a:gd name="T35" fmla="*/ 17066 h 96"/>
                                    <a:gd name="T36" fmla="*/ 409903 w 145"/>
                                    <a:gd name="T37" fmla="*/ 14221 h 96"/>
                                    <a:gd name="T38" fmla="*/ 404210 w 145"/>
                                    <a:gd name="T39" fmla="*/ 14221 h 96"/>
                                    <a:gd name="T40" fmla="*/ 387131 w 145"/>
                                    <a:gd name="T41" fmla="*/ 2844 h 96"/>
                                    <a:gd name="T42" fmla="*/ 387131 w 145"/>
                                    <a:gd name="T43" fmla="*/ 2844 h 96"/>
                                    <a:gd name="T44" fmla="*/ 378591 w 145"/>
                                    <a:gd name="T45" fmla="*/ 2844 h 96"/>
                                    <a:gd name="T46" fmla="*/ 2847 w 145"/>
                                    <a:gd name="T47" fmla="*/ 219009 h 96"/>
                                    <a:gd name="T48" fmla="*/ 0 w 145"/>
                                    <a:gd name="T49" fmla="*/ 227542 h 96"/>
                                    <a:gd name="T50" fmla="*/ 0 60000 65536"/>
                                    <a:gd name="T51" fmla="*/ 0 60000 65536"/>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Lst>
                                  <a:ahLst/>
                                  <a:cxnLst>
                                    <a:cxn ang="T50">
                                      <a:pos x="T0" y="T1"/>
                                    </a:cxn>
                                    <a:cxn ang="T51">
                                      <a:pos x="T2" y="T3"/>
                                    </a:cxn>
                                    <a:cxn ang="T52">
                                      <a:pos x="T4" y="T5"/>
                                    </a:cxn>
                                    <a:cxn ang="T53">
                                      <a:pos x="T6" y="T7"/>
                                    </a:cxn>
                                    <a:cxn ang="T54">
                                      <a:pos x="T8" y="T9"/>
                                    </a:cxn>
                                    <a:cxn ang="T55">
                                      <a:pos x="T10" y="T11"/>
                                    </a:cxn>
                                    <a:cxn ang="T56">
                                      <a:pos x="T12" y="T13"/>
                                    </a:cxn>
                                    <a:cxn ang="T57">
                                      <a:pos x="T14" y="T15"/>
                                    </a:cxn>
                                    <a:cxn ang="T58">
                                      <a:pos x="T16" y="T17"/>
                                    </a:cxn>
                                    <a:cxn ang="T59">
                                      <a:pos x="T18" y="T19"/>
                                    </a:cxn>
                                    <a:cxn ang="T60">
                                      <a:pos x="T20" y="T21"/>
                                    </a:cxn>
                                    <a:cxn ang="T61">
                                      <a:pos x="T22" y="T23"/>
                                    </a:cxn>
                                    <a:cxn ang="T62">
                                      <a:pos x="T24" y="T25"/>
                                    </a:cxn>
                                    <a:cxn ang="T63">
                                      <a:pos x="T26" y="T27"/>
                                    </a:cxn>
                                    <a:cxn ang="T64">
                                      <a:pos x="T28" y="T29"/>
                                    </a:cxn>
                                    <a:cxn ang="T65">
                                      <a:pos x="T30" y="T31"/>
                                    </a:cxn>
                                    <a:cxn ang="T66">
                                      <a:pos x="T32" y="T33"/>
                                    </a:cxn>
                                    <a:cxn ang="T67">
                                      <a:pos x="T34" y="T35"/>
                                    </a:cxn>
                                    <a:cxn ang="T68">
                                      <a:pos x="T36" y="T37"/>
                                    </a:cxn>
                                    <a:cxn ang="T69">
                                      <a:pos x="T38" y="T39"/>
                                    </a:cxn>
                                    <a:cxn ang="T70">
                                      <a:pos x="T40" y="T41"/>
                                    </a:cxn>
                                    <a:cxn ang="T71">
                                      <a:pos x="T42" y="T43"/>
                                    </a:cxn>
                                    <a:cxn ang="T72">
                                      <a:pos x="T44" y="T45"/>
                                    </a:cxn>
                                    <a:cxn ang="T73">
                                      <a:pos x="T46" y="T47"/>
                                    </a:cxn>
                                    <a:cxn ang="T74">
                                      <a:pos x="T48" y="T49"/>
                                    </a:cxn>
                                  </a:cxnLst>
                                  <a:rect l="0" t="0" r="r" b="b"/>
                                  <a:pathLst>
                                    <a:path w="145" h="96">
                                      <a:moveTo>
                                        <a:pt x="0" y="80"/>
                                      </a:moveTo>
                                      <a:cubicBezTo>
                                        <a:pt x="0" y="80"/>
                                        <a:pt x="0" y="80"/>
                                        <a:pt x="0" y="80"/>
                                      </a:cubicBezTo>
                                      <a:cubicBezTo>
                                        <a:pt x="0" y="80"/>
                                        <a:pt x="0" y="80"/>
                                        <a:pt x="0" y="80"/>
                                      </a:cubicBezTo>
                                      <a:cubicBezTo>
                                        <a:pt x="0" y="85"/>
                                        <a:pt x="0" y="85"/>
                                        <a:pt x="0" y="85"/>
                                      </a:cubicBezTo>
                                      <a:cubicBezTo>
                                        <a:pt x="0" y="88"/>
                                        <a:pt x="0" y="88"/>
                                        <a:pt x="0" y="88"/>
                                      </a:cubicBezTo>
                                      <a:cubicBezTo>
                                        <a:pt x="0" y="89"/>
                                        <a:pt x="0" y="89"/>
                                        <a:pt x="0" y="90"/>
                                      </a:cubicBezTo>
                                      <a:cubicBezTo>
                                        <a:pt x="0" y="90"/>
                                        <a:pt x="1" y="91"/>
                                        <a:pt x="1" y="91"/>
                                      </a:cubicBezTo>
                                      <a:cubicBezTo>
                                        <a:pt x="3" y="92"/>
                                        <a:pt x="3" y="92"/>
                                        <a:pt x="3" y="92"/>
                                      </a:cubicBezTo>
                                      <a:cubicBezTo>
                                        <a:pt x="9" y="95"/>
                                        <a:pt x="9" y="95"/>
                                        <a:pt x="9" y="95"/>
                                      </a:cubicBezTo>
                                      <a:cubicBezTo>
                                        <a:pt x="9" y="95"/>
                                        <a:pt x="9" y="95"/>
                                        <a:pt x="9" y="95"/>
                                      </a:cubicBezTo>
                                      <a:cubicBezTo>
                                        <a:pt x="9" y="95"/>
                                        <a:pt x="9" y="95"/>
                                        <a:pt x="9" y="95"/>
                                      </a:cubicBezTo>
                                      <a:cubicBezTo>
                                        <a:pt x="10" y="96"/>
                                        <a:pt x="11" y="96"/>
                                        <a:pt x="12" y="95"/>
                                      </a:cubicBezTo>
                                      <a:cubicBezTo>
                                        <a:pt x="144" y="19"/>
                                        <a:pt x="144" y="19"/>
                                        <a:pt x="144" y="19"/>
                                      </a:cubicBezTo>
                                      <a:cubicBezTo>
                                        <a:pt x="145" y="19"/>
                                        <a:pt x="145" y="18"/>
                                        <a:pt x="145" y="17"/>
                                      </a:cubicBezTo>
                                      <a:cubicBezTo>
                                        <a:pt x="145" y="17"/>
                                        <a:pt x="145" y="17"/>
                                        <a:pt x="145" y="17"/>
                                      </a:cubicBezTo>
                                      <a:cubicBezTo>
                                        <a:pt x="145" y="11"/>
                                        <a:pt x="145" y="11"/>
                                        <a:pt x="145" y="11"/>
                                      </a:cubicBezTo>
                                      <a:cubicBezTo>
                                        <a:pt x="145" y="8"/>
                                        <a:pt x="145" y="8"/>
                                        <a:pt x="145" y="8"/>
                                      </a:cubicBezTo>
                                      <a:cubicBezTo>
                                        <a:pt x="145" y="8"/>
                                        <a:pt x="145" y="7"/>
                                        <a:pt x="145" y="6"/>
                                      </a:cubicBezTo>
                                      <a:cubicBezTo>
                                        <a:pt x="145" y="6"/>
                                        <a:pt x="144" y="6"/>
                                        <a:pt x="144" y="5"/>
                                      </a:cubicBezTo>
                                      <a:cubicBezTo>
                                        <a:pt x="142" y="5"/>
                                        <a:pt x="142" y="5"/>
                                        <a:pt x="142" y="5"/>
                                      </a:cubicBezTo>
                                      <a:cubicBezTo>
                                        <a:pt x="136" y="1"/>
                                        <a:pt x="136" y="1"/>
                                        <a:pt x="136" y="1"/>
                                      </a:cubicBezTo>
                                      <a:cubicBezTo>
                                        <a:pt x="136" y="1"/>
                                        <a:pt x="136" y="1"/>
                                        <a:pt x="136" y="1"/>
                                      </a:cubicBezTo>
                                      <a:cubicBezTo>
                                        <a:pt x="135" y="0"/>
                                        <a:pt x="134" y="0"/>
                                        <a:pt x="133" y="1"/>
                                      </a:cubicBezTo>
                                      <a:cubicBezTo>
                                        <a:pt x="118" y="10"/>
                                        <a:pt x="1" y="77"/>
                                        <a:pt x="1" y="77"/>
                                      </a:cubicBezTo>
                                      <a:cubicBezTo>
                                        <a:pt x="0" y="78"/>
                                        <a:pt x="0" y="79"/>
                                        <a:pt x="0" y="80"/>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9" name="Freeform 140" descr="background"/>
                              <wps:cNvSpPr>
                                <a:spLocks/>
                              </wps:cNvSpPr>
                              <wps:spPr bwMode="auto">
                                <a:xfrm>
                                  <a:off x="10582" y="12717"/>
                                  <a:ext cx="104" cy="832"/>
                                </a:xfrm>
                                <a:custGeom>
                                  <a:avLst/>
                                  <a:gdLst>
                                    <a:gd name="T0" fmla="*/ 56848 w 21"/>
                                    <a:gd name="T1" fmla="*/ 14240 h 167"/>
                                    <a:gd name="T2" fmla="*/ 56848 w 21"/>
                                    <a:gd name="T3" fmla="*/ 14240 h 167"/>
                                    <a:gd name="T4" fmla="*/ 56848 w 21"/>
                                    <a:gd name="T5" fmla="*/ 14240 h 167"/>
                                    <a:gd name="T6" fmla="*/ 42636 w 21"/>
                                    <a:gd name="T7" fmla="*/ 5696 h 167"/>
                                    <a:gd name="T8" fmla="*/ 34109 w 21"/>
                                    <a:gd name="T9" fmla="*/ 2848 h 167"/>
                                    <a:gd name="T10" fmla="*/ 31266 w 21"/>
                                    <a:gd name="T11" fmla="*/ 0 h 167"/>
                                    <a:gd name="T12" fmla="*/ 25581 w 21"/>
                                    <a:gd name="T13" fmla="*/ 2848 h 167"/>
                                    <a:gd name="T14" fmla="*/ 22739 w 21"/>
                                    <a:gd name="T15" fmla="*/ 5696 h 167"/>
                                    <a:gd name="T16" fmla="*/ 5685 w 21"/>
                                    <a:gd name="T17" fmla="*/ 14240 h 167"/>
                                    <a:gd name="T18" fmla="*/ 5685 w 21"/>
                                    <a:gd name="T19" fmla="*/ 14240 h 167"/>
                                    <a:gd name="T20" fmla="*/ 5685 w 21"/>
                                    <a:gd name="T21" fmla="*/ 14240 h 167"/>
                                    <a:gd name="T22" fmla="*/ 5685 w 21"/>
                                    <a:gd name="T23" fmla="*/ 14240 h 167"/>
                                    <a:gd name="T24" fmla="*/ 0 w 21"/>
                                    <a:gd name="T25" fmla="*/ 22784 h 167"/>
                                    <a:gd name="T26" fmla="*/ 0 w 21"/>
                                    <a:gd name="T27" fmla="*/ 455679 h 167"/>
                                    <a:gd name="T28" fmla="*/ 5685 w 21"/>
                                    <a:gd name="T29" fmla="*/ 464223 h 167"/>
                                    <a:gd name="T30" fmla="*/ 5685 w 21"/>
                                    <a:gd name="T31" fmla="*/ 464223 h 167"/>
                                    <a:gd name="T32" fmla="*/ 17054 w 21"/>
                                    <a:gd name="T33" fmla="*/ 472767 h 167"/>
                                    <a:gd name="T34" fmla="*/ 25581 w 21"/>
                                    <a:gd name="T35" fmla="*/ 475615 h 167"/>
                                    <a:gd name="T36" fmla="*/ 31266 w 21"/>
                                    <a:gd name="T37" fmla="*/ 475615 h 167"/>
                                    <a:gd name="T38" fmla="*/ 34109 w 21"/>
                                    <a:gd name="T39" fmla="*/ 475615 h 167"/>
                                    <a:gd name="T40" fmla="*/ 36951 w 21"/>
                                    <a:gd name="T41" fmla="*/ 472767 h 167"/>
                                    <a:gd name="T42" fmla="*/ 56848 w 21"/>
                                    <a:gd name="T43" fmla="*/ 464223 h 167"/>
                                    <a:gd name="T44" fmla="*/ 56848 w 21"/>
                                    <a:gd name="T45" fmla="*/ 464223 h 167"/>
                                    <a:gd name="T46" fmla="*/ 59690 w 21"/>
                                    <a:gd name="T47" fmla="*/ 455679 h 167"/>
                                    <a:gd name="T48" fmla="*/ 59690 w 21"/>
                                    <a:gd name="T49" fmla="*/ 22784 h 167"/>
                                    <a:gd name="T50" fmla="*/ 56848 w 21"/>
                                    <a:gd name="T51" fmla="*/ 14240 h 167"/>
                                    <a:gd name="T52" fmla="*/ 0 60000 65536"/>
                                    <a:gd name="T53" fmla="*/ 0 60000 65536"/>
                                    <a:gd name="T54" fmla="*/ 0 60000 65536"/>
                                    <a:gd name="T55" fmla="*/ 0 60000 65536"/>
                                    <a:gd name="T56" fmla="*/ 0 60000 65536"/>
                                    <a:gd name="T57" fmla="*/ 0 60000 65536"/>
                                    <a:gd name="T58" fmla="*/ 0 60000 65536"/>
                                    <a:gd name="T59" fmla="*/ 0 60000 65536"/>
                                    <a:gd name="T60" fmla="*/ 0 60000 65536"/>
                                    <a:gd name="T61" fmla="*/ 0 60000 65536"/>
                                    <a:gd name="T62" fmla="*/ 0 60000 65536"/>
                                    <a:gd name="T63" fmla="*/ 0 60000 65536"/>
                                    <a:gd name="T64" fmla="*/ 0 60000 65536"/>
                                    <a:gd name="T65" fmla="*/ 0 60000 65536"/>
                                    <a:gd name="T66" fmla="*/ 0 60000 65536"/>
                                    <a:gd name="T67" fmla="*/ 0 60000 65536"/>
                                    <a:gd name="T68" fmla="*/ 0 60000 65536"/>
                                    <a:gd name="T69" fmla="*/ 0 60000 65536"/>
                                    <a:gd name="T70" fmla="*/ 0 60000 65536"/>
                                    <a:gd name="T71" fmla="*/ 0 60000 65536"/>
                                    <a:gd name="T72" fmla="*/ 0 60000 65536"/>
                                    <a:gd name="T73" fmla="*/ 0 60000 65536"/>
                                    <a:gd name="T74" fmla="*/ 0 60000 65536"/>
                                    <a:gd name="T75" fmla="*/ 0 60000 65536"/>
                                    <a:gd name="T76" fmla="*/ 0 60000 65536"/>
                                    <a:gd name="T77" fmla="*/ 0 60000 65536"/>
                                  </a:gdLst>
                                  <a:ahLst/>
                                  <a:cxnLst>
                                    <a:cxn ang="T52">
                                      <a:pos x="T0" y="T1"/>
                                    </a:cxn>
                                    <a:cxn ang="T53">
                                      <a:pos x="T2" y="T3"/>
                                    </a:cxn>
                                    <a:cxn ang="T54">
                                      <a:pos x="T4" y="T5"/>
                                    </a:cxn>
                                    <a:cxn ang="T55">
                                      <a:pos x="T6" y="T7"/>
                                    </a:cxn>
                                    <a:cxn ang="T56">
                                      <a:pos x="T8" y="T9"/>
                                    </a:cxn>
                                    <a:cxn ang="T57">
                                      <a:pos x="T10" y="T11"/>
                                    </a:cxn>
                                    <a:cxn ang="T58">
                                      <a:pos x="T12" y="T13"/>
                                    </a:cxn>
                                    <a:cxn ang="T59">
                                      <a:pos x="T14" y="T15"/>
                                    </a:cxn>
                                    <a:cxn ang="T60">
                                      <a:pos x="T16" y="T17"/>
                                    </a:cxn>
                                    <a:cxn ang="T61">
                                      <a:pos x="T18" y="T19"/>
                                    </a:cxn>
                                    <a:cxn ang="T62">
                                      <a:pos x="T20" y="T21"/>
                                    </a:cxn>
                                    <a:cxn ang="T63">
                                      <a:pos x="T22" y="T23"/>
                                    </a:cxn>
                                    <a:cxn ang="T64">
                                      <a:pos x="T24" y="T25"/>
                                    </a:cxn>
                                    <a:cxn ang="T65">
                                      <a:pos x="T26" y="T27"/>
                                    </a:cxn>
                                    <a:cxn ang="T66">
                                      <a:pos x="T28" y="T29"/>
                                    </a:cxn>
                                    <a:cxn ang="T67">
                                      <a:pos x="T30" y="T31"/>
                                    </a:cxn>
                                    <a:cxn ang="T68">
                                      <a:pos x="T32" y="T33"/>
                                    </a:cxn>
                                    <a:cxn ang="T69">
                                      <a:pos x="T34" y="T35"/>
                                    </a:cxn>
                                    <a:cxn ang="T70">
                                      <a:pos x="T36" y="T37"/>
                                    </a:cxn>
                                    <a:cxn ang="T71">
                                      <a:pos x="T38" y="T39"/>
                                    </a:cxn>
                                    <a:cxn ang="T72">
                                      <a:pos x="T40" y="T41"/>
                                    </a:cxn>
                                    <a:cxn ang="T73">
                                      <a:pos x="T42" y="T43"/>
                                    </a:cxn>
                                    <a:cxn ang="T74">
                                      <a:pos x="T44" y="T45"/>
                                    </a:cxn>
                                    <a:cxn ang="T75">
                                      <a:pos x="T46" y="T47"/>
                                    </a:cxn>
                                    <a:cxn ang="T76">
                                      <a:pos x="T48" y="T49"/>
                                    </a:cxn>
                                    <a:cxn ang="T77">
                                      <a:pos x="T50" y="T51"/>
                                    </a:cxn>
                                  </a:cxnLst>
                                  <a:rect l="0" t="0" r="r" b="b"/>
                                  <a:pathLst>
                                    <a:path w="21" h="167">
                                      <a:moveTo>
                                        <a:pt x="20" y="5"/>
                                      </a:moveTo>
                                      <a:cubicBezTo>
                                        <a:pt x="20" y="5"/>
                                        <a:pt x="20" y="5"/>
                                        <a:pt x="20" y="5"/>
                                      </a:cubicBezTo>
                                      <a:cubicBezTo>
                                        <a:pt x="20" y="5"/>
                                        <a:pt x="20" y="5"/>
                                        <a:pt x="20" y="5"/>
                                      </a:cubicBezTo>
                                      <a:cubicBezTo>
                                        <a:pt x="15" y="2"/>
                                        <a:pt x="15" y="2"/>
                                        <a:pt x="15" y="2"/>
                                      </a:cubicBezTo>
                                      <a:cubicBezTo>
                                        <a:pt x="12" y="1"/>
                                        <a:pt x="12" y="1"/>
                                        <a:pt x="12" y="1"/>
                                      </a:cubicBezTo>
                                      <a:cubicBezTo>
                                        <a:pt x="12" y="1"/>
                                        <a:pt x="11" y="0"/>
                                        <a:pt x="11" y="0"/>
                                      </a:cubicBezTo>
                                      <a:cubicBezTo>
                                        <a:pt x="10" y="0"/>
                                        <a:pt x="9" y="1"/>
                                        <a:pt x="9" y="1"/>
                                      </a:cubicBezTo>
                                      <a:cubicBezTo>
                                        <a:pt x="8" y="2"/>
                                        <a:pt x="8" y="2"/>
                                        <a:pt x="8" y="2"/>
                                      </a:cubicBezTo>
                                      <a:cubicBezTo>
                                        <a:pt x="2" y="5"/>
                                        <a:pt x="2" y="5"/>
                                        <a:pt x="2" y="5"/>
                                      </a:cubicBezTo>
                                      <a:cubicBezTo>
                                        <a:pt x="2" y="5"/>
                                        <a:pt x="2" y="5"/>
                                        <a:pt x="2" y="5"/>
                                      </a:cubicBezTo>
                                      <a:cubicBezTo>
                                        <a:pt x="2" y="5"/>
                                        <a:pt x="2" y="5"/>
                                        <a:pt x="2" y="5"/>
                                      </a:cubicBezTo>
                                      <a:cubicBezTo>
                                        <a:pt x="2" y="5"/>
                                        <a:pt x="2" y="5"/>
                                        <a:pt x="2" y="5"/>
                                      </a:cubicBezTo>
                                      <a:cubicBezTo>
                                        <a:pt x="1" y="6"/>
                                        <a:pt x="0" y="7"/>
                                        <a:pt x="0" y="8"/>
                                      </a:cubicBezTo>
                                      <a:cubicBezTo>
                                        <a:pt x="0" y="160"/>
                                        <a:pt x="0" y="160"/>
                                        <a:pt x="0" y="160"/>
                                      </a:cubicBezTo>
                                      <a:cubicBezTo>
                                        <a:pt x="0" y="161"/>
                                        <a:pt x="1" y="162"/>
                                        <a:pt x="2" y="163"/>
                                      </a:cubicBezTo>
                                      <a:cubicBezTo>
                                        <a:pt x="2" y="163"/>
                                        <a:pt x="2" y="163"/>
                                        <a:pt x="2" y="163"/>
                                      </a:cubicBezTo>
                                      <a:cubicBezTo>
                                        <a:pt x="6" y="166"/>
                                        <a:pt x="6" y="166"/>
                                        <a:pt x="6" y="166"/>
                                      </a:cubicBezTo>
                                      <a:cubicBezTo>
                                        <a:pt x="9" y="167"/>
                                        <a:pt x="9" y="167"/>
                                        <a:pt x="9" y="167"/>
                                      </a:cubicBezTo>
                                      <a:cubicBezTo>
                                        <a:pt x="9" y="167"/>
                                        <a:pt x="10" y="167"/>
                                        <a:pt x="11" y="167"/>
                                      </a:cubicBezTo>
                                      <a:cubicBezTo>
                                        <a:pt x="11" y="167"/>
                                        <a:pt x="12" y="167"/>
                                        <a:pt x="12" y="167"/>
                                      </a:cubicBezTo>
                                      <a:cubicBezTo>
                                        <a:pt x="13" y="166"/>
                                        <a:pt x="13" y="166"/>
                                        <a:pt x="13" y="166"/>
                                      </a:cubicBezTo>
                                      <a:cubicBezTo>
                                        <a:pt x="20" y="163"/>
                                        <a:pt x="20" y="163"/>
                                        <a:pt x="20" y="163"/>
                                      </a:cubicBezTo>
                                      <a:cubicBezTo>
                                        <a:pt x="20" y="163"/>
                                        <a:pt x="20" y="163"/>
                                        <a:pt x="20" y="163"/>
                                      </a:cubicBezTo>
                                      <a:cubicBezTo>
                                        <a:pt x="21" y="162"/>
                                        <a:pt x="21" y="161"/>
                                        <a:pt x="21" y="160"/>
                                      </a:cubicBezTo>
                                      <a:cubicBezTo>
                                        <a:pt x="21" y="8"/>
                                        <a:pt x="21" y="8"/>
                                        <a:pt x="21" y="8"/>
                                      </a:cubicBezTo>
                                      <a:cubicBezTo>
                                        <a:pt x="21" y="7"/>
                                        <a:pt x="21" y="6"/>
                                        <a:pt x="20" y="5"/>
                                      </a:cubicBezTo>
                                    </a:path>
                                  </a:pathLst>
                                </a:custGeom>
                                <a:solidFill>
                                  <a:srgbClr val="36C19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3244F972" id="Group 654" o:spid="_x0000_s1026" alt="background" style="position:absolute;margin-left:-52.6pt;margin-top:506.3pt;width:584.75pt;height:253.8pt;z-index:-251655162;mso-position-horizontal-relative:page;mso-position-vertical-relative:page" coordorigin="284,8841" coordsize="11179,4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">
                      <v:shape id="Freeform 31" o:spid="_x0000_s1027" alt="background" style="position:absolute;left:443;top:8841;width:722;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H6scYA&#10;AADcAAAADwAAAGRycy9kb3ducmV2LnhtbESPT2vCQBTE70K/w/IK3uqmBv+QugkqCgUPVVsovT2y&#10;r0lo9m3cXTX99m6h4HGYmd8wi6I3rbiQ841lBc+jBARxaXXDlYKP9+3THIQPyBpby6TglzwU+cNg&#10;gZm2Vz7Q5RgqESHsM1RQh9BlUvqyJoN+ZDvi6H1bZzBE6SqpHV4j3LRynCRTabDhuFBjR+uayp/j&#10;2USKO895upotT1/B4H6yTje7t0+lho/98gVEoD7cw//tV60gnaTwdyYeAZ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JH6scYAAADcAAAADwAAAAAAAAAAAAAAAACYAgAAZHJz&#10;L2Rvd25yZXYueG1sUEsFBgAAAAAEAAQA9QAAAIsDAAAAAA==&#10;" path="m9,1v,,,,,c9,1,9,1,9,1,4,4,4,4,4,4,1,5,1,5,1,5,1,6,,6,,7v,,,1,,1c,10,,10,,10v,7,,7,,7c,17,,17,,17v,,,,,c,17,,17,,17v,1,,2,1,2c133,96,133,96,133,96v1,,2,,3,c136,96,136,96,136,96v,,,,,c136,96,136,96,136,96v5,-3,5,-3,5,-3c144,91,144,91,144,91v,,1,,1,-1c145,90,145,89,145,88v,-1,,-1,,-1c145,80,145,80,145,80v,,,,,c145,79,145,78,144,77,129,69,12,1,12,1,11,,10,1,9,1e" fillcolor="#36c199" stroked="f">
                        <v:path arrowok="t" o:connecttype="custom" o:connectlocs="127565,14225;127565,14225;127565,14225;56694,56901;14176,71122;0,99572;0,113797;0,142248;0,241820;0,241820;0,241820;0,241820;14176,270271;1885122,1365574;1927645,1365574;1927645,1365574;1927645,1365574;1927645,1365574;1998516,1322898;2041034,1294453;2055210,1280227;2055210,1251777;2055210,1237551;2055210,1137979;2055210,1137979;2041034,1095303;170088,14225;127565,14225" o:connectangles="0,0,0,0,0,0,0,0,0,0,0,0,0,0,0,0,0,0,0,0,0,0,0,0,0,0,0,0"/>
                      </v:shape>
                      <v:shape id="Freeform 39" o:spid="_x0000_s1028" alt="background" style="position:absolute;left:1380;top:8841;width:723;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3hixcUA&#10;AADcAAAADwAAAGRycy9kb3ducmV2LnhtbESPW2sCMRSE3wX/QzhC3zSr1gurUVRaKPSh3kB8O2yO&#10;u4ubkzWJuv33TaHQx2FmvmHmy8ZU4kHOl5YV9HsJCOLM6pJzBcfDe3cKwgdkjZVlUvBNHpaLdmuO&#10;qbZP3tFjH3IRIexTVFCEUKdS+qwgg75na+LoXawzGKJ0udQOnxFuKjlIkrE0WHJcKLCmTUHZdX83&#10;keLuUx6vJ6vbORjcjjbDt8+vk1IvnWY1AxGoCf/hv/aHVjAcvcLvmXgE5OI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eGLFxQAAANwAAAAPAAAAAAAAAAAAAAAAAJgCAABkcnMv&#10;ZG93bnJldi54bWxQSwUGAAAAAAQABAD1AAAAigMAAAAA&#10;" path="m,80v,,,,,c,80,,80,,80v,6,,6,,6c,88,,88,,88v,1,,2,,2c,91,1,91,1,91v2,1,2,1,2,1c9,96,9,96,9,96v,,,,,c9,96,9,96,9,96v,,,,,c10,96,11,96,12,96,144,19,144,19,144,19v1,,1,-1,1,-2c145,17,145,17,145,17v,-6,,-6,,-6c145,8,145,8,145,8v,,,-1,,-1c144,6,144,6,144,5v-2,,-2,,-2,c136,1,136,1,136,1v,,,,,c136,1,136,1,136,1v-1,,-2,-1,-3,c118,10,1,77,1,77,,78,,79,,80e" fillcolor="#36c199" stroked="f">
                        <v:path arrowok="t" o:connecttype="custom" o:connectlocs="0,1137979;0,1137979;0,1137979;0,1223326;0,1251777;0,1280227;14196,1294453;42582,1308673;127742,1365574;127742,1365574;127742,1365574;127742,1365574;170324,1365574;2043861,270271;2058057,241820;2058057,241820;2058057,156473;2058057,113797;2058057,99572;2043861,71122;2015475,71122;1930315,14225;1930315,14225;1930315,14225;1887733,14225;14196,1095303;0,1137979" o:connectangles="0,0,0,0,0,0,0,0,0,0,0,0,0,0,0,0,0,0,0,0,0,0,0,0,0,0,0"/>
                      </v:shape>
                      <v:shape id="Freeform 41" o:spid="_x0000_s1029" alt="background" style="position:absolute;left:2316;top:8841;width:723;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THXsYA&#10;AADcAAAADwAAAGRycy9kb3ducmV2LnhtbESPT2vCQBTE74V+h+UVvOmmSlRSN0FFodCDf1oovT2y&#10;r0lo9m3cXTX99l1B6HGYmd8wi6I3rbiQ841lBc+jBARxaXXDlYKP9+1wDsIHZI2tZVLwSx6K/PFh&#10;gZm2Vz7Q5RgqESHsM1RQh9BlUvqyJoN+ZDvi6H1bZzBE6SqpHV4j3LRynCRTabDhuFBjR+uayp/j&#10;2USKO895upotT1/B4D5dTzZvu0+lBk/98gVEoD78h+/tV61gkqZwOxOPgMz/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DTHXsYAAADcAAAADwAAAAAAAAAAAAAAAACYAgAAZHJz&#10;L2Rvd25yZXYueG1sUEsFBgAAAAAEAAQA9QAAAIsDAAAAAA==&#10;" path="m9,1v,,,,,c9,1,9,1,9,1,4,4,4,4,4,4,1,5,1,5,1,5,1,6,,6,,7v,,,1,,1c,10,,10,,10v,7,,7,,7c,17,,17,,17v,,,,,c,17,,17,,17v,1,,2,1,2c133,96,133,96,133,96v1,,2,,3,c136,96,136,96,136,96v5,-3,5,-3,5,-3c144,91,144,91,144,91v,,,,1,-1c145,90,145,89,145,88v,-1,,-1,,-1c145,80,145,80,145,80v,,,,,c145,80,145,80,145,80v,-1,,-2,-1,-3c129,69,12,1,12,1,11,,10,1,9,1e" fillcolor="#36c199" stroked="f">
                        <v:path arrowok="t" o:connecttype="custom" o:connectlocs="127742,14225;127742,14225;127742,14225;56773,56901;14196,71122;0,99572;0,113797;0,142248;0,241820;0,241820;0,241820;0,241820;14196,270271;1887733,1365574;1930315,1365574;1930315,1365574;2001284,1322898;2043861,1294453;2058057,1280227;2058057,1251777;2058057,1237551;2058057,1137979;2058057,1137979;2058057,1137979;2043861,1095303;170324,14225;127742,14225" o:connectangles="0,0,0,0,0,0,0,0,0,0,0,0,0,0,0,0,0,0,0,0,0,0,0,0,0,0,0"/>
                      </v:shape>
                      <v:shape id="Freeform 42" o:spid="_x0000_s1030" alt="background" style="position:absolute;left:4185;top:8841;width:727;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xPEk8QA&#10;AADcAAAADwAAAGRycy9kb3ducmV2LnhtbESP3WoCMRSE7wXfIRyhd25WpVJWo2ipIiL403p/ujnd&#10;XdycLEmq27c3gtDLYWa+Yabz1tTiSs5XlhUMkhQEcW51xYWCr89V/w2ED8gaa8uk4I88zGfdzhQz&#10;bW98pOspFCJC2GeooAyhyaT0eUkGfWIb4uj9WGcwROkKqR3eItzUcpimY2mw4rhQYkPvJeWX069R&#10;sB8e7Hk52q0P7rhn87FyW//tlHrptYsJiEBt+A8/2xutYPQ6hseZeATk7A4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TxJPEAAAA3AAAAA8AAAAAAAAAAAAAAAAAmAIAAGRycy9k&#10;b3ducmV2LnhtbFBLBQYAAAAABAAEAPUAAACJAwAAAAA=&#10;" path="m9,1v,,,,,c9,1,9,1,9,1,5,4,5,4,5,4,2,5,2,5,2,5,2,6,1,6,1,7,1,7,,8,,8v,2,,2,,2c,17,,17,,17v,,,,,c,17,,17,,17v,,,,,c,18,1,19,2,19,134,96,134,96,134,96v1,,2,,3,c137,96,137,96,137,96v5,-3,5,-3,5,-3c144,91,144,91,144,91v1,,1,,2,-1c146,90,146,89,146,88v,-1,,-1,,-1c146,80,146,80,146,80v,,,,,c146,80,146,80,146,80v,-1,-1,-2,-2,-3c130,69,13,1,13,1,12,,10,1,9,1e" fillcolor="#36c199" stroked="f">
                        <v:path arrowok="t" o:connecttype="custom" o:connectlocs="127474,14225;127474,14225;127474,14225;70818,56901;28328,71122;14162,99572;0,113797;0,142248;0,241820;0,241820;0,241820;0,241820;28328,270271;1897953,1365574;1940443,1365574;1940443,1365574;2011260,1322898;2039589,1294453;2067917,1280227;2067917,1251777;2067917,1237551;2067917,1137979;2067917,1137979;2067917,1137979;2039589,1095303;184130,14225;127474,14225" o:connectangles="0,0,0,0,0,0,0,0,0,0,0,0,0,0,0,0,0,0,0,0,0,0,0,0,0,0,0"/>
                      </v:shape>
                      <v:shape id="Freeform 46" o:spid="_x0000_s1031" alt="background" style="position:absolute;left:3093;top:9474;width:106;height:837;visibility:visible;mso-wrap-style:square;v-text-anchor:top" coordsize="2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r+iesUA&#10;AADcAAAADwAAAGRycy9kb3ducmV2LnhtbESPT2sCMRTE74LfITzBi9SkSq1sjSIFtYIX/4K3x+Z1&#10;d3Hzsmyibr+9EQoeh5n5DTOZNbYUN6p94VjDe1+BIE6dKTjTcNgv3sYgfEA2WDomDX/kYTZttyaY&#10;GHfnLd12IRMRwj5BDXkIVSKlT3Oy6PuuIo7er6sthijrTJoa7xFuSzlQaiQtFhwXcqzoO6f0srta&#10;DZlSTbFZjba95TGs1258Og/PJ627nWb+BSJQE17h//aP0TD8+ITnmXgE5PQ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iv6J6xQAAANwAAAAPAAAAAAAAAAAAAAAAAJgCAABkcnMv&#10;ZG93bnJldi54bWxQSwUGAAAAAAQABAD1AAAAigMAAAAA&#10;" path="m19,5v,,,,,c19,5,19,5,19,5,14,2,14,2,14,2,12,1,12,1,12,1,11,1,11,,10,,10,,9,1,9,1,7,2,7,2,7,2,1,5,1,5,1,5v,,,,,c,6,,7,,8,,160,,160,,160v,1,,2,1,3c1,163,1,163,1,163v,,,,,c1,163,1,163,1,163v5,3,5,3,5,3c9,167,9,167,9,167v,,1,1,1,1c11,168,11,167,12,167v1,-1,1,-1,1,-1c19,163,19,163,19,163v,,,,,c20,162,21,161,21,160,21,8,21,8,21,8,21,7,20,6,19,5e" fillcolor="#36c199" stroked="f">
                        <v:path arrowok="t" o:connecttype="custom" o:connectlocs="275499,70901;275499,70901;275499,70901;203000,28358;173996,14179;144998,0;130501,14179;101498,28358;14502,70901;14502,70901;0,113438;0,2268798;14502,2311336;14502,2311336;14502,2311336;14502,2311336;87001,2353878;130501,2368057;144998,2382237;173996,2368057;188498,2353878;275499,2311336;275499,2311336;304498,2268798;304498,113438;275499,70901" o:connectangles="0,0,0,0,0,0,0,0,0,0,0,0,0,0,0,0,0,0,0,0,0,0,0,0,0,0"/>
                      </v:shape>
                      <v:shape id="Freeform 49" o:spid="_x0000_s1032" alt="background" style="position:absolute;left:5121;top:8841;width:728;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D1esAA&#10;AADcAAAADwAAAGRycy9kb3ducmV2LnhtbERPy4rCMBTdC/5DuII7TVWUoWMUFRURwcfM7O80d9pi&#10;c1OSqPXvzUKY5eG8p/PGVOJOzpeWFQz6CQjizOqScwXfX5veBwgfkDVWlknBkzzMZ+3WFFNtH3ym&#10;+yXkIoawT1FBEUKdSumzggz6vq2JI/dnncEQoculdviI4aaSwySZSIMlx4YCa1oVlF0vN6PgODzZ&#10;n+XosD2585HNeuP2/tcp1e00i08QgZrwL367d1rBaBzXxjPxCMj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cD1esAAAADcAAAADwAAAAAAAAAAAAAAAACYAgAAZHJzL2Rvd25y&#10;ZXYueG1sUEsFBgAAAAAEAAQA9QAAAIUDAAAAAA==&#10;" path="m,80v,,,,,c,80,,80,,80v,6,,6,,6c,88,,88,,88v,1,,2,1,2c1,91,1,91,2,91v1,1,1,1,1,1c9,96,9,96,9,96v,,,,,c9,96,9,96,9,96v,,,,,c10,96,11,96,12,96,144,19,144,19,144,19v1,,2,-1,2,-2c146,17,146,17,146,17v,-6,,-6,,-6c146,8,146,8,146,8v,,,-1,-1,-1c145,6,145,6,144,5v-1,,-1,,-1,c137,1,137,1,137,1v,,,,,c137,1,137,1,137,1v-1,,-2,-1,-3,c119,10,2,77,2,77,1,78,,79,,80e" fillcolor="#36c199" stroked="f">
                        <v:path arrowok="t" o:connecttype="custom" o:connectlocs="0,1137979;0,1137979;0,1137979;0,1223326;0,1251777;14206,1280227;28412,1294453;42613,1308673;127844,1365574;127844,1365574;127844,1365574;127844,1365574;170462,1365574;2045515,270271;2073927,241820;2073927,241820;2073927,156473;2073927,113797;2059721,99572;2045515,71122;2031314,71122;1946084,14225;1946084,14225;1946084,14225;1903466,14225;28412,1095303;0,1137979" o:connectangles="0,0,0,0,0,0,0,0,0,0,0,0,0,0,0,0,0,0,0,0,0,0,0,0,0,0,0"/>
                      </v:shape>
                      <v:shape id="Freeform 50" o:spid="_x0000_s1033" alt="background" style="position:absolute;left:6994;top:8841;width:728;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xQ4cQA&#10;AADcAAAADwAAAGRycy9kb3ducmV2LnhtbESP3WrCQBSE7wt9h+UUvKubKkqN2UhbtIgI/t8fs6dJ&#10;aPZs2N1q+vZdQejlMDPfMNmsM424kPO1ZQUv/QQEcWF1zaWC42Hx/ArCB2SNjWVS8EseZvnjQ4ap&#10;tlfe0WUfShEh7FNUUIXQplL6oiKDvm9b4uh9WWcwROlKqR1eI9w0cpAkY2mw5rhQYUsfFRXf+x+j&#10;YDPY2tP7cP25dbsNm/nCrfzZKdV76t6mIAJ14T98by+1guFoArcz8Qj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KMUOHEAAAA3AAAAA8AAAAAAAAAAAAAAAAAmAIAAGRycy9k&#10;b3ducmV2LnhtbFBLBQYAAAAABAAEAPUAAACJAwAAAAA=&#10;" path="m,80v,,,,,c,80,,80,,80v,6,,6,,6c,88,,88,,88v,1,,2,1,2c1,91,1,91,2,91v1,1,1,1,1,1c9,96,9,96,9,96v,,,,,c9,96,9,96,9,96v,,,,,c10,96,11,96,12,96,144,19,144,19,144,19v1,,2,-1,2,-2c146,17,146,17,146,17v,-6,,-6,,-6c146,8,146,8,146,8v,,,-1,-1,-1c145,6,145,6,144,5v-1,,-1,,-1,c137,1,137,1,137,1v,,,,,c137,1,137,1,137,1v-1,,-2,-1,-3,c119,10,2,77,2,77,1,78,,79,,80e" fillcolor="#36c199" stroked="f">
                        <v:path arrowok="t" o:connecttype="custom" o:connectlocs="0,1137979;0,1137979;0,1137979;0,1223326;0,1251777;14206,1280227;28412,1294453;42613,1308673;127844,1365574;127844,1365574;127844,1365574;127844,1365574;170462,1365574;2045515,270271;2073927,241820;2073927,241820;2073927,156473;2073927,113797;2059721,99572;2045515,71122;2031314,71122;1946084,14225;1946084,14225;1946084,14225;1903466,14225;28412,1095303;0,1137979" o:connectangles="0,0,0,0,0,0,0,0,0,0,0,0,0,0,0,0,0,0,0,0,0,0,0,0,0,0,0"/>
                      </v:shape>
                      <v:shape id="Freeform 52" o:spid="_x0000_s1034" alt="background" style="position:absolute;left:6058;top:8841;width:727;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ozwcEA&#10;AADcAAAADwAAAGRycy9kb3ducmV2LnhtbERPW2vCMBR+H/gfwhH2tqYqlFEbRUXHGIK37f2sOWuL&#10;zUlJMtv9e/Mw8PHjuxfLwbTiRs43lhVMkhQEcWl1w5WCz8vu5RWED8gaW8uk4I88LBejpwJzbXs+&#10;0e0cKhFD2OeooA6hy6X0ZU0GfWI74sj9WGcwROgqqR32Mdy0cpqmmTTYcGyosaNNTeX1/GsUHKZH&#10;+7We7d+O7nRgs925D//tlHoeD6s5iEBDeIj/3e9awSyL8+OZeATk4g4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3aM8HBAAAA3AAAAA8AAAAAAAAAAAAAAAAAmAIAAGRycy9kb3du&#10;cmV2LnhtbFBLBQYAAAAABAAEAPUAAACGAwAAAAA=&#10;" path="m9,1v,,,,,c9,1,9,1,9,1,4,4,4,4,4,4,2,5,2,5,2,5,1,6,1,6,1,7,,7,,8,,8v,2,,2,,2c,17,,17,,17v,,,,,c,17,,17,,17v,,,,,c,18,1,19,2,19,134,96,134,96,134,96v1,,2,,3,c137,96,137,96,137,96v5,-3,5,-3,5,-3c144,91,144,91,144,91v1,,1,,1,-1c146,90,146,89,146,88v,-1,,-1,,-1c146,80,146,80,146,80v,,,,,c146,80,146,80,146,80v,-1,-1,-2,-2,-3c129,69,12,1,12,1,11,,10,1,9,1e" fillcolor="#36c199" stroked="f">
                        <v:path arrowok="t" o:connecttype="custom" o:connectlocs="127474,14225;127474,14225;127474,14225;56656,56901;28328,71122;14162,99572;0,113797;0,142248;0,241820;0,241820;0,241820;0,241820;28328,270271;1897953,1365574;1940443,1365574;1940443,1365574;2011260,1322898;2039589,1294453;2053755,1280227;2067917,1251777;2067917,1237551;2067917,1137979;2067917,1137979;2067917,1137979;2039589,1095303;169964,14225;127474,14225" o:connectangles="0,0,0,0,0,0,0,0,0,0,0,0,0,0,0,0,0,0,0,0,0,0,0,0,0,0,0"/>
                      </v:shape>
                      <v:shape id="Freeform 53" o:spid="_x0000_s1035" alt="background" style="position:absolute;left:4966;top:9474;width:106;height:837;visibility:visible;mso-wrap-style:square;v-text-anchor:top" coordsize="2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ZVKMQA&#10;AADcAAAADwAAAGRycy9kb3ducmV2LnhtbESPT4vCMBTE7wt+h/AEL4smKhSpRhFh1xX24l/w9mie&#10;bbF5KU3U7rffCILHYWZ+w8wWra3EnRpfOtYwHCgQxJkzJecaDvuv/gSED8gGK8ek4Y88LOadjxmm&#10;xj14S/ddyEWEsE9RQxFCnUrps4Is+oGriaN3cY3FEGWTS9PgI8JtJUdKJdJiyXGhwJpWBWXX3c1q&#10;yJVqy991sv38PobNxk1O5/H5pHWv2y6nIAK14R1+tX+MhnEyhOeZeATk/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x2VSjEAAAA3AAAAA8AAAAAAAAAAAAAAAAAmAIAAGRycy9k&#10;b3ducmV2LnhtbFBLBQYAAAAABAAEAPUAAACJAwAAAAA=&#10;" path="m19,5v,,,,,c19,5,19,5,19,5,14,2,14,2,14,2,12,1,12,1,12,1,11,1,11,,10,,10,,9,1,8,1,7,2,7,2,7,2,1,5,1,5,1,5v,,,,,c,6,,7,,8,,160,,160,,160v,1,,2,1,3c1,163,1,163,1,163v5,3,5,3,5,3c9,167,9,167,9,167v,,1,1,1,1c11,168,11,167,12,167v1,-1,1,-1,1,-1c19,163,19,163,19,163v,,,,,c20,162,21,161,21,160,21,8,21,8,21,8,21,7,20,6,19,5e" fillcolor="#36c199" stroked="f">
                        <v:path arrowok="t" o:connecttype="custom" o:connectlocs="275499,70901;275499,70901;275499,70901;203000,28358;173996,14179;144998,0;115999,14179;101498,28358;14502,70901;14502,70901;0,113438;0,2268798;14502,2311336;14502,2311336;87001,2353878;130501,2368057;144998,2382237;173996,2368057;188498,2353878;275499,2311336;275499,2311336;304498,2268798;304498,113438;275499,70901" o:connectangles="0,0,0,0,0,0,0,0,0,0,0,0,0,0,0,0,0,0,0,0,0,0,0,0"/>
                      </v:shape>
                      <v:shape id="Freeform 55" o:spid="_x0000_s1036" alt="background" style="position:absolute;left:7931;top:8841;width:727;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QILcMA&#10;AADcAAAADwAAAGRycy9kb3ducmV2LnhtbESP3WoCMRSE74W+QzgF7zTrClJWo2ipUqTg//1xc9xd&#10;3JwsSarr2zcFwcthZr5hJrPW1OJGzleWFQz6CQji3OqKCwXHw7L3AcIHZI21ZVLwIA+z6Vtngpm2&#10;d97RbR8KESHsM1RQhtBkUvq8JIO+bxvi6F2sMxiidIXUDu8RbmqZJslIGqw4LpTY0GdJ+XX/axRs&#10;0q09LYY/q63bbdh8Ld3an51S3fd2PgYRqA2v8LP9rRUMRyn8n4lHQE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kQILcMAAADcAAAADwAAAAAAAAAAAAAAAACYAgAAZHJzL2Rv&#10;d25yZXYueG1sUEsFBgAAAAAEAAQA9QAAAIgDAAAAAA==&#10;" path="m9,1v,,,,,c9,1,9,1,9,1,4,4,4,4,4,4,2,5,2,5,2,5,1,6,1,6,,7v,,,1,,1c,10,,10,,10v,7,,7,,7c,17,,17,,17v,,,,,c,17,,17,,17v,1,1,2,2,2c133,96,133,96,133,96v1,,3,,4,c137,96,137,96,137,96v4,-3,4,-3,4,-3c144,91,144,91,144,91v,,1,,1,-1c145,90,146,89,146,88v,-1,,-1,,-1c146,80,146,80,146,80v,,,,,c146,79,145,78,144,77,129,69,12,1,12,1,11,,10,1,9,1e" fillcolor="#36c199" stroked="f">
                        <v:path arrowok="t" o:connecttype="custom" o:connectlocs="127474,14225;127474,14225;127474,14225;56656,56901;28328,71122;0,99572;0,113797;0,142248;0,241820;0,241820;0,241820;0,241820;28328,270271;1883786,1365574;1940443,1365574;1940443,1365574;1997099,1322898;2039589,1294453;2053755,1280227;2067917,1251777;2067917,1237551;2067917,1137979;2067917,1137979;2039589,1095303;169964,14225;127474,14225" o:connectangles="0,0,0,0,0,0,0,0,0,0,0,0,0,0,0,0,0,0,0,0,0,0,0,0,0,0"/>
                      </v:shape>
                      <v:shape id="Freeform 59" o:spid="_x0000_s1037" alt="background" style="position:absolute;left:8708;top:9474;width:105;height:837;visibility:visible;mso-wrap-style:square;v-text-anchor:top" coordsize="2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huxMYA&#10;AADcAAAADwAAAGRycy9kb3ducmV2LnhtbESPT2vCQBTE7wW/w/KEXkrdtYEQUlcRQVvBi38qeHtk&#10;X5Ng9m3IbjX99q4geBxm5jfMZNbbRlyo87VjDeORAkFcOFNzqeGwX75nIHxANtg4Jg3/5GE2HbxM&#10;MDfuylu67EIpIoR9jhqqENpcSl9UZNGPXEscvV/XWQxRdqU0HV4j3DbyQ6lUWqw5LlTY0qKi4rz7&#10;sxpKpfp685Vu31Y/Yb122fGUnI5avw77+SeIQH14hh/tb6MhSRO4n4lHQE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huxMYAAADcAAAADwAAAAAAAAAAAAAAAACYAgAAZHJz&#10;L2Rvd25yZXYueG1sUEsFBgAAAAAEAAQA9QAAAIsDAAAAAA==&#10;" path="m20,5v,,,,,c20,5,20,5,20,5,15,2,15,2,15,2,12,1,12,1,12,1,12,1,11,,11,,10,,10,1,9,1,8,2,8,2,8,2,2,5,2,5,2,5v,,,,,c2,5,2,5,2,5v,,,,,c1,6,,7,,8,,160,,160,,160v,1,1,2,2,3c2,163,2,163,2,163v5,3,5,3,5,3c9,167,9,167,9,167v1,,1,1,2,1c11,168,12,167,12,167v2,-1,2,-1,2,-1c20,163,20,163,20,163v,,,,,c21,162,21,161,21,160,21,8,21,8,21,8v,-1,,-2,-1,-3e" fillcolor="#36c199" stroked="f">
                        <v:path arrowok="t" o:connecttype="custom" o:connectlocs="284240,70901;284240,70901;284240,70901;213180,28358;170545,14179;156330,0;127905,14179;113695,28358;28425,70901;28425,70901;28425,70901;28425,70901;0,113438;0,2268798;28425,2311336;28425,2311336;99485,2353878;127905,2368057;156330,2382237;170545,2368057;198965,2353878;284240,2311336;284240,2311336;298450,2268798;298450,113438;284240,70901" o:connectangles="0,0,0,0,0,0,0,0,0,0,0,0,0,0,0,0,0,0,0,0,0,0,0,0,0,0"/>
                      </v:shape>
                      <v:shape id="Freeform 61" o:spid="_x0000_s1038" alt="background" style="position:absolute;left:443;top:10465;width:722;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RSoeMYA&#10;AADcAAAADwAAAGRycy9kb3ducmV2LnhtbESPQWvCQBSE7wX/w/KE3pqN1aYSXcWKgtCDVoXS2yP7&#10;TILZt+nuqum/7xYKHoeZ+YaZzjvTiCs5X1tWMEhSEMSF1TWXCo6H9dMYhA/IGhvLpOCHPMxnvYcp&#10;5tre+IOu+1CKCGGfo4IqhDaX0hcVGfSJbYmjd7LOYIjSlVI7vEW4aeRzmmbSYM1xocKWlhUV5/3F&#10;RIq7jDl7e118fwWDu5flcPW+/VTqsd8tJiACdeEe/m9vtIJhNoK/M/EIyN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RSoeMYAAADcAAAADwAAAAAAAAAAAAAAAACYAgAAZHJz&#10;L2Rvd25yZXYueG1sUEsFBgAAAAAEAAQA9QAAAIsDAAAAAA==&#10;" path="m,79v,,,,,c,79,,79,,79v,6,,6,,6c,88,,88,,88v,,,1,,2c,90,1,90,1,91v2,,2,,2,c9,95,9,95,9,95v,,,,,c9,95,9,95,9,95v,,,,,c10,95,11,96,12,95,144,19,144,19,144,19v1,-1,1,-2,1,-3c145,16,145,16,145,16v,-5,,-5,,-5c145,8,145,8,145,8v,-1,,-2,,-2c145,5,144,5,144,5,142,4,142,4,142,4,136,1,136,1,136,1v,,,,,c136,1,136,1,136,1v,,,,,c135,,134,,133,1,118,9,1,77,1,77,,77,,78,,79e" fillcolor="#36c199" stroked="f">
                        <v:path arrowok="t" o:connecttype="custom" o:connectlocs="0,1123754;0,1123754;0,1123754;0,1209101;0,1251777;0,1280227;14176,1294453;42523,1294453;127565,1351349;127565,1351349;127565,1351349;127565,1351349;170088,1351349;2041034,270271;2055210,227595;2055210,227595;2055210,156473;2055210,113797;2055210,85347;2041034,71122;2012687,56901;1927645,14225;1927645,14225;1927645,14225;1927645,14225;1885122,14225;14176,1095303;0,1123754" o:connectangles="0,0,0,0,0,0,0,0,0,0,0,0,0,0,0,0,0,0,0,0,0,0,0,0,0,0,0,0"/>
                      </v:shape>
                      <v:shape id="Freeform 62" o:spid="_x0000_s1039" alt="background" style="position:absolute;left:1380;top:10465;width:723;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gN48UA&#10;AADcAAAADwAAAGRycy9kb3ducmV2LnhtbESPQWsCMRSE74L/ITyhN81acSurUay0UPCgVaH09tg8&#10;dxc3L9sk6vbfG0HwOMzMN8xs0ZpaXMj5yrKC4SABQZxbXXGh4LD/7E9A+ICssbZMCv7Jw2Le7cww&#10;0/bK33TZhUJECPsMFZQhNJmUPi/JoB/Yhjh6R+sMhihdIbXDa4SbWr4mSSoNVhwXSmxoVVJ+2p1N&#10;pLjzhNP3t+XfbzC4Ha9GH+vNj1IvvXY5BRGoDc/wo/2lFYzSMdzPxCM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WA3jxQAAANwAAAAPAAAAAAAAAAAAAAAAAJgCAABkcnMv&#10;ZG93bnJldi54bWxQSwUGAAAAAAQABAD1AAAAigMAAAAA&#10;" path="m9,1v,,,,,c9,,9,,9,,4,3,4,3,4,3,1,5,1,5,1,5,1,5,,5,,6v,,,1,,2c,9,,9,,9v,7,,7,,7c,16,,16,,16v,1,,2,1,3c133,95,133,95,133,95v1,1,2,,3,c136,95,136,95,136,95v,,,,,c141,92,141,92,141,92v3,-1,3,-1,3,-1c144,90,144,90,145,90v,-1,,-2,,-2c145,86,145,86,145,86v,-7,,-7,,-7c145,79,145,79,145,79v,,,,,c145,79,145,79,145,79v,-1,,-2,-1,-2c129,68,12,1,12,1,11,,10,,9,1e" fillcolor="#36c199" stroked="f">
                        <v:path arrowok="t" o:connecttype="custom" o:connectlocs="127742,14225;127742,14225;127742,0;56773,42676;14196,71122;0,85347;0,113797;0,128023;0,227595;0,227595;14196,270271;1887733,1351349;1930315,1351349;1930315,1351349;1930315,1351349;2001284,1308673;2043861,1294453;2058057,1280227;2058057,1251777;2058057,1223326;2058057,1123754;2058057,1123754;2058057,1123754;2058057,1123754;2043861,1095303;170324,14225;127742,14225" o:connectangles="0,0,0,0,0,0,0,0,0,0,0,0,0,0,0,0,0,0,0,0,0,0,0,0,0,0,0"/>
                      </v:shape>
                      <v:shape id="Freeform 64" o:spid="_x0000_s1040" alt="background" style="position:absolute;left:2316;top:10465;width:723;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qTlMUA&#10;AADcAAAADwAAAGRycy9kb3ducmV2LnhtbESPQWsCMRSE7wX/Q3hCbzWr4lZWo6hUEDxUbaF4e2ye&#10;u4ublzWJuv57Uyj0OMzMN8x03ppa3Mj5yrKCfi8BQZxbXXGh4Ptr/TYG4QOyxtoyKXiQh/ms8zLF&#10;TNs77+l2CIWIEPYZKihDaDIpfV6SQd+zDXH0TtYZDFG6QmqH9wg3tRwkSSoNVhwXSmxoVVJ+PlxN&#10;pLjrmNPl++JyDAZ3o9XwY/v5o9Rrt11MQARqw3/4r73RCoZpCr9n4hGQs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ipOUxQAAANwAAAAPAAAAAAAAAAAAAAAAAJgCAABkcnMv&#10;ZG93bnJldi54bWxQSwUGAAAAAAQABAD1AAAAigMAAAAA&#10;" path="m,79v,,,,,c,79,,79,,79v,6,,6,,6c,88,,88,,88v,,,1,,2c,90,1,90,1,91v1,,1,,1,c9,95,9,95,9,95v,,,,,c10,95,11,96,12,95,144,19,144,19,144,19v1,-1,1,-2,1,-3c145,16,145,16,145,16v,-5,,-5,,-5c145,8,145,8,145,8v,-1,,-2,,-2c144,5,144,5,143,5,142,4,142,4,142,4,136,1,136,1,136,1v,,,,,c136,1,136,1,136,1,135,,134,,133,1,118,9,1,77,1,77,,77,,78,,79e" fillcolor="#36c199" stroked="f">
                        <v:path arrowok="t" o:connecttype="custom" o:connectlocs="0,1123754;0,1123754;0,1123754;0,1209101;0,1251777;0,1280227;14196,1294453;28386,1294453;127742,1351349;127742,1351349;170324,1351349;2043861,270271;2058057,227595;2058057,227595;2058057,156473;2058057,113797;2058057,85347;2029670,71122;2015475,56901;1930315,14225;1930315,14225;1930315,14225;1887733,14225;14196,1095303;0,1123754" o:connectangles="0,0,0,0,0,0,0,0,0,0,0,0,0,0,0,0,0,0,0,0,0,0,0,0,0"/>
                      </v:shape>
                      <v:shape id="Freeform 66" o:spid="_x0000_s1041" alt="background" style="position:absolute;left:3248;top:10465;width:728;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OrtcUA&#10;AADcAAAADwAAAGRycy9kb3ducmV2LnhtbESP3WrCQBSE74W+w3IKvTObKmiJrqEtVUQEf1rvT7On&#10;SWj2bNjdxvj2riD0cpiZb5h53ptGdOR8bVnBc5KCIC6srrlU8PW5HL6A8AFZY2OZFFzIQ754GMwx&#10;0/bMB+qOoRQRwj5DBVUIbSalLyoy6BPbEkfvxzqDIUpXSu3wHOGmkaM0nUiDNceFClt6r6j4Pf4Z&#10;BbvR3p7extvV3h12bD6WbuO/nVJPj/3rDESgPvyH7+21VjCeTOF2Jh4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M6u1xQAAANwAAAAPAAAAAAAAAAAAAAAAAJgCAABkcnMv&#10;ZG93bnJldi54bWxQSwUGAAAAAAQABAD1AAAAigMAAAAA&#10;" path="m10,1v,,,,,c10,,10,,10,,5,3,5,3,5,3,2,5,2,5,2,5v,,-1,,-1,1c1,6,,7,,8,,9,,9,,9v,7,,7,,7c,16,,16,,16v,,,,,c1,17,1,18,2,19,134,95,134,95,134,95v1,1,2,,3,c137,95,137,95,137,95v,,,,,c142,92,142,92,142,92v2,-1,2,-1,2,-1c145,90,145,90,146,90v,-1,,-2,,-2c146,86,146,86,146,86v,-7,,-7,,-7c146,79,146,79,146,79v,,,,,c146,79,146,79,146,79v,-1,-1,-2,-2,-2c130,68,13,1,13,1,12,,10,,10,1e" fillcolor="#36c199" stroked="f">
                        <v:path arrowok="t" o:connecttype="custom" o:connectlocs="142050,14225;142050,14225;142050,0;71025,42676;28412,71122;14206,85347;0,113797;0,128023;0,227595;0,227595;0,227595;28412,270271;1903466,1351349;1946084,1351349;1946084,1351349;1946084,1351349;2017108,1308673;2045515,1294453;2073927,1280227;2073927,1251777;2073927,1223326;2073927,1123754;2073927,1123754;2073927,1123754;2073927,1123754;2045515,1095303;184663,14225;142050,14225" o:connectangles="0,0,0,0,0,0,0,0,0,0,0,0,0,0,0,0,0,0,0,0,0,0,0,0,0,0,0,0"/>
                      </v:shape>
                      <v:shape id="Freeform 67" o:spid="_x0000_s1042" alt="background" style="position:absolute;left:4030;top:11098;width:105;height:831;visibility:visible;mso-wrap-style:square;v-text-anchor:top" coordsize="2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6TfcEA&#10;AADcAAAADwAAAGRycy9kb3ducmV2LnhtbERPy4rCMBTdC/MP4Q6401QHqlMbZUZGEAVBx4XLS3P7&#10;wOamNlHr35uF4PJw3umiM7W4UesqywpGwwgEcWZ1xYWC4/9qMAXhPLLG2jIpeJCDxfyjl2Ki7Z33&#10;dDv4QoQQdgkqKL1vEildVpJBN7QNceBy2xr0AbaF1C3eQ7ip5TiKYmmw4tBQYkPLkrLz4WoULH/d&#10;3/S7Pm7zS3GadLtNTNcGlep/dj8zEJ46/xa/3Gut4CsOa8OZcATk/Ak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HOk33BAAAA3AAAAA8AAAAAAAAAAAAAAAAAmAIAAGRycy9kb3du&#10;cmV2LnhtbFBLBQYAAAAABAAEAPUAAACGAwAAAAA=&#10;" path="m19,5v,,,,,c19,5,19,5,19,5,14,2,14,2,14,2,12,,12,,12,,11,,11,,10,,10,,9,,9,,7,1,7,1,7,1,1,5,1,5,1,5v,,,,,c,5,,6,,7,,160,,160,,160v,1,,2,1,2c1,162,1,162,1,162v5,3,5,3,5,3c9,167,9,167,9,167v,,1,,1,c11,167,11,167,12,167v1,-1,1,-1,1,-1c19,162,19,162,19,162v,,,,,c20,162,21,161,21,160,21,7,21,7,21,7,21,6,20,5,19,5e" fillcolor="#36c199" stroked="f">
                        <v:path arrowok="t" o:connecttype="custom" o:connectlocs="270025,70764;270025,70764;270025,70764;198965,28304;170545,0;142120,0;127905,0;99485,14152;14210,70764;14210,70764;0,99068;0,2264455;14210,2292759;14210,2292759;85270,2335219;127905,2363523;142120,2363523;170545,2363523;184755,2349371;270025,2292759;270025,2292759;298450,2264455;298450,99068;270025,70764" o:connectangles="0,0,0,0,0,0,0,0,0,0,0,0,0,0,0,0,0,0,0,0,0,0,0,0"/>
                      </v:shape>
                      <v:shape id="Freeform 68" o:spid="_x0000_s1043" alt="background" style="position:absolute;left:284;top:11098;width:104;height:831;visibility:visible;mso-wrap-style:square;v-text-anchor:top" coordsize="2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I25sYA&#10;AADcAAAADwAAAGRycy9kb3ducmV2LnhtbESPQWvCQBSE74L/YXmF3uqmLcQkuoqVFkoFwdRDj4/s&#10;Mwlm36bZNYn/3i0UPA4z8w2zXI+mET11rras4HkWgSAurK65VHD8/nhKQDiPrLGxTAqu5GC9mk6W&#10;mGk78IH63JciQNhlqKDyvs2kdEVFBt3MtsTBO9nOoA+yK6XucAhw08iXKIqlwZrDQoUtbSsqzvnF&#10;KNi+ufckbY6702/5Mx/3XzFdWlTq8WHcLEB4Gv09/N/+1Ape4xT+zoQjIF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I25sYAAADcAAAADwAAAAAAAAAAAAAAAACYAgAAZHJz&#10;L2Rvd25yZXYueG1sUEsFBgAAAAAEAAQA9QAAAIsDAAAAAA==&#10;" path="m20,5v,,,,,c20,5,20,5,20,5,15,2,15,2,15,2,12,,12,,12,v,,-1,,-1,c10,,9,,9,,8,1,8,1,8,1,2,5,2,5,2,5v,,,,,c1,5,,6,,7,,160,,160,,160v,1,1,2,2,2c2,162,2,162,2,162v4,3,4,3,4,3c9,167,9,167,9,167v,,1,,2,c11,167,12,167,12,167v1,-1,1,-1,1,-1c20,162,20,162,20,162v,,,,,c21,162,21,161,21,160,21,7,21,7,21,7v,-1,,-2,-1,-2e" fillcolor="#36c199" stroked="f">
                        <v:path arrowok="t" o:connecttype="custom" o:connectlocs="281533,70764;281533,70764;281533,70764;211150,28304;168921,0;154841,0;126687,0;112612,14152;28154,70764;28154,70764;0,99068;0,2264455;28154,2292759;28154,2292759;84458,2335219;126687,2363523;154841,2363523;168921,2363523;182995,2349371;281533,2292759;281533,2292759;295608,2264455;295608,99068;281533,70764" o:connectangles="0,0,0,0,0,0,0,0,0,0,0,0,0,0,0,0,0,0,0,0,0,0,0,0"/>
                      </v:shape>
                      <v:shape id="Freeform 70" o:spid="_x0000_s1044" alt="background" style="position:absolute;left:4185;top:10465;width:727;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OlHMAA&#10;AADcAAAADwAAAGRycy9kb3ducmV2LnhtbERPy4rCMBTdC/5DuII7TVXQoWMUFRURwcfM7O80d9pi&#10;c1OSqPXvzUKY5eG8p/PGVOJOzpeWFQz6CQjizOqScwXfX5veBwgfkDVWlknBkzzMZ+3WFFNtH3ym&#10;+yXkIoawT1FBEUKdSumzggz6vq2JI/dnncEQoculdviI4aaSwyQZS4Mlx4YCa1oVlF0vN6PgODzZ&#10;n+XosD2585HNeuP2/tcp1e00i08QgZrwL367d1rBaBLnxzPxCMj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AOlHMAAAADcAAAADwAAAAAAAAAAAAAAAACYAgAAZHJzL2Rvd25y&#10;ZXYueG1sUEsFBgAAAAAEAAQA9QAAAIUDAAAAAA==&#10;" path="m,79v,,,,,c,79,,79,,79v,6,,6,,6c,88,,88,,88v,,1,1,1,2c1,90,2,90,2,91v1,,1,,1,c9,95,9,95,9,95v,,,,,c9,95,9,95,9,95v1,,3,1,4,c144,19,144,19,144,19v1,-1,2,-2,2,-3c146,16,146,16,146,16v,-5,,-5,,-5c146,8,146,8,146,8v,-1,,-2,,-2c145,5,145,5,144,5,143,4,143,4,143,4,137,1,137,1,137,1v,,,,,c137,1,137,1,137,1v,,,,,c136,,135,,134,1,119,9,2,77,2,77,1,77,,78,,79e" fillcolor="#36c199" stroked="f">
                        <v:path arrowok="t" o:connecttype="custom" o:connectlocs="0,1123754;0,1123754;0,1123754;0,1209101;0,1251777;14162,1280227;28328,1294453;42490,1294453;127474,1351349;127474,1351349;127474,1351349;184130,1351349;2039589,270271;2067917,227595;2067917,227595;2067917,156473;2067917,113797;2067917,85347;2039589,71122;2025427,56901;1940443,14225;1940443,14225;1940443,14225;1940443,14225;1897953,14225;28328,1095303;0,1123754" o:connectangles="0,0,0,0,0,0,0,0,0,0,0,0,0,0,0,0,0,0,0,0,0,0,0,0,0,0,0"/>
                      </v:shape>
                      <v:shape id="Freeform 71" o:spid="_x0000_s1045" alt="background" style="position:absolute;left:5121;top:10465;width:728;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8Ah8QA&#10;AADcAAAADwAAAGRycy9kb3ducmV2LnhtbESP3WoCMRSE74W+QziF3rlZFbSsRqlSi4jg//1xc9xd&#10;ujlZklTXt28KQi+HmfmGmcxaU4sbOV9ZVtBLUhDEudUVFwpOx2X3HYQPyBpry6TgQR5m05fOBDNt&#10;77yn2yEUIkLYZ6igDKHJpPR5SQZ9Yhvi6F2tMxiidIXUDu8RbmrZT9OhNFhxXCixoUVJ+ffhxyjY&#10;9nf2PB9svnZuv2XzuXRrf3FKvb22H2MQgdrwH362V1rBYNSDvzPxCMjp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dPAIfEAAAA3AAAAA8AAAAAAAAAAAAAAAAAmAIAAGRycy9k&#10;b3ducmV2LnhtbFBLBQYAAAAABAAEAPUAAACJAwAAAAA=&#10;" path="m9,1v,,,,,c9,,9,,9,,4,3,4,3,4,3,2,5,2,5,2,5,1,5,1,5,1,6,,6,,7,,8,,9,,9,,9v,7,,7,,7c,16,,16,,16v,1,1,2,2,3c134,95,134,95,134,95v1,1,2,,3,c137,95,137,95,137,95v,,,,,c142,92,142,92,142,92v2,-1,2,-1,2,-1c145,90,145,90,145,90v1,-1,1,-2,1,-2c146,86,146,86,146,86v,-7,,-7,,-7c146,79,146,79,146,79v,,,,,c146,79,146,79,146,79v,-1,-1,-2,-2,-2c129,68,12,1,12,1,11,,10,,9,1e" fillcolor="#36c199" stroked="f">
                        <v:path arrowok="t" o:connecttype="custom" o:connectlocs="127844,14225;127844,14225;127844,0;56819,42676;28412,71122;14206,85347;0,113797;0,128023;0,227595;0,227595;28412,270271;1903466,1351349;1946084,1351349;1946084,1351349;1946084,1351349;2017108,1308673;2045515,1294453;2059721,1280227;2073927,1251777;2073927,1223326;2073927,1123754;2073927,1123754;2073927,1123754;2073927,1123754;2045515,1095303;170462,14225;127844,14225" o:connectangles="0,0,0,0,0,0,0,0,0,0,0,0,0,0,0,0,0,0,0,0,0,0,0,0,0,0,0"/>
                      </v:shape>
                      <v:shape id="Freeform 74" o:spid="_x0000_s1046" alt="background" style="position:absolute;left:6058;top:10465;width:727;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nWpGsAA&#10;AADcAAAADwAAAGRycy9kb3ducmV2LnhtbERPy4rCMBTdC/5DuII7TVXQoWMUFRURwcfM7O80d9pi&#10;c1OSqPXvzUKY5eG8p/PGVOJOzpeWFQz6CQjizOqScwXfX5veBwgfkDVWlknBkzzMZ+3WFFNtH3ym&#10;+yXkIoawT1FBEUKdSumzggz6vq2JI/dnncEQoculdviI4aaSwyQZS4Mlx4YCa1oVlF0vN6PgODzZ&#10;n+XosD2585HNeuP2/tcp1e00i08QgZrwL367d1rBaBLXxjPxCMjZ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nWpGsAAAADcAAAADwAAAAAAAAAAAAAAAACYAgAAZHJzL2Rvd25y&#10;ZXYueG1sUEsFBgAAAAAEAAQA9QAAAIUDAAAAAA==&#10;" path="m,79v,,,,,c,79,,79,,79v,6,,6,,6c,88,,88,,88v,,,1,1,2c1,90,1,90,2,91v1,,1,,1,c9,95,9,95,9,95v,,,,,c10,95,11,96,12,95,144,19,144,19,144,19v1,-1,2,-2,2,-3c146,16,146,16,146,16v,-5,,-5,,-5c146,8,146,8,146,8v,-1,,-2,-1,-2c145,5,145,5,144,5,143,4,143,4,143,4,137,1,137,1,137,1v,,,,,c137,1,137,1,137,1,136,,135,,134,1,119,9,2,77,2,77,1,77,,78,,79e" fillcolor="#36c199" stroked="f">
                        <v:path arrowok="t" o:connecttype="custom" o:connectlocs="0,1123754;0,1123754;0,1123754;0,1209101;0,1251777;14162,1280227;28328,1294453;42490,1294453;127474,1351349;127474,1351349;169964,1351349;2039589,270271;2067917,227595;2067917,227595;2067917,156473;2067917,113797;2053755,85347;2039589,71122;2025427,56901;1940443,14225;1940443,14225;1940443,14225;1897953,14225;28328,1095303;0,1123754" o:connectangles="0,0,0,0,0,0,0,0,0,0,0,0,0,0,0,0,0,0,0,0,0,0,0,0,0"/>
                      </v:shape>
                      <v:shape id="Freeform 75" o:spid="_x0000_s1047" alt="background" style="position:absolute;left:6994;top:10465;width:728;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TkMgcQA&#10;AADcAAAADwAAAGRycy9kb3ducmV2LnhtbESP3WrCQBSE7wt9h+UUvKubKmiN2UhbtIgI/t8fs6dJ&#10;aPZs2N1q+vZdQejlMDPfMNmsM424kPO1ZQUv/QQEcWF1zaWC42Hx/ArCB2SNjWVS8EseZvnjQ4ap&#10;tlfe0WUfShEh7FNUUIXQplL6oiKDvm9b4uh9WWcwROlKqR1eI9w0cpAkI2mw5rhQYUsfFRXf+x+j&#10;YDPY2tP7cP25dbsNm/nCrfzZKdV76t6mIAJ14T98by+1guF4Arcz8QjI/A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5DIHEAAAA3AAAAA8AAAAAAAAAAAAAAAAAmAIAAGRycy9k&#10;b3ducmV2LnhtbFBLBQYAAAAABAAEAPUAAACJAwAAAAA=&#10;" path="m9,1v,,,,,c9,,9,,9,,4,3,4,3,4,3,2,5,2,5,2,5,1,5,1,5,1,6,,6,,7,,8,,9,,9,,9v,7,,7,,7c,16,,16,,16v,,,,,c,17,1,18,2,19,134,95,134,95,134,95v1,1,2,,3,c137,95,137,95,137,95v,,,,,c142,92,142,92,142,92v2,-1,2,-1,2,-1c145,90,145,90,145,90v1,-1,1,-2,1,-2c146,86,146,86,146,86v,-7,,-7,,-7c146,79,146,79,146,79v,,,,,c146,79,146,79,146,79v,-1,-1,-2,-2,-2c129,68,12,1,12,1,11,,10,,9,1e" fillcolor="#36c199" stroked="f">
                        <v:path arrowok="t" o:connecttype="custom" o:connectlocs="127844,14225;127844,14225;127844,0;56819,42676;28412,71122;14206,85347;0,113797;0,128023;0,227595;0,227595;0,227595;28412,270271;1903466,1351349;1946084,1351349;1946084,1351349;1946084,1351349;2017108,1308673;2045515,1294453;2059721,1280227;2073927,1251777;2073927,1223326;2073927,1123754;2073927,1123754;2073927,1123754;2073927,1123754;2045515,1095303;170462,14225;127844,14225" o:connectangles="0,0,0,0,0,0,0,0,0,0,0,0,0,0,0,0,0,0,0,0,0,0,0,0,0,0,0,0"/>
                      </v:shape>
                      <v:shape id="Freeform 76" o:spid="_x0000_s1048" alt="background" style="position:absolute;left:5898;top:11098;width:110;height:831;visibility:visible;mso-wrap-style:square;v-text-anchor:top" coordsize="2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N84icQA&#10;AADcAAAADwAAAGRycy9kb3ducmV2LnhtbERPz2vCMBS+D/Y/hDfYRTTdBpvUpjIGgp5E7QRvz+aZ&#10;djYvpYm2869fDsKOH9/vbD7YRlyp87VjBS+TBARx6XTNRkGxW4ynIHxA1tg4JgW/5GGePz5kmGrX&#10;84au22BEDGGfooIqhDaV0pcVWfQT1xJH7uQ6iyHCzkjdYR/DbSNfk+RdWqw5NlTY0ldF5Xl7sQpM&#10;/zNa4+3D9Pvy+3IoivPq2CRKPT8NnzMQgYbwL767l1rB2zTOj2fiEZD5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jfOInEAAAA3AAAAA8AAAAAAAAAAAAAAAAAmAIAAGRycy9k&#10;b3ducmV2LnhtbFBLBQYAAAAABAAEAPUAAACJAwAAAAA=&#10;" path="m20,5v,,,,,c20,5,20,5,20,5,15,2,15,2,15,2,13,,13,,13,,12,,12,,11,,10,,10,,9,,8,1,8,1,8,1,2,5,2,5,2,5v,,,,,c1,5,,6,,7,,160,,160,,160v,1,1,2,2,2c2,162,2,162,2,162v5,3,5,3,5,3c9,167,9,167,9,167v1,,1,,2,c12,167,12,167,13,167v1,-1,1,-1,1,-1c20,162,20,162,20,162v,,,,,c21,162,22,161,22,160,22,7,22,7,22,7,22,6,21,5,20,5e" fillcolor="#36c199" stroked="f">
                        <v:path arrowok="t" o:connecttype="custom" o:connectlocs="285750,70764;285750,70764;285750,70764;214315,28304;185740,0;157165,0;128590,0;114300,14152;28575,70764;28575,70764;0,99068;0,2264455;28575,2292759;28575,2292759;100015,2335219;128590,2363523;157165,2363523;185740,2363523;200025,2349371;285750,2292759;285750,2292759;314325,2264455;314325,99068;285750,70764" o:connectangles="0,0,0,0,0,0,0,0,0,0,0,0,0,0,0,0,0,0,0,0,0,0,0,0"/>
                      </v:shape>
                      <v:shape id="Freeform 82" o:spid="_x0000_s1049" alt="background" style="position:absolute;left:1380;top:12085;width:723;height:477;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W/tGsYA&#10;AADcAAAADwAAAGRycy9kb3ducmV2LnhtbESPT2vCQBTE7wW/w/KE3urGihpiNqLSQqEH/7RQentk&#10;n0kw+zbdXTV++65Q6HGYmd8w+bI3rbiQ841lBeNRAoK4tLrhSsHnx+tTCsIHZI2tZVJwIw/LYvCQ&#10;Y6btlfd0OYRKRAj7DBXUIXSZlL6syaAf2Y44ekfrDIYoXSW1w2uEm1Y+J8lMGmw4LtTY0aam8nQ4&#10;m0hx55Rn6/nq5zsY3E03k5f37ZdSj8N+tQARqA//4b/2m1YwScdwPxOPgC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W/tGsYAAADcAAAADwAAAAAAAAAAAAAAAACYAgAAZHJz&#10;L2Rvd25yZXYueG1sUEsFBgAAAAAEAAQA9QAAAIsDAAAAAA==&#10;" path="m,80v,,,,,c,80,,80,,80v,5,,5,,5c,88,,88,,88v,1,,1,,2c,90,1,91,1,91v2,1,2,1,2,1c9,95,9,95,9,95v,,,,,c9,95,9,95,9,95v,,,,,c10,96,11,96,12,95,144,19,144,19,144,19v1,,1,-1,1,-2c145,11,145,11,145,11v,-3,,-3,,-3c145,8,145,7,145,6v-1,,-1,,-1,-1c142,5,142,5,142,5,136,1,136,1,136,1v,,,,,c136,1,136,1,136,1,135,,134,,133,1,118,10,1,77,1,77,,78,,79,,80e" fillcolor="#36c199" stroked="f">
                        <v:path arrowok="t" o:connecttype="custom" o:connectlocs="0,1130599;0,1130599;0,1130599;0,1201260;0,1243658;0,1271921;14196,1286057;42582,1300188;127742,1342586;127742,1342586;127742,1342586;127742,1342586;170324,1342586;2043861,268516;2058057,240254;2058057,155457;2058057,113059;2058057,84797;2043861,70661;2015475,70661;1930315,14131;1930315,14131;1930315,14131;1887733,14131;14196,1088201;0,1130599" o:connectangles="0,0,0,0,0,0,0,0,0,0,0,0,0,0,0,0,0,0,0,0,0,0,0,0,0,0"/>
                      </v:shape>
                      <v:shape id="Freeform 83" o:spid="_x0000_s1050" alt="background" style="position:absolute;left:2316;top:12085;width:723;height:477;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b1zbcUA&#10;AADcAAAADwAAAGRycy9kb3ducmV2LnhtbESPQWvCQBSE74L/YXlCb7pRqQ0xG7FSQeih1hZKb4/s&#10;Mwlm36a7q6b/vlsQPA4z8w2Tr3rTigs531hWMJ0kIIhLqxuuFHx+bMcpCB+QNbaWScEveVgVw0GO&#10;mbZXfqfLIVQiQthnqKAOocuk9GVNBv3EdsTRO1pnMETpKqkdXiPctHKWJAtpsOG4UGNHm5rK0+Fs&#10;IsWdU148P61/voPB/eNm/vL69qXUw6hfL0EE6sM9fGvvtIJ5OoP/M/EIyOI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NvXNtxQAAANwAAAAPAAAAAAAAAAAAAAAAAJgCAABkcnMv&#10;ZG93bnJldi54bWxQSwUGAAAAAAQABAD1AAAAigMAAAAA&#10;" path="m9,1v,,,,,c9,1,9,1,9,1,4,4,4,4,4,4,1,5,1,5,1,5,1,6,,6,,6,,7,,8,,8,,9,,9,,9v,8,,8,,8c,17,,17,,17v,1,,2,1,2c133,95,133,95,133,95v1,1,2,1,3,c136,95,136,95,136,95v,,,,,c136,95,136,95,136,95v5,-2,5,-2,5,-2c144,91,144,91,144,91v,,,-1,1,-1c145,89,145,89,145,88v,-1,,-1,,-1c145,80,145,80,145,80v,,,,,c145,80,145,80,145,80v,,,,,c145,79,145,78,144,77,129,69,12,1,12,1,11,,10,,9,1e" fillcolor="#36c199" stroked="f">
                        <v:path arrowok="t" o:connecttype="custom" o:connectlocs="127742,14131;127742,14131;127742,14131;56773,56529;14196,70661;0,84797;0,113059;0,127190;0,240254;0,240254;14196,268516;1887733,1342586;1930315,1342586;1930315,1342586;1930315,1342586;1930315,1342586;2001284,1314319;2043861,1286057;2058057,1271921;2058057,1243658;2058057,1229527;2058057,1130599;2058057,1130599;2058057,1130599;2058057,1130599;2043861,1088201;170324,14131;127742,14131" o:connectangles="0,0,0,0,0,0,0,0,0,0,0,0,0,0,0,0,0,0,0,0,0,0,0,0,0,0,0,0"/>
                      </v:shape>
                      <v:shape id="Freeform 84" o:spid="_x0000_s1051" alt="background" style="position:absolute;left:1220;top:12717;width:105;height:832;visibility:visible;mso-wrap-style:square;v-text-anchor:top" coordsize="2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bn9sQA&#10;AADcAAAADwAAAGRycy9kb3ducmV2LnhtbESPQYvCMBSE74L/ITzBm6YquLUaRcWFxYWFrR48Pppn&#10;W2xeahO1++83guBxmJlvmMWqNZW4U+NKywpGwwgEcWZ1ybmC4+FzEINwHlljZZkU/JGD1bLbWWCi&#10;7YN/6Z76XAQIuwQVFN7XiZQuK8igG9qaOHhn2xj0QTa51A0+AtxUchxFU2mw5LBQYE3bgrJLejMK&#10;thu3i2fV8ft8zU8f7c9+Srcaler32vUchKfWv8Ov9pdWMIkn8DwTjoBc/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9m5/bEAAAA3AAAAA8AAAAAAAAAAAAAAAAAmAIAAGRycy9k&#10;b3ducmV2LnhtbFBLBQYAAAAABAAEAPUAAACJAwAAAAA=&#10;" path="m20,5v,,,,,c20,5,20,5,20,5,15,2,15,2,15,2,12,1,12,1,12,1,12,1,11,,10,,10,,9,1,9,1,8,2,8,2,8,2,1,5,1,5,1,5v,,,,,c1,6,,7,,8,,160,,160,,160v,1,1,2,1,3c1,163,1,163,1,163v5,3,5,3,5,3c9,167,9,167,9,167v,,1,,1,c11,167,12,167,12,167v1,-1,1,-1,1,-1c20,163,20,163,20,163v,,,,,c20,162,21,161,21,160,21,8,21,8,21,8,21,7,20,6,20,5e" fillcolor="#36c199" stroked="f">
                        <v:path arrowok="t" o:connecttype="custom" o:connectlocs="287260,70944;287260,70944;287260,70944;215445,28378;172355,14189;143630,0;129270,14189;114905,28378;14365,70944;14365,70944;0,113511;0,2270209;14365,2312776;14365,2312776;86180,2355342;129270,2369531;143630,2369531;172355,2369531;186720,2355342;287260,2312776;287260,2312776;301625,2270209;301625,113511;287260,70944" o:connectangles="0,0,0,0,0,0,0,0,0,0,0,0,0,0,0,0,0,0,0,0,0,0,0,0"/>
                      </v:shape>
                      <v:shape id="Freeform 86" o:spid="_x0000_s1052" alt="background" style="position:absolute;left:3248;top:12085;width:728;height:477;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mzcMEA&#10;AADcAAAADwAAAGRycy9kb3ducmV2LnhtbERP22rCQBB9L/gPywi+1Y0KpcZsxBaVUgre38fsmASz&#10;s2F31fTvu4VC3+ZwrpPNO9OIOzlfW1YwGiYgiAuray4VHA+r51cQPiBrbCyTgm/yMM97Txmm2j54&#10;R/d9KEUMYZ+igiqENpXSFxUZ9EPbEkfuYp3BEKErpXb4iOGmkeMkeZEGa44NFbb0XlFx3d+Mgs14&#10;a09vk6/11u02bJYr9+nPTqlBv1vMQATqwr/4z/2h4/zpBH6fiRfI/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UZs3DBAAAA3AAAAA8AAAAAAAAAAAAAAAAAmAIAAGRycy9kb3du&#10;cmV2LnhtbFBLBQYAAAAABAAEAPUAAACGAwAAAAA=&#10;" path="m,80v,,,,,c,80,,80,,80v,5,,5,,5c,88,,88,,88v,1,1,1,1,2c1,90,2,91,2,91v1,1,1,1,1,1c10,95,10,95,10,95v,,,,,c10,95,10,95,10,95v,1,2,1,3,c144,19,144,19,144,19v1,,2,-1,2,-2c146,17,146,17,146,17v,-6,,-6,,-6c146,8,146,8,146,8v,,,-1,,-2c145,6,145,6,144,5v-1,,-1,,-1,c137,1,137,1,137,1v,,,,,c136,,135,,134,1,119,10,2,77,2,77,1,78,1,79,,80e" fillcolor="#36c199" stroked="f">
                        <v:path arrowok="t" o:connecttype="custom" o:connectlocs="0,1130599;0,1130599;0,1130599;0,1201260;0,1243658;14206,1271921;28412,1286057;42613,1300188;142050,1342586;142050,1342586;142050,1342586;184663,1342586;2045515,268516;2073927,240254;2073927,240254;2073927,155457;2073927,113059;2073927,84797;2045515,70661;2031314,70661;1946084,14131;1946084,14131;1903466,14131;28412,1088201;0,1130599" o:connectangles="0,0,0,0,0,0,0,0,0,0,0,0,0,0,0,0,0,0,0,0,0,0,0,0,0"/>
                      </v:shape>
                      <v:shape id="Freeform 88" o:spid="_x0000_s1053" alt="background" style="position:absolute;left:6058;top:12085;width:727;height:477;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yOn8IA&#10;AADcAAAADwAAAGRycy9kb3ducmV2LnhtbERP22rCQBB9L/QflhF8qxsVSxuzES21iBS8v0+z0yQ0&#10;Oxt2txr/3hUKfZvDuU4260wjzuR8bVnBcJCAIC6srrlUcDwsn15A+ICssbFMCq7kYZY/PmSYanvh&#10;HZ33oRQxhH2KCqoQ2lRKX1Rk0A9sSxy5b+sMhghdKbXDSww3jRwlybM0WHNsqLClt4qKn/2vUbAZ&#10;be1pMf782Lrdhs370q39l1Oq3+vmUxCBuvAv/nOvdJz/OoH7M/ECmd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vI6fwgAAANwAAAAPAAAAAAAAAAAAAAAAAJgCAABkcnMvZG93&#10;bnJldi54bWxQSwUGAAAAAAQABAD1AAAAhwMAAAAA&#10;" path="m9,1v,,,,,c9,1,9,1,9,1,4,4,4,4,4,4,2,5,2,5,2,5,1,6,1,6,1,6,,7,,8,,8,,9,,9,,9v,8,,8,,8c,17,,17,,17v,1,1,2,2,2c134,95,134,95,134,95v1,1,2,1,3,c137,95,137,95,137,95v,,,,,c137,95,137,95,137,95v5,-2,5,-2,5,-2c144,91,144,91,144,91v1,,1,-1,1,-1c146,89,146,89,146,88v,-1,,-1,,-1c146,80,146,80,146,80v,,,,,c146,80,146,80,146,80v,-1,-1,-2,-2,-3c129,69,12,1,12,1,11,,10,,9,1e" fillcolor="#36c199" stroked="f">
                        <v:path arrowok="t" o:connecttype="custom" o:connectlocs="127474,14131;127474,14131;127474,14131;56656,56529;28328,70661;14162,84797;0,113059;0,127190;0,240254;0,240254;28328,268516;1897953,1342586;1940443,1342586;1940443,1342586;1940443,1342586;1940443,1342586;2011260,1314319;2039589,1286057;2053755,1271921;2067917,1243658;2067917,1229527;2067917,1130599;2067917,1130599;2067917,1130599;2039589,1088201;169964,14131;127474,14131" o:connectangles="0,0,0,0,0,0,0,0,0,0,0,0,0,0,0,0,0,0,0,0,0,0,0,0,0,0,0"/>
                      </v:shape>
                      <v:shape id="Freeform 89" o:spid="_x0000_s1054" alt="background" style="position:absolute;left:7931;top:12085;width:727;height:477;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4Q6MEA&#10;AADcAAAADwAAAGRycy9kb3ducmV2LnhtbERP22rCQBB9L/gPywi+1Y0KUmM2YouWUgre38fsmASz&#10;s2F31fTvu4VC3+ZwrpMtOtOIOzlfW1YwGiYgiAuray4VHA/r5xcQPiBrbCyTgm/ysMh7Txmm2j54&#10;R/d9KEUMYZ+igiqENpXSFxUZ9EPbEkfuYp3BEKErpXb4iOGmkeMkmUqDNceGClt6q6i47m9GwWa8&#10;tafXydf71u02bFZr9+nPTqlBv1vOQQTqwr/4z/2h4/zZFH6fiRfI/A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VuEOjBAAAA3AAAAA8AAAAAAAAAAAAAAAAAmAIAAGRycy9kb3du&#10;cmV2LnhtbFBLBQYAAAAABAAEAPUAAACGAwAAAAA=&#10;" path="m9,1v,,,,,c9,1,9,1,9,1,4,4,4,4,4,4,2,5,2,5,2,5,1,6,1,6,,6,,7,,8,,8,,9,,9,,9v,8,,8,,8c,17,,17,,17v,1,1,2,2,2c133,95,133,95,133,95v1,1,3,1,4,c137,95,137,95,137,95v,,,,,c137,95,137,95,137,95v4,-2,4,-2,4,-2c144,91,144,91,144,91v,,1,-1,1,-1c145,89,146,89,146,88v,-1,,-1,,-1c146,80,146,80,146,80v,,,,,c146,80,146,80,146,80v,-1,-1,-2,-2,-3c129,69,12,1,12,1,11,,10,,9,1e" fillcolor="#36c199" stroked="f">
                        <v:path arrowok="t" o:connecttype="custom" o:connectlocs="127474,14131;127474,14131;127474,14131;56656,56529;28328,70661;0,84797;0,113059;0,127190;0,240254;0,240254;28328,268516;1883786,1342586;1940443,1342586;1940443,1342586;1940443,1342586;1940443,1342586;1997099,1314319;2039589,1286057;2053755,1271921;2067917,1243658;2067917,1229527;2067917,1130599;2067917,1130599;2067917,1130599;2039589,1088201;169964,14131;127474,14131" o:connectangles="0,0,0,0,0,0,0,0,0,0,0,0,0,0,0,0,0,0,0,0,0,0,0,0,0,0,0"/>
                      </v:shape>
                      <v:shape id="Freeform 91" o:spid="_x0000_s1055" alt="background" style="position:absolute;left:5121;top:12085;width:728;height:477;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70hAcUA&#10;AADcAAAADwAAAGRycy9kb3ducmV2LnhtbESPT2sCQQzF74V+hyFCb3VWBamro7RFRaTg397TnXR3&#10;6U5mmZnq+u3NodBbwnt575fZonONulCItWcDg34GirjwtubSwPm0en4BFROyxcYzGbhRhMX88WGG&#10;ufVXPtDlmEolIRxzNFCl1OZax6Iih7HvW2LRvn1wmGQNpbYBrxLuGj3MsrF2WLM0VNjSe0XFz/HX&#10;GdgN9/7zbfSx3ofDjt1yFbbxKxjz1Otep6ASdenf/He9sYI/EVp5RibQ8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vSEBxQAAANwAAAAPAAAAAAAAAAAAAAAAAJgCAABkcnMv&#10;ZG93bnJldi54bWxQSwUGAAAAAAQABAD1AAAAigMAAAAA&#10;" path="m,80v,,,,,c,80,,80,,80v,5,,5,,5c,88,,88,,88v,1,,1,1,2c1,90,1,91,2,91v1,1,1,1,1,1c9,95,9,95,9,95v,,,,,c9,95,9,95,9,95v,,,,,c10,96,11,96,12,95,144,19,144,19,144,19v1,,2,-1,2,-2c146,17,146,17,146,17v,-6,,-6,,-6c146,8,146,8,146,8v,,,-1,-1,-2c145,6,145,6,144,5v-1,,-1,,-1,c137,1,137,1,137,1v,,,,,c137,1,137,1,137,1,136,,135,,134,1,119,10,2,77,2,77,1,78,,79,,80e" fillcolor="#36c199" stroked="f">
                        <v:path arrowok="t" o:connecttype="custom" o:connectlocs="0,1130599;0,1130599;0,1130599;0,1201260;0,1243658;14206,1271921;28412,1286057;42613,1300188;127844,1342586;127844,1342586;127844,1342586;127844,1342586;170462,1342586;2045515,268516;2073927,240254;2073927,240254;2073927,155457;2073927,113059;2059721,84797;2045515,70661;2031314,70661;1946084,14131;1946084,14131;1946084,14131;1903466,14131;28412,1088201;0,1130599" o:connectangles="0,0,0,0,0,0,0,0,0,0,0,0,0,0,0,0,0,0,0,0,0,0,0,0,0,0,0"/>
                      </v:shape>
                      <v:shape id="Freeform 93" o:spid="_x0000_s1056" alt="background" style="position:absolute;left:4966;top:12717;width:106;height:832;visibility:visible;mso-wrap-style:square;v-text-anchor:top" coordsize="2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pMoIMIA&#10;AADcAAAADwAAAGRycy9kb3ducmV2LnhtbERPS4vCMBC+L/gfwgh7W1M9qK2moqKwuLDg4+BxaKYP&#10;bCa1iVr/vVlY8DYf33Pmi87U4k6tqywrGA4iEMSZ1RUXCk7H7dcUhPPIGmvLpOBJDhZp72OOibYP&#10;3tP94AsRQtglqKD0vkmkdFlJBt3ANsSBy21r0AfYFlK3+AjhppajKBpLgxWHhhIbWpeUXQ43o2C9&#10;cptpXJ9+8mtxnnS/uzHdGlTqs98tZyA8df4t/nd/6zA/juHvmXCBTF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kyggwgAAANwAAAAPAAAAAAAAAAAAAAAAAJgCAABkcnMvZG93&#10;bnJldi54bWxQSwUGAAAAAAQABAD1AAAAhwMAAAAA&#10;" path="m19,5v,,,,,c19,5,19,5,19,5,14,2,14,2,14,2,12,1,12,1,12,1,11,1,11,,10,,10,,9,1,8,1,7,2,7,2,7,2,1,5,1,5,1,5v,,,,,c,6,,7,,8,,160,,160,,160v,1,,2,1,3c1,163,1,163,1,163v5,3,5,3,5,3c9,167,9,167,9,167v,,1,,1,c11,167,11,167,12,167v1,-1,1,-1,1,-1c19,163,19,163,19,163v,,,,,c20,162,21,161,21,160,21,8,21,8,21,8,21,7,20,6,19,5e" fillcolor="#36c199" stroked="f">
                        <v:path arrowok="t" o:connecttype="custom" o:connectlocs="275499,70944;275499,70944;275499,70944;203000,28378;173996,14189;144998,0;115999,14189;101498,28378;14502,70944;14502,70944;0,113511;0,2270209;14502,2312776;14502,2312776;87001,2355342;130501,2369531;144998,2369531;173996,2369531;188498,2355342;275499,2312776;275499,2312776;304498,2270209;304498,113511;275499,70944" o:connectangles="0,0,0,0,0,0,0,0,0,0,0,0,0,0,0,0,0,0,0,0,0,0,0,0"/>
                      </v:shape>
                      <v:shape id="Freeform 94" o:spid="_x0000_s1057" alt="background" style="position:absolute;left:3093;top:12717;width:106;height:832;visibility:visible;mso-wrap-style:square;v-text-anchor:top" coordsize="2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xhOqsMA&#10;AADcAAAADwAAAGRycy9kb3ducmV2LnhtbESPzarCMBSE94LvEI7g7prahVerUVQU5AoX/Fm4PDTH&#10;ttic1CZqfXsjCC6HmfmGmcwaU4o71a6wrKDfi0AQp1YXnCk4HtY/QxDOI2ssLZOCJzmYTdutCSba&#10;PnhH973PRICwS1BB7n2VSOnSnAy6nq2Ig3e2tUEfZJ1JXeMjwE0p4ygaSIMFh4UcK1rmlF72N6Ng&#10;uXCr4ag8bs/X7PTb/P8N6FahUt1OMx+D8NT4b/jT3mgFcRTD+0w4AnL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xhOqsMAAADcAAAADwAAAAAAAAAAAAAAAACYAgAAZHJzL2Rv&#10;d25yZXYueG1sUEsFBgAAAAAEAAQA9QAAAIgDAAAAAA==&#10;" path="m19,5v,,,,,c19,5,19,5,19,5,14,2,14,2,14,2,12,1,12,1,12,1,11,1,11,,10,,10,,9,1,9,1,7,2,7,2,7,2,1,5,1,5,1,5v,,,,,c,6,,7,,8,,160,,160,,160v,1,,2,1,3c1,163,1,163,1,163v5,3,5,3,5,3c9,167,9,167,9,167v,,1,,1,c11,167,11,167,12,167v1,-1,1,-1,1,-1c19,163,19,163,19,163v,,,,,c20,162,21,161,21,160,21,8,21,8,21,8,21,7,20,6,19,5e" fillcolor="#36c199" stroked="f">
                        <v:path arrowok="t" o:connecttype="custom" o:connectlocs="275499,70944;275499,70944;275499,70944;203000,28378;173996,14189;144998,0;130501,14189;101498,28378;14502,70944;14502,70944;0,113511;0,2270209;14502,2312776;14502,2312776;87001,2355342;130501,2369531;144998,2369531;173996,2369531;188498,2355342;275499,2312776;275499,2312776;304498,2270209;304498,113511;275499,70944" o:connectangles="0,0,0,0,0,0,0,0,0,0,0,0,0,0,0,0,0,0,0,0,0,0,0,0"/>
                      </v:shape>
                      <v:shape id="Freeform 97" o:spid="_x0000_s1058" alt="background" style="position:absolute;left:6994;top:12085;width:728;height:477;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8QA&#10;AADcAAAADwAAAGRycy9kb3ducmV2LnhtbESP3WoCMRSE7wXfIRyhd5p1W4qsRlFRKVLwp/X+dHO6&#10;u7g5WZKo69s3BcHLYWa+YSaz1tTiSs5XlhUMBwkI4tzqigsF31/r/giED8gaa8uk4E4eZtNuZ4KZ&#10;tjc+0PUYChEh7DNUUIbQZFL6vCSDfmAb4uj9WmcwROkKqR3eItzUMk2Sd2mw4rhQYkPLkvLz8WIU&#10;7NK9PS1ePzd7d9ixWa3d1v84pV567XwMIlAbnuFH+0MrSJM3+D8Tj4Cc/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f3//EAAAA3AAAAA8AAAAAAAAAAAAAAAAAmAIAAGRycy9k&#10;b3ducmV2LnhtbFBLBQYAAAAABAAEAPUAAACJAwAAAAA=&#10;" path="m,80v,,,,,c,80,,80,,80v,5,,5,,5c,88,,88,,88v,1,,1,1,2c1,90,1,91,2,91v1,1,1,1,1,1c9,95,9,95,9,95v,,,,,c9,95,9,95,9,95v1,1,2,1,3,c144,19,144,19,144,19v1,,2,-1,2,-2c146,17,146,17,146,17v,-6,,-6,,-6c146,8,146,8,146,8v,,,-1,-1,-2c145,6,145,6,144,5v-1,,-1,,-1,c137,1,137,1,137,1v,,,,,c136,,135,,134,1,119,10,2,77,2,77,1,78,,79,,80e" fillcolor="#36c199" stroked="f">
                        <v:path arrowok="t" o:connecttype="custom" o:connectlocs="0,1130599;0,1130599;0,1130599;0,1201260;0,1243658;14206,1271921;28412,1286057;42613,1300188;127844,1342586;127844,1342586;127844,1342586;170462,1342586;2045515,268516;2073927,240254;2073927,240254;2073927,155457;2073927,113059;2059721,84797;2045515,70661;2031314,70661;1946084,14131;1946084,14131;1903466,14131;28412,1088201;0,1130599" o:connectangles="0,0,0,0,0,0,0,0,0,0,0,0,0,0,0,0,0,0,0,0,0,0,0,0,0"/>
                      </v:shape>
                      <v:shape id="Freeform 100" o:spid="_x0000_s1059" alt="background" style="position:absolute;left:6835;top:12717;width:109;height:832;visibility:visible;mso-wrap-style:square;v-text-anchor:top" coordsize="22,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qX1sYA&#10;AADcAAAADwAAAGRycy9kb3ducmV2LnhtbESPQWsCMRSE7wX/Q3hCL0WTCm1lNYoIhfZU1K3g7bl5&#10;zW7dvCyb6G799U2h4HGYmW+Y+bJ3tbhQGyrPGh7HCgRx4U3FVkO+ex1NQYSIbLD2TBp+KMByMbib&#10;Y2Z8xxu6bKMVCcIhQw1ljE0mZShKchjGviFO3pdvHcYkWytNi12Cu1pOlHqWDitOCyU2tC6pOG3P&#10;ToPtvh8+8Ppiu33xeT7k+en9WCut74f9agYiUh9v4f/2m9EwUU/wdyYd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5qX1sYAAADcAAAADwAAAAAAAAAAAAAAAACYAgAAZHJz&#10;L2Rvd25yZXYueG1sUEsFBgAAAAAEAAQA9QAAAIsDAAAAAA==&#10;" path="m20,5v,,,,,c20,5,20,5,20,5,15,2,15,2,15,2,13,1,13,1,13,1,12,1,12,,11,,10,,10,1,9,1,8,2,8,2,8,2,2,5,2,5,2,5v,,,,,c1,6,,7,,8,,160,,160,,160v,1,1,2,2,3c2,163,2,163,2,163v5,3,5,3,5,3c9,167,9,167,9,167v1,,1,,2,c12,167,12,167,13,167v1,-1,1,-1,1,-1c20,163,20,163,20,163v,,,,,c21,162,22,161,22,160,22,8,22,8,22,8,22,7,21,6,20,5e" fillcolor="#36c199" stroked="f">
                        <v:path arrowok="t" o:connecttype="custom" o:connectlocs="280294,70944;280294,70944;280294,70944;210221,28378;182189,14189;154161,0;126133,14189;112116,28378;28028,70944;28028,70944;0,113511;0,2270209;28028,2312776;28028,2312776;98100,2355342;126133,2369531;154161,2369531;182189,2369531;196205,2355342;280294,2312776;280294,2312776;308321,2270209;308321,113511;280294,70944" o:connectangles="0,0,0,0,0,0,0,0,0,0,0,0,0,0,0,0,0,0,0,0,0,0,0,0"/>
                      </v:shape>
                      <v:shape id="Freeform 120" o:spid="_x0000_s1060" alt="background" style="position:absolute;left:8867;top:8841;width:723;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bR5qcUA&#10;AADcAAAADwAAAGRycy9kb3ducmV2LnhtbESPQWvCQBSE74L/YXlCb3WjpVGim6BiodBDWxXE2yP7&#10;moRm38bdVdN/3y0UPA4z8w2zLHrTiis531hWMBknIIhLqxuuFBz2L49zED4ga2wtk4If8lDkw8ES&#10;M21v/EnXXahEhLDPUEEdQpdJ6cuaDPqx7Yij92WdwRClq6R2eItw08ppkqTSYMNxocaONjWV37uL&#10;iRR3mXO6nq3Op2Dw43nztH17Pyr1MOpXCxCB+nAP/7dftYJpksLfmXgEZP4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tHmpxQAAANwAAAAPAAAAAAAAAAAAAAAAAJgCAABkcnMv&#10;ZG93bnJldi54bWxQSwUGAAAAAAQABAD1AAAAigMAAAAA&#10;" path="m,80v,,,,,c,80,,80,,80v,6,,6,,6c,88,,88,,88v,1,,2,,2c1,91,1,91,2,91v1,1,1,1,1,1c9,96,9,96,9,96v,,,,,c9,96,9,96,9,96v,,,,,c10,96,11,96,12,96,144,19,144,19,144,19v1,,1,-1,1,-2c145,17,145,17,145,17v,-6,,-6,,-6c145,8,145,8,145,8v,,,-1,,-1c145,6,144,6,144,5v-1,,-1,,-1,c136,1,136,1,136,1v,,,,,c136,1,136,1,136,1v-1,,-2,-1,-3,c119,10,2,77,1,77,1,78,,79,,80e" fillcolor="#36c199" stroked="f">
                        <v:path arrowok="t" o:connecttype="custom" o:connectlocs="0,1137979;0,1137979;0,1137979;0,1223326;0,1251777;0,1280227;28386,1294453;42582,1308673;127742,1365574;127742,1365574;127742,1365574;127742,1365574;170324,1365574;2043861,270271;2058057,241820;2058057,241820;2058057,156473;2058057,113797;2058057,99572;2043861,71122;2029670,71122;1930315,14225;1930315,14225;1930315,14225;1887733,14225;14196,1095303;0,1137979" o:connectangles="0,0,0,0,0,0,0,0,0,0,0,0,0,0,0,0,0,0,0,0,0,0,0,0,0,0,0"/>
                      </v:shape>
                      <v:shape id="Freeform 124" o:spid="_x0000_s1061" alt="background" style="position:absolute;left:10741;top:8841;width:722;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vjcMsYA&#10;AADcAAAADwAAAGRycy9kb3ducmV2LnhtbESPT2vCQBTE70K/w/IKvemmin9IXUMqFoQetGlBvD2y&#10;r0lo9m26u2r67V1B6HGYmd8wy6w3rTiT841lBc+jBARxaXXDlYKvz7fhAoQPyBpby6Tgjzxkq4fB&#10;ElNtL/xB5yJUIkLYp6igDqFLpfRlTQb9yHbE0fu2zmCI0lVSO7xEuGnlOElm0mDDcaHGjtY1lT/F&#10;yUSKOy149jrPf4/B4H66nmzedwelnh77/AVEoD78h+/trVYwTuZwOxOPgFx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vjcMsYAAADcAAAADwAAAAAAAAAAAAAAAACYAgAAZHJz&#10;L2Rvd25yZXYueG1sUEsFBgAAAAAEAAQA9QAAAIsDAAAAAA==&#10;" path="m,80v,,,,,c,80,,80,,80v,6,,6,,6c,88,,88,,88v,1,,2,,2c,91,1,91,1,91v2,1,2,1,2,1c9,96,9,96,9,96v,,,,,c9,96,9,96,9,96v,,,,,c10,96,11,96,12,96,144,19,144,19,144,19v1,,1,-1,1,-2c145,17,145,17,145,17v,-6,,-6,,-6c145,8,145,8,145,8v,,,-1,,-1c145,6,144,6,144,5v-2,,-2,,-2,c136,1,136,1,136,1v,,,,,c136,1,136,1,136,1v,,,,,c135,1,134,,133,1,118,10,1,77,1,77,,78,,79,,80e" fillcolor="#36c199" stroked="f">
                        <v:path arrowok="t" o:connecttype="custom" o:connectlocs="0,1137979;0,1137979;0,1137979;0,1223326;0,1251777;0,1280227;14176,1294453;42523,1308673;127565,1365574;127565,1365574;127565,1365574;127565,1365574;170088,1365574;2041034,270271;2055210,241820;2055210,241820;2055210,156473;2055210,113797;2055210,99572;2041034,71122;2012687,71122;1927645,14225;1927645,14225;1927645,14225;1927645,14225;1885122,14225;14176,1095303;0,1137979" o:connectangles="0,0,0,0,0,0,0,0,0,0,0,0,0,0,0,0,0,0,0,0,0,0,0,0,0,0,0,0"/>
                      </v:shape>
                      <v:shape id="Freeform 126" o:spid="_x0000_s1062" alt="background" style="position:absolute;left:10582;top:9474;width:104;height:837;visibility:visible;mso-wrap-style:square;v-text-anchor:top" coordsize="21,1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6zE8YA&#10;AADcAAAADwAAAGRycy9kb3ducmV2LnhtbESPzWrDMBCE74W8g9hALqWRmkJInSgmBJrW0IvzB7kt&#10;1tY2tVbGUmPn7aNCocdhZr5hVulgG3GlzteONTxPFQjiwpmaSw3Hw9vTAoQPyAYbx6ThRh7S9ehh&#10;hYlxPed03YdSRAj7BDVUIbSJlL6oyKKfupY4el+usxii7EppOuwj3DZyptRcWqw5LlTY0rai4nv/&#10;YzWUSg315/s8f9ydQpa5xfnycjlrPRkPmyWIQEP4D/+1P4yGmXqF3zPxCMj1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T6zE8YAAADcAAAADwAAAAAAAAAAAAAAAACYAgAAZHJz&#10;L2Rvd25yZXYueG1sUEsFBgAAAAAEAAQA9QAAAIsDAAAAAA==&#10;" path="m20,5v,,,,,c20,5,20,5,20,5,15,2,15,2,15,2,12,1,12,1,12,1,12,1,11,,11,,10,,9,1,9,1,8,2,8,2,8,2,2,5,2,5,2,5v,,,,,c2,5,2,5,2,5v,,,,,c1,6,,7,,8,,160,,160,,160v,1,1,2,2,3c2,163,2,163,2,163v4,3,4,3,4,3c9,167,9,167,9,167v,,1,1,2,1c11,168,12,167,12,167v1,-1,1,-1,1,-1c20,163,20,163,20,163v,,,,,c21,162,21,161,21,160,21,8,21,8,21,8v,-1,,-2,-1,-3e" fillcolor="#36c199" stroked="f">
                        <v:path arrowok="t" o:connecttype="custom" o:connectlocs="281533,70901;281533,70901;281533,70901;211150,28358;168921,14179;154841,0;126687,14179;112612,28358;28154,70901;28154,70901;28154,70901;28154,70901;0,113438;0,2268798;28154,2311336;28154,2311336;84458,2353878;126687,2368057;154841,2382237;168921,2368057;182995,2353878;281533,2311336;281533,2311336;295608,2268798;295608,113438;281533,70901" o:connectangles="0,0,0,0,0,0,0,0,0,0,0,0,0,0,0,0,0,0,0,0,0,0,0,0,0,0"/>
                      </v:shape>
                      <v:shape id="Freeform 128" o:spid="_x0000_s1063" alt="background" style="position:absolute;left:8867;top:10465;width:728;height:479;visibility:visible;mso-wrap-style:square;v-text-anchor:top" coordsize="146,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1PIcIA&#10;AADcAAAADwAAAGRycy9kb3ducmV2LnhtbERPXWvCMBR9F/wP4Qp709QKQzqjzDFlDKGt297vmru2&#10;2NyUJLPdvzcPwh4P53uzG00nruR8a1nBcpGAIK6sbrlW8PlxmK9B+ICssbNMCv7Iw247nWww03bg&#10;kq7nUIsYwj5DBU0IfSalrxoy6Be2J47cj3UGQ4SultrhEMNNJ9MkeZQGW44NDfb00lB1Of8aBXla&#10;2K/96nQsXJmzeT24d//tlHqYjc9PIAKN4V98d79pBekyzo9n4hGQ2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DPU8hwgAAANwAAAAPAAAAAAAAAAAAAAAAAJgCAABkcnMvZG93&#10;bnJldi54bWxQSwUGAAAAAAQABAD1AAAAhwMAAAAA&#10;" path="m9,1v,,,,,c9,,9,,9,,4,3,4,3,4,3,2,5,2,5,2,5,1,5,1,5,,6v,,,1,,2c,9,,9,,9v,7,,7,,7c,16,,16,,16v,,,,,c,17,1,18,1,19,133,95,133,95,133,95v1,1,2,,3,c136,95,136,95,136,95v,,,,,c141,92,141,92,141,92v3,-1,3,-1,3,-1c144,90,145,90,145,90v,-1,1,-2,,-2c145,86,145,86,145,86v,-7,,-7,,-7c145,79,145,79,145,79v,,,,,c145,79,145,79,145,79v,-1,,-2,-1,-2c129,68,12,1,12,1,11,,10,,9,1e" fillcolor="#36c199" stroked="f">
                        <v:path arrowok="t" o:connecttype="custom" o:connectlocs="127844,14225;127844,14225;127844,0;56819,42676;28412,71122;0,85347;0,113797;0,128023;0,227595;0,227595;0,227595;14206,270271;1889265,1351349;1931878,1351349;1931878,1351349;1931878,1351349;2002903,1308673;2045515,1294453;2059721,1280227;2059721,1251777;2059721,1223326;2059721,1123754;2059721,1123754;2059721,1123754;2059721,1123754;2045515,1095303;170462,14225;127844,14225" o:connectangles="0,0,0,0,0,0,0,0,0,0,0,0,0,0,0,0,0,0,0,0,0,0,0,0,0,0,0,0"/>
                      </v:shape>
                      <v:shape id="Freeform 130" o:spid="_x0000_s1064" alt="background" style="position:absolute;left:9804;top:10465;width:723;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R3AMUA&#10;AADcAAAADwAAAGRycy9kb3ducmV2LnhtbESPT2sCMRTE70K/Q3gFb5pdpSpbo1hREHqo/0C8PTav&#10;u0s3L2sSdfvtm4LgcZiZ3zDTeWtqcSPnK8sK0n4Cgji3uuJCwfGw7k1A+ICssbZMCn7Jw3z20pli&#10;pu2dd3Tbh0JECPsMFZQhNJmUPi/JoO/bhjh639YZDFG6QmqH9wg3tRwkyUgarDgulNjQsqT8Z381&#10;keKuEx59jBeXczC4fVsOV59fJ6W6r+3iHUSgNjzDj/ZGKxikKfyfiUdAz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jhHcAxQAAANwAAAAPAAAAAAAAAAAAAAAAAJgCAABkcnMv&#10;ZG93bnJldi54bWxQSwUGAAAAAAQABAD1AAAAigMAAAAA&#10;" path="m,79v,,,,,c,79,,79,,79v,6,,6,,6c,88,,88,,88v,,,1,,2c1,90,1,90,1,91v2,,2,,2,c9,95,9,95,9,95v,,,,,c9,95,9,95,9,95v1,,2,1,3,c144,19,144,19,144,19v1,-1,1,-2,1,-3c145,16,145,16,145,16v,-5,,-5,,-5c145,8,145,8,145,8v,-1,,-2,,-2c145,5,144,5,144,5,143,4,143,4,143,4,136,1,136,1,136,1v,,,,,c136,1,136,1,136,1v,,,,,c135,,134,,133,1,118,9,1,77,1,77,,77,,78,,79e" fillcolor="#36c199" stroked="f">
                        <v:path arrowok="t" o:connecttype="custom" o:connectlocs="0,1123754;0,1123754;0,1123754;0,1209101;0,1251777;0,1280227;14196,1294453;42582,1294453;127742,1351349;127742,1351349;127742,1351349;170324,1351349;2043861,270271;2058057,227595;2058057,227595;2058057,156473;2058057,113797;2058057,85347;2043861,71122;2029670,56901;1930315,14225;1930315,14225;1930315,14225;1930315,14225;1887733,14225;14196,1095303;0,1123754" o:connectangles="0,0,0,0,0,0,0,0,0,0,0,0,0,0,0,0,0,0,0,0,0,0,0,0,0,0,0"/>
                      </v:shape>
                      <v:shape id="Freeform 131" o:spid="_x0000_s1065" alt="background" style="position:absolute;left:10741;top:10465;width:722;height:479;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1bpd8UA&#10;AADcAAAADwAAAGRycy9kb3ducmV2LnhtbESPQWsCMRSE70L/Q3gFb5p1pVa2RrGiIHioVUG8PTav&#10;u0s3L2sSdfvvTUHwOMzMN8xk1ppaXMn5yrKCQT8BQZxbXXGh4LBf9cYgfEDWWFsmBX/kYTZ96Uww&#10;0/bG33TdhUJECPsMFZQhNJmUPi/JoO/bhjh6P9YZDFG6QmqHtwg3tUyTZCQNVhwXSmxoUVL+u7uY&#10;SHGXMY8+3+fnUzC4fVsMl5uvo1Ld13b+ASJQG57hR3utFaSDFP7PxCMgp3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Vul3xQAAANwAAAAPAAAAAAAAAAAAAAAAAJgCAABkcnMv&#10;ZG93bnJldi54bWxQSwUGAAAAAAQABAD1AAAAigMAAAAA&#10;" path="m9,1v,,,,,c9,,9,,9,,4,3,4,3,4,3,1,5,1,5,1,5,1,5,,5,,6v,,,1,,2c,9,,9,,9v,7,,7,,7c,16,,16,,16v,1,,2,1,3c133,95,133,95,133,95v1,1,2,,3,c136,95,136,95,136,95v,,,,,c141,92,141,92,141,92v3,-1,3,-1,3,-1c144,90,145,90,145,90v,-1,,-2,,-2c145,86,145,86,145,86v,-7,,-7,,-7c145,79,145,79,145,79v,,,,,c145,79,145,79,145,79v,-1,,-2,-1,-2c129,68,12,1,12,1,11,,10,,9,1e" fillcolor="#36c199" stroked="f">
                        <v:path arrowok="t" o:connecttype="custom" o:connectlocs="127565,14225;127565,14225;127565,0;56694,42676;14176,71122;0,85347;0,113797;0,128023;0,227595;0,227595;14176,270271;1885122,1351349;1927645,1351349;1927645,1351349;1927645,1351349;1998516,1308673;2041034,1294453;2055210,1280227;2055210,1251777;2055210,1223326;2055210,1123754;2055210,1123754;2055210,1123754;2055210,1123754;2041034,1095303;170088,14225;127565,14225" o:connectangles="0,0,0,0,0,0,0,0,0,0,0,0,0,0,0,0,0,0,0,0,0,0,0,0,0,0,0"/>
                      </v:shape>
                      <v:shape id="Freeform 132" o:spid="_x0000_s1066" alt="background" style="position:absolute;left:9644;top:11098;width:105;height:831;visibility:visible;mso-wrap-style:square;v-text-anchor:top" coordsize="2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hAA8UA&#10;AADcAAAADwAAAGRycy9kb3ducmV2LnhtbESPQWvCQBSE70L/w/IKvdWNQjWNrqLBQqkgGD30+Mg+&#10;k2D2bcxuNP57t1DwOMzMN8x82ZtaXKl1lWUFo2EEgji3uuJCwfHw9R6DcB5ZY22ZFNzJwXLxMphj&#10;ou2N93TNfCEChF2CCkrvm0RKl5dk0A1tQxy8k20N+iDbQuoWbwFuajmOook0WHFYKLGhtKT8nHVG&#10;Qbp2m/izPm5Pl+J32u9+JtQ1qNTba7+agfDU+2f4v/2tFYxHH/B3JhwBuX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KEADxQAAANwAAAAPAAAAAAAAAAAAAAAAAJgCAABkcnMv&#10;ZG93bnJldi54bWxQSwUGAAAAAAQABAD1AAAAigMAAAAA&#10;" path="m20,5v,,,,,c20,5,20,5,20,5,15,2,15,2,15,2,12,,12,,12,v,,-1,,-1,c10,,10,,9,,8,1,8,1,8,1,2,5,2,5,2,5v,,,,,c1,5,,6,,7,,160,,160,,160v,1,1,2,2,2c2,162,2,162,2,162v5,3,5,3,5,3c9,167,9,167,9,167v1,,1,,2,c11,167,12,167,12,167v2,-1,2,-1,2,-1c20,162,20,162,20,162v,,,,,c21,162,21,161,21,160,21,7,21,7,21,7v,-1,,-2,-1,-2e" fillcolor="#36c199" stroked="f">
                        <v:path arrowok="t" o:connecttype="custom" o:connectlocs="284240,70764;284240,70764;284240,70764;213180,28304;170545,0;156330,0;127905,0;113695,14152;28425,70764;28425,70764;0,99068;0,2264455;28425,2292759;28425,2292759;99485,2335219;127905,2363523;156330,2363523;170545,2363523;198965,2349371;284240,2292759;284240,2292759;298450,2264455;298450,99068;284240,70764" o:connectangles="0,0,0,0,0,0,0,0,0,0,0,0,0,0,0,0,0,0,0,0,0,0,0,0"/>
                      </v:shape>
                      <v:shape id="Freeform 133" o:spid="_x0000_s1067" alt="background" style="position:absolute;left:9804;top:12085;width:723;height:477;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3vdMUA&#10;AADcAAAADwAAAGRycy9kb3ducmV2LnhtbESPQWsCMRSE70L/Q3gFb5pVcStbo1hREDxobaH09ti8&#10;7i7dvKxJ1PXfG0HwOMzMN8x03ppanMn5yrKCQT8BQZxbXXGh4Ptr3ZuA8AFZY22ZFFzJw3z20pli&#10;pu2FP+l8CIWIEPYZKihDaDIpfV6SQd+3DXH0/qwzGKJ0hdQOLxFuajlMklQarDgulNjQsqT8/3Ay&#10;keJOE04/3hbH32BwP16OVtvdj1Ld13bxDiJQG57hR3ujFQwHKdzPxCMgZ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be90xQAAANwAAAAPAAAAAAAAAAAAAAAAAJgCAABkcnMv&#10;ZG93bnJldi54bWxQSwUGAAAAAAQABAD1AAAAigMAAAAA&#10;" path="m9,1v,,,,,c9,1,9,1,9,1,4,4,4,4,4,4,1,5,1,5,1,5,1,6,1,6,,6,,7,,8,,8,,9,,9,,9v,8,,8,,8c,17,,17,,17v,1,,2,1,2c133,95,133,95,133,95v1,1,2,1,3,c136,95,136,95,136,95v,,,,,c136,95,136,95,136,95v5,-2,5,-2,5,-2c144,91,144,91,144,91v,,1,-1,1,-1c145,89,145,89,145,88v,-1,,-1,,-1c145,80,145,80,145,80v,,,,,c145,80,145,80,145,80v,-1,,-2,-1,-3c129,69,12,1,12,1,11,,10,,9,1e" fillcolor="#36c199" stroked="f">
                        <v:path arrowok="t" o:connecttype="custom" o:connectlocs="127742,14131;127742,14131;127742,14131;56773,56529;14196,70661;0,84797;0,113059;0,127190;0,240254;0,240254;14196,268516;1887733,1342586;1930315,1342586;1930315,1342586;1930315,1342586;1930315,1342586;2001284,1314319;2043861,1286057;2058057,1271921;2058057,1243658;2058057,1229527;2058057,1130599;2058057,1130599;2058057,1130599;2043861,1088201;170324,14131;127742,14131" o:connectangles="0,0,0,0,0,0,0,0,0,0,0,0,0,0,0,0,0,0,0,0,0,0,0,0,0,0,0"/>
                      </v:shape>
                      <v:shape id="Freeform 135" o:spid="_x0000_s1068" alt="background" style="position:absolute;left:8867;top:12085;width:723;height:477;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yFK78UA&#10;AADcAAAADwAAAGRycy9kb3ducmV2LnhtbESPT2sCMRTE74V+h/AK3mpWi39YjWKlguChdRXE22Pz&#10;3F3cvGyTqOu3N0Khx2FmfsNM562pxZWcrywr6HUTEMS51RUXCva71fsYhA/IGmvLpOBOHuaz15cp&#10;ptreeEvXLBQiQtinqKAMoUml9HlJBn3XNsTRO1lnMETpCqkd3iLc1LKfJENpsOK4UGJDy5Lyc3Yx&#10;keIuYx5+jha/x2DwZ7D8+Np8H5TqvLWLCYhAbfgP/7XXWkG/N4LnmXgE5O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IUrvxQAAANwAAAAPAAAAAAAAAAAAAAAAAJgCAABkcnMv&#10;ZG93bnJldi54bWxQSwUGAAAAAAQABAD1AAAAigMAAAAA&#10;" path="m,80v,,,,,c,80,,80,,80v,5,,5,,5c,88,,88,,88v,1,,1,,2c1,90,1,91,2,91v1,1,1,1,1,1c9,95,9,95,9,95v,,,,,c9,95,9,95,9,95v1,1,2,1,3,c144,19,144,19,144,19v1,,1,-1,1,-2c145,17,145,17,145,17v,-6,,-6,,-6c145,8,145,8,145,8v,,,-1,,-2c145,6,144,6,144,5v-1,,-1,,-1,c136,1,136,1,136,1v,,,,,c135,,134,,133,1,118,10,2,77,1,77,1,78,,79,,80e" fillcolor="#36c199" stroked="f">
                        <v:path arrowok="t" o:connecttype="custom" o:connectlocs="0,1130599;0,1130599;0,1130599;0,1201260;0,1243658;0,1271921;28386,1286057;42582,1300188;127742,1342586;127742,1342586;127742,1342586;170324,1342586;2043861,268516;2058057,240254;2058057,240254;2058057,155457;2058057,113059;2058057,84797;2043861,70661;2029670,70661;1930315,14131;1930315,14131;1887733,14131;14196,1088201;0,1130599" o:connectangles="0,0,0,0,0,0,0,0,0,0,0,0,0,0,0,0,0,0,0,0,0,0,0,0,0"/>
                      </v:shape>
                      <v:shape id="Freeform 136" o:spid="_x0000_s1069" alt="background" style="position:absolute;left:10741;top:12085;width:722;height:477;visibility:visible;mso-wrap-style:square;v-text-anchor:top" coordsize="145,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7encYA&#10;AADcAAAADwAAAGRycy9kb3ducmV2LnhtbESPwWoCQQyG7wXfYYjQW51V0crqKCoWhB7aWkG8hZ10&#10;d+lOZp0Zdfv2zaHQY/jzf8m3WHWuUTcKsfZsYDjIQBEX3tZcGjh+vjzNQMWEbLHxTAZ+KMJq2XtY&#10;YG79nT/odkilEgjHHA1UKbW51rGoyGEc+JZYsi8fHCYZQ6ltwLvAXaNHWTbVDmuWCxW2tK2o+D5c&#10;nVDCdcbTzfP6ck4O3yfb8e717WTMY79bz0El6tL/8l97bw2MhvKtyIgI6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r7encYAAADcAAAADwAAAAAAAAAAAAAAAACYAgAAZHJz&#10;L2Rvd25yZXYueG1sUEsFBgAAAAAEAAQA9QAAAIsDAAAAAA==&#10;" path="m,80v,,,,,c,80,,80,,80v,5,,5,,5c,88,,88,,88v,1,,1,,2c,90,1,91,1,91v2,1,2,1,2,1c9,95,9,95,9,95v,,,,,c9,95,9,95,9,95v1,1,2,1,3,c144,19,144,19,144,19v1,,1,-1,1,-2c145,17,145,17,145,17v,-6,,-6,,-6c145,8,145,8,145,8v,,,-1,,-2c145,6,144,6,144,5v-2,,-2,,-2,c136,1,136,1,136,1v,,,,,c135,,134,,133,1,118,10,1,77,1,77,,78,,79,,80e" fillcolor="#36c199" stroked="f">
                        <v:path arrowok="t" o:connecttype="custom" o:connectlocs="0,1130599;0,1130599;0,1130599;0,1201260;0,1243658;0,1271921;14176,1286057;42523,1300188;127565,1342586;127565,1342586;127565,1342586;170088,1342586;2041034,268516;2055210,240254;2055210,240254;2055210,155457;2055210,113059;2055210,84797;2041034,70661;2012687,70661;1927645,14131;1927645,14131;1885122,14131;14176,1088201;0,1130599" o:connectangles="0,0,0,0,0,0,0,0,0,0,0,0,0,0,0,0,0,0,0,0,0,0,0,0,0"/>
                      </v:shape>
                      <v:shape id="Freeform 140" o:spid="_x0000_s1070" alt="background" style="position:absolute;left:10582;top:12717;width:104;height:832;visibility:visible;mso-wrap-style:square;v-text-anchor:top" coordsize="21,16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GVKBsQA&#10;AADcAAAADwAAAGRycy9kb3ducmV2LnhtbESPS4vCQBCE7wv+h6EFb+tEDz5iRlFREBcWfBw8NpnO&#10;AzM9MTNq/PfOwoLHoqq+opJFayrxoMaVlhUM+hEI4tTqknMF59P2ewLCeWSNlWVS8CIHi3nnK8FY&#10;2ycf6HH0uQgQdjEqKLyvYyldWpBB17c1cfAy2xj0QTa51A0+A9xUchhFI2mw5LBQYE3rgtLr8W4U&#10;rFduM5lW55/sll/G7e9+RPcalep12+UMhKfWf8L/7Z1WMBxM4e9MOAJy/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BlSgbEAAAA3AAAAA8AAAAAAAAAAAAAAAAAmAIAAGRycy9k&#10;b3ducmV2LnhtbFBLBQYAAAAABAAEAPUAAACJAwAAAAA=&#10;" path="m20,5v,,,,,c20,5,20,5,20,5,15,2,15,2,15,2,12,1,12,1,12,1,12,1,11,,11,,10,,9,1,9,1,8,2,8,2,8,2,2,5,2,5,2,5v,,,,,c2,5,2,5,2,5v,,,,,c1,6,,7,,8,,160,,160,,160v,1,1,2,2,3c2,163,2,163,2,163v4,3,4,3,4,3c9,167,9,167,9,167v,,1,,2,c11,167,12,167,12,167v1,-1,1,-1,1,-1c20,163,20,163,20,163v,,,,,c21,162,21,161,21,160,21,8,21,8,21,8v,-1,,-2,-1,-3e" fillcolor="#36c199" stroked="f">
                        <v:path arrowok="t" o:connecttype="custom" o:connectlocs="281533,70944;281533,70944;281533,70944;211150,28378;168921,14189;154841,0;126687,14189;112612,28378;28154,70944;28154,70944;28154,70944;28154,70944;0,113511;0,2270209;28154,2312776;28154,2312776;84458,2355342;126687,2369531;154841,2369531;168921,2369531;182995,2355342;281533,2312776;281533,2312776;295608,2270209;295608,113511;281533,70944" o:connectangles="0,0,0,0,0,0,0,0,0,0,0,0,0,0,0,0,0,0,0,0,0,0,0,0,0,0"/>
                      </v:shape>
                      <w10:wrap anchorx="page" anchory="page"/>
                      <w10:anchorlock/>
                    </v:group>
                  </w:pict>
                </mc:Fallback>
              </mc:AlternateContent>
            </w:r>
            <w:r w:rsidRPr="00D71880">
              <w:t>CONTACT US</w:t>
            </w:r>
          </w:p>
          <w:p w:rsidR="004F3DB7" w:rsidRPr="00D71880" w:rsidRDefault="004F3DB7" w:rsidP="00BB2DF7">
            <w:pPr>
              <w:pStyle w:val="BackCoverContactDetails"/>
            </w:pPr>
            <w:r w:rsidRPr="00D71880">
              <w:rPr>
                <w:rStyle w:val="BackCoverContactBold"/>
              </w:rPr>
              <w:t>t</w:t>
            </w:r>
            <w:r w:rsidRPr="00D71880">
              <w:t xml:space="preserve"> </w:t>
            </w:r>
            <w:r w:rsidRPr="00D71880">
              <w:tab/>
              <w:t>1300 363 400</w:t>
            </w:r>
          </w:p>
          <w:p w:rsidR="004F3DB7" w:rsidRPr="00D71880" w:rsidRDefault="004F3DB7" w:rsidP="00BB2DF7">
            <w:pPr>
              <w:pStyle w:val="BackCoverContactDetails"/>
            </w:pPr>
            <w:r w:rsidRPr="00D71880">
              <w:tab/>
              <w:t>+61 3 9545 2176</w:t>
            </w:r>
          </w:p>
          <w:p w:rsidR="004F3DB7" w:rsidRPr="00D71880" w:rsidRDefault="004F3DB7" w:rsidP="00BB2DF7">
            <w:pPr>
              <w:pStyle w:val="BackCoverContactDetails"/>
            </w:pPr>
            <w:r w:rsidRPr="00D71880">
              <w:rPr>
                <w:rStyle w:val="BackCoverContactBold"/>
              </w:rPr>
              <w:t>e</w:t>
            </w:r>
            <w:r w:rsidRPr="00D71880">
              <w:t xml:space="preserve"> </w:t>
            </w:r>
            <w:r w:rsidRPr="00D71880">
              <w:tab/>
              <w:t>csiroenquiries@csiro.au</w:t>
            </w:r>
          </w:p>
          <w:p w:rsidR="004F3DB7" w:rsidRPr="00D71880" w:rsidRDefault="004F3DB7" w:rsidP="00BB2DF7">
            <w:pPr>
              <w:pStyle w:val="BackCoverContactDetails"/>
            </w:pPr>
            <w:r w:rsidRPr="00D71880">
              <w:rPr>
                <w:rStyle w:val="BackCoverContactBold"/>
              </w:rPr>
              <w:t>w</w:t>
            </w:r>
            <w:r w:rsidRPr="00D71880">
              <w:t xml:space="preserve"> </w:t>
            </w:r>
            <w:r w:rsidRPr="00D71880">
              <w:tab/>
              <w:t>www.data61.csiro.au</w:t>
            </w:r>
          </w:p>
          <w:p w:rsidR="004F3DB7" w:rsidRPr="00D71880" w:rsidRDefault="004F3DB7" w:rsidP="00BB2DF7">
            <w:pPr>
              <w:pStyle w:val="BackCoverContactHeading"/>
            </w:pPr>
            <w:r w:rsidRPr="00D71880">
              <w:t xml:space="preserve">At CSIRO we shape the future </w:t>
            </w:r>
          </w:p>
          <w:p w:rsidR="004F3DB7" w:rsidRPr="00D71880" w:rsidRDefault="004F3DB7" w:rsidP="00BB2DF7">
            <w:pPr>
              <w:pStyle w:val="BackCoverContactDetails"/>
            </w:pPr>
            <w:r w:rsidRPr="00D71880">
              <w:t>We do this by using science and technology to solve real issues. Our research makes a difference to industry, people and the planet.</w:t>
            </w:r>
          </w:p>
        </w:tc>
        <w:tc>
          <w:tcPr>
            <w:tcW w:w="457" w:type="dxa"/>
          </w:tcPr>
          <w:p w:rsidR="004F3DB7" w:rsidRPr="00D71880" w:rsidRDefault="004F3DB7" w:rsidP="00BB2DF7">
            <w:pPr>
              <w:pStyle w:val="BackCoverContactHeading"/>
            </w:pPr>
          </w:p>
        </w:tc>
        <w:tc>
          <w:tcPr>
            <w:tcW w:w="4961" w:type="dxa"/>
          </w:tcPr>
          <w:p w:rsidR="004F3DB7" w:rsidRPr="00D71880" w:rsidRDefault="004F3DB7" w:rsidP="00BB2DF7">
            <w:pPr>
              <w:pStyle w:val="BackCoverContactHeading"/>
            </w:pPr>
            <w:r w:rsidRPr="00D71880">
              <w:t>For further information</w:t>
            </w:r>
          </w:p>
          <w:p w:rsidR="004F3DB7" w:rsidRPr="00D71880" w:rsidRDefault="004F3DB7" w:rsidP="00BB2DF7">
            <w:pPr>
              <w:pStyle w:val="BackCoverContactDetails"/>
            </w:pPr>
            <w:r w:rsidRPr="00D71880">
              <w:t>Dr. Mark Staples</w:t>
            </w:r>
            <w:r w:rsidRPr="00D71880">
              <w:br/>
              <w:t>Senior Principal Research Scientist</w:t>
            </w:r>
            <w:r w:rsidRPr="00D71880">
              <w:br/>
              <w:t>Data61 (CSIRO)</w:t>
            </w:r>
          </w:p>
          <w:p w:rsidR="004F3DB7" w:rsidRPr="00D71880" w:rsidRDefault="004F3DB7" w:rsidP="00BB2DF7">
            <w:pPr>
              <w:pStyle w:val="BackCoverContactDetails"/>
            </w:pPr>
            <w:r w:rsidRPr="00D71880">
              <w:rPr>
                <w:rStyle w:val="BackCoverContactBold"/>
              </w:rPr>
              <w:t>t</w:t>
            </w:r>
            <w:r w:rsidRPr="00D71880">
              <w:t xml:space="preserve"> </w:t>
            </w:r>
            <w:r w:rsidRPr="00D71880">
              <w:tab/>
              <w:t>+61 2 9490 5646</w:t>
            </w:r>
          </w:p>
          <w:p w:rsidR="004F3DB7" w:rsidRPr="00D71880" w:rsidRDefault="004F3DB7" w:rsidP="00BB2DF7">
            <w:pPr>
              <w:pStyle w:val="BackCoverContactDetails"/>
            </w:pPr>
            <w:r w:rsidRPr="00D71880">
              <w:rPr>
                <w:rStyle w:val="BackCoverContactBold"/>
              </w:rPr>
              <w:t>e</w:t>
            </w:r>
            <w:r w:rsidRPr="00D71880">
              <w:t xml:space="preserve"> </w:t>
            </w:r>
            <w:r w:rsidRPr="00D71880">
              <w:tab/>
              <w:t>mark.staples@data61.csiro.au</w:t>
            </w:r>
          </w:p>
          <w:p w:rsidR="004F3DB7" w:rsidRPr="00D71880" w:rsidRDefault="004F3DB7" w:rsidP="00BB2DF7">
            <w:pPr>
              <w:pStyle w:val="BackCoverContactDetails"/>
            </w:pPr>
            <w:r w:rsidRPr="00D71880">
              <w:rPr>
                <w:rStyle w:val="BackCoverContactBold"/>
              </w:rPr>
              <w:t>w</w:t>
            </w:r>
            <w:r w:rsidRPr="00D71880">
              <w:t xml:space="preserve"> </w:t>
            </w:r>
            <w:r w:rsidRPr="00D71880">
              <w:tab/>
              <w:t xml:space="preserve">www.data61.csiro.au </w:t>
            </w:r>
          </w:p>
          <w:p w:rsidR="004F3DB7" w:rsidRPr="00D71880" w:rsidRDefault="004F3DB7" w:rsidP="00BB2DF7">
            <w:pPr>
              <w:pStyle w:val="BackCoverContactDetails"/>
            </w:pPr>
          </w:p>
          <w:p w:rsidR="004F3DB7" w:rsidRPr="00D71880" w:rsidRDefault="004F3DB7" w:rsidP="00BB2DF7">
            <w:pPr>
              <w:pStyle w:val="BackCoverContactDetails"/>
            </w:pPr>
            <w:r w:rsidRPr="00D71880">
              <w:t>Mr. Daniel Royal</w:t>
            </w:r>
            <w:r w:rsidRPr="00D71880">
              <w:br/>
              <w:t>Senior Manager</w:t>
            </w:r>
            <w:r w:rsidRPr="00D71880">
              <w:br/>
              <w:t xml:space="preserve">Payments Development and Strategy </w:t>
            </w:r>
            <w:r w:rsidRPr="00D71880">
              <w:br/>
              <w:t>Commonwealth Bank</w:t>
            </w:r>
          </w:p>
          <w:p w:rsidR="004F3DB7" w:rsidRPr="00D71880" w:rsidRDefault="004F3DB7" w:rsidP="00BB2DF7">
            <w:pPr>
              <w:pStyle w:val="BackCoverContactDetails"/>
            </w:pPr>
            <w:r w:rsidRPr="00D71880">
              <w:rPr>
                <w:rStyle w:val="BackCoverContactBold"/>
              </w:rPr>
              <w:t>t</w:t>
            </w:r>
            <w:r w:rsidRPr="00D71880">
              <w:t xml:space="preserve"> </w:t>
            </w:r>
            <w:r w:rsidRPr="00D71880">
              <w:tab/>
              <w:t>+61 4 3666 2424</w:t>
            </w:r>
          </w:p>
          <w:p w:rsidR="004F3DB7" w:rsidRPr="00D71880" w:rsidRDefault="004F3DB7" w:rsidP="00BB2DF7">
            <w:pPr>
              <w:pStyle w:val="BackCoverContactDetails"/>
            </w:pPr>
            <w:r w:rsidRPr="00D71880">
              <w:rPr>
                <w:rStyle w:val="BackCoverContactBold"/>
              </w:rPr>
              <w:t>e</w:t>
            </w:r>
            <w:r w:rsidRPr="00D71880">
              <w:t xml:space="preserve"> </w:t>
            </w:r>
            <w:r w:rsidRPr="00D71880">
              <w:tab/>
              <w:t>daniel.roya@cba.com.au</w:t>
            </w:r>
          </w:p>
          <w:p w:rsidR="004F3DB7" w:rsidRPr="00D71880" w:rsidRDefault="004F3DB7" w:rsidP="00BB2DF7">
            <w:pPr>
              <w:pStyle w:val="BackCoverContactDetails"/>
            </w:pPr>
            <w:r w:rsidRPr="00D71880">
              <w:rPr>
                <w:rStyle w:val="BackCoverContactBold"/>
              </w:rPr>
              <w:t>w</w:t>
            </w:r>
            <w:r w:rsidRPr="00D71880">
              <w:t xml:space="preserve"> </w:t>
            </w:r>
            <w:r w:rsidRPr="00D71880">
              <w:tab/>
              <w:t>www.commbank.com.au</w:t>
            </w:r>
          </w:p>
          <w:p w:rsidR="004F3DB7" w:rsidRPr="00D71880" w:rsidRDefault="004F3DB7" w:rsidP="00BB2DF7">
            <w:pPr>
              <w:pStyle w:val="BackCoverContactDetails"/>
            </w:pPr>
          </w:p>
          <w:p w:rsidR="004F3DB7" w:rsidRPr="00D71880" w:rsidRDefault="004F3DB7" w:rsidP="00BB2DF7">
            <w:pPr>
              <w:pStyle w:val="BackCoverContactDetailsWhite"/>
            </w:pPr>
            <w:r w:rsidRPr="00D71880">
              <w:rPr>
                <w:rStyle w:val="BackCoverContactBold"/>
              </w:rPr>
              <w:t>w</w:t>
            </w:r>
            <w:r w:rsidRPr="00D71880">
              <w:t xml:space="preserve"> </w:t>
            </w:r>
            <w:r w:rsidRPr="00D71880">
              <w:tab/>
              <w:t>www.data61.csiro.au</w:t>
            </w:r>
          </w:p>
        </w:tc>
      </w:tr>
    </w:tbl>
    <w:p w:rsidR="004F3DB7" w:rsidRPr="00D71880" w:rsidRDefault="004F3DB7" w:rsidP="004F3DB7">
      <w:pPr>
        <w:pStyle w:val="BackCoverContactHeading"/>
      </w:pPr>
      <w:r w:rsidRPr="00D71880">
        <w:t>DISCLAIMER</w:t>
      </w:r>
    </w:p>
    <w:p w:rsidR="004F3DB7" w:rsidRPr="00D71880" w:rsidRDefault="004F3DB7" w:rsidP="004F3DB7">
      <w:pPr>
        <w:pStyle w:val="BackCoverContactDetails"/>
        <w:rPr>
          <w:szCs w:val="20"/>
        </w:rPr>
      </w:pPr>
      <w:r w:rsidRPr="00D71880">
        <w:rPr>
          <w:szCs w:val="20"/>
        </w:rPr>
        <w:t xml:space="preserve">The CSIRO and the Commonwealth Bank advise that the information contained in this publication comprises general statements based on scientific research. The reader is advised and needs to be aware that such information may be incomplete or unable to be used in any specific situation. No reliance or actions must therefore be made on that information without seeking prior expert professional, scientific and technical advice. </w:t>
      </w:r>
    </w:p>
    <w:p w:rsidR="004F3DB7" w:rsidRPr="00D71880" w:rsidRDefault="004F3DB7" w:rsidP="004F3DB7">
      <w:pPr>
        <w:pStyle w:val="BackCoverContactDetails"/>
        <w:rPr>
          <w:szCs w:val="20"/>
        </w:rPr>
      </w:pPr>
    </w:p>
    <w:p w:rsidR="004F3DB7" w:rsidRPr="00D71880" w:rsidRDefault="004F3DB7" w:rsidP="004F3DB7">
      <w:pPr>
        <w:pStyle w:val="BackCoverContactDetails"/>
        <w:rPr>
          <w:szCs w:val="20"/>
        </w:rPr>
      </w:pPr>
      <w:r w:rsidRPr="00D71880">
        <w:rPr>
          <w:szCs w:val="20"/>
        </w:rPr>
        <w:t>This report has been prepared without considering your objectives, financial situation or needs, you should before acting on the information in this report, consider its appropriateness to your circumstances. To the extent permitted by law, CSIRO and Commonwealth Bank (including their employees and consultants) exclude all liability to any person for any consequences, including but not limited to all losses, damages, costs, expenses and any other compensation, arising directly or indirectly from using this publication (in part or in whole) and any information or material contained in it.</w:t>
      </w:r>
    </w:p>
    <w:p w:rsidR="004F3DB7" w:rsidRPr="00D71880" w:rsidRDefault="004F3DB7" w:rsidP="004F3DB7">
      <w:pPr>
        <w:pStyle w:val="BackCoverContactDetails"/>
        <w:rPr>
          <w:szCs w:val="20"/>
        </w:rPr>
      </w:pPr>
    </w:p>
    <w:p w:rsidR="004F3DB7" w:rsidRPr="003D7372" w:rsidRDefault="004F3DB7" w:rsidP="004F3DB7">
      <w:pPr>
        <w:pStyle w:val="BackCoverContactDetails"/>
        <w:rPr>
          <w:szCs w:val="20"/>
        </w:rPr>
      </w:pPr>
      <w:r w:rsidRPr="00D71880">
        <w:rPr>
          <w:szCs w:val="20"/>
        </w:rPr>
        <w:t>This report does not necessarily reflect the views of the member organisations of the Reference Group. Membership of the Reference Group does not connote endorsement of the project. Reference Group member organisations had no responsibility for the project.</w:t>
      </w:r>
    </w:p>
    <w:p w:rsidR="004F3DB7" w:rsidRDefault="004F3DB7" w:rsidP="001E1800">
      <w:pPr>
        <w:pStyle w:val="BodyText"/>
      </w:pPr>
    </w:p>
    <w:p w:rsidR="004F3DB7" w:rsidRDefault="004F3DB7" w:rsidP="001E1800">
      <w:pPr>
        <w:pStyle w:val="BodyText"/>
      </w:pPr>
    </w:p>
    <w:sectPr w:rsidR="004F3DB7" w:rsidSect="00FE0C47">
      <w:pgSz w:w="11906" w:h="16838" w:code="9"/>
      <w:pgMar w:top="1134" w:right="1134" w:bottom="1134" w:left="1134" w:header="510" w:footer="624" w:gutter="0"/>
      <w:cols w:space="85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D2B2A" w:rsidRDefault="00AD2B2A" w:rsidP="009964E7">
      <w:r>
        <w:separator/>
      </w:r>
    </w:p>
    <w:p w:rsidR="00AD2B2A" w:rsidRDefault="00AD2B2A"/>
  </w:endnote>
  <w:endnote w:type="continuationSeparator" w:id="0">
    <w:p w:rsidR="00AD2B2A" w:rsidRDefault="00AD2B2A" w:rsidP="009964E7">
      <w:r>
        <w:continuationSeparator/>
      </w:r>
    </w:p>
    <w:p w:rsidR="00AD2B2A" w:rsidRDefault="00AD2B2A"/>
  </w:endnote>
  <w:endnote w:type="continuationNotice" w:id="1">
    <w:p w:rsidR="00AD2B2A" w:rsidRDefault="00AD2B2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Feijoa Medium">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193C" w:rsidRDefault="00C3193C" w:rsidP="00AE0D97">
    <w:pPr>
      <w:pStyle w:val="Footer"/>
      <w:tabs>
        <w:tab w:val="clear" w:pos="4513"/>
        <w:tab w:val="clear" w:pos="9026"/>
      </w:tabs>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193C" w:rsidRDefault="00C3193C" w:rsidP="00AE0D97">
    <w:pPr>
      <w:pStyle w:val="Footer"/>
      <w:tabs>
        <w:tab w:val="clear" w:pos="4513"/>
        <w:tab w:val="clear" w:pos="9026"/>
      </w:tabs>
      <w:jc w:val="right"/>
    </w:pPr>
    <w:r>
      <w:rPr>
        <w:noProof/>
      </w:rPr>
      <w:fldChar w:fldCharType="begin"/>
    </w:r>
    <w:r>
      <w:rPr>
        <w:noProof/>
      </w:rPr>
      <w:instrText xml:space="preserve"> STYLEREF  CoverTitle </w:instrText>
    </w:r>
    <w:r>
      <w:rPr>
        <w:noProof/>
      </w:rPr>
      <w:fldChar w:fldCharType="end"/>
    </w:r>
    <w:r>
      <w:t xml:space="preserve">  |  </w:t>
    </w:r>
    <w:r>
      <w:rPr>
        <w:rStyle w:val="PageNumber"/>
      </w:rPr>
      <w:fldChar w:fldCharType="begin"/>
    </w:r>
    <w:r>
      <w:rPr>
        <w:rStyle w:val="PageNumber"/>
      </w:rPr>
      <w:instrText xml:space="preserve"> PAGE </w:instrText>
    </w:r>
    <w:r>
      <w:rPr>
        <w:rStyle w:val="PageNumber"/>
      </w:rPr>
      <w:fldChar w:fldCharType="separate"/>
    </w:r>
    <w:r>
      <w:rPr>
        <w:rStyle w:val="PageNumber"/>
        <w:noProof/>
      </w:rPr>
      <w:t>iii</w:t>
    </w:r>
    <w:r>
      <w:rPr>
        <w:rStyle w:val="PageNumber"/>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193C" w:rsidRDefault="00C3193C" w:rsidP="00AE0D97">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sidR="009414D1">
      <w:rPr>
        <w:rStyle w:val="PageNumber"/>
        <w:noProof/>
      </w:rPr>
      <w:t>6</w:t>
    </w:r>
    <w:r>
      <w:rPr>
        <w:rStyle w:val="PageNumber"/>
      </w:rPr>
      <w:fldChar w:fldCharType="end"/>
    </w:r>
    <w:r>
      <w:rPr>
        <w:rStyle w:val="PageNumber"/>
      </w:rPr>
      <w:t xml:space="preserve">   |  </w:t>
    </w:r>
    <w:r>
      <w:rPr>
        <w:noProof/>
      </w:rPr>
      <w:fldChar w:fldCharType="begin"/>
    </w:r>
    <w:r>
      <w:rPr>
        <w:noProof/>
      </w:rPr>
      <w:instrText xml:space="preserve"> STYLEREF  CoverTitle </w:instrText>
    </w:r>
    <w:r>
      <w:rPr>
        <w:noProof/>
      </w:rPr>
      <w:fldChar w:fldCharType="separate"/>
    </w:r>
    <w:r w:rsidR="009414D1">
      <w:rPr>
        <w:noProof/>
      </w:rPr>
      <w:t>Making Money Smart</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193C" w:rsidRDefault="00C3193C" w:rsidP="00AE0D97">
    <w:pPr>
      <w:pStyle w:val="Footer"/>
      <w:tabs>
        <w:tab w:val="clear" w:pos="4513"/>
        <w:tab w:val="clear" w:pos="9026"/>
      </w:tabs>
      <w:jc w:val="right"/>
    </w:pPr>
    <w:r>
      <w:rPr>
        <w:noProof/>
      </w:rPr>
      <w:fldChar w:fldCharType="begin"/>
    </w:r>
    <w:r>
      <w:rPr>
        <w:noProof/>
      </w:rPr>
      <w:instrText xml:space="preserve"> STYLEREF  CoverTitle </w:instrText>
    </w:r>
    <w:r>
      <w:rPr>
        <w:noProof/>
      </w:rPr>
      <w:fldChar w:fldCharType="separate"/>
    </w:r>
    <w:r w:rsidR="009414D1">
      <w:rPr>
        <w:noProof/>
      </w:rPr>
      <w:t>Making Money Smart</w:t>
    </w:r>
    <w:r>
      <w:rPr>
        <w:noProof/>
      </w:rPr>
      <w:fldChar w:fldCharType="end"/>
    </w:r>
    <w:r>
      <w:t xml:space="preserve">  |  </w:t>
    </w:r>
    <w:r>
      <w:fldChar w:fldCharType="begin"/>
    </w:r>
    <w:r>
      <w:instrText xml:space="preserve"> PAGE   \* MERGEFORMAT </w:instrText>
    </w:r>
    <w:r>
      <w:fldChar w:fldCharType="separate"/>
    </w:r>
    <w:r w:rsidR="009414D1">
      <w:rPr>
        <w:noProof/>
      </w:rPr>
      <w:t>5</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193C" w:rsidRDefault="00C3193C" w:rsidP="00AE0D97">
    <w:pPr>
      <w:pStyle w:val="Footer"/>
      <w:tabs>
        <w:tab w:val="clear" w:pos="4513"/>
        <w:tab w:val="clear" w:pos="9026"/>
      </w:tabs>
    </w:pPr>
    <w:r>
      <w:rPr>
        <w:rStyle w:val="PageNumber"/>
      </w:rPr>
      <w:fldChar w:fldCharType="begin"/>
    </w:r>
    <w:r>
      <w:rPr>
        <w:rStyle w:val="PageNumber"/>
      </w:rPr>
      <w:instrText xml:space="preserve"> PAGE </w:instrText>
    </w:r>
    <w:r>
      <w:rPr>
        <w:rStyle w:val="PageNumber"/>
      </w:rPr>
      <w:fldChar w:fldCharType="separate"/>
    </w:r>
    <w:r w:rsidR="009414D1">
      <w:rPr>
        <w:rStyle w:val="PageNumber"/>
        <w:noProof/>
      </w:rPr>
      <w:t>20</w:t>
    </w:r>
    <w:r>
      <w:rPr>
        <w:rStyle w:val="PageNumber"/>
      </w:rPr>
      <w:fldChar w:fldCharType="end"/>
    </w:r>
    <w:r>
      <w:rPr>
        <w:rStyle w:val="PageNumber"/>
      </w:rPr>
      <w:t xml:space="preserve">   |  </w:t>
    </w:r>
    <w:r>
      <w:rPr>
        <w:noProof/>
      </w:rPr>
      <w:fldChar w:fldCharType="begin"/>
    </w:r>
    <w:r>
      <w:rPr>
        <w:noProof/>
      </w:rPr>
      <w:instrText xml:space="preserve"> STYLEREF  CoverTitle </w:instrText>
    </w:r>
    <w:r>
      <w:rPr>
        <w:noProof/>
      </w:rPr>
      <w:fldChar w:fldCharType="separate"/>
    </w:r>
    <w:r w:rsidR="009414D1">
      <w:rPr>
        <w:noProof/>
      </w:rPr>
      <w:t>Making Money Smart</w:t>
    </w:r>
    <w:r>
      <w:rPr>
        <w:noProof/>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C3193C" w:rsidRDefault="00C3193C" w:rsidP="00AE0D97">
    <w:pPr>
      <w:pStyle w:val="Footer"/>
      <w:tabs>
        <w:tab w:val="clear" w:pos="4513"/>
        <w:tab w:val="clear" w:pos="9026"/>
      </w:tabs>
      <w:jc w:val="right"/>
    </w:pPr>
    <w:r>
      <w:rPr>
        <w:noProof/>
      </w:rPr>
      <w:fldChar w:fldCharType="begin"/>
    </w:r>
    <w:r>
      <w:rPr>
        <w:noProof/>
      </w:rPr>
      <w:instrText xml:space="preserve"> STYLEREF  CoverTitle </w:instrText>
    </w:r>
    <w:r>
      <w:rPr>
        <w:noProof/>
      </w:rPr>
      <w:fldChar w:fldCharType="separate"/>
    </w:r>
    <w:r w:rsidR="009414D1">
      <w:rPr>
        <w:noProof/>
      </w:rPr>
      <w:t>Making Money Smart</w:t>
    </w:r>
    <w:r>
      <w:rPr>
        <w:noProof/>
      </w:rPr>
      <w:fldChar w:fldCharType="end"/>
    </w:r>
    <w:r>
      <w:t xml:space="preserve">  |  </w:t>
    </w:r>
    <w:r>
      <w:fldChar w:fldCharType="begin"/>
    </w:r>
    <w:r>
      <w:instrText xml:space="preserve"> PAGE   \* MERGEFORMAT </w:instrText>
    </w:r>
    <w:r>
      <w:fldChar w:fldCharType="separate"/>
    </w:r>
    <w:r w:rsidR="009414D1">
      <w:rPr>
        <w:noProof/>
      </w:rPr>
      <w:t>21</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D2B2A" w:rsidRDefault="00AD2B2A" w:rsidP="009964E7">
      <w:r>
        <w:separator/>
      </w:r>
    </w:p>
    <w:p w:rsidR="00AD2B2A" w:rsidRDefault="00AD2B2A"/>
  </w:footnote>
  <w:footnote w:type="continuationSeparator" w:id="0">
    <w:p w:rsidR="00AD2B2A" w:rsidRDefault="00AD2B2A" w:rsidP="009964E7">
      <w:r>
        <w:continuationSeparator/>
      </w:r>
    </w:p>
    <w:p w:rsidR="00AD2B2A" w:rsidRDefault="00AD2B2A"/>
  </w:footnote>
  <w:footnote w:type="continuationNotice" w:id="1">
    <w:p w:rsidR="00AD2B2A" w:rsidRDefault="00AD2B2A"/>
  </w:footnote>
  <w:footnote w:id="2">
    <w:p w:rsidR="00C3193C" w:rsidRDefault="00C3193C">
      <w:pPr>
        <w:pStyle w:val="FootnoteText"/>
      </w:pPr>
      <w:r>
        <w:rPr>
          <w:rStyle w:val="FootnoteReference"/>
        </w:rPr>
        <w:footnoteRef/>
      </w:r>
      <w:r>
        <w:t xml:space="preserve"> M</w:t>
      </w:r>
      <w:r w:rsidRPr="00B20040">
        <w:t>easures the willingne</w:t>
      </w:r>
      <w:r>
        <w:t xml:space="preserve">ss of customers to recommend a product </w:t>
      </w:r>
      <w:r w:rsidRPr="00B20040">
        <w:t xml:space="preserve">to others. </w:t>
      </w:r>
      <w:r>
        <w:t>Maximum score is positive 100% and minimum score is negative 100%.</w:t>
      </w:r>
    </w:p>
  </w:footnote>
  <w:footnote w:id="3">
    <w:p w:rsidR="00C3193C" w:rsidRDefault="00C3193C" w:rsidP="00395CC1">
      <w:pPr>
        <w:pStyle w:val="FootnoteText"/>
      </w:pPr>
      <w:r>
        <w:rPr>
          <w:rStyle w:val="FootnoteReference"/>
        </w:rPr>
        <w:footnoteRef/>
      </w:r>
      <w:r>
        <w:t xml:space="preserve"> See Appendix </w:t>
      </w:r>
      <w:r>
        <w:fldChar w:fldCharType="begin"/>
      </w:r>
      <w:r>
        <w:instrText xml:space="preserve"> REF _Ref527643448 \r \h </w:instrText>
      </w:r>
      <w:r>
        <w:fldChar w:fldCharType="separate"/>
      </w:r>
      <w:r w:rsidR="001A2706">
        <w:t>A.4</w:t>
      </w:r>
      <w:r>
        <w:fldChar w:fldCharType="end"/>
      </w:r>
      <w:r>
        <w:t xml:space="preserve"> for calculation details.</w:t>
      </w:r>
    </w:p>
  </w:footnote>
  <w:footnote w:id="4">
    <w:p w:rsidR="00C3193C" w:rsidRDefault="00C3193C" w:rsidP="004F3DB7">
      <w:pPr>
        <w:pStyle w:val="FootnoteText"/>
      </w:pPr>
      <w:r>
        <w:rPr>
          <w:rStyle w:val="FootnoteReference"/>
        </w:rPr>
        <w:footnoteRef/>
      </w:r>
      <w:r>
        <w:t xml:space="preserve"> NDIS (2016), </w:t>
      </w:r>
      <w:r w:rsidRPr="009D482F">
        <w:t>Media Release: Successful NDIS trial - on time and on budget</w:t>
      </w:r>
      <w:r>
        <w:t xml:space="preserve">, statement by David Bowen, </w:t>
      </w:r>
      <w:r w:rsidRPr="00CA1F91">
        <w:t>inaugural CEO of the National Disability Insurance Agency (NDIA)</w:t>
      </w:r>
      <w:r>
        <w:t xml:space="preserve">. Available at: </w:t>
      </w:r>
      <w:r w:rsidRPr="00CA1F91">
        <w:t>https://www.ndis.gov.au/Media-Release/Successful-NDIS-trial-on-time</w:t>
      </w:r>
    </w:p>
  </w:footnote>
  <w:footnote w:id="5">
    <w:p w:rsidR="00C3193C" w:rsidRDefault="00C3193C" w:rsidP="004F3DB7">
      <w:pPr>
        <w:pStyle w:val="FootnoteText"/>
      </w:pPr>
      <w:r w:rsidRPr="00CA1F91">
        <w:rPr>
          <w:rStyle w:val="FootnoteReference"/>
        </w:rPr>
        <w:footnoteRef/>
      </w:r>
      <w:r w:rsidRPr="00CA1F91">
        <w:t xml:space="preserve"> </w:t>
      </w:r>
      <w:r>
        <w:t xml:space="preserve">NDIS (2018), NDIS Overview. Available at: </w:t>
      </w:r>
      <w:r w:rsidRPr="00CA1F91">
        <w:t>https://www.ndis.gov.au/operational-guideline/overview</w:t>
      </w:r>
    </w:p>
  </w:footnote>
  <w:footnote w:id="6">
    <w:p w:rsidR="00C3193C" w:rsidRDefault="00C3193C" w:rsidP="004F3DB7">
      <w:pPr>
        <w:pStyle w:val="FootnoteText"/>
      </w:pPr>
      <w:r>
        <w:rPr>
          <w:rStyle w:val="FootnoteReference"/>
        </w:rPr>
        <w:footnoteRef/>
      </w:r>
      <w:r>
        <w:t xml:space="preserve"> </w:t>
      </w:r>
      <w:r w:rsidRPr="001912BD">
        <w:t>Haisken-DeNew J, Ribar D, Salamanca N and Andrea N (2018), Using Survey and Banking Data to Understand Australians’ Financial Wellbeing, Melbourne Institute: Applied Economic &amp; Social Research, University of Melbourne.</w:t>
      </w:r>
    </w:p>
  </w:footnote>
  <w:footnote w:id="7">
    <w:p w:rsidR="00C3193C" w:rsidRDefault="00C3193C" w:rsidP="004F3DB7">
      <w:pPr>
        <w:pStyle w:val="FootnoteText"/>
      </w:pPr>
      <w:r>
        <w:rPr>
          <w:rStyle w:val="FootnoteReference"/>
        </w:rPr>
        <w:footnoteRef/>
      </w:r>
      <w:r>
        <w:t xml:space="preserve"> </w:t>
      </w:r>
      <w:r w:rsidRPr="001912BD">
        <w:t>Productivity Commission (2017), National Disability Insurance Scheme (NDIS) Costs, Study Report.</w:t>
      </w:r>
    </w:p>
  </w:footnote>
  <w:footnote w:id="8">
    <w:p w:rsidR="00C3193C" w:rsidRPr="00BF0F7E" w:rsidRDefault="00C3193C" w:rsidP="004F3DB7">
      <w:pPr>
        <w:pStyle w:val="FootnoteText"/>
        <w:rPr>
          <w:color w:val="000000" w:themeColor="text1"/>
        </w:rPr>
      </w:pPr>
      <w:r>
        <w:rPr>
          <w:rStyle w:val="FootnoteReference"/>
        </w:rPr>
        <w:footnoteRef/>
      </w:r>
      <w:r>
        <w:t xml:space="preserve"> </w:t>
      </w:r>
      <w:r w:rsidRPr="001912BD">
        <w:t>Web Wide Web Consortium Web Accessibility Initiative (2018), Web Content Accessibility Guidelines (WCAG) Overview. Available at: https://www.w3.org/WAI/standards-guidelines/wcag/</w:t>
      </w:r>
    </w:p>
  </w:footnote>
  <w:footnote w:id="9">
    <w:p w:rsidR="00C3193C" w:rsidRDefault="00C3193C" w:rsidP="004F3DB7">
      <w:pPr>
        <w:pStyle w:val="FootnoteText"/>
      </w:pPr>
      <w:r>
        <w:rPr>
          <w:rStyle w:val="FootnoteReference"/>
        </w:rPr>
        <w:footnoteRef/>
      </w:r>
      <w:r>
        <w:t xml:space="preserve"> </w:t>
      </w:r>
      <w:r w:rsidRPr="001912BD">
        <w:t>Australian Government (2018), Design System. Available at: https://designsystem.gov.au/</w:t>
      </w:r>
    </w:p>
  </w:footnote>
  <w:footnote w:id="10">
    <w:p w:rsidR="00C3193C" w:rsidRDefault="00C3193C" w:rsidP="004F3DB7">
      <w:pPr>
        <w:pStyle w:val="FootnoteText"/>
      </w:pPr>
      <w:r>
        <w:rPr>
          <w:rStyle w:val="FootnoteReference"/>
        </w:rPr>
        <w:footnoteRef/>
      </w:r>
      <w:r>
        <w:t xml:space="preserve"> Australian Government (2018). Design Service Standard 9: Make it accessible. Available at: https://www.dta.gov.au/standard/9-make-it-accessible/</w:t>
      </w:r>
    </w:p>
  </w:footnote>
  <w:footnote w:id="11">
    <w:p w:rsidR="00C3193C" w:rsidRPr="000539DB" w:rsidRDefault="00C3193C" w:rsidP="004F3DB7">
      <w:pPr>
        <w:pStyle w:val="FootnoteText"/>
      </w:pPr>
      <w:r w:rsidRPr="000539DB">
        <w:rPr>
          <w:rStyle w:val="FootnoteReference"/>
        </w:rPr>
        <w:footnoteRef/>
      </w:r>
      <w:r w:rsidRPr="000539DB">
        <w:t xml:space="preserve"> </w:t>
      </w:r>
      <w:r w:rsidRPr="001912BD">
        <w:t>Committee on Payments and Market Infrastructures (2018), Central bank digital currencies. Available at: https://www.bis.org/cpmi/publ/d174.pdf</w:t>
      </w:r>
    </w:p>
  </w:footnote>
  <w:footnote w:id="12">
    <w:p w:rsidR="00C3193C" w:rsidRDefault="00C3193C" w:rsidP="004F3DB7">
      <w:pPr>
        <w:pStyle w:val="FootnoteText"/>
      </w:pPr>
      <w:r w:rsidRPr="000539DB">
        <w:rPr>
          <w:rStyle w:val="FootnoteReference"/>
        </w:rPr>
        <w:footnoteRef/>
      </w:r>
      <w:r w:rsidRPr="000539DB">
        <w:t xml:space="preserve"> </w:t>
      </w:r>
      <w:r w:rsidRPr="001912BD">
        <w:t>Rese</w:t>
      </w:r>
      <w:r>
        <w:t xml:space="preserve">rve Bank of New Zealand (2018), </w:t>
      </w:r>
      <w:r w:rsidRPr="001912BD">
        <w:t>The pros and cons of issuing a central bank digital currency. Available at: https://www.rbnz.govt.nz/-/media/ReserveBank/Files/Publications/Bulletins/2018/2018jun81-07.pdf</w:t>
      </w:r>
    </w:p>
  </w:footnote>
  <w:footnote w:id="13">
    <w:p w:rsidR="00C3193C" w:rsidRDefault="00C3193C" w:rsidP="004F3DB7">
      <w:pPr>
        <w:pStyle w:val="FootnoteText"/>
      </w:pPr>
      <w:r>
        <w:rPr>
          <w:rStyle w:val="FootnoteReference"/>
        </w:rPr>
        <w:footnoteRef/>
      </w:r>
      <w:r>
        <w:t xml:space="preserve"> </w:t>
      </w:r>
      <w:r w:rsidRPr="001912BD">
        <w:t>Productivity Commission (2017), National Disability Insurance Scheme (NDIS) Costs, Study Report.</w:t>
      </w:r>
    </w:p>
  </w:footnote>
  <w:footnote w:id="14">
    <w:p w:rsidR="00C3193C" w:rsidRDefault="00C3193C" w:rsidP="004F3DB7">
      <w:pPr>
        <w:pStyle w:val="FootnoteText"/>
      </w:pPr>
      <w:r>
        <w:rPr>
          <w:rStyle w:val="FootnoteReference"/>
        </w:rPr>
        <w:footnoteRef/>
      </w:r>
      <w:r>
        <w:t xml:space="preserve"> </w:t>
      </w:r>
      <w:r w:rsidRPr="00455DFD">
        <w:t>National Disability Insurance Agency (2018), COAG Disability Reform Council Quarterly Report, 30 June 2018.</w:t>
      </w:r>
    </w:p>
  </w:footnote>
  <w:footnote w:id="15">
    <w:p w:rsidR="00C3193C" w:rsidRDefault="00C3193C" w:rsidP="004F3DB7">
      <w:pPr>
        <w:pStyle w:val="FootnoteText"/>
      </w:pPr>
      <w:r>
        <w:rPr>
          <w:rStyle w:val="FootnoteReference"/>
        </w:rPr>
        <w:footnoteRef/>
      </w:r>
      <w:r>
        <w:t xml:space="preserve"> </w:t>
      </w:r>
      <w:r w:rsidRPr="00455DFD">
        <w:t>Productivity Commission (2017), The National Disability Insurance Scheme – a review of the costs, PC News- August 2017.</w:t>
      </w:r>
    </w:p>
  </w:footnote>
  <w:footnote w:id="16">
    <w:p w:rsidR="00C3193C" w:rsidRDefault="00C3193C" w:rsidP="004F3DB7">
      <w:pPr>
        <w:pStyle w:val="FootnoteText"/>
      </w:pPr>
      <w:r>
        <w:rPr>
          <w:rStyle w:val="FootnoteReference"/>
        </w:rPr>
        <w:footnoteRef/>
      </w:r>
      <w:r>
        <w:t xml:space="preserve"> NDIS (2018), NDIS Overview. Available at: </w:t>
      </w:r>
      <w:r w:rsidRPr="00CA1F91">
        <w:t>https://www.ndis.gov.au/operational-guideline/overview</w:t>
      </w:r>
    </w:p>
  </w:footnote>
  <w:footnote w:id="17">
    <w:p w:rsidR="00C3193C" w:rsidRDefault="00C3193C" w:rsidP="004F3DB7">
      <w:pPr>
        <w:pStyle w:val="FootnoteText"/>
      </w:pPr>
      <w:r>
        <w:rPr>
          <w:rStyle w:val="FootnoteReference"/>
        </w:rPr>
        <w:footnoteRef/>
      </w:r>
      <w:r>
        <w:t xml:space="preserve"> </w:t>
      </w:r>
      <w:r w:rsidRPr="00455DFD">
        <w:t>Productivity Commission (2011), Disability Care and Support, Report no. 54.</w:t>
      </w:r>
    </w:p>
  </w:footnote>
  <w:footnote w:id="18">
    <w:p w:rsidR="00C3193C" w:rsidRDefault="00C3193C" w:rsidP="004F3DB7">
      <w:pPr>
        <w:pStyle w:val="FootnoteText"/>
      </w:pPr>
      <w:r>
        <w:rPr>
          <w:rStyle w:val="FootnoteReference"/>
        </w:rPr>
        <w:footnoteRef/>
      </w:r>
      <w:r>
        <w:t xml:space="preserve"> NDIS (2018), NDIS Overview. Available at: </w:t>
      </w:r>
      <w:r w:rsidRPr="00CA1F91">
        <w:t>https://www.ndis.gov.au/operational-guideline/overview</w:t>
      </w:r>
    </w:p>
  </w:footnote>
  <w:footnote w:id="19">
    <w:p w:rsidR="00C3193C" w:rsidRDefault="00C3193C" w:rsidP="004F3DB7">
      <w:pPr>
        <w:pStyle w:val="FootnoteText"/>
      </w:pPr>
      <w:r>
        <w:rPr>
          <w:rStyle w:val="FootnoteReference"/>
        </w:rPr>
        <w:footnoteRef/>
      </w:r>
      <w:r>
        <w:t xml:space="preserve"> </w:t>
      </w:r>
      <w:r w:rsidRPr="00455DFD">
        <w:t>National Disability Insurance Agency (2018), COAG Disability Reform Council Quarterly Report, 30 June 2018.</w:t>
      </w:r>
    </w:p>
  </w:footnote>
  <w:footnote w:id="20">
    <w:p w:rsidR="00C3193C" w:rsidRDefault="00C3193C" w:rsidP="004F3DB7">
      <w:pPr>
        <w:pStyle w:val="FootnoteText"/>
      </w:pPr>
      <w:r>
        <w:rPr>
          <w:rStyle w:val="FootnoteReference"/>
        </w:rPr>
        <w:footnoteRef/>
      </w:r>
      <w:r>
        <w:t xml:space="preserve"> NDIS (2016), NDIS Market Approach, Statement of Opportunity and Intent.</w:t>
      </w:r>
    </w:p>
  </w:footnote>
  <w:footnote w:id="21">
    <w:p w:rsidR="00C3193C" w:rsidRDefault="00C3193C" w:rsidP="004F3DB7">
      <w:pPr>
        <w:pStyle w:val="FootnoteText"/>
      </w:pPr>
      <w:r>
        <w:rPr>
          <w:rStyle w:val="FootnoteReference"/>
        </w:rPr>
        <w:footnoteRef/>
      </w:r>
      <w:r>
        <w:t xml:space="preserve"> Note: under some circumstances (such as if a support service is required immediately), participants can pay for services first using their own funds and then seek reimbursement from the NDIA afterwards. </w:t>
      </w:r>
    </w:p>
  </w:footnote>
  <w:footnote w:id="22">
    <w:p w:rsidR="00C3193C" w:rsidRDefault="00C3193C" w:rsidP="004F3DB7">
      <w:pPr>
        <w:pStyle w:val="FootnoteText"/>
      </w:pPr>
      <w:r>
        <w:rPr>
          <w:rStyle w:val="FootnoteReference"/>
        </w:rPr>
        <w:footnoteRef/>
      </w:r>
      <w:r>
        <w:t xml:space="preserve"> Note: In some cases the NDIA will require a participant to be agency-managed. Factors influencing these determinations can include: the cognitive capacity of the participant, the complexity of the participant’s plan and the participant’s familiarity with the NDIS.</w:t>
      </w:r>
    </w:p>
  </w:footnote>
  <w:footnote w:id="23">
    <w:p w:rsidR="00C3193C" w:rsidRDefault="00C3193C" w:rsidP="004F3DB7">
      <w:pPr>
        <w:pStyle w:val="FootnoteText"/>
      </w:pPr>
      <w:r>
        <w:rPr>
          <w:rStyle w:val="FootnoteReference"/>
        </w:rPr>
        <w:footnoteRef/>
      </w:r>
      <w:r>
        <w:t xml:space="preserve"> </w:t>
      </w:r>
      <w:r w:rsidRPr="00455DFD">
        <w:t>National Disability Insurance Agency (2018), Pricing and payment. Available at: https://www.ndis.gov.au/providers/pricing-and-payment</w:t>
      </w:r>
    </w:p>
  </w:footnote>
  <w:footnote w:id="24">
    <w:p w:rsidR="00C3193C" w:rsidRDefault="00C3193C" w:rsidP="00995244">
      <w:pPr>
        <w:pStyle w:val="FootnoteText"/>
      </w:pPr>
      <w:r>
        <w:rPr>
          <w:rStyle w:val="FootnoteReference"/>
        </w:rPr>
        <w:footnoteRef/>
      </w:r>
      <w:r>
        <w:t xml:space="preserve"> </w:t>
      </w:r>
      <w:r w:rsidRPr="00F5717D">
        <w:t>National Disability Insurance Agency (2018), COAG Disability Reform Council Quarterly Report, 30 June 2018. Available at: https://www.ndis.gov.au/medias/documents/coag-report-q4-y5-full/2018-Q4-June-COAG-report-Full.pdf</w:t>
      </w:r>
    </w:p>
  </w:footnote>
  <w:footnote w:id="25">
    <w:p w:rsidR="00C3193C" w:rsidRDefault="00C3193C">
      <w:pPr>
        <w:pStyle w:val="FootnoteText"/>
      </w:pPr>
      <w:r>
        <w:rPr>
          <w:rStyle w:val="FootnoteReference"/>
        </w:rPr>
        <w:footnoteRef/>
      </w:r>
      <w:r>
        <w:t xml:space="preserve"> </w:t>
      </w:r>
      <w:r w:rsidRPr="00F5717D">
        <w:t>National Disability Insurance Agency (2018), COAG Disability Reform Council Quarterly Report, 30 June 2018. Available at: https://www.ndis.gov.au/medias/documents/coag-report-q4-y5-full/2018-Q4-June-COAG-report-Full.pdf</w:t>
      </w:r>
    </w:p>
  </w:footnote>
  <w:footnote w:id="26">
    <w:p w:rsidR="00C3193C" w:rsidRDefault="00C3193C" w:rsidP="00995244">
      <w:pPr>
        <w:pStyle w:val="FootnoteText"/>
      </w:pPr>
      <w:r>
        <w:rPr>
          <w:rStyle w:val="FootnoteReference"/>
        </w:rPr>
        <w:footnoteRef/>
      </w:r>
      <w:r>
        <w:t xml:space="preserve"> </w:t>
      </w:r>
      <w:r w:rsidRPr="00F5717D">
        <w:t>NDIS (2016), NDIS Price Guide VIC/NSW/QLD/TAS Valid from: 1 July 2016. Available at: https://www.ndis.gov.au/html/sites/default/files/documents/Provider/201617-vic-nsw-qld-tas-price-guide.pdf</w:t>
      </w:r>
    </w:p>
  </w:footnote>
  <w:footnote w:id="27">
    <w:p w:rsidR="00C3193C" w:rsidRDefault="00C3193C" w:rsidP="004F3DB7">
      <w:pPr>
        <w:pStyle w:val="FootnoteText"/>
      </w:pPr>
      <w:r>
        <w:rPr>
          <w:rStyle w:val="FootnoteReference"/>
        </w:rPr>
        <w:footnoteRef/>
      </w:r>
      <w:r>
        <w:t xml:space="preserve"> </w:t>
      </w:r>
      <w:r w:rsidRPr="00455DFD">
        <w:t>National Disability Insurance Agency (2018), COAG Disability Reform Council Quarterly Report, 30 June 2018.</w:t>
      </w:r>
    </w:p>
  </w:footnote>
  <w:footnote w:id="28">
    <w:p w:rsidR="00C3193C" w:rsidRDefault="00C3193C" w:rsidP="004F3DB7">
      <w:pPr>
        <w:pStyle w:val="FootnoteText"/>
      </w:pPr>
      <w:r>
        <w:rPr>
          <w:rStyle w:val="FootnoteReference"/>
        </w:rPr>
        <w:footnoteRef/>
      </w:r>
      <w:r>
        <w:t xml:space="preserve"> </w:t>
      </w:r>
      <w:r w:rsidRPr="00455DFD">
        <w:t>Productivity Commission (2017), National Disability Insurance Scheme (NDIS) Costs, Study Report.</w:t>
      </w:r>
    </w:p>
  </w:footnote>
  <w:footnote w:id="29">
    <w:p w:rsidR="00C3193C" w:rsidRDefault="00C3193C" w:rsidP="004F3DB7">
      <w:pPr>
        <w:pStyle w:val="FootnoteText"/>
      </w:pPr>
      <w:r>
        <w:rPr>
          <w:rStyle w:val="FootnoteReference"/>
        </w:rPr>
        <w:footnoteRef/>
      </w:r>
      <w:r>
        <w:t xml:space="preserve"> </w:t>
      </w:r>
      <w:r w:rsidRPr="00455DFD">
        <w:t>Hanson RT, Reeson A and Staples M (2017), Distributed Ledgers, Scenarios for the Australian economy over the coming decades.</w:t>
      </w:r>
    </w:p>
  </w:footnote>
  <w:footnote w:id="30">
    <w:p w:rsidR="00C3193C" w:rsidRDefault="00C3193C" w:rsidP="004F3DB7">
      <w:pPr>
        <w:pStyle w:val="FootnoteText"/>
      </w:pPr>
      <w:r>
        <w:rPr>
          <w:rStyle w:val="FootnoteReference"/>
        </w:rPr>
        <w:footnoteRef/>
      </w:r>
      <w:r>
        <w:t xml:space="preserve"> </w:t>
      </w:r>
      <w:r w:rsidRPr="00455DFD">
        <w:t>Staples M, Chen S, Falamaki S, Ponomarev A, Rimba P, Tran AB, Weber I, Xu X and Zhu J (2017), Risks and opportunities for systems using blockchain and smart contracts, Data61 (CSIRO).</w:t>
      </w:r>
    </w:p>
  </w:footnote>
  <w:footnote w:id="31">
    <w:p w:rsidR="00C3193C" w:rsidRDefault="00C3193C" w:rsidP="004F3DB7">
      <w:pPr>
        <w:pStyle w:val="FootnoteText"/>
      </w:pPr>
      <w:r>
        <w:rPr>
          <w:rStyle w:val="FootnoteReference"/>
        </w:rPr>
        <w:footnoteRef/>
      </w:r>
      <w:r>
        <w:t xml:space="preserve"> </w:t>
      </w:r>
      <w:r w:rsidRPr="00455DFD">
        <w:t>Commonwealth Bank (2018), The Trade-chain experiment. Available at: https://www.commbank.com.au/corporate/solutions/working-capital/trade-finance/trade-chain-experiment.html</w:t>
      </w:r>
    </w:p>
  </w:footnote>
  <w:footnote w:id="32">
    <w:p w:rsidR="00C3193C" w:rsidRPr="00F85361" w:rsidRDefault="00C3193C" w:rsidP="004F3DB7">
      <w:pPr>
        <w:pStyle w:val="FootnoteText"/>
        <w:rPr>
          <w:color w:val="000000" w:themeColor="text1"/>
        </w:rPr>
      </w:pPr>
      <w:r>
        <w:rPr>
          <w:rStyle w:val="FootnoteReference"/>
        </w:rPr>
        <w:footnoteRef/>
      </w:r>
      <w:r>
        <w:t xml:space="preserve"> </w:t>
      </w:r>
      <w:r w:rsidRPr="00455DFD">
        <w:t>Commonwealth Bank (2018), CBA helps World Bank raise A$110 million with launch of ‘Bond-I’. Available at: https://www.commbank.com.au/guidance/newsroom/cba-helps-world-bank-raise-a-110-million-with-launch-of--bond-i--201808.html</w:t>
      </w:r>
    </w:p>
  </w:footnote>
  <w:footnote w:id="33">
    <w:p w:rsidR="00C3193C" w:rsidRDefault="00C3193C" w:rsidP="004F3DB7">
      <w:pPr>
        <w:pStyle w:val="FootnoteText"/>
      </w:pPr>
      <w:r>
        <w:rPr>
          <w:rStyle w:val="FootnoteReference"/>
        </w:rPr>
        <w:footnoteRef/>
      </w:r>
      <w:r>
        <w:t xml:space="preserve"> In addition to the 13 shareholder participants, around 60 other financial institutions participate in the NPP using the services of aggregators.</w:t>
      </w:r>
    </w:p>
  </w:footnote>
  <w:footnote w:id="34">
    <w:p w:rsidR="00C3193C" w:rsidRDefault="00C3193C" w:rsidP="004F3DB7">
      <w:pPr>
        <w:pStyle w:val="FootnoteText"/>
      </w:pPr>
      <w:r>
        <w:rPr>
          <w:rStyle w:val="FootnoteReference"/>
        </w:rPr>
        <w:footnoteRef/>
      </w:r>
      <w:r>
        <w:t xml:space="preserve"> Reserve Bank of Australia (2018), New Payments Platform. Available at: https://www.rba.gov.au/payments-and-infrastructure/new-payments-platform/</w:t>
      </w:r>
    </w:p>
  </w:footnote>
  <w:footnote w:id="35">
    <w:p w:rsidR="00C3193C" w:rsidRDefault="00C3193C" w:rsidP="004F3DB7">
      <w:pPr>
        <w:pStyle w:val="FootnoteText"/>
      </w:pPr>
      <w:r>
        <w:rPr>
          <w:rStyle w:val="FootnoteReference"/>
        </w:rPr>
        <w:footnoteRef/>
      </w:r>
      <w:r>
        <w:t xml:space="preserve"> </w:t>
      </w:r>
      <w:r w:rsidRPr="00455DFD">
        <w:t>Based on qualitative input sourced through confidential engagements by the Commonwealth Bank with participants and carers.</w:t>
      </w:r>
    </w:p>
  </w:footnote>
  <w:footnote w:id="36">
    <w:p w:rsidR="00C3193C" w:rsidRDefault="00C3193C" w:rsidP="004F3DB7">
      <w:pPr>
        <w:pStyle w:val="FootnoteText"/>
      </w:pPr>
      <w:r>
        <w:rPr>
          <w:rStyle w:val="FootnoteReference"/>
        </w:rPr>
        <w:footnoteRef/>
      </w:r>
      <w:r>
        <w:t xml:space="preserve"> </w:t>
      </w:r>
      <w:r w:rsidRPr="00455DFD">
        <w:t>National Disability Insurance Agency (2018), NDIS Weekly Payment Summaries, 2018. Available at: https://www.ndis.gov.au/about-us/information-publications-and-reports.html</w:t>
      </w:r>
    </w:p>
  </w:footnote>
  <w:footnote w:id="37">
    <w:p w:rsidR="00C3193C" w:rsidRDefault="00C3193C" w:rsidP="004F3DB7">
      <w:pPr>
        <w:pStyle w:val="FootnoteText"/>
      </w:pPr>
      <w:r>
        <w:rPr>
          <w:rStyle w:val="FootnoteReference"/>
        </w:rPr>
        <w:footnoteRef/>
      </w:r>
      <w:r>
        <w:t xml:space="preserve"> Based on qualitative input sourced through confidential by the Commonwealth Bank with disability service providers.</w:t>
      </w:r>
    </w:p>
  </w:footnote>
  <w:footnote w:id="38">
    <w:p w:rsidR="00C3193C" w:rsidRDefault="00C3193C" w:rsidP="004F3DB7">
      <w:pPr>
        <w:pStyle w:val="FootnoteText"/>
      </w:pPr>
      <w:r>
        <w:rPr>
          <w:rStyle w:val="FootnoteReference"/>
        </w:rPr>
        <w:footnoteRef/>
      </w:r>
      <w:r>
        <w:t xml:space="preserve"> Based on qualitative input sourced through confidential engagements by the Commonwealth Bank with participants and carers.</w:t>
      </w:r>
    </w:p>
  </w:footnote>
  <w:footnote w:id="39">
    <w:p w:rsidR="00C3193C" w:rsidRDefault="00C3193C" w:rsidP="004F3DB7">
      <w:pPr>
        <w:pStyle w:val="FootnoteText"/>
      </w:pPr>
      <w:r>
        <w:rPr>
          <w:rStyle w:val="FootnoteReference"/>
        </w:rPr>
        <w:footnoteRef/>
      </w:r>
      <w:r>
        <w:t xml:space="preserve"> </w:t>
      </w:r>
      <w:r w:rsidRPr="00455DFD">
        <w:t>Australian Government (2018), NDIS Fraud Taskforce established to tackle crime, joint media release on 24 July 2018 by The Hon Dan Tehan MP, then Minister for Social Services, the Hon Michael Keenan MP, Minister for Human Services and the Hon Angus Taylor MP, then Minister for Law Enforcement and Cyber Security.</w:t>
      </w:r>
    </w:p>
  </w:footnote>
  <w:footnote w:id="40">
    <w:p w:rsidR="00C3193C" w:rsidRDefault="00C3193C" w:rsidP="004F3DB7">
      <w:pPr>
        <w:pStyle w:val="FootnoteText"/>
      </w:pPr>
      <w:r>
        <w:rPr>
          <w:rStyle w:val="FootnoteReference"/>
        </w:rPr>
        <w:footnoteRef/>
      </w:r>
      <w:r>
        <w:t xml:space="preserve"> </w:t>
      </w:r>
      <w:r w:rsidRPr="00455DFD">
        <w:t>Nakamoto S (2008), Bitcoin: A peer-to-peer electronic cash system. Available at: https://bitcoin.org/bitcoin.pdf</w:t>
      </w:r>
    </w:p>
  </w:footnote>
  <w:footnote w:id="41">
    <w:p w:rsidR="00C3193C" w:rsidRDefault="00C3193C" w:rsidP="004F3DB7">
      <w:pPr>
        <w:pStyle w:val="FootnoteText"/>
      </w:pPr>
      <w:r>
        <w:rPr>
          <w:rStyle w:val="FootnoteReference"/>
        </w:rPr>
        <w:footnoteRef/>
      </w:r>
      <w:r>
        <w:t xml:space="preserve"> </w:t>
      </w:r>
      <w:r w:rsidRPr="00455DFD">
        <w:t>Xu X, Weber I, Staples M, Zhu L, Bosch J, Bass L, Pautasso C and Rimba P (2017), A Taxonomy of Blockchain-Based Systems for Architecture Design. In: IEEE International Conference on Software Architecture.</w:t>
      </w:r>
    </w:p>
  </w:footnote>
  <w:footnote w:id="42">
    <w:p w:rsidR="00C3193C" w:rsidRDefault="00C3193C" w:rsidP="004F3DB7">
      <w:pPr>
        <w:pStyle w:val="FootnoteText"/>
      </w:pPr>
      <w:r>
        <w:rPr>
          <w:rStyle w:val="FootnoteReference"/>
        </w:rPr>
        <w:footnoteRef/>
      </w:r>
      <w:r>
        <w:t xml:space="preserve"> NDIS (2018), NDIS Overview. Available at: </w:t>
      </w:r>
      <w:r w:rsidRPr="00CA1F91">
        <w:t>https://www.ndis.gov.au/operational-guideline/overview</w:t>
      </w:r>
    </w:p>
  </w:footnote>
  <w:footnote w:id="43">
    <w:p w:rsidR="00C3193C" w:rsidRPr="004B17EC" w:rsidRDefault="00C3193C" w:rsidP="004F3DB7">
      <w:pPr>
        <w:pStyle w:val="FootnoteText"/>
        <w:rPr>
          <w:color w:val="auto"/>
        </w:rPr>
      </w:pPr>
      <w:r>
        <w:rPr>
          <w:rStyle w:val="FootnoteReference"/>
        </w:rPr>
        <w:footnoteRef/>
      </w:r>
      <w:r>
        <w:t xml:space="preserve"> </w:t>
      </w:r>
      <w:r w:rsidRPr="00455DFD">
        <w:t>National Disability Insurance Scheme (2018), NDIS myplace participant portal, Step-by-step guide. Available at: https://www.ndis.gov.au/medias/documents/myplace-participant-steps-pdf/Participant-Portal-Step-by-Step-Guide.pdf</w:t>
      </w:r>
    </w:p>
  </w:footnote>
  <w:footnote w:id="44">
    <w:p w:rsidR="00C3193C" w:rsidRPr="004B17EC" w:rsidRDefault="00C3193C" w:rsidP="004F3DB7">
      <w:pPr>
        <w:pStyle w:val="FootnoteText"/>
        <w:rPr>
          <w:color w:val="000000" w:themeColor="text1"/>
        </w:rPr>
      </w:pPr>
      <w:r>
        <w:rPr>
          <w:rStyle w:val="FootnoteReference"/>
        </w:rPr>
        <w:footnoteRef/>
      </w:r>
      <w:r w:rsidRPr="00455DFD">
        <w:t>Commonwealth Bank of Australia (2018), The CommBank app. Available at: https://www.commbank.com.au/digital-banking/commbank-app.html</w:t>
      </w:r>
    </w:p>
  </w:footnote>
  <w:footnote w:id="45">
    <w:p w:rsidR="00C3193C" w:rsidRDefault="00C3193C" w:rsidP="004F3DB7">
      <w:pPr>
        <w:pStyle w:val="FootnoteText"/>
      </w:pPr>
      <w:r>
        <w:rPr>
          <w:rStyle w:val="FootnoteReference"/>
        </w:rPr>
        <w:footnoteRef/>
      </w:r>
      <w:r>
        <w:t xml:space="preserve"> </w:t>
      </w:r>
      <w:r w:rsidRPr="00455DFD">
        <w:t>Australian Government (2018), Design System. Available at: https://designsystem.gov.au/</w:t>
      </w:r>
    </w:p>
  </w:footnote>
  <w:footnote w:id="46">
    <w:p w:rsidR="00C3193C" w:rsidRPr="00CB2511" w:rsidRDefault="00C3193C" w:rsidP="004F3DB7">
      <w:pPr>
        <w:pStyle w:val="FootnoteText"/>
        <w:rPr>
          <w:color w:val="000000" w:themeColor="text1"/>
        </w:rPr>
      </w:pPr>
      <w:r>
        <w:rPr>
          <w:rStyle w:val="FootnoteReference"/>
        </w:rPr>
        <w:footnoteRef/>
      </w:r>
      <w:r>
        <w:t xml:space="preserve"> For example NDIS plans, see: </w:t>
      </w:r>
      <w:r w:rsidRPr="00455DFD">
        <w:t>Summer Foundation (2018), Sample NDIS Plans. Available at: https://www.summerfoundation.org.au/resources/sample-ndis-plans/</w:t>
      </w:r>
    </w:p>
  </w:footnote>
  <w:footnote w:id="47">
    <w:p w:rsidR="00C3193C" w:rsidRDefault="00C3193C">
      <w:pPr>
        <w:pStyle w:val="FootnoteText"/>
      </w:pPr>
      <w:r>
        <w:rPr>
          <w:rStyle w:val="FootnoteReference"/>
        </w:rPr>
        <w:footnoteRef/>
      </w:r>
      <w:r>
        <w:t xml:space="preserve"> Fielding R (2000),  </w:t>
      </w:r>
      <w:r w:rsidRPr="00212179">
        <w:t>Architectural Styles and the Design of Network-based Software Architectures</w:t>
      </w:r>
      <w:r>
        <w:t>.</w:t>
      </w:r>
    </w:p>
  </w:footnote>
  <w:footnote w:id="48">
    <w:p w:rsidR="00C3193C" w:rsidRDefault="00C3193C" w:rsidP="004F3DB7">
      <w:pPr>
        <w:pStyle w:val="FootnoteText"/>
      </w:pPr>
      <w:r>
        <w:rPr>
          <w:rStyle w:val="FootnoteReference"/>
        </w:rPr>
        <w:footnoteRef/>
      </w:r>
      <w:r>
        <w:t xml:space="preserve"> Reserve Bank of Australia (2018), New Payments Platform. Available at: </w:t>
      </w:r>
      <w:r w:rsidRPr="00142E6D">
        <w:rPr>
          <w:color w:val="007A53" w:themeColor="accent2"/>
        </w:rPr>
        <w:t>https://www.rba.gov.au/payments-and-infrastructure/new-payments-platform/</w:t>
      </w:r>
    </w:p>
  </w:footnote>
  <w:footnote w:id="49">
    <w:p w:rsidR="00C3193C" w:rsidRDefault="00C3193C" w:rsidP="004F3DB7">
      <w:pPr>
        <w:pStyle w:val="FootnoteText"/>
      </w:pPr>
      <w:r>
        <w:rPr>
          <w:rStyle w:val="FootnoteReference"/>
        </w:rPr>
        <w:footnoteRef/>
      </w:r>
      <w:r>
        <w:t xml:space="preserve"> </w:t>
      </w:r>
      <w:r w:rsidRPr="00FD56E2">
        <w:t>New Payments Platform Australia (2018), How it works. Available at: https://www.nppa.com.au/the-platform/how-it-works/</w:t>
      </w:r>
    </w:p>
  </w:footnote>
  <w:footnote w:id="50">
    <w:p w:rsidR="00C3193C" w:rsidRDefault="00C3193C" w:rsidP="004F3DB7">
      <w:pPr>
        <w:pStyle w:val="FootnoteText"/>
      </w:pPr>
      <w:r>
        <w:rPr>
          <w:rStyle w:val="FootnoteReference"/>
        </w:rPr>
        <w:footnoteRef/>
      </w:r>
      <w:r>
        <w:t xml:space="preserve"> </w:t>
      </w:r>
      <w:r w:rsidRPr="00FD56E2">
        <w:t>BPAY (2018), Osko by BPAY: A new way for Australians to pay. Available at: https://www.bpay.com.au/Member-Financial-Institutions/Osko-by-BPAY.aspx</w:t>
      </w:r>
    </w:p>
  </w:footnote>
  <w:footnote w:id="51">
    <w:p w:rsidR="00C3193C" w:rsidRDefault="00C3193C" w:rsidP="004F3DB7">
      <w:pPr>
        <w:pStyle w:val="FootnoteText"/>
      </w:pPr>
      <w:r>
        <w:rPr>
          <w:rStyle w:val="FootnoteReference"/>
        </w:rPr>
        <w:footnoteRef/>
      </w:r>
      <w:r>
        <w:t xml:space="preserve"> </w:t>
      </w:r>
      <w:r w:rsidRPr="00FD56E2">
        <w:t>Royal D, Lim N, Staples M, Rimba P and Gilder S (2018), Making Money Smart: Indicative data analytics that could be supported by the smart money proof of concept, Companion document to the Making Money Smart report, Data61 (CSIRO).</w:t>
      </w:r>
    </w:p>
  </w:footnote>
  <w:footnote w:id="52">
    <w:p w:rsidR="00C3193C" w:rsidRDefault="00C3193C" w:rsidP="004F3DB7">
      <w:pPr>
        <w:pStyle w:val="FootnoteText"/>
      </w:pPr>
      <w:r>
        <w:rPr>
          <w:rStyle w:val="FootnoteReference"/>
        </w:rPr>
        <w:footnoteRef/>
      </w:r>
      <w:r>
        <w:t xml:space="preserve"> This is assumed to take place through a nominee app, which was not built as part of the proof of concept. During the user testing, the user tester facilitator activated the payments as though they were Robert using a hidden function in the participant app interface. </w:t>
      </w:r>
    </w:p>
  </w:footnote>
  <w:footnote w:id="53">
    <w:p w:rsidR="00C3193C" w:rsidRDefault="00C3193C" w:rsidP="004F3DB7">
      <w:pPr>
        <w:pStyle w:val="FootnoteText"/>
      </w:pPr>
      <w:r>
        <w:rPr>
          <w:rStyle w:val="FootnoteReference"/>
        </w:rPr>
        <w:footnoteRef/>
      </w:r>
      <w:r>
        <w:t xml:space="preserve"> </w:t>
      </w:r>
      <w:r w:rsidRPr="00FD56E2">
        <w:t>Royal D, Lim N, Staples M, Rimba P and Gilder S (2018), Making Money Smart: Indicative data analytics that could be supported by the smart money proof of concept, Companion document to the Making Money Smart report, Data61 (CSIRO).</w:t>
      </w:r>
    </w:p>
  </w:footnote>
  <w:footnote w:id="54">
    <w:p w:rsidR="00C3193C" w:rsidRDefault="00C3193C" w:rsidP="004F3DB7">
      <w:pPr>
        <w:pStyle w:val="FootnoteText"/>
      </w:pPr>
      <w:r>
        <w:rPr>
          <w:rStyle w:val="FootnoteReference"/>
        </w:rPr>
        <w:footnoteRef/>
      </w:r>
      <w:r>
        <w:t xml:space="preserve"> The NPS is calculated as the percentage of promoters (those who rated their likelihood as an 8 or 9 out of 10 of recommending the app to friends or family) less the percentage of detractors (those who rated their likelihood as 6 or below out of 10). </w:t>
      </w:r>
    </w:p>
  </w:footnote>
  <w:footnote w:id="55">
    <w:p w:rsidR="00C3193C" w:rsidRDefault="00C3193C" w:rsidP="0058452B">
      <w:pPr>
        <w:pStyle w:val="FootnoteText"/>
      </w:pPr>
      <w:r>
        <w:rPr>
          <w:rStyle w:val="FootnoteReference"/>
        </w:rPr>
        <w:footnoteRef/>
      </w:r>
      <w:r>
        <w:t xml:space="preserve"> Reserve Bank of Australia (2017), An eAUD, speech by Philip Lowe (Governor) in an address to the 2017 Australian Payment Summit, Sydney - 13 December 2017. Available at: </w:t>
      </w:r>
      <w:r w:rsidRPr="00D540D4">
        <w:t>https://www.rba.gov.au/speeches/2017/sp-gov-2017-12-13.html</w:t>
      </w:r>
    </w:p>
  </w:footnote>
  <w:footnote w:id="56">
    <w:p w:rsidR="00C3193C" w:rsidRDefault="00C3193C">
      <w:pPr>
        <w:pStyle w:val="FootnoteText"/>
      </w:pPr>
      <w:r>
        <w:rPr>
          <w:rStyle w:val="FootnoteReference"/>
        </w:rPr>
        <w:footnoteRef/>
      </w:r>
      <w:r>
        <w:t xml:space="preserve"> Reserve Bank of Australia (2018), </w:t>
      </w:r>
      <w:r w:rsidRPr="00D540D4">
        <w:t>Cryptocurrencies and Distributed Ledger Technology</w:t>
      </w:r>
      <w:r>
        <w:t xml:space="preserve">, speech by Tony Richards (Head </w:t>
      </w:r>
      <w:r w:rsidRPr="00D540D4">
        <w:t>of Payments Policy Department</w:t>
      </w:r>
      <w:r>
        <w:t xml:space="preserve">) at the </w:t>
      </w:r>
      <w:r w:rsidRPr="00D540D4">
        <w:t>Australian Business Economists Briefing</w:t>
      </w:r>
      <w:r>
        <w:t xml:space="preserve">, </w:t>
      </w:r>
      <w:r w:rsidRPr="00D540D4">
        <w:t>Sydney – 26 June 2018</w:t>
      </w:r>
      <w:r>
        <w:t xml:space="preserve">. Available at: </w:t>
      </w:r>
      <w:r w:rsidRPr="00D540D4">
        <w:t>https://www.rba.gov.au/speeches/2018/sp-so-2018-06-26.html</w:t>
      </w:r>
    </w:p>
  </w:footnote>
  <w:footnote w:id="57">
    <w:p w:rsidR="00C3193C" w:rsidRDefault="00C3193C" w:rsidP="004F3DB7">
      <w:pPr>
        <w:pStyle w:val="FootnoteText"/>
      </w:pPr>
      <w:r>
        <w:rPr>
          <w:rStyle w:val="FootnoteReference"/>
        </w:rPr>
        <w:footnoteRef/>
      </w:r>
      <w:r>
        <w:t xml:space="preserve"> </w:t>
      </w:r>
      <w:r w:rsidRPr="00FD56E2">
        <w:t>Current weekly transactions for approximately 140,000 participants are 400,000 transactions per week. When scaled for 460,000 participants, this number reaches 1.3 million transactions per week. Source: National Disability Insurance Agency (2018), NDIS Weekly Payment Summaries, 2018. Available at: https://www.ndis.gov.au/about-us/information-publications-and-reports.html</w:t>
      </w:r>
    </w:p>
  </w:footnote>
  <w:footnote w:id="58">
    <w:p w:rsidR="00C3193C" w:rsidRDefault="00C3193C" w:rsidP="004F3DB7">
      <w:pPr>
        <w:pStyle w:val="FootnoteText"/>
      </w:pPr>
      <w:r>
        <w:rPr>
          <w:rStyle w:val="FootnoteReference"/>
        </w:rPr>
        <w:footnoteRef/>
      </w:r>
      <w:r>
        <w:t xml:space="preserve"> Based on the New Payment Platform implementation experience of the Commonwealth Bank. </w:t>
      </w:r>
    </w:p>
  </w:footnote>
  <w:footnote w:id="59">
    <w:p w:rsidR="00C3193C" w:rsidRDefault="00C3193C" w:rsidP="004F3DB7">
      <w:pPr>
        <w:pStyle w:val="FootnoteText"/>
      </w:pPr>
      <w:r>
        <w:rPr>
          <w:rStyle w:val="FootnoteReference"/>
        </w:rPr>
        <w:footnoteRef/>
      </w:r>
      <w:r>
        <w:t xml:space="preserve"> Each payment could involve multiple blockchain transactions (e.g. to initially set aside a group of tokens for an ongoing booked service, the transfer of tokens to service providers and the redeeming of tokens with the NDIA). We estimate that, on average, each payment would involve approximately 1.5 transactions on the blockchain network, resulting in a requirement of 3.26 transactions per second.</w:t>
      </w:r>
    </w:p>
  </w:footnote>
  <w:footnote w:id="60">
    <w:p w:rsidR="00C3193C" w:rsidRDefault="00C3193C">
      <w:pPr>
        <w:pStyle w:val="FootnoteText"/>
      </w:pPr>
      <w:r>
        <w:rPr>
          <w:rStyle w:val="FootnoteReference"/>
        </w:rPr>
        <w:footnoteRef/>
      </w:r>
      <w:r>
        <w:t xml:space="preserve"> Based on a recent bulletin by Rush and Louw (2018), The New Payments Platform and Fast Settlement Service. Available at </w:t>
      </w:r>
      <w:r w:rsidRPr="00225694">
        <w:t>https://www.rba.gov.au/publications/bulletin/2018/sep/the-new-payments-platform-and-fast-settlement-service.html</w:t>
      </w:r>
    </w:p>
  </w:footnote>
  <w:footnote w:id="61">
    <w:p w:rsidR="00C3193C" w:rsidRDefault="00C3193C" w:rsidP="004F3DB7">
      <w:pPr>
        <w:pStyle w:val="FootnoteText"/>
      </w:pPr>
      <w:r>
        <w:rPr>
          <w:rStyle w:val="FootnoteReference"/>
        </w:rPr>
        <w:footnoteRef/>
      </w:r>
      <w:r>
        <w:t xml:space="preserve"> </w:t>
      </w:r>
      <w:r w:rsidRPr="0063561D">
        <w:t>Rimba P, Tran AB, Weber I, Staples M, Ponomarev A, Xu X (201</w:t>
      </w:r>
      <w:r>
        <w:t>8</w:t>
      </w:r>
      <w:r w:rsidRPr="0063561D">
        <w:t xml:space="preserve">) </w:t>
      </w:r>
      <w:r>
        <w:t xml:space="preserve">Quantifying the Cost of Distrust: </w:t>
      </w:r>
      <w:r w:rsidRPr="0063561D">
        <w:t xml:space="preserve">Comparing </w:t>
      </w:r>
      <w:r>
        <w:t>B</w:t>
      </w:r>
      <w:r w:rsidRPr="0063561D">
        <w:t xml:space="preserve">lockchain and </w:t>
      </w:r>
      <w:r>
        <w:t>C</w:t>
      </w:r>
      <w:r w:rsidRPr="0063561D">
        <w:t xml:space="preserve">loud </w:t>
      </w:r>
      <w:r>
        <w:t>S</w:t>
      </w:r>
      <w:r w:rsidRPr="0063561D">
        <w:t xml:space="preserve">ervices for </w:t>
      </w:r>
      <w:r>
        <w:t>B</w:t>
      </w:r>
      <w:r w:rsidRPr="0063561D">
        <w:t xml:space="preserve">usiness </w:t>
      </w:r>
      <w:r>
        <w:t>P</w:t>
      </w:r>
      <w:r w:rsidRPr="0063561D">
        <w:t xml:space="preserve">rocess </w:t>
      </w:r>
      <w:r>
        <w:t>E</w:t>
      </w:r>
      <w:r w:rsidRPr="0063561D">
        <w:t xml:space="preserve">xecution. In: </w:t>
      </w:r>
      <w:r>
        <w:t>Information System Frontiers.</w:t>
      </w:r>
    </w:p>
  </w:footnote>
  <w:footnote w:id="62">
    <w:p w:rsidR="00C3193C" w:rsidRDefault="00C3193C" w:rsidP="004F3DB7">
      <w:pPr>
        <w:pStyle w:val="FootnoteText"/>
      </w:pPr>
      <w:r>
        <w:rPr>
          <w:rStyle w:val="FootnoteReference"/>
        </w:rPr>
        <w:footnoteRef/>
      </w:r>
      <w:r>
        <w:t xml:space="preserve"> CSIRO (2018), Next generation blockchain boosts speed and energy efficiency on global scale, Viewed 22 October 2018, Viewed 21 October 2018, &lt;</w:t>
      </w:r>
      <w:r w:rsidRPr="00582DAB">
        <w:rPr>
          <w:rStyle w:val="Hyperlink"/>
          <w:color w:val="007A53" w:themeColor="accent2"/>
        </w:rPr>
        <w:t>https://www.csiro.au/en/News/News-releases/2018/Next-generation-blockchain-boosts-speed-and-energy-efficiency-on-global-scale</w:t>
      </w:r>
      <w:r>
        <w:t>&gt;</w:t>
      </w:r>
    </w:p>
  </w:footnote>
  <w:footnote w:id="63">
    <w:p w:rsidR="00C3193C" w:rsidRDefault="00C3193C" w:rsidP="004F3DB7">
      <w:pPr>
        <w:pStyle w:val="FootnoteText"/>
      </w:pPr>
      <w:r>
        <w:rPr>
          <w:rStyle w:val="FootnoteReference"/>
        </w:rPr>
        <w:footnoteRef/>
      </w:r>
      <w:r>
        <w:t xml:space="preserve"> </w:t>
      </w:r>
      <w:r w:rsidRPr="00563985">
        <w:t>R3 (2018), Corda performance: to infinity…and beyond. Available at: https://www.r3.com/wp-content/uploads/2018/04/Corda-Performance-ENG.pdf</w:t>
      </w:r>
    </w:p>
  </w:footnote>
  <w:footnote w:id="64">
    <w:p w:rsidR="00C3193C" w:rsidRPr="00582DAB" w:rsidRDefault="00C3193C" w:rsidP="004F3DB7">
      <w:pPr>
        <w:pStyle w:val="FootnoteText"/>
        <w:rPr>
          <w:vertAlign w:val="superscript"/>
        </w:rPr>
      </w:pPr>
      <w:r>
        <w:rPr>
          <w:rStyle w:val="FootnoteReference"/>
        </w:rPr>
        <w:footnoteRef/>
      </w:r>
      <w:r>
        <w:t xml:space="preserve"> </w:t>
      </w:r>
      <w:r w:rsidRPr="00563985">
        <w:t>Depository Trust &amp; Clearing Corporation (2018), DTCC announces study results demonstrating that DLT can support trading volumes in the US Equity Markets. Available at: http://www.dtcc.com/news/2018/october/16/dtcc-unveils-groundbreaking-study-on-dlt</w:t>
      </w:r>
    </w:p>
  </w:footnote>
  <w:footnote w:id="65">
    <w:p w:rsidR="00C3193C" w:rsidRDefault="00C3193C" w:rsidP="004F3DB7">
      <w:pPr>
        <w:pStyle w:val="FootnoteText"/>
      </w:pPr>
      <w:r>
        <w:rPr>
          <w:rStyle w:val="FootnoteReference"/>
        </w:rPr>
        <w:footnoteRef/>
      </w:r>
      <w:r>
        <w:t xml:space="preserve"> </w:t>
      </w:r>
      <w:r w:rsidRPr="00563985">
        <w:t>Mastercard 2012, Mastercard sees Black Friday performance up 26 percent. Available at: https://newsroom.mastercard.com/2012/11/26/mastercard-sees-black-friday-performance-up-26-percent/</w:t>
      </w:r>
    </w:p>
  </w:footnote>
  <w:footnote w:id="66">
    <w:p w:rsidR="00C3193C" w:rsidRDefault="00C3193C" w:rsidP="004F3DB7">
      <w:pPr>
        <w:pStyle w:val="FootnoteText"/>
      </w:pPr>
      <w:r>
        <w:rPr>
          <w:rStyle w:val="FootnoteReference"/>
        </w:rPr>
        <w:footnoteRef/>
      </w:r>
      <w:r>
        <w:t xml:space="preserve"> We have not sought to cost the proof of concept, which we envisage operating on a non-Ethereum blockchain network, which would have a different cost structure to the working prototype. However for completeness, the working prototype uses</w:t>
      </w:r>
      <w:r w:rsidRPr="001E07CA">
        <w:t xml:space="preserve"> a private Ethereum network hosted on Google Cloud. We ran 4x n1-standard-1 nodes in our Google managed Kubernetes cluster, each with 100gb SSD billed at US$0.674/hour per node. Each of the nodes </w:t>
      </w:r>
      <w:r>
        <w:t>had</w:t>
      </w:r>
      <w:r w:rsidRPr="001E07CA">
        <w:t xml:space="preserve"> 1 vCPU and 3.75 GB RAM.</w:t>
      </w:r>
    </w:p>
  </w:footnote>
  <w:footnote w:id="67">
    <w:p w:rsidR="00C3193C" w:rsidRDefault="00C3193C" w:rsidP="004F3DB7">
      <w:pPr>
        <w:pStyle w:val="FootnoteText"/>
      </w:pPr>
      <w:r>
        <w:rPr>
          <w:rStyle w:val="FootnoteReference"/>
        </w:rPr>
        <w:footnoteRef/>
      </w:r>
      <w:r>
        <w:t xml:space="preserve"> </w:t>
      </w:r>
      <w:r w:rsidRPr="00FD56E2">
        <w:t>Australian Government Department of Health (2018), Recent Aged Care Reforms. Available at: https://agedcare.health.gov.au/reform/recent-aged-care-reforms</w:t>
      </w:r>
    </w:p>
  </w:footnote>
  <w:footnote w:id="68">
    <w:p w:rsidR="00C3193C" w:rsidRDefault="00C3193C" w:rsidP="004F3DB7">
      <w:pPr>
        <w:pStyle w:val="FootnoteText"/>
      </w:pPr>
      <w:r>
        <w:rPr>
          <w:rStyle w:val="FootnoteReference"/>
        </w:rPr>
        <w:footnoteRef/>
      </w:r>
      <w:r>
        <w:t xml:space="preserve"> </w:t>
      </w:r>
      <w:r w:rsidRPr="00FD56E2">
        <w:t>National Rural Health Alliance Ltd (2018), A Guide to Patient Assisted Travel Schemes, Available at: https://ruralhealth.org.au/sites/default/files/publications/nrha-guide-pats_0.pdf</w:t>
      </w:r>
    </w:p>
  </w:footnote>
  <w:footnote w:id="69">
    <w:p w:rsidR="00C3193C" w:rsidRDefault="00C3193C" w:rsidP="004F3DB7">
      <w:pPr>
        <w:pStyle w:val="FootnoteText"/>
      </w:pPr>
      <w:r>
        <w:rPr>
          <w:rStyle w:val="FootnoteReference"/>
        </w:rPr>
        <w:footnoteRef/>
      </w:r>
      <w:r>
        <w:t xml:space="preserve"> </w:t>
      </w:r>
      <w:r w:rsidRPr="00FD56E2">
        <w:t>Parliament of Australia (2013), Part III: Emerging investment vehicles and innovation. Available at: https://www.aph.gov.au/Parliamentary_Business/Committees/Senate/Economics/Completed_inquiries/2010-13/capitalmarket2011/report/c06</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F"/>
    <w:multiLevelType w:val="singleLevel"/>
    <w:tmpl w:val="CC3EF2D2"/>
    <w:lvl w:ilvl="0">
      <w:start w:val="1"/>
      <w:numFmt w:val="lowerLetter"/>
      <w:pStyle w:val="ListNumber2"/>
      <w:lvlText w:val="%1."/>
      <w:lvlJc w:val="left"/>
      <w:pPr>
        <w:ind w:left="643" w:hanging="360"/>
      </w:pPr>
    </w:lvl>
  </w:abstractNum>
  <w:abstractNum w:abstractNumId="1" w15:restartNumberingAfterBreak="0">
    <w:nsid w:val="FFFFFF80"/>
    <w:multiLevelType w:val="singleLevel"/>
    <w:tmpl w:val="B442ECCC"/>
    <w:lvl w:ilvl="0">
      <w:start w:val="1"/>
      <w:numFmt w:val="bullet"/>
      <w:pStyle w:val="ListNumber5"/>
      <w:lvlText w:val=""/>
      <w:lvlJc w:val="left"/>
      <w:pPr>
        <w:tabs>
          <w:tab w:val="num" w:pos="1492"/>
        </w:tabs>
        <w:ind w:left="1492" w:hanging="360"/>
      </w:pPr>
      <w:rPr>
        <w:rFonts w:ascii="Symbol" w:hAnsi="Symbol" w:hint="default"/>
      </w:rPr>
    </w:lvl>
  </w:abstractNum>
  <w:abstractNum w:abstractNumId="2" w15:restartNumberingAfterBreak="0">
    <w:nsid w:val="FFFFFF81"/>
    <w:multiLevelType w:val="singleLevel"/>
    <w:tmpl w:val="B77C9CB0"/>
    <w:lvl w:ilvl="0">
      <w:start w:val="1"/>
      <w:numFmt w:val="bullet"/>
      <w:pStyle w:val="ListNumber4"/>
      <w:lvlText w:val=""/>
      <w:lvlJc w:val="left"/>
      <w:pPr>
        <w:tabs>
          <w:tab w:val="num" w:pos="1209"/>
        </w:tabs>
        <w:ind w:left="1209" w:hanging="360"/>
      </w:pPr>
      <w:rPr>
        <w:rFonts w:ascii="Symbol" w:hAnsi="Symbol" w:hint="default"/>
      </w:rPr>
    </w:lvl>
  </w:abstractNum>
  <w:abstractNum w:abstractNumId="3" w15:restartNumberingAfterBreak="0">
    <w:nsid w:val="FFFFFF83"/>
    <w:multiLevelType w:val="singleLevel"/>
    <w:tmpl w:val="2716FB9A"/>
    <w:lvl w:ilvl="0">
      <w:start w:val="1"/>
      <w:numFmt w:val="bullet"/>
      <w:pStyle w:val="ListBullet5"/>
      <w:lvlText w:val="–"/>
      <w:lvlJc w:val="left"/>
      <w:pPr>
        <w:ind w:left="360" w:hanging="360"/>
      </w:pPr>
      <w:rPr>
        <w:rFonts w:ascii="Feijoa Medium" w:hAnsi="Feijoa Medium" w:hint="default"/>
      </w:rPr>
    </w:lvl>
  </w:abstractNum>
  <w:abstractNum w:abstractNumId="4" w15:restartNumberingAfterBreak="0">
    <w:nsid w:val="FFFFFF88"/>
    <w:multiLevelType w:val="singleLevel"/>
    <w:tmpl w:val="87D43BCA"/>
    <w:lvl w:ilvl="0">
      <w:start w:val="1"/>
      <w:numFmt w:val="decimal"/>
      <w:pStyle w:val="ListBullet4"/>
      <w:lvlText w:val="%1."/>
      <w:lvlJc w:val="left"/>
      <w:pPr>
        <w:ind w:left="360" w:hanging="360"/>
      </w:pPr>
      <w:rPr>
        <w:rFonts w:cs="Times New Roman"/>
      </w:rPr>
    </w:lvl>
  </w:abstractNum>
  <w:abstractNum w:abstractNumId="5" w15:restartNumberingAfterBreak="0">
    <w:nsid w:val="00126C60"/>
    <w:multiLevelType w:val="hybridMultilevel"/>
    <w:tmpl w:val="C9A2F42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6" w15:restartNumberingAfterBreak="0">
    <w:nsid w:val="001C53DB"/>
    <w:multiLevelType w:val="hybridMultilevel"/>
    <w:tmpl w:val="7D84D4DE"/>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A09291B"/>
    <w:multiLevelType w:val="multilevel"/>
    <w:tmpl w:val="538EBE06"/>
    <w:lvl w:ilvl="0">
      <w:start w:val="1"/>
      <w:numFmt w:val="decimal"/>
      <w:lvlText w:val="%1."/>
      <w:lvlJc w:val="left"/>
      <w:pPr>
        <w:tabs>
          <w:tab w:val="num" w:pos="227"/>
        </w:tabs>
        <w:ind w:left="227" w:hanging="227"/>
      </w:pPr>
      <w:rPr>
        <w:rFonts w:cs="Times New Roman" w:hint="default"/>
      </w:rPr>
    </w:lvl>
    <w:lvl w:ilvl="1">
      <w:start w:val="1"/>
      <w:numFmt w:val="bullet"/>
      <w:lvlText w:val=""/>
      <w:lvlJc w:val="left"/>
      <w:pPr>
        <w:ind w:left="1440" w:hanging="360"/>
      </w:pPr>
      <w:rPr>
        <w:rFonts w:ascii="Symbol" w:hAnsi="Symbol"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8" w15:restartNumberingAfterBreak="0">
    <w:nsid w:val="0D081EF2"/>
    <w:multiLevelType w:val="hybridMultilevel"/>
    <w:tmpl w:val="E8361E3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E6B4D99"/>
    <w:multiLevelType w:val="hybridMultilevel"/>
    <w:tmpl w:val="54D04A8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15:restartNumberingAfterBreak="0">
    <w:nsid w:val="0F567705"/>
    <w:multiLevelType w:val="hybridMultilevel"/>
    <w:tmpl w:val="103AE1AC"/>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4AA6E53"/>
    <w:multiLevelType w:val="hybridMultilevel"/>
    <w:tmpl w:val="502AEDE8"/>
    <w:lvl w:ilvl="0" w:tplc="406CEB6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5D23AE1"/>
    <w:multiLevelType w:val="hybridMultilevel"/>
    <w:tmpl w:val="87C06A00"/>
    <w:lvl w:ilvl="0" w:tplc="CCBE526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7A37640"/>
    <w:multiLevelType w:val="hybridMultilevel"/>
    <w:tmpl w:val="48125CE2"/>
    <w:lvl w:ilvl="0" w:tplc="DAFCB9E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8052555"/>
    <w:multiLevelType w:val="hybridMultilevel"/>
    <w:tmpl w:val="BBEE3058"/>
    <w:lvl w:ilvl="0" w:tplc="406CEB6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18DB3A22"/>
    <w:multiLevelType w:val="hybridMultilevel"/>
    <w:tmpl w:val="DF9CF76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B2878E8"/>
    <w:multiLevelType w:val="hybridMultilevel"/>
    <w:tmpl w:val="E1724F9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BC03B08"/>
    <w:multiLevelType w:val="hybridMultilevel"/>
    <w:tmpl w:val="D2048E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1F216D24"/>
    <w:multiLevelType w:val="hybridMultilevel"/>
    <w:tmpl w:val="B94E8796"/>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086735F"/>
    <w:multiLevelType w:val="multilevel"/>
    <w:tmpl w:val="F1420D32"/>
    <w:styleLink w:val="TableBullets"/>
    <w:lvl w:ilvl="0">
      <w:start w:val="1"/>
      <w:numFmt w:val="bullet"/>
      <w:pStyle w:val="TableBullet"/>
      <w:lvlText w:val=""/>
      <w:lvlJc w:val="left"/>
      <w:pPr>
        <w:tabs>
          <w:tab w:val="num" w:pos="170"/>
        </w:tabs>
        <w:ind w:left="170" w:hanging="17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20" w15:restartNumberingAfterBreak="0">
    <w:nsid w:val="20F03CA3"/>
    <w:multiLevelType w:val="hybridMultilevel"/>
    <w:tmpl w:val="02C6ADEC"/>
    <w:lvl w:ilvl="0" w:tplc="406CEB6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21050236"/>
    <w:multiLevelType w:val="multilevel"/>
    <w:tmpl w:val="9432AB92"/>
    <w:styleLink w:val="Sources"/>
    <w:lvl w:ilvl="0">
      <w:start w:val="1"/>
      <w:numFmt w:val="none"/>
      <w:lvlText w:val="Source:"/>
      <w:lvlJc w:val="left"/>
      <w:pPr>
        <w:tabs>
          <w:tab w:val="num" w:pos="624"/>
        </w:tabs>
        <w:ind w:left="624" w:hanging="624"/>
      </w:pPr>
      <w:rPr>
        <w:rFonts w:cs="Times New Roman" w:hint="default"/>
      </w:rPr>
    </w:lvl>
    <w:lvl w:ilvl="1">
      <w:start w:val="1"/>
      <w:numFmt w:val="none"/>
      <w:lvlText w:val=""/>
      <w:lvlJc w:val="left"/>
      <w:pPr>
        <w:ind w:left="720" w:hanging="360"/>
      </w:pPr>
      <w:rPr>
        <w:rFonts w:cs="Times New Roman" w:hint="default"/>
      </w:rPr>
    </w:lvl>
    <w:lvl w:ilvl="2">
      <w:start w:val="1"/>
      <w:numFmt w:val="none"/>
      <w:lvlText w:val=""/>
      <w:lvlJc w:val="left"/>
      <w:pPr>
        <w:ind w:left="1080" w:hanging="360"/>
      </w:pPr>
      <w:rPr>
        <w:rFonts w:cs="Times New Roman" w:hint="default"/>
      </w:rPr>
    </w:lvl>
    <w:lvl w:ilvl="3">
      <w:start w:val="1"/>
      <w:numFmt w:val="none"/>
      <w:lvlText w:val=""/>
      <w:lvlJc w:val="left"/>
      <w:pPr>
        <w:ind w:left="1440" w:hanging="360"/>
      </w:pPr>
      <w:rPr>
        <w:rFonts w:cs="Times New Roman" w:hint="default"/>
      </w:rPr>
    </w:lvl>
    <w:lvl w:ilvl="4">
      <w:start w:val="1"/>
      <w:numFmt w:val="none"/>
      <w:lvlText w:val=""/>
      <w:lvlJc w:val="left"/>
      <w:pPr>
        <w:ind w:left="1800" w:hanging="360"/>
      </w:pPr>
      <w:rPr>
        <w:rFonts w:cs="Times New Roman" w:hint="default"/>
      </w:rPr>
    </w:lvl>
    <w:lvl w:ilvl="5">
      <w:start w:val="1"/>
      <w:numFmt w:val="none"/>
      <w:lvlText w:val=""/>
      <w:lvlJc w:val="left"/>
      <w:pPr>
        <w:ind w:left="2160" w:hanging="360"/>
      </w:pPr>
      <w:rPr>
        <w:rFonts w:cs="Times New Roman" w:hint="default"/>
      </w:rPr>
    </w:lvl>
    <w:lvl w:ilvl="6">
      <w:start w:val="1"/>
      <w:numFmt w:val="none"/>
      <w:lvlText w:val=""/>
      <w:lvlJc w:val="left"/>
      <w:pPr>
        <w:ind w:left="2520" w:hanging="360"/>
      </w:pPr>
      <w:rPr>
        <w:rFonts w:cs="Times New Roman" w:hint="default"/>
      </w:rPr>
    </w:lvl>
    <w:lvl w:ilvl="7">
      <w:start w:val="1"/>
      <w:numFmt w:val="none"/>
      <w:lvlText w:val=""/>
      <w:lvlJc w:val="left"/>
      <w:pPr>
        <w:ind w:left="2880" w:hanging="360"/>
      </w:pPr>
      <w:rPr>
        <w:rFonts w:cs="Times New Roman" w:hint="default"/>
      </w:rPr>
    </w:lvl>
    <w:lvl w:ilvl="8">
      <w:start w:val="1"/>
      <w:numFmt w:val="none"/>
      <w:lvlText w:val=""/>
      <w:lvlJc w:val="left"/>
      <w:pPr>
        <w:ind w:left="3240" w:hanging="360"/>
      </w:pPr>
      <w:rPr>
        <w:rFonts w:cs="Times New Roman" w:hint="default"/>
      </w:rPr>
    </w:lvl>
  </w:abstractNum>
  <w:abstractNum w:abstractNumId="22" w15:restartNumberingAfterBreak="0">
    <w:nsid w:val="21265478"/>
    <w:multiLevelType w:val="hybridMultilevel"/>
    <w:tmpl w:val="9F5CF806"/>
    <w:lvl w:ilvl="0" w:tplc="406CEB6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1340ADA"/>
    <w:multiLevelType w:val="hybridMultilevel"/>
    <w:tmpl w:val="D79AAE98"/>
    <w:lvl w:ilvl="0" w:tplc="406CEB6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23FE78B4"/>
    <w:multiLevelType w:val="hybridMultilevel"/>
    <w:tmpl w:val="E35E4B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6902D2A"/>
    <w:multiLevelType w:val="hybridMultilevel"/>
    <w:tmpl w:val="C07AB19C"/>
    <w:lvl w:ilvl="0" w:tplc="406CEB6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26BF3466"/>
    <w:multiLevelType w:val="hybridMultilevel"/>
    <w:tmpl w:val="4BA8E89C"/>
    <w:lvl w:ilvl="0" w:tplc="CCBE526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26EC6A7F"/>
    <w:multiLevelType w:val="hybridMultilevel"/>
    <w:tmpl w:val="B74A1D6A"/>
    <w:lvl w:ilvl="0" w:tplc="0C09000F">
      <w:start w:val="1"/>
      <w:numFmt w:val="decimal"/>
      <w:lvlText w:val="%1."/>
      <w:lvlJc w:val="left"/>
      <w:pPr>
        <w:ind w:left="766" w:hanging="360"/>
      </w:pPr>
    </w:lvl>
    <w:lvl w:ilvl="1" w:tplc="0C090019" w:tentative="1">
      <w:start w:val="1"/>
      <w:numFmt w:val="lowerLetter"/>
      <w:lvlText w:val="%2."/>
      <w:lvlJc w:val="left"/>
      <w:pPr>
        <w:ind w:left="1486" w:hanging="360"/>
      </w:pPr>
    </w:lvl>
    <w:lvl w:ilvl="2" w:tplc="0C09001B" w:tentative="1">
      <w:start w:val="1"/>
      <w:numFmt w:val="lowerRoman"/>
      <w:lvlText w:val="%3."/>
      <w:lvlJc w:val="right"/>
      <w:pPr>
        <w:ind w:left="2206" w:hanging="180"/>
      </w:pPr>
    </w:lvl>
    <w:lvl w:ilvl="3" w:tplc="0C09000F" w:tentative="1">
      <w:start w:val="1"/>
      <w:numFmt w:val="decimal"/>
      <w:lvlText w:val="%4."/>
      <w:lvlJc w:val="left"/>
      <w:pPr>
        <w:ind w:left="2926" w:hanging="360"/>
      </w:pPr>
    </w:lvl>
    <w:lvl w:ilvl="4" w:tplc="0C090019" w:tentative="1">
      <w:start w:val="1"/>
      <w:numFmt w:val="lowerLetter"/>
      <w:lvlText w:val="%5."/>
      <w:lvlJc w:val="left"/>
      <w:pPr>
        <w:ind w:left="3646" w:hanging="360"/>
      </w:pPr>
    </w:lvl>
    <w:lvl w:ilvl="5" w:tplc="0C09001B" w:tentative="1">
      <w:start w:val="1"/>
      <w:numFmt w:val="lowerRoman"/>
      <w:lvlText w:val="%6."/>
      <w:lvlJc w:val="right"/>
      <w:pPr>
        <w:ind w:left="4366" w:hanging="180"/>
      </w:pPr>
    </w:lvl>
    <w:lvl w:ilvl="6" w:tplc="0C09000F" w:tentative="1">
      <w:start w:val="1"/>
      <w:numFmt w:val="decimal"/>
      <w:lvlText w:val="%7."/>
      <w:lvlJc w:val="left"/>
      <w:pPr>
        <w:ind w:left="5086" w:hanging="360"/>
      </w:pPr>
    </w:lvl>
    <w:lvl w:ilvl="7" w:tplc="0C090019" w:tentative="1">
      <w:start w:val="1"/>
      <w:numFmt w:val="lowerLetter"/>
      <w:lvlText w:val="%8."/>
      <w:lvlJc w:val="left"/>
      <w:pPr>
        <w:ind w:left="5806" w:hanging="360"/>
      </w:pPr>
    </w:lvl>
    <w:lvl w:ilvl="8" w:tplc="0C09001B" w:tentative="1">
      <w:start w:val="1"/>
      <w:numFmt w:val="lowerRoman"/>
      <w:lvlText w:val="%9."/>
      <w:lvlJc w:val="right"/>
      <w:pPr>
        <w:ind w:left="6526" w:hanging="180"/>
      </w:pPr>
    </w:lvl>
  </w:abstractNum>
  <w:abstractNum w:abstractNumId="28" w15:restartNumberingAfterBreak="0">
    <w:nsid w:val="28B57485"/>
    <w:multiLevelType w:val="multilevel"/>
    <w:tmpl w:val="0C09001D"/>
    <w:styleLink w:val="1ai"/>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29" w15:restartNumberingAfterBreak="0">
    <w:nsid w:val="2AA93DE6"/>
    <w:multiLevelType w:val="hybridMultilevel"/>
    <w:tmpl w:val="A5A05A0E"/>
    <w:lvl w:ilvl="0" w:tplc="CCBE526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2BF219E7"/>
    <w:multiLevelType w:val="hybridMultilevel"/>
    <w:tmpl w:val="ABE024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2E4A1470"/>
    <w:multiLevelType w:val="hybridMultilevel"/>
    <w:tmpl w:val="874022A6"/>
    <w:lvl w:ilvl="0" w:tplc="406CEB6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2FAB6152"/>
    <w:multiLevelType w:val="hybridMultilevel"/>
    <w:tmpl w:val="8DEE7892"/>
    <w:lvl w:ilvl="0" w:tplc="406CEB6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309E4E18"/>
    <w:multiLevelType w:val="hybridMultilevel"/>
    <w:tmpl w:val="8012A67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4" w15:restartNumberingAfterBreak="0">
    <w:nsid w:val="320D63BF"/>
    <w:multiLevelType w:val="multilevel"/>
    <w:tmpl w:val="5FA0035A"/>
    <w:numStyleLink w:val="Numbers"/>
  </w:abstractNum>
  <w:abstractNum w:abstractNumId="35" w15:restartNumberingAfterBreak="0">
    <w:nsid w:val="34607F6E"/>
    <w:multiLevelType w:val="hybridMultilevel"/>
    <w:tmpl w:val="CF2C6094"/>
    <w:lvl w:ilvl="0" w:tplc="406CEB6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34D6387B"/>
    <w:multiLevelType w:val="hybridMultilevel"/>
    <w:tmpl w:val="0E344C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67614C6"/>
    <w:multiLevelType w:val="multilevel"/>
    <w:tmpl w:val="0C09001F"/>
    <w:styleLink w:val="11111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224"/>
        </w:tabs>
        <w:ind w:left="1224" w:hanging="504"/>
      </w:pPr>
      <w:rPr>
        <w:rFonts w:cs="Times New Roman"/>
      </w:rPr>
    </w:lvl>
    <w:lvl w:ilvl="3">
      <w:start w:val="1"/>
      <w:numFmt w:val="decimal"/>
      <w:lvlText w:val="%1.%2.%3.%4."/>
      <w:lvlJc w:val="left"/>
      <w:pPr>
        <w:tabs>
          <w:tab w:val="num" w:pos="180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2880"/>
        </w:tabs>
        <w:ind w:left="2736" w:hanging="936"/>
      </w:pPr>
      <w:rPr>
        <w:rFonts w:cs="Times New Roman"/>
      </w:rPr>
    </w:lvl>
    <w:lvl w:ilvl="6">
      <w:start w:val="1"/>
      <w:numFmt w:val="decimal"/>
      <w:lvlText w:val="%1.%2.%3.%4.%5.%6.%7."/>
      <w:lvlJc w:val="left"/>
      <w:pPr>
        <w:tabs>
          <w:tab w:val="num" w:pos="3600"/>
        </w:tabs>
        <w:ind w:left="3240" w:hanging="1080"/>
      </w:pPr>
      <w:rPr>
        <w:rFonts w:cs="Times New Roman"/>
      </w:rPr>
    </w:lvl>
    <w:lvl w:ilvl="7">
      <w:start w:val="1"/>
      <w:numFmt w:val="decimal"/>
      <w:lvlText w:val="%1.%2.%3.%4.%5.%6.%7.%8."/>
      <w:lvlJc w:val="left"/>
      <w:pPr>
        <w:tabs>
          <w:tab w:val="num" w:pos="3960"/>
        </w:tabs>
        <w:ind w:left="3744" w:hanging="1224"/>
      </w:pPr>
      <w:rPr>
        <w:rFonts w:cs="Times New Roman"/>
      </w:rPr>
    </w:lvl>
    <w:lvl w:ilvl="8">
      <w:start w:val="1"/>
      <w:numFmt w:val="decimal"/>
      <w:lvlText w:val="%1.%2.%3.%4.%5.%6.%7.%8.%9."/>
      <w:lvlJc w:val="left"/>
      <w:pPr>
        <w:tabs>
          <w:tab w:val="num" w:pos="4680"/>
        </w:tabs>
        <w:ind w:left="4320" w:hanging="1440"/>
      </w:pPr>
      <w:rPr>
        <w:rFonts w:cs="Times New Roman"/>
      </w:rPr>
    </w:lvl>
  </w:abstractNum>
  <w:abstractNum w:abstractNumId="38" w15:restartNumberingAfterBreak="0">
    <w:nsid w:val="3A9821DD"/>
    <w:multiLevelType w:val="hybridMultilevel"/>
    <w:tmpl w:val="B010014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3D23297C"/>
    <w:multiLevelType w:val="hybridMultilevel"/>
    <w:tmpl w:val="7FEE4632"/>
    <w:lvl w:ilvl="0" w:tplc="DAFCB9E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40F5456F"/>
    <w:multiLevelType w:val="hybridMultilevel"/>
    <w:tmpl w:val="E1724F9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1" w15:restartNumberingAfterBreak="0">
    <w:nsid w:val="4265682E"/>
    <w:multiLevelType w:val="multilevel"/>
    <w:tmpl w:val="6E74B694"/>
    <w:styleLink w:val="Bullets"/>
    <w:lvl w:ilvl="0">
      <w:start w:val="1"/>
      <w:numFmt w:val="bullet"/>
      <w:pStyle w:val="ListBullet"/>
      <w:lvlText w:val=""/>
      <w:lvlJc w:val="left"/>
      <w:pPr>
        <w:tabs>
          <w:tab w:val="num" w:pos="199"/>
        </w:tabs>
        <w:ind w:left="199" w:hanging="199"/>
      </w:pPr>
      <w:rPr>
        <w:rFonts w:ascii="Symbol" w:hAnsi="Symbol" w:hint="default"/>
      </w:rPr>
    </w:lvl>
    <w:lvl w:ilvl="1">
      <w:start w:val="1"/>
      <w:numFmt w:val="bullet"/>
      <w:pStyle w:val="ListBullet2"/>
      <w:lvlText w:val="–"/>
      <w:lvlJc w:val="left"/>
      <w:pPr>
        <w:tabs>
          <w:tab w:val="num" w:pos="397"/>
        </w:tabs>
        <w:ind w:left="397" w:hanging="198"/>
      </w:pPr>
      <w:rPr>
        <w:rFonts w:ascii="Arial" w:hAnsi="Arial" w:hint="default"/>
      </w:rPr>
    </w:lvl>
    <w:lvl w:ilvl="2">
      <w:start w:val="1"/>
      <w:numFmt w:val="bullet"/>
      <w:lvlText w:val="–"/>
      <w:lvlJc w:val="left"/>
      <w:pPr>
        <w:tabs>
          <w:tab w:val="num" w:pos="595"/>
        </w:tabs>
        <w:ind w:left="595" w:hanging="198"/>
      </w:pPr>
      <w:rPr>
        <w:rFonts w:ascii="Arial" w:hAnsi="Arial"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left"/>
      <w:pPr>
        <w:ind w:left="4320" w:hanging="36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left"/>
      <w:pPr>
        <w:ind w:left="6480" w:hanging="360"/>
      </w:pPr>
      <w:rPr>
        <w:rFonts w:cs="Times New Roman" w:hint="default"/>
      </w:rPr>
    </w:lvl>
  </w:abstractNum>
  <w:abstractNum w:abstractNumId="42" w15:restartNumberingAfterBreak="0">
    <w:nsid w:val="47AD6E75"/>
    <w:multiLevelType w:val="hybridMultilevel"/>
    <w:tmpl w:val="B39AC04E"/>
    <w:lvl w:ilvl="0" w:tplc="CCBE526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3" w15:restartNumberingAfterBreak="0">
    <w:nsid w:val="4A8223F5"/>
    <w:multiLevelType w:val="hybridMultilevel"/>
    <w:tmpl w:val="38905F42"/>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4BF077D1"/>
    <w:multiLevelType w:val="hybridMultilevel"/>
    <w:tmpl w:val="AEBAA5E4"/>
    <w:lvl w:ilvl="0" w:tplc="0C09000F">
      <w:start w:val="1"/>
      <w:numFmt w:val="decimal"/>
      <w:lvlText w:val="%1."/>
      <w:lvlJc w:val="left"/>
      <w:pPr>
        <w:ind w:left="720" w:hanging="360"/>
      </w:p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5" w15:restartNumberingAfterBreak="0">
    <w:nsid w:val="4DD3604C"/>
    <w:multiLevelType w:val="hybridMultilevel"/>
    <w:tmpl w:val="3BBC073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6" w15:restartNumberingAfterBreak="0">
    <w:nsid w:val="4DF914DA"/>
    <w:multiLevelType w:val="hybridMultilevel"/>
    <w:tmpl w:val="387650F6"/>
    <w:lvl w:ilvl="0" w:tplc="406CEB6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7" w15:restartNumberingAfterBreak="0">
    <w:nsid w:val="50602A28"/>
    <w:multiLevelType w:val="hybridMultilevel"/>
    <w:tmpl w:val="D33638D0"/>
    <w:lvl w:ilvl="0" w:tplc="DAFCB9E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51C7738C"/>
    <w:multiLevelType w:val="hybridMultilevel"/>
    <w:tmpl w:val="4000AD88"/>
    <w:lvl w:ilvl="0" w:tplc="0C09001B">
      <w:start w:val="1"/>
      <w:numFmt w:val="lowerRoman"/>
      <w:lvlText w:val="%1."/>
      <w:lvlJc w:val="right"/>
      <w:pPr>
        <w:ind w:left="720" w:hanging="360"/>
      </w:pPr>
      <w:rPr>
        <w:rFont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9" w15:restartNumberingAfterBreak="0">
    <w:nsid w:val="57231308"/>
    <w:multiLevelType w:val="hybridMultilevel"/>
    <w:tmpl w:val="A5A437EA"/>
    <w:lvl w:ilvl="0" w:tplc="0C090001">
      <w:start w:val="1"/>
      <w:numFmt w:val="bullet"/>
      <w:lvlText w:val=""/>
      <w:lvlJc w:val="left"/>
      <w:pPr>
        <w:ind w:left="780" w:hanging="360"/>
      </w:pPr>
      <w:rPr>
        <w:rFonts w:ascii="Symbol" w:hAnsi="Symbol" w:hint="default"/>
      </w:rPr>
    </w:lvl>
    <w:lvl w:ilvl="1" w:tplc="0C090003" w:tentative="1">
      <w:start w:val="1"/>
      <w:numFmt w:val="bullet"/>
      <w:lvlText w:val="o"/>
      <w:lvlJc w:val="left"/>
      <w:pPr>
        <w:ind w:left="1500" w:hanging="360"/>
      </w:pPr>
      <w:rPr>
        <w:rFonts w:ascii="Courier New" w:hAnsi="Courier New" w:cs="Courier New" w:hint="default"/>
      </w:rPr>
    </w:lvl>
    <w:lvl w:ilvl="2" w:tplc="0C090005" w:tentative="1">
      <w:start w:val="1"/>
      <w:numFmt w:val="bullet"/>
      <w:lvlText w:val=""/>
      <w:lvlJc w:val="left"/>
      <w:pPr>
        <w:ind w:left="2220" w:hanging="360"/>
      </w:pPr>
      <w:rPr>
        <w:rFonts w:ascii="Wingdings" w:hAnsi="Wingdings" w:hint="default"/>
      </w:rPr>
    </w:lvl>
    <w:lvl w:ilvl="3" w:tplc="0C090001" w:tentative="1">
      <w:start w:val="1"/>
      <w:numFmt w:val="bullet"/>
      <w:lvlText w:val=""/>
      <w:lvlJc w:val="left"/>
      <w:pPr>
        <w:ind w:left="2940" w:hanging="360"/>
      </w:pPr>
      <w:rPr>
        <w:rFonts w:ascii="Symbol" w:hAnsi="Symbol" w:hint="default"/>
      </w:rPr>
    </w:lvl>
    <w:lvl w:ilvl="4" w:tplc="0C090003" w:tentative="1">
      <w:start w:val="1"/>
      <w:numFmt w:val="bullet"/>
      <w:lvlText w:val="o"/>
      <w:lvlJc w:val="left"/>
      <w:pPr>
        <w:ind w:left="3660" w:hanging="360"/>
      </w:pPr>
      <w:rPr>
        <w:rFonts w:ascii="Courier New" w:hAnsi="Courier New" w:cs="Courier New" w:hint="default"/>
      </w:rPr>
    </w:lvl>
    <w:lvl w:ilvl="5" w:tplc="0C090005" w:tentative="1">
      <w:start w:val="1"/>
      <w:numFmt w:val="bullet"/>
      <w:lvlText w:val=""/>
      <w:lvlJc w:val="left"/>
      <w:pPr>
        <w:ind w:left="4380" w:hanging="360"/>
      </w:pPr>
      <w:rPr>
        <w:rFonts w:ascii="Wingdings" w:hAnsi="Wingdings" w:hint="default"/>
      </w:rPr>
    </w:lvl>
    <w:lvl w:ilvl="6" w:tplc="0C090001" w:tentative="1">
      <w:start w:val="1"/>
      <w:numFmt w:val="bullet"/>
      <w:lvlText w:val=""/>
      <w:lvlJc w:val="left"/>
      <w:pPr>
        <w:ind w:left="5100" w:hanging="360"/>
      </w:pPr>
      <w:rPr>
        <w:rFonts w:ascii="Symbol" w:hAnsi="Symbol" w:hint="default"/>
      </w:rPr>
    </w:lvl>
    <w:lvl w:ilvl="7" w:tplc="0C090003" w:tentative="1">
      <w:start w:val="1"/>
      <w:numFmt w:val="bullet"/>
      <w:lvlText w:val="o"/>
      <w:lvlJc w:val="left"/>
      <w:pPr>
        <w:ind w:left="5820" w:hanging="360"/>
      </w:pPr>
      <w:rPr>
        <w:rFonts w:ascii="Courier New" w:hAnsi="Courier New" w:cs="Courier New" w:hint="default"/>
      </w:rPr>
    </w:lvl>
    <w:lvl w:ilvl="8" w:tplc="0C090005" w:tentative="1">
      <w:start w:val="1"/>
      <w:numFmt w:val="bullet"/>
      <w:lvlText w:val=""/>
      <w:lvlJc w:val="left"/>
      <w:pPr>
        <w:ind w:left="6540" w:hanging="360"/>
      </w:pPr>
      <w:rPr>
        <w:rFonts w:ascii="Wingdings" w:hAnsi="Wingdings" w:hint="default"/>
      </w:rPr>
    </w:lvl>
  </w:abstractNum>
  <w:abstractNum w:abstractNumId="50" w15:restartNumberingAfterBreak="0">
    <w:nsid w:val="587303F3"/>
    <w:multiLevelType w:val="hybridMultilevel"/>
    <w:tmpl w:val="9A4A9DEE"/>
    <w:lvl w:ilvl="0" w:tplc="CCBE5266">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1" w15:restartNumberingAfterBreak="0">
    <w:nsid w:val="59444BE6"/>
    <w:multiLevelType w:val="multilevel"/>
    <w:tmpl w:val="092ADFE4"/>
    <w:lvl w:ilvl="0">
      <w:start w:val="1"/>
      <w:numFmt w:val="decimal"/>
      <w:pStyle w:val="Heading1"/>
      <w:lvlText w:val="%1"/>
      <w:lvlJc w:val="left"/>
      <w:pPr>
        <w:ind w:left="432" w:hanging="432"/>
      </w:pPr>
      <w:rPr>
        <w:rFonts w:cs="Times New Roman" w:hint="default"/>
      </w:rPr>
    </w:lvl>
    <w:lvl w:ilvl="1">
      <w:start w:val="1"/>
      <w:numFmt w:val="decimal"/>
      <w:pStyle w:val="Heading2"/>
      <w:lvlText w:val="%1.%2"/>
      <w:lvlJc w:val="left"/>
      <w:pPr>
        <w:ind w:left="576" w:hanging="576"/>
      </w:pPr>
      <w:rPr>
        <w:rFonts w:cs="Times New Roman" w:hint="default"/>
      </w:rPr>
    </w:lvl>
    <w:lvl w:ilvl="2">
      <w:start w:val="1"/>
      <w:numFmt w:val="decimal"/>
      <w:pStyle w:val="Heading3"/>
      <w:lvlText w:val="%1.%2.%3"/>
      <w:lvlJc w:val="left"/>
      <w:pPr>
        <w:ind w:left="720" w:hanging="720"/>
      </w:pPr>
      <w:rPr>
        <w:rFonts w:cs="Times New Roman" w:hint="default"/>
      </w:rPr>
    </w:lvl>
    <w:lvl w:ilvl="3">
      <w:start w:val="1"/>
      <w:numFmt w:val="decimal"/>
      <w:lvlText w:val="%1.%2.%3.%4"/>
      <w:lvlJc w:val="left"/>
      <w:pPr>
        <w:ind w:left="864" w:hanging="864"/>
      </w:pPr>
      <w:rPr>
        <w:rFonts w:cs="Times New Roman" w:hint="default"/>
      </w:rPr>
    </w:lvl>
    <w:lvl w:ilvl="4">
      <w:start w:val="1"/>
      <w:numFmt w:val="decimal"/>
      <w:lvlText w:val="%1.%2.%3.%4.%5"/>
      <w:lvlJc w:val="left"/>
      <w:pPr>
        <w:ind w:left="1008" w:hanging="1008"/>
      </w:pPr>
      <w:rPr>
        <w:rFonts w:cs="Times New Roman" w:hint="default"/>
      </w:rPr>
    </w:lvl>
    <w:lvl w:ilvl="5">
      <w:start w:val="1"/>
      <w:numFmt w:val="decimal"/>
      <w:lvlText w:val="%1.%2.%3.%4.%5.%6"/>
      <w:lvlJc w:val="left"/>
      <w:pPr>
        <w:ind w:left="1152" w:hanging="1152"/>
      </w:pPr>
      <w:rPr>
        <w:rFonts w:cs="Times New Roman" w:hint="default"/>
      </w:rPr>
    </w:lvl>
    <w:lvl w:ilvl="6">
      <w:start w:val="1"/>
      <w:numFmt w:val="decimal"/>
      <w:lvlText w:val="%1.%2.%3.%4.%5.%6.%7"/>
      <w:lvlJc w:val="left"/>
      <w:pPr>
        <w:ind w:left="1296" w:hanging="1296"/>
      </w:pPr>
      <w:rPr>
        <w:rFonts w:cs="Times New Roman" w:hint="default"/>
      </w:rPr>
    </w:lvl>
    <w:lvl w:ilvl="7">
      <w:start w:val="1"/>
      <w:numFmt w:val="decimal"/>
      <w:lvlText w:val="%1.%2.%3.%4.%5.%6.%7.%8"/>
      <w:lvlJc w:val="left"/>
      <w:pPr>
        <w:ind w:left="1440" w:hanging="1440"/>
      </w:pPr>
      <w:rPr>
        <w:rFonts w:cs="Times New Roman" w:hint="default"/>
      </w:rPr>
    </w:lvl>
    <w:lvl w:ilvl="8">
      <w:start w:val="1"/>
      <w:numFmt w:val="decimal"/>
      <w:lvlText w:val="%1.%2.%3.%4.%5.%6.%7.%8.%9"/>
      <w:lvlJc w:val="left"/>
      <w:pPr>
        <w:ind w:left="1584" w:hanging="1584"/>
      </w:pPr>
      <w:rPr>
        <w:rFonts w:cs="Times New Roman" w:hint="default"/>
      </w:rPr>
    </w:lvl>
  </w:abstractNum>
  <w:abstractNum w:abstractNumId="52" w15:restartNumberingAfterBreak="0">
    <w:nsid w:val="5A1767B6"/>
    <w:multiLevelType w:val="multilevel"/>
    <w:tmpl w:val="5FA0035A"/>
    <w:styleLink w:val="Numbers"/>
    <w:lvl w:ilvl="0">
      <w:start w:val="1"/>
      <w:numFmt w:val="decimal"/>
      <w:pStyle w:val="ListNumber"/>
      <w:lvlText w:val="%1."/>
      <w:lvlJc w:val="left"/>
      <w:pPr>
        <w:tabs>
          <w:tab w:val="num" w:pos="227"/>
        </w:tabs>
        <w:ind w:left="227" w:hanging="227"/>
      </w:pPr>
      <w:rPr>
        <w:rFonts w:cs="Times New Roman" w:hint="default"/>
      </w:rPr>
    </w:lvl>
    <w:lvl w:ilvl="1">
      <w:start w:val="1"/>
      <w:numFmt w:val="none"/>
      <w:lvlText w:val=""/>
      <w:lvlJc w:val="left"/>
      <w:pPr>
        <w:ind w:left="1440" w:hanging="360"/>
      </w:pPr>
      <w:rPr>
        <w:rFonts w:cs="Times New Roman" w:hint="default"/>
      </w:rPr>
    </w:lvl>
    <w:lvl w:ilvl="2">
      <w:start w:val="1"/>
      <w:numFmt w:val="none"/>
      <w:lvlText w:val=""/>
      <w:lvlJc w:val="right"/>
      <w:pPr>
        <w:ind w:left="2160" w:hanging="180"/>
      </w:pPr>
      <w:rPr>
        <w:rFonts w:cs="Times New Roman" w:hint="default"/>
      </w:rPr>
    </w:lvl>
    <w:lvl w:ilvl="3">
      <w:start w:val="1"/>
      <w:numFmt w:val="none"/>
      <w:lvlText w:val=""/>
      <w:lvlJc w:val="left"/>
      <w:pPr>
        <w:ind w:left="2880" w:hanging="360"/>
      </w:pPr>
      <w:rPr>
        <w:rFonts w:cs="Times New Roman" w:hint="default"/>
      </w:rPr>
    </w:lvl>
    <w:lvl w:ilvl="4">
      <w:start w:val="1"/>
      <w:numFmt w:val="none"/>
      <w:lvlText w:val=""/>
      <w:lvlJc w:val="left"/>
      <w:pPr>
        <w:ind w:left="3600" w:hanging="360"/>
      </w:pPr>
      <w:rPr>
        <w:rFonts w:cs="Times New Roman" w:hint="default"/>
      </w:rPr>
    </w:lvl>
    <w:lvl w:ilvl="5">
      <w:start w:val="1"/>
      <w:numFmt w:val="none"/>
      <w:lvlText w:val=""/>
      <w:lvlJc w:val="right"/>
      <w:pPr>
        <w:ind w:left="4320" w:hanging="180"/>
      </w:pPr>
      <w:rPr>
        <w:rFonts w:cs="Times New Roman" w:hint="default"/>
      </w:rPr>
    </w:lvl>
    <w:lvl w:ilvl="6">
      <w:start w:val="1"/>
      <w:numFmt w:val="none"/>
      <w:lvlText w:val=""/>
      <w:lvlJc w:val="left"/>
      <w:pPr>
        <w:ind w:left="5040" w:hanging="360"/>
      </w:pPr>
      <w:rPr>
        <w:rFonts w:cs="Times New Roman" w:hint="default"/>
      </w:rPr>
    </w:lvl>
    <w:lvl w:ilvl="7">
      <w:start w:val="1"/>
      <w:numFmt w:val="none"/>
      <w:lvlText w:val=""/>
      <w:lvlJc w:val="left"/>
      <w:pPr>
        <w:ind w:left="5760" w:hanging="360"/>
      </w:pPr>
      <w:rPr>
        <w:rFonts w:cs="Times New Roman" w:hint="default"/>
      </w:rPr>
    </w:lvl>
    <w:lvl w:ilvl="8">
      <w:start w:val="1"/>
      <w:numFmt w:val="none"/>
      <w:lvlText w:val=""/>
      <w:lvlJc w:val="right"/>
      <w:pPr>
        <w:ind w:left="6480" w:hanging="180"/>
      </w:pPr>
      <w:rPr>
        <w:rFonts w:cs="Times New Roman" w:hint="default"/>
      </w:rPr>
    </w:lvl>
  </w:abstractNum>
  <w:abstractNum w:abstractNumId="53" w15:restartNumberingAfterBreak="0">
    <w:nsid w:val="5BB871B2"/>
    <w:multiLevelType w:val="hybridMultilevel"/>
    <w:tmpl w:val="EAAC4C1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4" w15:restartNumberingAfterBreak="0">
    <w:nsid w:val="5D3F7198"/>
    <w:multiLevelType w:val="hybridMultilevel"/>
    <w:tmpl w:val="5B46E19C"/>
    <w:lvl w:ilvl="0" w:tplc="406CEB6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D8743A4"/>
    <w:multiLevelType w:val="hybridMultilevel"/>
    <w:tmpl w:val="771E21DE"/>
    <w:lvl w:ilvl="0" w:tplc="05920732">
      <w:start w:val="1"/>
      <w:numFmt w:val="bullet"/>
      <w:pStyle w:val="ListNumber3"/>
      <w:lvlText w:val=""/>
      <w:lvlJc w:val="left"/>
      <w:pPr>
        <w:ind w:left="1267"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6" w15:restartNumberingAfterBreak="0">
    <w:nsid w:val="5F4C27FB"/>
    <w:multiLevelType w:val="multilevel"/>
    <w:tmpl w:val="0C090023"/>
    <w:styleLink w:val="ArticleSection"/>
    <w:lvl w:ilvl="0">
      <w:start w:val="1"/>
      <w:numFmt w:val="upperRoman"/>
      <w:lvlText w:val="Article %1."/>
      <w:lvlJc w:val="left"/>
      <w:pPr>
        <w:tabs>
          <w:tab w:val="num" w:pos="1440"/>
        </w:tabs>
      </w:pPr>
      <w:rPr>
        <w:rFonts w:cs="Times New Roman"/>
      </w:rPr>
    </w:lvl>
    <w:lvl w:ilvl="1">
      <w:start w:val="1"/>
      <w:numFmt w:val="decimalZero"/>
      <w:isLgl/>
      <w:lvlText w:val="Section %1.%2"/>
      <w:lvlJc w:val="left"/>
      <w:pPr>
        <w:tabs>
          <w:tab w:val="num" w:pos="108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57" w15:restartNumberingAfterBreak="0">
    <w:nsid w:val="66063429"/>
    <w:multiLevelType w:val="multilevel"/>
    <w:tmpl w:val="FCBECBAC"/>
    <w:lvl w:ilvl="0">
      <w:start w:val="1"/>
      <w:numFmt w:val="upperLetter"/>
      <w:pStyle w:val="AppendixHeading1base"/>
      <w:lvlText w:val="Appendix %1 "/>
      <w:lvlJc w:val="left"/>
      <w:pPr>
        <w:ind w:left="0" w:firstLine="0"/>
      </w:pPr>
      <w:rPr>
        <w:b/>
        <w:bCs w:val="0"/>
        <w:i w:val="0"/>
        <w:iCs w:val="0"/>
        <w:caps w:val="0"/>
        <w:smallCaps w:val="0"/>
        <w:strike w:val="0"/>
        <w:dstrike w:val="0"/>
        <w:noProof w:val="0"/>
        <w:vanish w:val="0"/>
        <w:spacing w:val="0"/>
        <w:kern w:val="0"/>
        <w:position w:val="0"/>
        <w:u w:val="none"/>
        <w:effect w:val="none"/>
        <w:vertAlign w:val="baseline"/>
        <w:em w:val="none"/>
        <w:specVanish w:val="0"/>
      </w:rPr>
    </w:lvl>
    <w:lvl w:ilvl="1">
      <w:start w:val="1"/>
      <w:numFmt w:val="decimal"/>
      <w:pStyle w:val="AppendixHeading2"/>
      <w:lvlText w:val="%1.%2"/>
      <w:lvlJc w:val="left"/>
      <w:pPr>
        <w:ind w:left="0" w:firstLine="0"/>
      </w:pPr>
      <w:rPr>
        <w:rFonts w:hint="default"/>
      </w:rPr>
    </w:lvl>
    <w:lvl w:ilvl="2">
      <w:start w:val="1"/>
      <w:numFmt w:val="decimal"/>
      <w:pStyle w:val="AppendixHeading3"/>
      <w:lvlText w:val="%1.%2.%3"/>
      <w:lvlJc w:val="left"/>
      <w:pPr>
        <w:ind w:left="720" w:hanging="432"/>
      </w:pPr>
      <w:rPr>
        <w:rFonts w:hint="default"/>
      </w:rPr>
    </w:lvl>
    <w:lvl w:ilvl="3">
      <w:start w:val="1"/>
      <w:numFmt w:val="lowerRoman"/>
      <w:lvlText w:val="(%4)"/>
      <w:lvlJc w:val="right"/>
      <w:pPr>
        <w:ind w:left="864" w:hanging="144"/>
      </w:pPr>
      <w:rPr>
        <w:rFonts w:hint="default"/>
      </w:rPr>
    </w:lvl>
    <w:lvl w:ilvl="4">
      <w:start w:val="1"/>
      <w:numFmt w:val="decimal"/>
      <w:lvlText w:val="%5)"/>
      <w:lvlJc w:val="left"/>
      <w:pPr>
        <w:ind w:left="1008" w:hanging="432"/>
      </w:pPr>
      <w:rPr>
        <w:rFonts w:hint="default"/>
      </w:rPr>
    </w:lvl>
    <w:lvl w:ilvl="5">
      <w:start w:val="1"/>
      <w:numFmt w:val="lowerLetter"/>
      <w:lvlText w:val="%6)"/>
      <w:lvlJc w:val="left"/>
      <w:pPr>
        <w:ind w:left="1152" w:hanging="432"/>
      </w:pPr>
      <w:rPr>
        <w:rFonts w:hint="default"/>
      </w:rPr>
    </w:lvl>
    <w:lvl w:ilvl="6">
      <w:start w:val="1"/>
      <w:numFmt w:val="lowerRoman"/>
      <w:lvlText w:val="%7)"/>
      <w:lvlJc w:val="right"/>
      <w:pPr>
        <w:ind w:left="1296" w:hanging="288"/>
      </w:pPr>
      <w:rPr>
        <w:rFonts w:hint="default"/>
      </w:rPr>
    </w:lvl>
    <w:lvl w:ilvl="7">
      <w:start w:val="1"/>
      <w:numFmt w:val="lowerLetter"/>
      <w:lvlText w:val="%8."/>
      <w:lvlJc w:val="left"/>
      <w:pPr>
        <w:ind w:left="1440" w:hanging="432"/>
      </w:pPr>
      <w:rPr>
        <w:rFonts w:hint="default"/>
      </w:rPr>
    </w:lvl>
    <w:lvl w:ilvl="8">
      <w:start w:val="1"/>
      <w:numFmt w:val="lowerRoman"/>
      <w:lvlText w:val="%9."/>
      <w:lvlJc w:val="right"/>
      <w:pPr>
        <w:ind w:left="1584" w:hanging="144"/>
      </w:pPr>
      <w:rPr>
        <w:rFonts w:hint="default"/>
      </w:rPr>
    </w:lvl>
  </w:abstractNum>
  <w:abstractNum w:abstractNumId="58" w15:restartNumberingAfterBreak="0">
    <w:nsid w:val="6FC53A1B"/>
    <w:multiLevelType w:val="hybridMultilevel"/>
    <w:tmpl w:val="C20CD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50B73A8"/>
    <w:multiLevelType w:val="hybridMultilevel"/>
    <w:tmpl w:val="AB30FD74"/>
    <w:lvl w:ilvl="0" w:tplc="406CEB6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0" w15:restartNumberingAfterBreak="0">
    <w:nsid w:val="75823CAD"/>
    <w:multiLevelType w:val="hybridMultilevel"/>
    <w:tmpl w:val="EA4E64DA"/>
    <w:lvl w:ilvl="0" w:tplc="406CEB6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1" w15:restartNumberingAfterBreak="0">
    <w:nsid w:val="763B0CF5"/>
    <w:multiLevelType w:val="hybridMultilevel"/>
    <w:tmpl w:val="799E1F1C"/>
    <w:lvl w:ilvl="0" w:tplc="0748901E">
      <w:start w:val="1"/>
      <w:numFmt w:val="bullet"/>
      <w:pStyle w:val="ListBullet3"/>
      <w:lvlText w:val=""/>
      <w:lvlJc w:val="left"/>
      <w:pPr>
        <w:ind w:left="1514" w:hanging="360"/>
      </w:pPr>
      <w:rPr>
        <w:rFonts w:ascii="Wingdings" w:hAnsi="Wingdings" w:hint="default"/>
      </w:rPr>
    </w:lvl>
    <w:lvl w:ilvl="1" w:tplc="0C090003" w:tentative="1">
      <w:start w:val="1"/>
      <w:numFmt w:val="bullet"/>
      <w:lvlText w:val="o"/>
      <w:lvlJc w:val="left"/>
      <w:pPr>
        <w:ind w:left="2234" w:hanging="360"/>
      </w:pPr>
      <w:rPr>
        <w:rFonts w:ascii="Courier New" w:hAnsi="Courier New" w:cs="Courier New" w:hint="default"/>
      </w:rPr>
    </w:lvl>
    <w:lvl w:ilvl="2" w:tplc="0C090005" w:tentative="1">
      <w:start w:val="1"/>
      <w:numFmt w:val="bullet"/>
      <w:lvlText w:val=""/>
      <w:lvlJc w:val="left"/>
      <w:pPr>
        <w:ind w:left="2954" w:hanging="360"/>
      </w:pPr>
      <w:rPr>
        <w:rFonts w:ascii="Wingdings" w:hAnsi="Wingdings" w:hint="default"/>
      </w:rPr>
    </w:lvl>
    <w:lvl w:ilvl="3" w:tplc="0C090001" w:tentative="1">
      <w:start w:val="1"/>
      <w:numFmt w:val="bullet"/>
      <w:lvlText w:val=""/>
      <w:lvlJc w:val="left"/>
      <w:pPr>
        <w:ind w:left="3674" w:hanging="360"/>
      </w:pPr>
      <w:rPr>
        <w:rFonts w:ascii="Symbol" w:hAnsi="Symbol" w:hint="default"/>
      </w:rPr>
    </w:lvl>
    <w:lvl w:ilvl="4" w:tplc="0C090003" w:tentative="1">
      <w:start w:val="1"/>
      <w:numFmt w:val="bullet"/>
      <w:lvlText w:val="o"/>
      <w:lvlJc w:val="left"/>
      <w:pPr>
        <w:ind w:left="4394" w:hanging="360"/>
      </w:pPr>
      <w:rPr>
        <w:rFonts w:ascii="Courier New" w:hAnsi="Courier New" w:cs="Courier New" w:hint="default"/>
      </w:rPr>
    </w:lvl>
    <w:lvl w:ilvl="5" w:tplc="0C090005" w:tentative="1">
      <w:start w:val="1"/>
      <w:numFmt w:val="bullet"/>
      <w:lvlText w:val=""/>
      <w:lvlJc w:val="left"/>
      <w:pPr>
        <w:ind w:left="5114" w:hanging="360"/>
      </w:pPr>
      <w:rPr>
        <w:rFonts w:ascii="Wingdings" w:hAnsi="Wingdings" w:hint="default"/>
      </w:rPr>
    </w:lvl>
    <w:lvl w:ilvl="6" w:tplc="0C090001" w:tentative="1">
      <w:start w:val="1"/>
      <w:numFmt w:val="bullet"/>
      <w:lvlText w:val=""/>
      <w:lvlJc w:val="left"/>
      <w:pPr>
        <w:ind w:left="5834" w:hanging="360"/>
      </w:pPr>
      <w:rPr>
        <w:rFonts w:ascii="Symbol" w:hAnsi="Symbol" w:hint="default"/>
      </w:rPr>
    </w:lvl>
    <w:lvl w:ilvl="7" w:tplc="0C090003" w:tentative="1">
      <w:start w:val="1"/>
      <w:numFmt w:val="bullet"/>
      <w:lvlText w:val="o"/>
      <w:lvlJc w:val="left"/>
      <w:pPr>
        <w:ind w:left="6554" w:hanging="360"/>
      </w:pPr>
      <w:rPr>
        <w:rFonts w:ascii="Courier New" w:hAnsi="Courier New" w:cs="Courier New" w:hint="default"/>
      </w:rPr>
    </w:lvl>
    <w:lvl w:ilvl="8" w:tplc="0C090005" w:tentative="1">
      <w:start w:val="1"/>
      <w:numFmt w:val="bullet"/>
      <w:lvlText w:val=""/>
      <w:lvlJc w:val="left"/>
      <w:pPr>
        <w:ind w:left="7274" w:hanging="360"/>
      </w:pPr>
      <w:rPr>
        <w:rFonts w:ascii="Wingdings" w:hAnsi="Wingdings" w:hint="default"/>
      </w:rPr>
    </w:lvl>
  </w:abstractNum>
  <w:abstractNum w:abstractNumId="62" w15:restartNumberingAfterBreak="0">
    <w:nsid w:val="7A862819"/>
    <w:multiLevelType w:val="hybridMultilevel"/>
    <w:tmpl w:val="DE4E0372"/>
    <w:lvl w:ilvl="0" w:tplc="406CEB6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3" w15:restartNumberingAfterBreak="0">
    <w:nsid w:val="7B083CC6"/>
    <w:multiLevelType w:val="hybridMultilevel"/>
    <w:tmpl w:val="6D40AD3A"/>
    <w:lvl w:ilvl="0" w:tplc="406CEB6A">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4" w15:restartNumberingAfterBreak="0">
    <w:nsid w:val="7CD2456A"/>
    <w:multiLevelType w:val="hybridMultilevel"/>
    <w:tmpl w:val="4FB075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4"/>
  </w:num>
  <w:num w:numId="2">
    <w:abstractNumId w:val="3"/>
  </w:num>
  <w:num w:numId="3">
    <w:abstractNumId w:val="2"/>
  </w:num>
  <w:num w:numId="4">
    <w:abstractNumId w:val="1"/>
  </w:num>
  <w:num w:numId="5">
    <w:abstractNumId w:val="41"/>
  </w:num>
  <w:num w:numId="6">
    <w:abstractNumId w:val="21"/>
  </w:num>
  <w:num w:numId="7">
    <w:abstractNumId w:val="19"/>
  </w:num>
  <w:num w:numId="8">
    <w:abstractNumId w:val="37"/>
  </w:num>
  <w:num w:numId="9">
    <w:abstractNumId w:val="28"/>
  </w:num>
  <w:num w:numId="10">
    <w:abstractNumId w:val="56"/>
  </w:num>
  <w:num w:numId="11">
    <w:abstractNumId w:val="0"/>
  </w:num>
  <w:num w:numId="12">
    <w:abstractNumId w:val="51"/>
  </w:num>
  <w:num w:numId="13">
    <w:abstractNumId w:val="57"/>
  </w:num>
  <w:num w:numId="14">
    <w:abstractNumId w:val="61"/>
  </w:num>
  <w:num w:numId="15">
    <w:abstractNumId w:val="55"/>
  </w:num>
  <w:num w:numId="16">
    <w:abstractNumId w:val="10"/>
  </w:num>
  <w:num w:numId="17">
    <w:abstractNumId w:val="17"/>
  </w:num>
  <w:num w:numId="18">
    <w:abstractNumId w:val="58"/>
  </w:num>
  <w:num w:numId="19">
    <w:abstractNumId w:val="41"/>
    <w:lvlOverride w:ilvl="0">
      <w:lvl w:ilvl="0">
        <w:start w:val="1"/>
        <w:numFmt w:val="bullet"/>
        <w:pStyle w:val="ListBullet"/>
        <w:lvlText w:val=""/>
        <w:lvlJc w:val="left"/>
        <w:pPr>
          <w:tabs>
            <w:tab w:val="num" w:pos="199"/>
          </w:tabs>
          <w:ind w:left="199" w:hanging="199"/>
        </w:pPr>
        <w:rPr>
          <w:rFonts w:ascii="Symbol" w:hAnsi="Symbol" w:hint="default"/>
        </w:rPr>
      </w:lvl>
    </w:lvlOverride>
  </w:num>
  <w:num w:numId="20">
    <w:abstractNumId w:val="7"/>
  </w:num>
  <w:num w:numId="21">
    <w:abstractNumId w:val="8"/>
  </w:num>
  <w:num w:numId="22">
    <w:abstractNumId w:val="24"/>
  </w:num>
  <w:num w:numId="23">
    <w:abstractNumId w:val="27"/>
  </w:num>
  <w:num w:numId="24">
    <w:abstractNumId w:val="43"/>
  </w:num>
  <w:num w:numId="25">
    <w:abstractNumId w:val="44"/>
  </w:num>
  <w:num w:numId="26">
    <w:abstractNumId w:val="33"/>
  </w:num>
  <w:num w:numId="27">
    <w:abstractNumId w:val="9"/>
  </w:num>
  <w:num w:numId="28">
    <w:abstractNumId w:val="34"/>
  </w:num>
  <w:num w:numId="2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52"/>
  </w:num>
  <w:num w:numId="31">
    <w:abstractNumId w:val="47"/>
  </w:num>
  <w:num w:numId="32">
    <w:abstractNumId w:val="42"/>
  </w:num>
  <w:num w:numId="33">
    <w:abstractNumId w:val="25"/>
  </w:num>
  <w:num w:numId="34">
    <w:abstractNumId w:val="63"/>
  </w:num>
  <w:num w:numId="35">
    <w:abstractNumId w:val="31"/>
  </w:num>
  <w:num w:numId="36">
    <w:abstractNumId w:val="11"/>
  </w:num>
  <w:num w:numId="37">
    <w:abstractNumId w:val="23"/>
  </w:num>
  <w:num w:numId="38">
    <w:abstractNumId w:val="54"/>
  </w:num>
  <w:num w:numId="39">
    <w:abstractNumId w:val="46"/>
  </w:num>
  <w:num w:numId="40">
    <w:abstractNumId w:val="26"/>
  </w:num>
  <w:num w:numId="41">
    <w:abstractNumId w:val="14"/>
  </w:num>
  <w:num w:numId="42">
    <w:abstractNumId w:val="62"/>
  </w:num>
  <w:num w:numId="43">
    <w:abstractNumId w:val="20"/>
  </w:num>
  <w:num w:numId="44">
    <w:abstractNumId w:val="13"/>
  </w:num>
  <w:num w:numId="45">
    <w:abstractNumId w:val="53"/>
  </w:num>
  <w:num w:numId="46">
    <w:abstractNumId w:val="22"/>
  </w:num>
  <w:num w:numId="47">
    <w:abstractNumId w:val="29"/>
  </w:num>
  <w:num w:numId="48">
    <w:abstractNumId w:val="59"/>
  </w:num>
  <w:num w:numId="49">
    <w:abstractNumId w:val="12"/>
  </w:num>
  <w:num w:numId="50">
    <w:abstractNumId w:val="60"/>
  </w:num>
  <w:num w:numId="51">
    <w:abstractNumId w:val="15"/>
  </w:num>
  <w:num w:numId="52">
    <w:abstractNumId w:val="50"/>
  </w:num>
  <w:num w:numId="53">
    <w:abstractNumId w:val="35"/>
  </w:num>
  <w:num w:numId="54">
    <w:abstractNumId w:val="39"/>
  </w:num>
  <w:num w:numId="5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45"/>
  </w:num>
  <w:num w:numId="57">
    <w:abstractNumId w:val="18"/>
  </w:num>
  <w:num w:numId="58">
    <w:abstractNumId w:val="6"/>
  </w:num>
  <w:num w:numId="59">
    <w:abstractNumId w:val="40"/>
  </w:num>
  <w:num w:numId="60">
    <w:abstractNumId w:val="16"/>
  </w:num>
  <w:num w:numId="61">
    <w:abstractNumId w:val="38"/>
  </w:num>
  <w:num w:numId="62">
    <w:abstractNumId w:val="36"/>
  </w:num>
  <w:num w:numId="63">
    <w:abstractNumId w:val="49"/>
  </w:num>
  <w:num w:numId="64">
    <w:abstractNumId w:val="48"/>
  </w:num>
  <w:num w:numId="65">
    <w:abstractNumId w:val="32"/>
  </w:num>
  <w:num w:numId="66">
    <w:abstractNumId w:val="64"/>
  </w:num>
  <w:num w:numId="67">
    <w:abstractNumId w:val="30"/>
  </w:num>
  <w:num w:numId="68">
    <w:abstractNumId w:val="5"/>
  </w:num>
  <w:num w:numId="69">
    <w:abstractNumId w:val="3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writeProtection w:recommended="1"/>
  <w:removePersonalInformation/>
  <w:removeDateAndTime/>
  <w:attachedTemplate r:id="rId1"/>
  <w:stylePaneFormatFilter w:val="4004" w:allStyles="0" w:customStyles="0" w:latentStyles="1" w:stylesInUse="0" w:headingStyles="0" w:numberingStyles="0" w:tableStyles="0" w:directFormattingOnRuns="0" w:directFormattingOnParagraphs="0" w:directFormattingOnNumbering="0" w:directFormattingOnTables="0" w:clearFormatting="0" w:top3HeadingStyles="0" w:visibleStyles="1" w:alternateStyleNames="0"/>
  <w:defaultTabStop w:val="720"/>
  <w:evenAndOddHeaders/>
  <w:drawingGridHorizontalSpacing w:val="100"/>
  <w:displayHorizontalDrawingGridEvery w:val="2"/>
  <w:characterSpacingControl w:val="doNotCompress"/>
  <w:hdrShapeDefaults>
    <o:shapedefaults v:ext="edit" spidmax="4097" style="mso-position-vertical-relative:page;v-text-anchor:bottom" fill="f" fillcolor="white" stroke="f">
      <v:fill color="white" on="f"/>
      <v:stroke on="f"/>
      <v:textbox inset="0,0,0,0"/>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lourChosen" w:val="Core"/>
    <w:docVar w:name="CoverChosen" w:val="Standard"/>
  </w:docVars>
  <w:rsids>
    <w:rsidRoot w:val="002E78A6"/>
    <w:rsid w:val="00000EEA"/>
    <w:rsid w:val="00001864"/>
    <w:rsid w:val="00002AA7"/>
    <w:rsid w:val="000031E1"/>
    <w:rsid w:val="00005921"/>
    <w:rsid w:val="00011ADB"/>
    <w:rsid w:val="00011FC6"/>
    <w:rsid w:val="000126EB"/>
    <w:rsid w:val="00015E82"/>
    <w:rsid w:val="00016906"/>
    <w:rsid w:val="00017027"/>
    <w:rsid w:val="0001775B"/>
    <w:rsid w:val="00022CFC"/>
    <w:rsid w:val="00024B10"/>
    <w:rsid w:val="00024F6E"/>
    <w:rsid w:val="00024F93"/>
    <w:rsid w:val="00025FD5"/>
    <w:rsid w:val="0002686D"/>
    <w:rsid w:val="0003085A"/>
    <w:rsid w:val="00030F94"/>
    <w:rsid w:val="000312EA"/>
    <w:rsid w:val="000316D4"/>
    <w:rsid w:val="0003217B"/>
    <w:rsid w:val="00032C10"/>
    <w:rsid w:val="000331D4"/>
    <w:rsid w:val="00037501"/>
    <w:rsid w:val="00037EFA"/>
    <w:rsid w:val="00042A1A"/>
    <w:rsid w:val="00043876"/>
    <w:rsid w:val="000443E1"/>
    <w:rsid w:val="00045B81"/>
    <w:rsid w:val="00046533"/>
    <w:rsid w:val="0005048B"/>
    <w:rsid w:val="00051219"/>
    <w:rsid w:val="00051456"/>
    <w:rsid w:val="0005226F"/>
    <w:rsid w:val="0005371F"/>
    <w:rsid w:val="00053E83"/>
    <w:rsid w:val="00055723"/>
    <w:rsid w:val="00056FD0"/>
    <w:rsid w:val="00060B8B"/>
    <w:rsid w:val="000635A4"/>
    <w:rsid w:val="00063AA7"/>
    <w:rsid w:val="00064612"/>
    <w:rsid w:val="000666A8"/>
    <w:rsid w:val="000667A4"/>
    <w:rsid w:val="0006750E"/>
    <w:rsid w:val="00073CE0"/>
    <w:rsid w:val="00074DFE"/>
    <w:rsid w:val="00074EBF"/>
    <w:rsid w:val="00075774"/>
    <w:rsid w:val="00075B0B"/>
    <w:rsid w:val="000815C2"/>
    <w:rsid w:val="00082A27"/>
    <w:rsid w:val="00083CBE"/>
    <w:rsid w:val="00083FBD"/>
    <w:rsid w:val="0008529E"/>
    <w:rsid w:val="00085B6E"/>
    <w:rsid w:val="00085DC0"/>
    <w:rsid w:val="00087ADA"/>
    <w:rsid w:val="0009003A"/>
    <w:rsid w:val="00092950"/>
    <w:rsid w:val="0009780E"/>
    <w:rsid w:val="000979AD"/>
    <w:rsid w:val="000A1527"/>
    <w:rsid w:val="000A1EB0"/>
    <w:rsid w:val="000A427B"/>
    <w:rsid w:val="000A6F40"/>
    <w:rsid w:val="000A78B4"/>
    <w:rsid w:val="000B0A3D"/>
    <w:rsid w:val="000B1470"/>
    <w:rsid w:val="000B16B6"/>
    <w:rsid w:val="000B192D"/>
    <w:rsid w:val="000B32B5"/>
    <w:rsid w:val="000B3486"/>
    <w:rsid w:val="000C02C0"/>
    <w:rsid w:val="000C05F1"/>
    <w:rsid w:val="000C0940"/>
    <w:rsid w:val="000C0E41"/>
    <w:rsid w:val="000C3716"/>
    <w:rsid w:val="000C3CEB"/>
    <w:rsid w:val="000C4051"/>
    <w:rsid w:val="000C5523"/>
    <w:rsid w:val="000C61C0"/>
    <w:rsid w:val="000C65B6"/>
    <w:rsid w:val="000C7D15"/>
    <w:rsid w:val="000D0298"/>
    <w:rsid w:val="000D19DE"/>
    <w:rsid w:val="000D24D6"/>
    <w:rsid w:val="000D436B"/>
    <w:rsid w:val="000D67DC"/>
    <w:rsid w:val="000D6D2F"/>
    <w:rsid w:val="000E18FF"/>
    <w:rsid w:val="000E1CF3"/>
    <w:rsid w:val="000E2422"/>
    <w:rsid w:val="000E52A5"/>
    <w:rsid w:val="000E536C"/>
    <w:rsid w:val="000E599F"/>
    <w:rsid w:val="000E6A7E"/>
    <w:rsid w:val="000E7FB2"/>
    <w:rsid w:val="000F1EC3"/>
    <w:rsid w:val="000F1FE4"/>
    <w:rsid w:val="000F366B"/>
    <w:rsid w:val="00101A2A"/>
    <w:rsid w:val="0010287C"/>
    <w:rsid w:val="00104FBD"/>
    <w:rsid w:val="001052A7"/>
    <w:rsid w:val="001067F0"/>
    <w:rsid w:val="001068F9"/>
    <w:rsid w:val="00107326"/>
    <w:rsid w:val="001100D4"/>
    <w:rsid w:val="00110F99"/>
    <w:rsid w:val="0011346D"/>
    <w:rsid w:val="0011470B"/>
    <w:rsid w:val="00114B30"/>
    <w:rsid w:val="00116A0A"/>
    <w:rsid w:val="00116C3E"/>
    <w:rsid w:val="0011770B"/>
    <w:rsid w:val="00117E59"/>
    <w:rsid w:val="00120876"/>
    <w:rsid w:val="0012201E"/>
    <w:rsid w:val="00123BCC"/>
    <w:rsid w:val="00123FD7"/>
    <w:rsid w:val="001249CC"/>
    <w:rsid w:val="00125295"/>
    <w:rsid w:val="00125767"/>
    <w:rsid w:val="00127257"/>
    <w:rsid w:val="00127C0E"/>
    <w:rsid w:val="00130549"/>
    <w:rsid w:val="0013089B"/>
    <w:rsid w:val="001315A9"/>
    <w:rsid w:val="00132F76"/>
    <w:rsid w:val="0013334B"/>
    <w:rsid w:val="0013384F"/>
    <w:rsid w:val="0013397D"/>
    <w:rsid w:val="00134FC3"/>
    <w:rsid w:val="00135DCC"/>
    <w:rsid w:val="001362D8"/>
    <w:rsid w:val="00136B7F"/>
    <w:rsid w:val="00140350"/>
    <w:rsid w:val="00141A7E"/>
    <w:rsid w:val="00141D5A"/>
    <w:rsid w:val="00146887"/>
    <w:rsid w:val="00154168"/>
    <w:rsid w:val="00154954"/>
    <w:rsid w:val="0015605C"/>
    <w:rsid w:val="00157AAE"/>
    <w:rsid w:val="00161BB6"/>
    <w:rsid w:val="0016272A"/>
    <w:rsid w:val="00162FE1"/>
    <w:rsid w:val="0016506C"/>
    <w:rsid w:val="00166832"/>
    <w:rsid w:val="00167911"/>
    <w:rsid w:val="001708B3"/>
    <w:rsid w:val="00171D86"/>
    <w:rsid w:val="0017322A"/>
    <w:rsid w:val="00173C4D"/>
    <w:rsid w:val="00174A49"/>
    <w:rsid w:val="00175388"/>
    <w:rsid w:val="0017612D"/>
    <w:rsid w:val="00177270"/>
    <w:rsid w:val="001772D6"/>
    <w:rsid w:val="0017758B"/>
    <w:rsid w:val="00181AC5"/>
    <w:rsid w:val="00182687"/>
    <w:rsid w:val="00190E0B"/>
    <w:rsid w:val="001921B2"/>
    <w:rsid w:val="00192E59"/>
    <w:rsid w:val="00193162"/>
    <w:rsid w:val="00193226"/>
    <w:rsid w:val="00194542"/>
    <w:rsid w:val="00195301"/>
    <w:rsid w:val="00196146"/>
    <w:rsid w:val="001A1020"/>
    <w:rsid w:val="001A2706"/>
    <w:rsid w:val="001B00A0"/>
    <w:rsid w:val="001B14D5"/>
    <w:rsid w:val="001B19E1"/>
    <w:rsid w:val="001B23ED"/>
    <w:rsid w:val="001B272A"/>
    <w:rsid w:val="001B34DE"/>
    <w:rsid w:val="001B6667"/>
    <w:rsid w:val="001B6CB5"/>
    <w:rsid w:val="001B79DA"/>
    <w:rsid w:val="001B7BF3"/>
    <w:rsid w:val="001C07F5"/>
    <w:rsid w:val="001C1735"/>
    <w:rsid w:val="001C2767"/>
    <w:rsid w:val="001C2976"/>
    <w:rsid w:val="001C3137"/>
    <w:rsid w:val="001C540A"/>
    <w:rsid w:val="001C5587"/>
    <w:rsid w:val="001C5CA5"/>
    <w:rsid w:val="001C6336"/>
    <w:rsid w:val="001C663B"/>
    <w:rsid w:val="001D0A9E"/>
    <w:rsid w:val="001D1412"/>
    <w:rsid w:val="001D27B5"/>
    <w:rsid w:val="001D2813"/>
    <w:rsid w:val="001D36DC"/>
    <w:rsid w:val="001D4D59"/>
    <w:rsid w:val="001D713C"/>
    <w:rsid w:val="001E1800"/>
    <w:rsid w:val="001E2D97"/>
    <w:rsid w:val="001E30E8"/>
    <w:rsid w:val="001E4510"/>
    <w:rsid w:val="001E4C59"/>
    <w:rsid w:val="001E531C"/>
    <w:rsid w:val="001E556C"/>
    <w:rsid w:val="001F0944"/>
    <w:rsid w:val="001F0D69"/>
    <w:rsid w:val="001F1167"/>
    <w:rsid w:val="001F7778"/>
    <w:rsid w:val="001F794E"/>
    <w:rsid w:val="0020034E"/>
    <w:rsid w:val="00200F3D"/>
    <w:rsid w:val="00201C06"/>
    <w:rsid w:val="00207117"/>
    <w:rsid w:val="00207A3D"/>
    <w:rsid w:val="002101A4"/>
    <w:rsid w:val="002109F9"/>
    <w:rsid w:val="00212179"/>
    <w:rsid w:val="00212902"/>
    <w:rsid w:val="0021354A"/>
    <w:rsid w:val="002137D2"/>
    <w:rsid w:val="00214440"/>
    <w:rsid w:val="00215132"/>
    <w:rsid w:val="002154A2"/>
    <w:rsid w:val="002156C8"/>
    <w:rsid w:val="00221A8F"/>
    <w:rsid w:val="00221D5A"/>
    <w:rsid w:val="00222155"/>
    <w:rsid w:val="0022431B"/>
    <w:rsid w:val="002254A0"/>
    <w:rsid w:val="00225694"/>
    <w:rsid w:val="002256CA"/>
    <w:rsid w:val="002274F9"/>
    <w:rsid w:val="0023052B"/>
    <w:rsid w:val="0023091D"/>
    <w:rsid w:val="002317C2"/>
    <w:rsid w:val="00232B56"/>
    <w:rsid w:val="00234D40"/>
    <w:rsid w:val="002418DA"/>
    <w:rsid w:val="00241BAC"/>
    <w:rsid w:val="00242165"/>
    <w:rsid w:val="002421F2"/>
    <w:rsid w:val="00242DFF"/>
    <w:rsid w:val="00251361"/>
    <w:rsid w:val="0025177C"/>
    <w:rsid w:val="00251DDE"/>
    <w:rsid w:val="00252CBB"/>
    <w:rsid w:val="002533AC"/>
    <w:rsid w:val="002541E9"/>
    <w:rsid w:val="002579B2"/>
    <w:rsid w:val="00260620"/>
    <w:rsid w:val="00260CC9"/>
    <w:rsid w:val="0026317D"/>
    <w:rsid w:val="00263A58"/>
    <w:rsid w:val="00264AD8"/>
    <w:rsid w:val="00267364"/>
    <w:rsid w:val="0026739B"/>
    <w:rsid w:val="002701D4"/>
    <w:rsid w:val="002713E3"/>
    <w:rsid w:val="00273A31"/>
    <w:rsid w:val="00274483"/>
    <w:rsid w:val="00274DF1"/>
    <w:rsid w:val="00274FEA"/>
    <w:rsid w:val="00276E3E"/>
    <w:rsid w:val="00277240"/>
    <w:rsid w:val="00277610"/>
    <w:rsid w:val="00277A23"/>
    <w:rsid w:val="00277D67"/>
    <w:rsid w:val="00280C87"/>
    <w:rsid w:val="00280E4B"/>
    <w:rsid w:val="00281CBD"/>
    <w:rsid w:val="002852DB"/>
    <w:rsid w:val="00285F27"/>
    <w:rsid w:val="00287C9B"/>
    <w:rsid w:val="00287FBB"/>
    <w:rsid w:val="0029026E"/>
    <w:rsid w:val="00291A62"/>
    <w:rsid w:val="0029371B"/>
    <w:rsid w:val="00293EB0"/>
    <w:rsid w:val="0029491B"/>
    <w:rsid w:val="00295D01"/>
    <w:rsid w:val="00296B73"/>
    <w:rsid w:val="002A09B9"/>
    <w:rsid w:val="002A16CC"/>
    <w:rsid w:val="002A47DB"/>
    <w:rsid w:val="002A539B"/>
    <w:rsid w:val="002A5A18"/>
    <w:rsid w:val="002A5D8F"/>
    <w:rsid w:val="002A658F"/>
    <w:rsid w:val="002B05DE"/>
    <w:rsid w:val="002B1CBC"/>
    <w:rsid w:val="002B3E6E"/>
    <w:rsid w:val="002B4524"/>
    <w:rsid w:val="002B6E88"/>
    <w:rsid w:val="002C1DDB"/>
    <w:rsid w:val="002C2C6E"/>
    <w:rsid w:val="002C39FA"/>
    <w:rsid w:val="002C5349"/>
    <w:rsid w:val="002C5384"/>
    <w:rsid w:val="002C54A6"/>
    <w:rsid w:val="002C659D"/>
    <w:rsid w:val="002C65BB"/>
    <w:rsid w:val="002C77B1"/>
    <w:rsid w:val="002D0C59"/>
    <w:rsid w:val="002D19CD"/>
    <w:rsid w:val="002D1FDE"/>
    <w:rsid w:val="002D366A"/>
    <w:rsid w:val="002D473E"/>
    <w:rsid w:val="002D5B8E"/>
    <w:rsid w:val="002D5D18"/>
    <w:rsid w:val="002D688F"/>
    <w:rsid w:val="002E00BA"/>
    <w:rsid w:val="002E04AC"/>
    <w:rsid w:val="002E0C1E"/>
    <w:rsid w:val="002E11E5"/>
    <w:rsid w:val="002E24C6"/>
    <w:rsid w:val="002E373D"/>
    <w:rsid w:val="002E3B33"/>
    <w:rsid w:val="002E3BB0"/>
    <w:rsid w:val="002E3D5A"/>
    <w:rsid w:val="002E578A"/>
    <w:rsid w:val="002E6619"/>
    <w:rsid w:val="002E741B"/>
    <w:rsid w:val="002E78A6"/>
    <w:rsid w:val="002E7AB1"/>
    <w:rsid w:val="002E7CB8"/>
    <w:rsid w:val="002E7DC9"/>
    <w:rsid w:val="002F0071"/>
    <w:rsid w:val="002F03B4"/>
    <w:rsid w:val="002F06CC"/>
    <w:rsid w:val="002F0B1F"/>
    <w:rsid w:val="002F1978"/>
    <w:rsid w:val="002F4881"/>
    <w:rsid w:val="002F5550"/>
    <w:rsid w:val="002F6563"/>
    <w:rsid w:val="002F6753"/>
    <w:rsid w:val="002F7A19"/>
    <w:rsid w:val="00301C5C"/>
    <w:rsid w:val="003036A2"/>
    <w:rsid w:val="003053C7"/>
    <w:rsid w:val="003059EB"/>
    <w:rsid w:val="00305C38"/>
    <w:rsid w:val="00306A4B"/>
    <w:rsid w:val="00307B3C"/>
    <w:rsid w:val="00307BF3"/>
    <w:rsid w:val="00310421"/>
    <w:rsid w:val="00310E10"/>
    <w:rsid w:val="00311174"/>
    <w:rsid w:val="003139EB"/>
    <w:rsid w:val="00313CAE"/>
    <w:rsid w:val="00315B80"/>
    <w:rsid w:val="00315C80"/>
    <w:rsid w:val="0031605A"/>
    <w:rsid w:val="00320718"/>
    <w:rsid w:val="00322BA1"/>
    <w:rsid w:val="0032796C"/>
    <w:rsid w:val="00330575"/>
    <w:rsid w:val="00330E89"/>
    <w:rsid w:val="00330FFC"/>
    <w:rsid w:val="00331731"/>
    <w:rsid w:val="00333EED"/>
    <w:rsid w:val="0033551F"/>
    <w:rsid w:val="0033677B"/>
    <w:rsid w:val="00340806"/>
    <w:rsid w:val="00341FFE"/>
    <w:rsid w:val="003425BE"/>
    <w:rsid w:val="00343BB7"/>
    <w:rsid w:val="003450A8"/>
    <w:rsid w:val="003461B2"/>
    <w:rsid w:val="00347AC0"/>
    <w:rsid w:val="00350C74"/>
    <w:rsid w:val="00355B43"/>
    <w:rsid w:val="00355FDD"/>
    <w:rsid w:val="00356B61"/>
    <w:rsid w:val="00357251"/>
    <w:rsid w:val="003579A8"/>
    <w:rsid w:val="00357F24"/>
    <w:rsid w:val="00361EE2"/>
    <w:rsid w:val="0036319D"/>
    <w:rsid w:val="00366542"/>
    <w:rsid w:val="00371FA6"/>
    <w:rsid w:val="003725D2"/>
    <w:rsid w:val="00373037"/>
    <w:rsid w:val="00373302"/>
    <w:rsid w:val="00383ADF"/>
    <w:rsid w:val="0038407D"/>
    <w:rsid w:val="00387974"/>
    <w:rsid w:val="00390015"/>
    <w:rsid w:val="00391409"/>
    <w:rsid w:val="0039229A"/>
    <w:rsid w:val="0039270B"/>
    <w:rsid w:val="003938D0"/>
    <w:rsid w:val="00395CC1"/>
    <w:rsid w:val="00395EF5"/>
    <w:rsid w:val="00396496"/>
    <w:rsid w:val="00397223"/>
    <w:rsid w:val="0039729E"/>
    <w:rsid w:val="003A2FF2"/>
    <w:rsid w:val="003A3052"/>
    <w:rsid w:val="003A3919"/>
    <w:rsid w:val="003A476E"/>
    <w:rsid w:val="003A4862"/>
    <w:rsid w:val="003A4AF4"/>
    <w:rsid w:val="003A547F"/>
    <w:rsid w:val="003A647C"/>
    <w:rsid w:val="003A710E"/>
    <w:rsid w:val="003A722E"/>
    <w:rsid w:val="003B1063"/>
    <w:rsid w:val="003B1238"/>
    <w:rsid w:val="003B26E0"/>
    <w:rsid w:val="003B4380"/>
    <w:rsid w:val="003B58A6"/>
    <w:rsid w:val="003B6AA5"/>
    <w:rsid w:val="003C1BBE"/>
    <w:rsid w:val="003C22F2"/>
    <w:rsid w:val="003C40B6"/>
    <w:rsid w:val="003C4E88"/>
    <w:rsid w:val="003D26A3"/>
    <w:rsid w:val="003D62C9"/>
    <w:rsid w:val="003D641F"/>
    <w:rsid w:val="003D6565"/>
    <w:rsid w:val="003D6CF9"/>
    <w:rsid w:val="003D778D"/>
    <w:rsid w:val="003E09D4"/>
    <w:rsid w:val="003E27E2"/>
    <w:rsid w:val="003E37AD"/>
    <w:rsid w:val="003E3972"/>
    <w:rsid w:val="003E5641"/>
    <w:rsid w:val="003F061A"/>
    <w:rsid w:val="003F1806"/>
    <w:rsid w:val="003F1FBD"/>
    <w:rsid w:val="003F5D80"/>
    <w:rsid w:val="003F6D01"/>
    <w:rsid w:val="003F6EAD"/>
    <w:rsid w:val="00400E91"/>
    <w:rsid w:val="0040108B"/>
    <w:rsid w:val="00401A55"/>
    <w:rsid w:val="00401C9F"/>
    <w:rsid w:val="00404646"/>
    <w:rsid w:val="00406D2C"/>
    <w:rsid w:val="004070AA"/>
    <w:rsid w:val="004101A7"/>
    <w:rsid w:val="00410CB7"/>
    <w:rsid w:val="00411649"/>
    <w:rsid w:val="00411FA7"/>
    <w:rsid w:val="00412553"/>
    <w:rsid w:val="004129A9"/>
    <w:rsid w:val="004134DD"/>
    <w:rsid w:val="0041517D"/>
    <w:rsid w:val="00416DF7"/>
    <w:rsid w:val="00416F3F"/>
    <w:rsid w:val="00420CC0"/>
    <w:rsid w:val="0042180C"/>
    <w:rsid w:val="004245FC"/>
    <w:rsid w:val="00424719"/>
    <w:rsid w:val="00425B20"/>
    <w:rsid w:val="00426E97"/>
    <w:rsid w:val="004362E3"/>
    <w:rsid w:val="00440CFE"/>
    <w:rsid w:val="00440DBC"/>
    <w:rsid w:val="00441D99"/>
    <w:rsid w:val="00442B2D"/>
    <w:rsid w:val="00444967"/>
    <w:rsid w:val="00444D4A"/>
    <w:rsid w:val="004451AD"/>
    <w:rsid w:val="004459B1"/>
    <w:rsid w:val="00447BB0"/>
    <w:rsid w:val="00450B7D"/>
    <w:rsid w:val="00450C41"/>
    <w:rsid w:val="00455807"/>
    <w:rsid w:val="00457440"/>
    <w:rsid w:val="0046209B"/>
    <w:rsid w:val="00462182"/>
    <w:rsid w:val="00463ED6"/>
    <w:rsid w:val="004643A3"/>
    <w:rsid w:val="00466556"/>
    <w:rsid w:val="004666B7"/>
    <w:rsid w:val="00466BE0"/>
    <w:rsid w:val="00467438"/>
    <w:rsid w:val="004712A8"/>
    <w:rsid w:val="00471DED"/>
    <w:rsid w:val="00475BB5"/>
    <w:rsid w:val="00475EB7"/>
    <w:rsid w:val="004766E5"/>
    <w:rsid w:val="004826CF"/>
    <w:rsid w:val="00483F64"/>
    <w:rsid w:val="00486E33"/>
    <w:rsid w:val="0048768F"/>
    <w:rsid w:val="00487D3D"/>
    <w:rsid w:val="0049056C"/>
    <w:rsid w:val="00490880"/>
    <w:rsid w:val="0049199A"/>
    <w:rsid w:val="00491B05"/>
    <w:rsid w:val="00492547"/>
    <w:rsid w:val="00494587"/>
    <w:rsid w:val="00494743"/>
    <w:rsid w:val="0049525C"/>
    <w:rsid w:val="0049535A"/>
    <w:rsid w:val="00496577"/>
    <w:rsid w:val="004A067D"/>
    <w:rsid w:val="004A2119"/>
    <w:rsid w:val="004A2653"/>
    <w:rsid w:val="004A29FB"/>
    <w:rsid w:val="004A32E3"/>
    <w:rsid w:val="004A4028"/>
    <w:rsid w:val="004A575F"/>
    <w:rsid w:val="004A62D0"/>
    <w:rsid w:val="004A7FA7"/>
    <w:rsid w:val="004B1330"/>
    <w:rsid w:val="004B1F05"/>
    <w:rsid w:val="004B2DAA"/>
    <w:rsid w:val="004B397B"/>
    <w:rsid w:val="004B5AC9"/>
    <w:rsid w:val="004B62D6"/>
    <w:rsid w:val="004B7FF5"/>
    <w:rsid w:val="004C08B6"/>
    <w:rsid w:val="004C0CAC"/>
    <w:rsid w:val="004C0D00"/>
    <w:rsid w:val="004C14AB"/>
    <w:rsid w:val="004C3462"/>
    <w:rsid w:val="004C4AE3"/>
    <w:rsid w:val="004C5772"/>
    <w:rsid w:val="004C7938"/>
    <w:rsid w:val="004C7C7A"/>
    <w:rsid w:val="004D0A90"/>
    <w:rsid w:val="004D139E"/>
    <w:rsid w:val="004D1C9F"/>
    <w:rsid w:val="004D1CE2"/>
    <w:rsid w:val="004D226D"/>
    <w:rsid w:val="004D33FB"/>
    <w:rsid w:val="004D3DB4"/>
    <w:rsid w:val="004D44AC"/>
    <w:rsid w:val="004D48A3"/>
    <w:rsid w:val="004D5ED7"/>
    <w:rsid w:val="004D6AD6"/>
    <w:rsid w:val="004D75BD"/>
    <w:rsid w:val="004D7860"/>
    <w:rsid w:val="004E1262"/>
    <w:rsid w:val="004E3049"/>
    <w:rsid w:val="004E411B"/>
    <w:rsid w:val="004E5109"/>
    <w:rsid w:val="004E5C69"/>
    <w:rsid w:val="004E60D0"/>
    <w:rsid w:val="004F12A6"/>
    <w:rsid w:val="004F1565"/>
    <w:rsid w:val="004F1878"/>
    <w:rsid w:val="004F1D5D"/>
    <w:rsid w:val="004F2304"/>
    <w:rsid w:val="004F26F8"/>
    <w:rsid w:val="004F287F"/>
    <w:rsid w:val="004F344E"/>
    <w:rsid w:val="004F3DB7"/>
    <w:rsid w:val="004F4CC9"/>
    <w:rsid w:val="004F6A35"/>
    <w:rsid w:val="004F75D8"/>
    <w:rsid w:val="005025FE"/>
    <w:rsid w:val="00504585"/>
    <w:rsid w:val="005047C4"/>
    <w:rsid w:val="00505F13"/>
    <w:rsid w:val="00506166"/>
    <w:rsid w:val="00506DDE"/>
    <w:rsid w:val="005075F0"/>
    <w:rsid w:val="00510138"/>
    <w:rsid w:val="005136AD"/>
    <w:rsid w:val="005138BA"/>
    <w:rsid w:val="00513923"/>
    <w:rsid w:val="00513B69"/>
    <w:rsid w:val="00514D9D"/>
    <w:rsid w:val="005165A5"/>
    <w:rsid w:val="00516657"/>
    <w:rsid w:val="005167FA"/>
    <w:rsid w:val="00516904"/>
    <w:rsid w:val="00516FAA"/>
    <w:rsid w:val="00520CB5"/>
    <w:rsid w:val="005210CC"/>
    <w:rsid w:val="005211AF"/>
    <w:rsid w:val="005213E2"/>
    <w:rsid w:val="005276C2"/>
    <w:rsid w:val="005347F7"/>
    <w:rsid w:val="00534CF0"/>
    <w:rsid w:val="005406F8"/>
    <w:rsid w:val="0054169B"/>
    <w:rsid w:val="005417D2"/>
    <w:rsid w:val="005422E4"/>
    <w:rsid w:val="00543721"/>
    <w:rsid w:val="00544161"/>
    <w:rsid w:val="0054436C"/>
    <w:rsid w:val="00545CF8"/>
    <w:rsid w:val="00550E4D"/>
    <w:rsid w:val="00550F69"/>
    <w:rsid w:val="005515A0"/>
    <w:rsid w:val="00552272"/>
    <w:rsid w:val="005523C6"/>
    <w:rsid w:val="0055305B"/>
    <w:rsid w:val="005535C1"/>
    <w:rsid w:val="005546BB"/>
    <w:rsid w:val="00561092"/>
    <w:rsid w:val="0056167B"/>
    <w:rsid w:val="005616AE"/>
    <w:rsid w:val="00561BDE"/>
    <w:rsid w:val="00571AAC"/>
    <w:rsid w:val="00571ADF"/>
    <w:rsid w:val="00571CEA"/>
    <w:rsid w:val="00571F91"/>
    <w:rsid w:val="00574E9F"/>
    <w:rsid w:val="0057516A"/>
    <w:rsid w:val="00575E75"/>
    <w:rsid w:val="00576E36"/>
    <w:rsid w:val="00577044"/>
    <w:rsid w:val="00581459"/>
    <w:rsid w:val="00581C8A"/>
    <w:rsid w:val="00583F31"/>
    <w:rsid w:val="0058452B"/>
    <w:rsid w:val="00586B78"/>
    <w:rsid w:val="00586F45"/>
    <w:rsid w:val="005871BD"/>
    <w:rsid w:val="005900A1"/>
    <w:rsid w:val="00590B01"/>
    <w:rsid w:val="005947FA"/>
    <w:rsid w:val="00595936"/>
    <w:rsid w:val="005A0224"/>
    <w:rsid w:val="005A0BA6"/>
    <w:rsid w:val="005A0E11"/>
    <w:rsid w:val="005A1201"/>
    <w:rsid w:val="005A15E8"/>
    <w:rsid w:val="005A17E0"/>
    <w:rsid w:val="005A3217"/>
    <w:rsid w:val="005A35B2"/>
    <w:rsid w:val="005A3671"/>
    <w:rsid w:val="005A3D1F"/>
    <w:rsid w:val="005A3F38"/>
    <w:rsid w:val="005A514D"/>
    <w:rsid w:val="005A582E"/>
    <w:rsid w:val="005A68C6"/>
    <w:rsid w:val="005A695D"/>
    <w:rsid w:val="005A6C20"/>
    <w:rsid w:val="005A6F02"/>
    <w:rsid w:val="005B0BCB"/>
    <w:rsid w:val="005B170A"/>
    <w:rsid w:val="005B2B2E"/>
    <w:rsid w:val="005B2D47"/>
    <w:rsid w:val="005B5071"/>
    <w:rsid w:val="005B5348"/>
    <w:rsid w:val="005B58AF"/>
    <w:rsid w:val="005B5B91"/>
    <w:rsid w:val="005B753C"/>
    <w:rsid w:val="005B77B6"/>
    <w:rsid w:val="005C093F"/>
    <w:rsid w:val="005C1B4B"/>
    <w:rsid w:val="005C2541"/>
    <w:rsid w:val="005C2FB2"/>
    <w:rsid w:val="005C4EE9"/>
    <w:rsid w:val="005C5DDD"/>
    <w:rsid w:val="005C636F"/>
    <w:rsid w:val="005C71E9"/>
    <w:rsid w:val="005D1F24"/>
    <w:rsid w:val="005D545F"/>
    <w:rsid w:val="005D5D01"/>
    <w:rsid w:val="005D64FA"/>
    <w:rsid w:val="005D7700"/>
    <w:rsid w:val="005E166A"/>
    <w:rsid w:val="005E4386"/>
    <w:rsid w:val="005E5338"/>
    <w:rsid w:val="005E5EEE"/>
    <w:rsid w:val="005E7012"/>
    <w:rsid w:val="005F0DA6"/>
    <w:rsid w:val="005F2C9A"/>
    <w:rsid w:val="005F32AD"/>
    <w:rsid w:val="005F41CD"/>
    <w:rsid w:val="005F50E2"/>
    <w:rsid w:val="005F573F"/>
    <w:rsid w:val="005F7C32"/>
    <w:rsid w:val="00601BED"/>
    <w:rsid w:val="00602798"/>
    <w:rsid w:val="00604DE1"/>
    <w:rsid w:val="006053A5"/>
    <w:rsid w:val="0060654D"/>
    <w:rsid w:val="006065A9"/>
    <w:rsid w:val="006075B1"/>
    <w:rsid w:val="00607651"/>
    <w:rsid w:val="0061015A"/>
    <w:rsid w:val="006101EB"/>
    <w:rsid w:val="006103AF"/>
    <w:rsid w:val="00610C1D"/>
    <w:rsid w:val="006131D3"/>
    <w:rsid w:val="006137A9"/>
    <w:rsid w:val="00620AB1"/>
    <w:rsid w:val="00620BBB"/>
    <w:rsid w:val="00620C5C"/>
    <w:rsid w:val="00622516"/>
    <w:rsid w:val="00625BAE"/>
    <w:rsid w:val="00626D14"/>
    <w:rsid w:val="00627195"/>
    <w:rsid w:val="00630C39"/>
    <w:rsid w:val="00630E7C"/>
    <w:rsid w:val="00631A90"/>
    <w:rsid w:val="00631E3E"/>
    <w:rsid w:val="006352B6"/>
    <w:rsid w:val="006355C1"/>
    <w:rsid w:val="0063561B"/>
    <w:rsid w:val="0063561D"/>
    <w:rsid w:val="00636CFA"/>
    <w:rsid w:val="0063774A"/>
    <w:rsid w:val="006401B1"/>
    <w:rsid w:val="0064042D"/>
    <w:rsid w:val="00641AEC"/>
    <w:rsid w:val="0064243E"/>
    <w:rsid w:val="00642B9E"/>
    <w:rsid w:val="00643F9A"/>
    <w:rsid w:val="0064524B"/>
    <w:rsid w:val="006469A4"/>
    <w:rsid w:val="00650A8F"/>
    <w:rsid w:val="00651877"/>
    <w:rsid w:val="006530CB"/>
    <w:rsid w:val="00655388"/>
    <w:rsid w:val="00655D42"/>
    <w:rsid w:val="00656199"/>
    <w:rsid w:val="00657DFA"/>
    <w:rsid w:val="00661240"/>
    <w:rsid w:val="00664D3A"/>
    <w:rsid w:val="00666441"/>
    <w:rsid w:val="00666657"/>
    <w:rsid w:val="00666B96"/>
    <w:rsid w:val="00667899"/>
    <w:rsid w:val="00675060"/>
    <w:rsid w:val="006752A1"/>
    <w:rsid w:val="0067573D"/>
    <w:rsid w:val="006759C2"/>
    <w:rsid w:val="0067631B"/>
    <w:rsid w:val="00676831"/>
    <w:rsid w:val="00676ED5"/>
    <w:rsid w:val="00676FA8"/>
    <w:rsid w:val="00677542"/>
    <w:rsid w:val="00677A9F"/>
    <w:rsid w:val="00681CA4"/>
    <w:rsid w:val="00682027"/>
    <w:rsid w:val="006839AA"/>
    <w:rsid w:val="00683D3A"/>
    <w:rsid w:val="00685B63"/>
    <w:rsid w:val="00687D31"/>
    <w:rsid w:val="00690252"/>
    <w:rsid w:val="0069257D"/>
    <w:rsid w:val="006945AD"/>
    <w:rsid w:val="00694AC4"/>
    <w:rsid w:val="00694E1A"/>
    <w:rsid w:val="00695A1E"/>
    <w:rsid w:val="00696062"/>
    <w:rsid w:val="006A1DE2"/>
    <w:rsid w:val="006A25BB"/>
    <w:rsid w:val="006A3F1C"/>
    <w:rsid w:val="006A4E81"/>
    <w:rsid w:val="006A5D0B"/>
    <w:rsid w:val="006A64EC"/>
    <w:rsid w:val="006B10B6"/>
    <w:rsid w:val="006B1377"/>
    <w:rsid w:val="006B2726"/>
    <w:rsid w:val="006B2ABF"/>
    <w:rsid w:val="006B3E8C"/>
    <w:rsid w:val="006B489E"/>
    <w:rsid w:val="006B57B2"/>
    <w:rsid w:val="006B6BA4"/>
    <w:rsid w:val="006C0EDC"/>
    <w:rsid w:val="006C109B"/>
    <w:rsid w:val="006C180F"/>
    <w:rsid w:val="006C1CF2"/>
    <w:rsid w:val="006C2F7A"/>
    <w:rsid w:val="006C33D9"/>
    <w:rsid w:val="006C406E"/>
    <w:rsid w:val="006C4214"/>
    <w:rsid w:val="006C4FA4"/>
    <w:rsid w:val="006C5219"/>
    <w:rsid w:val="006C5863"/>
    <w:rsid w:val="006C63D3"/>
    <w:rsid w:val="006C6EA4"/>
    <w:rsid w:val="006D1B2D"/>
    <w:rsid w:val="006D1E80"/>
    <w:rsid w:val="006D4C17"/>
    <w:rsid w:val="006D555F"/>
    <w:rsid w:val="006D7E28"/>
    <w:rsid w:val="006E17CD"/>
    <w:rsid w:val="006E23B1"/>
    <w:rsid w:val="006E23B6"/>
    <w:rsid w:val="006E25AB"/>
    <w:rsid w:val="006E3262"/>
    <w:rsid w:val="006E34B8"/>
    <w:rsid w:val="006E3534"/>
    <w:rsid w:val="006E3A6D"/>
    <w:rsid w:val="006E4748"/>
    <w:rsid w:val="006E4930"/>
    <w:rsid w:val="006E7746"/>
    <w:rsid w:val="006E7F70"/>
    <w:rsid w:val="006F2855"/>
    <w:rsid w:val="006F4826"/>
    <w:rsid w:val="006F4D0E"/>
    <w:rsid w:val="006F738D"/>
    <w:rsid w:val="00700671"/>
    <w:rsid w:val="00700738"/>
    <w:rsid w:val="007053D1"/>
    <w:rsid w:val="0070716C"/>
    <w:rsid w:val="00707997"/>
    <w:rsid w:val="0071029B"/>
    <w:rsid w:val="0071052E"/>
    <w:rsid w:val="00711762"/>
    <w:rsid w:val="00714BD3"/>
    <w:rsid w:val="00716588"/>
    <w:rsid w:val="007200EE"/>
    <w:rsid w:val="007201B0"/>
    <w:rsid w:val="00721552"/>
    <w:rsid w:val="00726E5E"/>
    <w:rsid w:val="007279A4"/>
    <w:rsid w:val="00731D96"/>
    <w:rsid w:val="007327F4"/>
    <w:rsid w:val="007367A7"/>
    <w:rsid w:val="00736C13"/>
    <w:rsid w:val="00736E1E"/>
    <w:rsid w:val="00736F0E"/>
    <w:rsid w:val="00737C4C"/>
    <w:rsid w:val="007411BF"/>
    <w:rsid w:val="00741CB1"/>
    <w:rsid w:val="00744436"/>
    <w:rsid w:val="007445DB"/>
    <w:rsid w:val="00745376"/>
    <w:rsid w:val="00745520"/>
    <w:rsid w:val="0074569B"/>
    <w:rsid w:val="007462CF"/>
    <w:rsid w:val="00746FE8"/>
    <w:rsid w:val="00750A39"/>
    <w:rsid w:val="007510E2"/>
    <w:rsid w:val="007513AA"/>
    <w:rsid w:val="00751485"/>
    <w:rsid w:val="00752314"/>
    <w:rsid w:val="00752473"/>
    <w:rsid w:val="00752903"/>
    <w:rsid w:val="0075553A"/>
    <w:rsid w:val="00757D44"/>
    <w:rsid w:val="00765CFD"/>
    <w:rsid w:val="00766BBE"/>
    <w:rsid w:val="007671B4"/>
    <w:rsid w:val="00767521"/>
    <w:rsid w:val="007714A0"/>
    <w:rsid w:val="00773169"/>
    <w:rsid w:val="007732C9"/>
    <w:rsid w:val="007738F3"/>
    <w:rsid w:val="00774128"/>
    <w:rsid w:val="00774CB6"/>
    <w:rsid w:val="00775081"/>
    <w:rsid w:val="00776A3D"/>
    <w:rsid w:val="007772A6"/>
    <w:rsid w:val="00780FE8"/>
    <w:rsid w:val="00782357"/>
    <w:rsid w:val="00782488"/>
    <w:rsid w:val="007846C5"/>
    <w:rsid w:val="0078556A"/>
    <w:rsid w:val="00785E49"/>
    <w:rsid w:val="007864C2"/>
    <w:rsid w:val="007868C5"/>
    <w:rsid w:val="00786A8D"/>
    <w:rsid w:val="00786B17"/>
    <w:rsid w:val="00787338"/>
    <w:rsid w:val="00787747"/>
    <w:rsid w:val="00787C90"/>
    <w:rsid w:val="00790A1F"/>
    <w:rsid w:val="00793485"/>
    <w:rsid w:val="00793B7A"/>
    <w:rsid w:val="00793C15"/>
    <w:rsid w:val="00793DA2"/>
    <w:rsid w:val="00794665"/>
    <w:rsid w:val="0079561A"/>
    <w:rsid w:val="007964DD"/>
    <w:rsid w:val="00797A6C"/>
    <w:rsid w:val="007A01EB"/>
    <w:rsid w:val="007B13AE"/>
    <w:rsid w:val="007B2475"/>
    <w:rsid w:val="007B249F"/>
    <w:rsid w:val="007B2ECC"/>
    <w:rsid w:val="007B4ABF"/>
    <w:rsid w:val="007B5517"/>
    <w:rsid w:val="007B700D"/>
    <w:rsid w:val="007C0764"/>
    <w:rsid w:val="007C1DF4"/>
    <w:rsid w:val="007C4100"/>
    <w:rsid w:val="007C4B08"/>
    <w:rsid w:val="007C5394"/>
    <w:rsid w:val="007C6BB9"/>
    <w:rsid w:val="007C7962"/>
    <w:rsid w:val="007D1633"/>
    <w:rsid w:val="007D1B60"/>
    <w:rsid w:val="007D2182"/>
    <w:rsid w:val="007D29ED"/>
    <w:rsid w:val="007D2E6D"/>
    <w:rsid w:val="007D5501"/>
    <w:rsid w:val="007D7F23"/>
    <w:rsid w:val="007E073D"/>
    <w:rsid w:val="007E1924"/>
    <w:rsid w:val="007E260F"/>
    <w:rsid w:val="007E35CB"/>
    <w:rsid w:val="007E4B05"/>
    <w:rsid w:val="007E67E8"/>
    <w:rsid w:val="007E706B"/>
    <w:rsid w:val="007E7940"/>
    <w:rsid w:val="007F16A8"/>
    <w:rsid w:val="007F363C"/>
    <w:rsid w:val="007F4063"/>
    <w:rsid w:val="007F579F"/>
    <w:rsid w:val="007F6149"/>
    <w:rsid w:val="007F618C"/>
    <w:rsid w:val="007F688D"/>
    <w:rsid w:val="007F689C"/>
    <w:rsid w:val="007F71EA"/>
    <w:rsid w:val="00802325"/>
    <w:rsid w:val="00802CF6"/>
    <w:rsid w:val="00803FF0"/>
    <w:rsid w:val="00806F44"/>
    <w:rsid w:val="00807954"/>
    <w:rsid w:val="00812E7D"/>
    <w:rsid w:val="00814DBC"/>
    <w:rsid w:val="00815DBC"/>
    <w:rsid w:val="00816F1C"/>
    <w:rsid w:val="008175AA"/>
    <w:rsid w:val="00817807"/>
    <w:rsid w:val="008223E7"/>
    <w:rsid w:val="00824757"/>
    <w:rsid w:val="00826D20"/>
    <w:rsid w:val="00831C75"/>
    <w:rsid w:val="00831E56"/>
    <w:rsid w:val="00833678"/>
    <w:rsid w:val="0083456B"/>
    <w:rsid w:val="00834DD6"/>
    <w:rsid w:val="00840460"/>
    <w:rsid w:val="0084050B"/>
    <w:rsid w:val="008408C1"/>
    <w:rsid w:val="00840B15"/>
    <w:rsid w:val="008413D6"/>
    <w:rsid w:val="00843A62"/>
    <w:rsid w:val="008453FB"/>
    <w:rsid w:val="0084763A"/>
    <w:rsid w:val="008503AA"/>
    <w:rsid w:val="008510FB"/>
    <w:rsid w:val="00851940"/>
    <w:rsid w:val="0085234E"/>
    <w:rsid w:val="00852B7E"/>
    <w:rsid w:val="008542C7"/>
    <w:rsid w:val="00854E3D"/>
    <w:rsid w:val="008554C1"/>
    <w:rsid w:val="00856E94"/>
    <w:rsid w:val="00857E65"/>
    <w:rsid w:val="008601C5"/>
    <w:rsid w:val="008631BE"/>
    <w:rsid w:val="00863F9A"/>
    <w:rsid w:val="00864126"/>
    <w:rsid w:val="00865F66"/>
    <w:rsid w:val="00867458"/>
    <w:rsid w:val="00867518"/>
    <w:rsid w:val="008704E4"/>
    <w:rsid w:val="0087220C"/>
    <w:rsid w:val="00872CCC"/>
    <w:rsid w:val="008744A1"/>
    <w:rsid w:val="00875EA0"/>
    <w:rsid w:val="00876062"/>
    <w:rsid w:val="008765D6"/>
    <w:rsid w:val="00880650"/>
    <w:rsid w:val="008807B4"/>
    <w:rsid w:val="00880DE8"/>
    <w:rsid w:val="008858A8"/>
    <w:rsid w:val="00887AD9"/>
    <w:rsid w:val="00890BD7"/>
    <w:rsid w:val="00891A6E"/>
    <w:rsid w:val="00891C87"/>
    <w:rsid w:val="008937AA"/>
    <w:rsid w:val="008941B7"/>
    <w:rsid w:val="00894507"/>
    <w:rsid w:val="008951FB"/>
    <w:rsid w:val="008968EB"/>
    <w:rsid w:val="008974A8"/>
    <w:rsid w:val="00897689"/>
    <w:rsid w:val="00897FEE"/>
    <w:rsid w:val="008A3A56"/>
    <w:rsid w:val="008A405E"/>
    <w:rsid w:val="008A4C52"/>
    <w:rsid w:val="008A4DD1"/>
    <w:rsid w:val="008A51A2"/>
    <w:rsid w:val="008A51C6"/>
    <w:rsid w:val="008A51D2"/>
    <w:rsid w:val="008A7AA1"/>
    <w:rsid w:val="008B13E4"/>
    <w:rsid w:val="008B2EB2"/>
    <w:rsid w:val="008B67CF"/>
    <w:rsid w:val="008B78B9"/>
    <w:rsid w:val="008B7AF1"/>
    <w:rsid w:val="008C3EB9"/>
    <w:rsid w:val="008C413D"/>
    <w:rsid w:val="008C4685"/>
    <w:rsid w:val="008C626A"/>
    <w:rsid w:val="008D0832"/>
    <w:rsid w:val="008D34FD"/>
    <w:rsid w:val="008D4FE9"/>
    <w:rsid w:val="008D5E56"/>
    <w:rsid w:val="008D6363"/>
    <w:rsid w:val="008E0540"/>
    <w:rsid w:val="008E1063"/>
    <w:rsid w:val="008E36EC"/>
    <w:rsid w:val="008E374C"/>
    <w:rsid w:val="008E3A6A"/>
    <w:rsid w:val="008E3EF0"/>
    <w:rsid w:val="008E5A25"/>
    <w:rsid w:val="008E5CE3"/>
    <w:rsid w:val="008E6B0F"/>
    <w:rsid w:val="008F10C0"/>
    <w:rsid w:val="008F1194"/>
    <w:rsid w:val="008F20D0"/>
    <w:rsid w:val="008F273A"/>
    <w:rsid w:val="008F3221"/>
    <w:rsid w:val="008F5FA6"/>
    <w:rsid w:val="008F64BD"/>
    <w:rsid w:val="008F7A68"/>
    <w:rsid w:val="008F7A9C"/>
    <w:rsid w:val="008F7E90"/>
    <w:rsid w:val="00900503"/>
    <w:rsid w:val="0090208F"/>
    <w:rsid w:val="00902F58"/>
    <w:rsid w:val="00902F9D"/>
    <w:rsid w:val="00906EAF"/>
    <w:rsid w:val="00911FBB"/>
    <w:rsid w:val="0091299A"/>
    <w:rsid w:val="00913FA6"/>
    <w:rsid w:val="00914764"/>
    <w:rsid w:val="0091539C"/>
    <w:rsid w:val="00916309"/>
    <w:rsid w:val="0091702D"/>
    <w:rsid w:val="00917822"/>
    <w:rsid w:val="0092292E"/>
    <w:rsid w:val="009238C0"/>
    <w:rsid w:val="00924CB0"/>
    <w:rsid w:val="00924D99"/>
    <w:rsid w:val="00925BAA"/>
    <w:rsid w:val="00925EE3"/>
    <w:rsid w:val="0092796F"/>
    <w:rsid w:val="00931131"/>
    <w:rsid w:val="009317F7"/>
    <w:rsid w:val="009328FC"/>
    <w:rsid w:val="00933D7D"/>
    <w:rsid w:val="009360C5"/>
    <w:rsid w:val="009414D1"/>
    <w:rsid w:val="00941B84"/>
    <w:rsid w:val="0094367F"/>
    <w:rsid w:val="00943BE3"/>
    <w:rsid w:val="00944443"/>
    <w:rsid w:val="0094798A"/>
    <w:rsid w:val="00950842"/>
    <w:rsid w:val="00952FBD"/>
    <w:rsid w:val="00957152"/>
    <w:rsid w:val="0096064B"/>
    <w:rsid w:val="009609F7"/>
    <w:rsid w:val="00960E8D"/>
    <w:rsid w:val="00962C63"/>
    <w:rsid w:val="00963568"/>
    <w:rsid w:val="00963A93"/>
    <w:rsid w:val="009671FB"/>
    <w:rsid w:val="009678FD"/>
    <w:rsid w:val="009704B0"/>
    <w:rsid w:val="00972036"/>
    <w:rsid w:val="00975243"/>
    <w:rsid w:val="009757A3"/>
    <w:rsid w:val="009802B3"/>
    <w:rsid w:val="009803D8"/>
    <w:rsid w:val="00983F19"/>
    <w:rsid w:val="0098614A"/>
    <w:rsid w:val="009864D0"/>
    <w:rsid w:val="00987853"/>
    <w:rsid w:val="009920D4"/>
    <w:rsid w:val="0099432F"/>
    <w:rsid w:val="00995244"/>
    <w:rsid w:val="009952EB"/>
    <w:rsid w:val="00995D43"/>
    <w:rsid w:val="009964E7"/>
    <w:rsid w:val="00996880"/>
    <w:rsid w:val="009A0A5B"/>
    <w:rsid w:val="009A180F"/>
    <w:rsid w:val="009A20E5"/>
    <w:rsid w:val="009A22FA"/>
    <w:rsid w:val="009A623A"/>
    <w:rsid w:val="009A7B7E"/>
    <w:rsid w:val="009B051F"/>
    <w:rsid w:val="009B19CF"/>
    <w:rsid w:val="009B3319"/>
    <w:rsid w:val="009B4B17"/>
    <w:rsid w:val="009B4F5B"/>
    <w:rsid w:val="009B532B"/>
    <w:rsid w:val="009B5F0E"/>
    <w:rsid w:val="009B6B20"/>
    <w:rsid w:val="009B7560"/>
    <w:rsid w:val="009B77E9"/>
    <w:rsid w:val="009C1DEF"/>
    <w:rsid w:val="009C3E19"/>
    <w:rsid w:val="009C4684"/>
    <w:rsid w:val="009C532F"/>
    <w:rsid w:val="009C5CA3"/>
    <w:rsid w:val="009C5DC9"/>
    <w:rsid w:val="009C69B8"/>
    <w:rsid w:val="009D3EE1"/>
    <w:rsid w:val="009D65A2"/>
    <w:rsid w:val="009D7E49"/>
    <w:rsid w:val="009E146C"/>
    <w:rsid w:val="009E354F"/>
    <w:rsid w:val="009E37DF"/>
    <w:rsid w:val="009E3E67"/>
    <w:rsid w:val="009E42C1"/>
    <w:rsid w:val="009E4F90"/>
    <w:rsid w:val="009E51CE"/>
    <w:rsid w:val="009E5D82"/>
    <w:rsid w:val="009E734D"/>
    <w:rsid w:val="009F0667"/>
    <w:rsid w:val="009F0EAA"/>
    <w:rsid w:val="009F3530"/>
    <w:rsid w:val="009F38A2"/>
    <w:rsid w:val="009F42AB"/>
    <w:rsid w:val="009F44B3"/>
    <w:rsid w:val="009F461F"/>
    <w:rsid w:val="009F5A9B"/>
    <w:rsid w:val="009F64B6"/>
    <w:rsid w:val="009F78CB"/>
    <w:rsid w:val="009F79DC"/>
    <w:rsid w:val="00A00A06"/>
    <w:rsid w:val="00A00AB2"/>
    <w:rsid w:val="00A0309C"/>
    <w:rsid w:val="00A0338F"/>
    <w:rsid w:val="00A0411E"/>
    <w:rsid w:val="00A0599B"/>
    <w:rsid w:val="00A11326"/>
    <w:rsid w:val="00A14107"/>
    <w:rsid w:val="00A1531C"/>
    <w:rsid w:val="00A15E4C"/>
    <w:rsid w:val="00A16D78"/>
    <w:rsid w:val="00A20DBC"/>
    <w:rsid w:val="00A2128A"/>
    <w:rsid w:val="00A212DB"/>
    <w:rsid w:val="00A23FE4"/>
    <w:rsid w:val="00A249D0"/>
    <w:rsid w:val="00A252E9"/>
    <w:rsid w:val="00A27C79"/>
    <w:rsid w:val="00A3039E"/>
    <w:rsid w:val="00A303AC"/>
    <w:rsid w:val="00A303EE"/>
    <w:rsid w:val="00A3268E"/>
    <w:rsid w:val="00A32EDC"/>
    <w:rsid w:val="00A35817"/>
    <w:rsid w:val="00A36C54"/>
    <w:rsid w:val="00A37466"/>
    <w:rsid w:val="00A40CC4"/>
    <w:rsid w:val="00A410CD"/>
    <w:rsid w:val="00A41431"/>
    <w:rsid w:val="00A4301D"/>
    <w:rsid w:val="00A502B4"/>
    <w:rsid w:val="00A5065A"/>
    <w:rsid w:val="00A51997"/>
    <w:rsid w:val="00A52C01"/>
    <w:rsid w:val="00A54AD1"/>
    <w:rsid w:val="00A55391"/>
    <w:rsid w:val="00A569D0"/>
    <w:rsid w:val="00A63318"/>
    <w:rsid w:val="00A65678"/>
    <w:rsid w:val="00A70DD1"/>
    <w:rsid w:val="00A716CA"/>
    <w:rsid w:val="00A7397B"/>
    <w:rsid w:val="00A75D74"/>
    <w:rsid w:val="00A76D9E"/>
    <w:rsid w:val="00A77DD5"/>
    <w:rsid w:val="00A81299"/>
    <w:rsid w:val="00A81869"/>
    <w:rsid w:val="00A82227"/>
    <w:rsid w:val="00A83852"/>
    <w:rsid w:val="00A84054"/>
    <w:rsid w:val="00A847E1"/>
    <w:rsid w:val="00A84B8D"/>
    <w:rsid w:val="00A85C20"/>
    <w:rsid w:val="00A86058"/>
    <w:rsid w:val="00A86985"/>
    <w:rsid w:val="00A86EFF"/>
    <w:rsid w:val="00A87960"/>
    <w:rsid w:val="00A90200"/>
    <w:rsid w:val="00A90BD5"/>
    <w:rsid w:val="00A90F41"/>
    <w:rsid w:val="00A92341"/>
    <w:rsid w:val="00A943B2"/>
    <w:rsid w:val="00A9602E"/>
    <w:rsid w:val="00A965CC"/>
    <w:rsid w:val="00AA0117"/>
    <w:rsid w:val="00AA0222"/>
    <w:rsid w:val="00AA31F8"/>
    <w:rsid w:val="00AA3C73"/>
    <w:rsid w:val="00AA4BB9"/>
    <w:rsid w:val="00AA4C41"/>
    <w:rsid w:val="00AA686B"/>
    <w:rsid w:val="00AB07A4"/>
    <w:rsid w:val="00AB0CCB"/>
    <w:rsid w:val="00AB181B"/>
    <w:rsid w:val="00AB2E64"/>
    <w:rsid w:val="00AB4D75"/>
    <w:rsid w:val="00AB67EF"/>
    <w:rsid w:val="00AB6A6D"/>
    <w:rsid w:val="00AC207A"/>
    <w:rsid w:val="00AC3B69"/>
    <w:rsid w:val="00AC3E58"/>
    <w:rsid w:val="00AC4561"/>
    <w:rsid w:val="00AC619B"/>
    <w:rsid w:val="00AC6720"/>
    <w:rsid w:val="00AC7ECD"/>
    <w:rsid w:val="00AD0766"/>
    <w:rsid w:val="00AD083F"/>
    <w:rsid w:val="00AD2170"/>
    <w:rsid w:val="00AD275A"/>
    <w:rsid w:val="00AD2B2A"/>
    <w:rsid w:val="00AD3D6D"/>
    <w:rsid w:val="00AD42AF"/>
    <w:rsid w:val="00AD4D91"/>
    <w:rsid w:val="00AD7F00"/>
    <w:rsid w:val="00AE0559"/>
    <w:rsid w:val="00AE0D97"/>
    <w:rsid w:val="00AE22BA"/>
    <w:rsid w:val="00AE3B5F"/>
    <w:rsid w:val="00AE3CFD"/>
    <w:rsid w:val="00AE55D2"/>
    <w:rsid w:val="00AE7106"/>
    <w:rsid w:val="00AF06CB"/>
    <w:rsid w:val="00AF1B84"/>
    <w:rsid w:val="00AF37BE"/>
    <w:rsid w:val="00AF4D16"/>
    <w:rsid w:val="00AF5B4A"/>
    <w:rsid w:val="00AF6215"/>
    <w:rsid w:val="00B03428"/>
    <w:rsid w:val="00B035CC"/>
    <w:rsid w:val="00B05CD1"/>
    <w:rsid w:val="00B06606"/>
    <w:rsid w:val="00B066F9"/>
    <w:rsid w:val="00B068D9"/>
    <w:rsid w:val="00B06E83"/>
    <w:rsid w:val="00B07688"/>
    <w:rsid w:val="00B103CA"/>
    <w:rsid w:val="00B14087"/>
    <w:rsid w:val="00B14C22"/>
    <w:rsid w:val="00B16DBF"/>
    <w:rsid w:val="00B20040"/>
    <w:rsid w:val="00B20E6D"/>
    <w:rsid w:val="00B222AD"/>
    <w:rsid w:val="00B23CE0"/>
    <w:rsid w:val="00B26878"/>
    <w:rsid w:val="00B268F6"/>
    <w:rsid w:val="00B271FC"/>
    <w:rsid w:val="00B3066A"/>
    <w:rsid w:val="00B32890"/>
    <w:rsid w:val="00B34418"/>
    <w:rsid w:val="00B3452A"/>
    <w:rsid w:val="00B345B1"/>
    <w:rsid w:val="00B34F64"/>
    <w:rsid w:val="00B37A53"/>
    <w:rsid w:val="00B40671"/>
    <w:rsid w:val="00B414B2"/>
    <w:rsid w:val="00B44634"/>
    <w:rsid w:val="00B45E08"/>
    <w:rsid w:val="00B506A3"/>
    <w:rsid w:val="00B51575"/>
    <w:rsid w:val="00B51E8B"/>
    <w:rsid w:val="00B522B8"/>
    <w:rsid w:val="00B522E6"/>
    <w:rsid w:val="00B53061"/>
    <w:rsid w:val="00B5338E"/>
    <w:rsid w:val="00B5355F"/>
    <w:rsid w:val="00B5561F"/>
    <w:rsid w:val="00B55BE9"/>
    <w:rsid w:val="00B55D93"/>
    <w:rsid w:val="00B55F0E"/>
    <w:rsid w:val="00B57656"/>
    <w:rsid w:val="00B613CC"/>
    <w:rsid w:val="00B619AA"/>
    <w:rsid w:val="00B62038"/>
    <w:rsid w:val="00B63E1E"/>
    <w:rsid w:val="00B662C5"/>
    <w:rsid w:val="00B72139"/>
    <w:rsid w:val="00B747D1"/>
    <w:rsid w:val="00B77326"/>
    <w:rsid w:val="00B7768E"/>
    <w:rsid w:val="00B77AA4"/>
    <w:rsid w:val="00B80087"/>
    <w:rsid w:val="00B816CE"/>
    <w:rsid w:val="00B827FF"/>
    <w:rsid w:val="00B8445D"/>
    <w:rsid w:val="00B846E1"/>
    <w:rsid w:val="00B85EC6"/>
    <w:rsid w:val="00B87CB9"/>
    <w:rsid w:val="00B87FB6"/>
    <w:rsid w:val="00B9000E"/>
    <w:rsid w:val="00B9010E"/>
    <w:rsid w:val="00B9061C"/>
    <w:rsid w:val="00B90A67"/>
    <w:rsid w:val="00B93351"/>
    <w:rsid w:val="00B93FAF"/>
    <w:rsid w:val="00B9450F"/>
    <w:rsid w:val="00B95598"/>
    <w:rsid w:val="00B96AC7"/>
    <w:rsid w:val="00B96DBD"/>
    <w:rsid w:val="00B9744A"/>
    <w:rsid w:val="00B97E1A"/>
    <w:rsid w:val="00BA0D89"/>
    <w:rsid w:val="00BA5BA2"/>
    <w:rsid w:val="00BA6C89"/>
    <w:rsid w:val="00BB21FB"/>
    <w:rsid w:val="00BB2DF7"/>
    <w:rsid w:val="00BB4C7F"/>
    <w:rsid w:val="00BC1D6F"/>
    <w:rsid w:val="00BC2074"/>
    <w:rsid w:val="00BC46FA"/>
    <w:rsid w:val="00BC622C"/>
    <w:rsid w:val="00BD004F"/>
    <w:rsid w:val="00BD0813"/>
    <w:rsid w:val="00BD100B"/>
    <w:rsid w:val="00BD11B2"/>
    <w:rsid w:val="00BD241F"/>
    <w:rsid w:val="00BD403D"/>
    <w:rsid w:val="00BD5C05"/>
    <w:rsid w:val="00BD7002"/>
    <w:rsid w:val="00BD7DFA"/>
    <w:rsid w:val="00BE3C7B"/>
    <w:rsid w:val="00BE5B83"/>
    <w:rsid w:val="00BF0BC0"/>
    <w:rsid w:val="00BF2E42"/>
    <w:rsid w:val="00BF3E48"/>
    <w:rsid w:val="00BF3FDE"/>
    <w:rsid w:val="00BF6512"/>
    <w:rsid w:val="00BF7ED6"/>
    <w:rsid w:val="00C0427F"/>
    <w:rsid w:val="00C0593F"/>
    <w:rsid w:val="00C102B5"/>
    <w:rsid w:val="00C14296"/>
    <w:rsid w:val="00C148C1"/>
    <w:rsid w:val="00C17839"/>
    <w:rsid w:val="00C23138"/>
    <w:rsid w:val="00C235CA"/>
    <w:rsid w:val="00C255D7"/>
    <w:rsid w:val="00C25CB9"/>
    <w:rsid w:val="00C260E2"/>
    <w:rsid w:val="00C27641"/>
    <w:rsid w:val="00C31634"/>
    <w:rsid w:val="00C3193C"/>
    <w:rsid w:val="00C32B0C"/>
    <w:rsid w:val="00C32E7A"/>
    <w:rsid w:val="00C33C59"/>
    <w:rsid w:val="00C34497"/>
    <w:rsid w:val="00C354D5"/>
    <w:rsid w:val="00C422BC"/>
    <w:rsid w:val="00C42B47"/>
    <w:rsid w:val="00C44BBE"/>
    <w:rsid w:val="00C469A4"/>
    <w:rsid w:val="00C46B96"/>
    <w:rsid w:val="00C507C3"/>
    <w:rsid w:val="00C514AB"/>
    <w:rsid w:val="00C52188"/>
    <w:rsid w:val="00C5358D"/>
    <w:rsid w:val="00C5394C"/>
    <w:rsid w:val="00C53C37"/>
    <w:rsid w:val="00C5577A"/>
    <w:rsid w:val="00C56AB8"/>
    <w:rsid w:val="00C56D03"/>
    <w:rsid w:val="00C607F8"/>
    <w:rsid w:val="00C611CC"/>
    <w:rsid w:val="00C61603"/>
    <w:rsid w:val="00C62BBB"/>
    <w:rsid w:val="00C6302E"/>
    <w:rsid w:val="00C632D2"/>
    <w:rsid w:val="00C63B3B"/>
    <w:rsid w:val="00C64AD3"/>
    <w:rsid w:val="00C66869"/>
    <w:rsid w:val="00C66A8B"/>
    <w:rsid w:val="00C731E8"/>
    <w:rsid w:val="00C763E4"/>
    <w:rsid w:val="00C770B0"/>
    <w:rsid w:val="00C77166"/>
    <w:rsid w:val="00C7793E"/>
    <w:rsid w:val="00C80108"/>
    <w:rsid w:val="00C8085F"/>
    <w:rsid w:val="00C832E2"/>
    <w:rsid w:val="00C83B2F"/>
    <w:rsid w:val="00C83DF8"/>
    <w:rsid w:val="00C84FA2"/>
    <w:rsid w:val="00C858FA"/>
    <w:rsid w:val="00C8699C"/>
    <w:rsid w:val="00C86A37"/>
    <w:rsid w:val="00C93926"/>
    <w:rsid w:val="00C945DD"/>
    <w:rsid w:val="00C95961"/>
    <w:rsid w:val="00CA0DC9"/>
    <w:rsid w:val="00CA2548"/>
    <w:rsid w:val="00CA391F"/>
    <w:rsid w:val="00CA43A1"/>
    <w:rsid w:val="00CA4E97"/>
    <w:rsid w:val="00CA5249"/>
    <w:rsid w:val="00CB2DEC"/>
    <w:rsid w:val="00CB59D1"/>
    <w:rsid w:val="00CB5FF8"/>
    <w:rsid w:val="00CC0F54"/>
    <w:rsid w:val="00CC3D0D"/>
    <w:rsid w:val="00CC4F13"/>
    <w:rsid w:val="00CC5294"/>
    <w:rsid w:val="00CC5E15"/>
    <w:rsid w:val="00CC6FA2"/>
    <w:rsid w:val="00CD23DC"/>
    <w:rsid w:val="00CD27C9"/>
    <w:rsid w:val="00CD33C4"/>
    <w:rsid w:val="00CD40DB"/>
    <w:rsid w:val="00CD4424"/>
    <w:rsid w:val="00CD5730"/>
    <w:rsid w:val="00CD5B9E"/>
    <w:rsid w:val="00CE17A5"/>
    <w:rsid w:val="00CE339C"/>
    <w:rsid w:val="00CE44C5"/>
    <w:rsid w:val="00CE5428"/>
    <w:rsid w:val="00CE5757"/>
    <w:rsid w:val="00CE6769"/>
    <w:rsid w:val="00CE6936"/>
    <w:rsid w:val="00CE6D6D"/>
    <w:rsid w:val="00CF0E90"/>
    <w:rsid w:val="00CF1C3C"/>
    <w:rsid w:val="00CF1F0A"/>
    <w:rsid w:val="00CF384A"/>
    <w:rsid w:val="00CF48DA"/>
    <w:rsid w:val="00CF4DDF"/>
    <w:rsid w:val="00CF561E"/>
    <w:rsid w:val="00CF6520"/>
    <w:rsid w:val="00CF65CD"/>
    <w:rsid w:val="00CF7499"/>
    <w:rsid w:val="00CF7B71"/>
    <w:rsid w:val="00D0155C"/>
    <w:rsid w:val="00D02161"/>
    <w:rsid w:val="00D0366F"/>
    <w:rsid w:val="00D044DD"/>
    <w:rsid w:val="00D051DE"/>
    <w:rsid w:val="00D06C98"/>
    <w:rsid w:val="00D07491"/>
    <w:rsid w:val="00D07996"/>
    <w:rsid w:val="00D1044D"/>
    <w:rsid w:val="00D105D7"/>
    <w:rsid w:val="00D11503"/>
    <w:rsid w:val="00D12872"/>
    <w:rsid w:val="00D14796"/>
    <w:rsid w:val="00D1613E"/>
    <w:rsid w:val="00D16D7D"/>
    <w:rsid w:val="00D178E2"/>
    <w:rsid w:val="00D17ACB"/>
    <w:rsid w:val="00D20077"/>
    <w:rsid w:val="00D23445"/>
    <w:rsid w:val="00D2385D"/>
    <w:rsid w:val="00D24AA6"/>
    <w:rsid w:val="00D253D3"/>
    <w:rsid w:val="00D26EB7"/>
    <w:rsid w:val="00D308D9"/>
    <w:rsid w:val="00D30CF8"/>
    <w:rsid w:val="00D30DD9"/>
    <w:rsid w:val="00D348C2"/>
    <w:rsid w:val="00D349D1"/>
    <w:rsid w:val="00D35407"/>
    <w:rsid w:val="00D37B81"/>
    <w:rsid w:val="00D4082E"/>
    <w:rsid w:val="00D41732"/>
    <w:rsid w:val="00D41FEA"/>
    <w:rsid w:val="00D4229E"/>
    <w:rsid w:val="00D540D4"/>
    <w:rsid w:val="00D5513A"/>
    <w:rsid w:val="00D572EB"/>
    <w:rsid w:val="00D61F41"/>
    <w:rsid w:val="00D62C77"/>
    <w:rsid w:val="00D62DA7"/>
    <w:rsid w:val="00D63A59"/>
    <w:rsid w:val="00D6679A"/>
    <w:rsid w:val="00D679DE"/>
    <w:rsid w:val="00D70217"/>
    <w:rsid w:val="00D7081E"/>
    <w:rsid w:val="00D71880"/>
    <w:rsid w:val="00D726E8"/>
    <w:rsid w:val="00D73D98"/>
    <w:rsid w:val="00D743B6"/>
    <w:rsid w:val="00D74957"/>
    <w:rsid w:val="00D76228"/>
    <w:rsid w:val="00D77F94"/>
    <w:rsid w:val="00D80059"/>
    <w:rsid w:val="00D801B3"/>
    <w:rsid w:val="00D81B3B"/>
    <w:rsid w:val="00D84113"/>
    <w:rsid w:val="00D86132"/>
    <w:rsid w:val="00D879D6"/>
    <w:rsid w:val="00D92448"/>
    <w:rsid w:val="00D92DC5"/>
    <w:rsid w:val="00D92E2E"/>
    <w:rsid w:val="00D94F12"/>
    <w:rsid w:val="00D94F24"/>
    <w:rsid w:val="00D9527D"/>
    <w:rsid w:val="00D97277"/>
    <w:rsid w:val="00D9777A"/>
    <w:rsid w:val="00DA1A87"/>
    <w:rsid w:val="00DA3267"/>
    <w:rsid w:val="00DA4226"/>
    <w:rsid w:val="00DA54CC"/>
    <w:rsid w:val="00DB2075"/>
    <w:rsid w:val="00DB525D"/>
    <w:rsid w:val="00DB55B9"/>
    <w:rsid w:val="00DB5FCA"/>
    <w:rsid w:val="00DB6EE5"/>
    <w:rsid w:val="00DC03A7"/>
    <w:rsid w:val="00DC0CED"/>
    <w:rsid w:val="00DC15D1"/>
    <w:rsid w:val="00DC2413"/>
    <w:rsid w:val="00DC39CF"/>
    <w:rsid w:val="00DC3CE7"/>
    <w:rsid w:val="00DC5857"/>
    <w:rsid w:val="00DC739A"/>
    <w:rsid w:val="00DD29DC"/>
    <w:rsid w:val="00DD4E93"/>
    <w:rsid w:val="00DD4F5E"/>
    <w:rsid w:val="00DD5BBB"/>
    <w:rsid w:val="00DD636D"/>
    <w:rsid w:val="00DE09D9"/>
    <w:rsid w:val="00DE1C4A"/>
    <w:rsid w:val="00DE1C54"/>
    <w:rsid w:val="00DE1FE6"/>
    <w:rsid w:val="00DE30A8"/>
    <w:rsid w:val="00DE4AB4"/>
    <w:rsid w:val="00DE63F9"/>
    <w:rsid w:val="00DE6701"/>
    <w:rsid w:val="00DF1A83"/>
    <w:rsid w:val="00DF1B49"/>
    <w:rsid w:val="00DF238C"/>
    <w:rsid w:val="00DF4393"/>
    <w:rsid w:val="00DF579C"/>
    <w:rsid w:val="00E01A8F"/>
    <w:rsid w:val="00E021E3"/>
    <w:rsid w:val="00E04447"/>
    <w:rsid w:val="00E067C3"/>
    <w:rsid w:val="00E06970"/>
    <w:rsid w:val="00E079CA"/>
    <w:rsid w:val="00E10EBA"/>
    <w:rsid w:val="00E1167F"/>
    <w:rsid w:val="00E12E78"/>
    <w:rsid w:val="00E1491C"/>
    <w:rsid w:val="00E15CA5"/>
    <w:rsid w:val="00E20A2C"/>
    <w:rsid w:val="00E22258"/>
    <w:rsid w:val="00E2478C"/>
    <w:rsid w:val="00E251B6"/>
    <w:rsid w:val="00E270DD"/>
    <w:rsid w:val="00E313DA"/>
    <w:rsid w:val="00E32A95"/>
    <w:rsid w:val="00E34923"/>
    <w:rsid w:val="00E34CA5"/>
    <w:rsid w:val="00E35E89"/>
    <w:rsid w:val="00E36862"/>
    <w:rsid w:val="00E404F9"/>
    <w:rsid w:val="00E414CC"/>
    <w:rsid w:val="00E41B27"/>
    <w:rsid w:val="00E4243C"/>
    <w:rsid w:val="00E4491D"/>
    <w:rsid w:val="00E4596A"/>
    <w:rsid w:val="00E467E7"/>
    <w:rsid w:val="00E50A72"/>
    <w:rsid w:val="00E50AA6"/>
    <w:rsid w:val="00E50F60"/>
    <w:rsid w:val="00E539E7"/>
    <w:rsid w:val="00E53BBC"/>
    <w:rsid w:val="00E561CB"/>
    <w:rsid w:val="00E63A4E"/>
    <w:rsid w:val="00E66BA4"/>
    <w:rsid w:val="00E66F0F"/>
    <w:rsid w:val="00E67FE4"/>
    <w:rsid w:val="00E7095D"/>
    <w:rsid w:val="00E71A34"/>
    <w:rsid w:val="00E71F2C"/>
    <w:rsid w:val="00E72FFF"/>
    <w:rsid w:val="00E7738A"/>
    <w:rsid w:val="00E777B2"/>
    <w:rsid w:val="00E77E91"/>
    <w:rsid w:val="00E80CC5"/>
    <w:rsid w:val="00E81CC9"/>
    <w:rsid w:val="00E825CA"/>
    <w:rsid w:val="00E82851"/>
    <w:rsid w:val="00E84118"/>
    <w:rsid w:val="00E84B8C"/>
    <w:rsid w:val="00E857E0"/>
    <w:rsid w:val="00E86979"/>
    <w:rsid w:val="00E879F9"/>
    <w:rsid w:val="00E90877"/>
    <w:rsid w:val="00E909DE"/>
    <w:rsid w:val="00E92EF9"/>
    <w:rsid w:val="00E95331"/>
    <w:rsid w:val="00E95956"/>
    <w:rsid w:val="00E95CF8"/>
    <w:rsid w:val="00EA13A8"/>
    <w:rsid w:val="00EA1519"/>
    <w:rsid w:val="00EA1D11"/>
    <w:rsid w:val="00EA244F"/>
    <w:rsid w:val="00EA3214"/>
    <w:rsid w:val="00EB0407"/>
    <w:rsid w:val="00EB0536"/>
    <w:rsid w:val="00EB205B"/>
    <w:rsid w:val="00EB2587"/>
    <w:rsid w:val="00EB42A8"/>
    <w:rsid w:val="00EB4FA1"/>
    <w:rsid w:val="00EB5601"/>
    <w:rsid w:val="00EB6E89"/>
    <w:rsid w:val="00EC501A"/>
    <w:rsid w:val="00EC526F"/>
    <w:rsid w:val="00EC5C01"/>
    <w:rsid w:val="00ED0A75"/>
    <w:rsid w:val="00ED3429"/>
    <w:rsid w:val="00EE032A"/>
    <w:rsid w:val="00EF08E3"/>
    <w:rsid w:val="00EF23B8"/>
    <w:rsid w:val="00EF2E4D"/>
    <w:rsid w:val="00EF3427"/>
    <w:rsid w:val="00EF4AAA"/>
    <w:rsid w:val="00EF5074"/>
    <w:rsid w:val="00EF5656"/>
    <w:rsid w:val="00EF59BA"/>
    <w:rsid w:val="00F00968"/>
    <w:rsid w:val="00F020F8"/>
    <w:rsid w:val="00F0278D"/>
    <w:rsid w:val="00F0302F"/>
    <w:rsid w:val="00F06DFE"/>
    <w:rsid w:val="00F10410"/>
    <w:rsid w:val="00F10924"/>
    <w:rsid w:val="00F12F64"/>
    <w:rsid w:val="00F12F78"/>
    <w:rsid w:val="00F1502D"/>
    <w:rsid w:val="00F1548E"/>
    <w:rsid w:val="00F15CEC"/>
    <w:rsid w:val="00F16569"/>
    <w:rsid w:val="00F178DE"/>
    <w:rsid w:val="00F17EF3"/>
    <w:rsid w:val="00F21F2A"/>
    <w:rsid w:val="00F23978"/>
    <w:rsid w:val="00F24F9D"/>
    <w:rsid w:val="00F262B1"/>
    <w:rsid w:val="00F27467"/>
    <w:rsid w:val="00F31ECF"/>
    <w:rsid w:val="00F330F6"/>
    <w:rsid w:val="00F338B6"/>
    <w:rsid w:val="00F34445"/>
    <w:rsid w:val="00F34BA8"/>
    <w:rsid w:val="00F3750B"/>
    <w:rsid w:val="00F40B38"/>
    <w:rsid w:val="00F42F60"/>
    <w:rsid w:val="00F43209"/>
    <w:rsid w:val="00F444B7"/>
    <w:rsid w:val="00F45304"/>
    <w:rsid w:val="00F4571F"/>
    <w:rsid w:val="00F46553"/>
    <w:rsid w:val="00F46AB9"/>
    <w:rsid w:val="00F46B5A"/>
    <w:rsid w:val="00F46CC7"/>
    <w:rsid w:val="00F50E71"/>
    <w:rsid w:val="00F5122A"/>
    <w:rsid w:val="00F519E6"/>
    <w:rsid w:val="00F52633"/>
    <w:rsid w:val="00F53DC4"/>
    <w:rsid w:val="00F546CF"/>
    <w:rsid w:val="00F57032"/>
    <w:rsid w:val="00F6104A"/>
    <w:rsid w:val="00F65292"/>
    <w:rsid w:val="00F66234"/>
    <w:rsid w:val="00F67EB1"/>
    <w:rsid w:val="00F7046E"/>
    <w:rsid w:val="00F715B7"/>
    <w:rsid w:val="00F75CA3"/>
    <w:rsid w:val="00F766E6"/>
    <w:rsid w:val="00F7689B"/>
    <w:rsid w:val="00F76B77"/>
    <w:rsid w:val="00F76F8C"/>
    <w:rsid w:val="00F77457"/>
    <w:rsid w:val="00F80238"/>
    <w:rsid w:val="00F83572"/>
    <w:rsid w:val="00F8357C"/>
    <w:rsid w:val="00F841F2"/>
    <w:rsid w:val="00F84480"/>
    <w:rsid w:val="00F850A8"/>
    <w:rsid w:val="00F85361"/>
    <w:rsid w:val="00F85E4C"/>
    <w:rsid w:val="00F86215"/>
    <w:rsid w:val="00F86688"/>
    <w:rsid w:val="00F8713D"/>
    <w:rsid w:val="00F87ECD"/>
    <w:rsid w:val="00F90B68"/>
    <w:rsid w:val="00F90BFC"/>
    <w:rsid w:val="00F91888"/>
    <w:rsid w:val="00F943F4"/>
    <w:rsid w:val="00F947AE"/>
    <w:rsid w:val="00F94EF4"/>
    <w:rsid w:val="00FA0A5E"/>
    <w:rsid w:val="00FA1C4A"/>
    <w:rsid w:val="00FA3625"/>
    <w:rsid w:val="00FA64DA"/>
    <w:rsid w:val="00FA652A"/>
    <w:rsid w:val="00FA7D7E"/>
    <w:rsid w:val="00FB0E90"/>
    <w:rsid w:val="00FB131E"/>
    <w:rsid w:val="00FB2D92"/>
    <w:rsid w:val="00FB4C0B"/>
    <w:rsid w:val="00FB5BF5"/>
    <w:rsid w:val="00FB6C47"/>
    <w:rsid w:val="00FB6FC3"/>
    <w:rsid w:val="00FB702E"/>
    <w:rsid w:val="00FB7E2B"/>
    <w:rsid w:val="00FC1729"/>
    <w:rsid w:val="00FC21E2"/>
    <w:rsid w:val="00FC2995"/>
    <w:rsid w:val="00FC345F"/>
    <w:rsid w:val="00FC4B72"/>
    <w:rsid w:val="00FC4D89"/>
    <w:rsid w:val="00FC5206"/>
    <w:rsid w:val="00FC5A07"/>
    <w:rsid w:val="00FC7464"/>
    <w:rsid w:val="00FD028C"/>
    <w:rsid w:val="00FD10C4"/>
    <w:rsid w:val="00FD2217"/>
    <w:rsid w:val="00FD5AA1"/>
    <w:rsid w:val="00FD6045"/>
    <w:rsid w:val="00FD723D"/>
    <w:rsid w:val="00FD762E"/>
    <w:rsid w:val="00FD76CC"/>
    <w:rsid w:val="00FE097C"/>
    <w:rsid w:val="00FE0C47"/>
    <w:rsid w:val="00FE0CF9"/>
    <w:rsid w:val="00FE142B"/>
    <w:rsid w:val="00FE3F4D"/>
    <w:rsid w:val="00FE45A9"/>
    <w:rsid w:val="00FE483B"/>
    <w:rsid w:val="00FE5074"/>
    <w:rsid w:val="00FE5DBC"/>
    <w:rsid w:val="00FE6FCB"/>
    <w:rsid w:val="00FE6FDC"/>
    <w:rsid w:val="00FE71D7"/>
    <w:rsid w:val="00FF014F"/>
    <w:rsid w:val="00FF03D7"/>
    <w:rsid w:val="00FF5C3D"/>
    <w:rsid w:val="00FF6451"/>
    <w:rsid w:val="00FF793B"/>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4097" style="mso-position-vertical-relative:page;v-text-anchor:bottom" fill="f" fillcolor="white" stroke="f">
      <v:fill color="white" on="f"/>
      <v:stroke on="f"/>
      <v:textbox inset="0,0,0,0"/>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heme="minorHAnsi" w:hAnsi="Calibri" w:cs="Times New Roman"/>
        <w:sz w:val="22"/>
        <w:szCs w:val="22"/>
        <w:lang w:val="en-AU" w:eastAsia="en-AU" w:bidi="ar-SA"/>
      </w:rPr>
    </w:rPrDefault>
    <w:pPrDefault/>
  </w:docDefaults>
  <w:latentStyles w:defLockedState="0" w:defUIPriority="99" w:defSemiHidden="0" w:defUnhideWhenUsed="0" w:defQFormat="0" w:count="371">
    <w:lsdException w:name="Normal" w:uiPriority="0" w:qFormat="1"/>
    <w:lsdException w:name="heading 1" w:uiPriority="1" w:qFormat="1"/>
    <w:lsdException w:name="heading 2" w:uiPriority="1" w:qFormat="1"/>
    <w:lsdException w:name="heading 3" w:uiPriority="1" w:qFormat="1"/>
    <w:lsdException w:name="heading 4" w:uiPriority="1" w:qFormat="1"/>
    <w:lsdException w:name="heading 5" w:uiPriority="1" w:qFormat="1"/>
    <w:lsdException w:name="heading 6" w:qFormat="1"/>
    <w:lsdException w:name="heading 7" w:unhideWhenUsed="1" w:qFormat="1"/>
    <w:lsdException w:name="heading 8" w:unhideWhenUsed="1" w:qFormat="1"/>
    <w:lsdException w:name="heading 9" w:uiPriority="10" w:unhideWhenUsed="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uiPriority="39" w:unhideWhenUsed="1"/>
    <w:lsdException w:name="toc 6" w:uiPriority="39" w:unhideWhenUsed="1"/>
    <w:lsdException w:name="toc 7" w:uiPriority="39" w:unhideWhenUsed="1"/>
    <w:lsdException w:name="toc 8" w:uiPriority="39" w:unhideWhenUsed="1"/>
    <w:lsdException w:name="toc 9" w:uiPriority="39" w:unhideWhenUsed="1"/>
    <w:lsdException w:name="Normal Indent" w:locked="1" w:semiHidden="1" w:unhideWhenUsed="1"/>
    <w:lsdException w:name="footnote text" w:locked="1" w:semiHidden="1" w:uiPriority="9" w:unhideWhenUsed="1" w:qFormat="1"/>
    <w:lsdException w:name="annotation text" w:locked="1" w:semiHidden="1" w:unhideWhenUsed="1"/>
    <w:lsdException w:name="header" w:locked="1" w:semiHidden="1" w:unhideWhenUsed="1"/>
    <w:lsdException w:name="footer" w:locked="1" w:semiHidden="1" w:unhideWhenUsed="1" w:qFormat="1"/>
    <w:lsdException w:name="index heading" w:locked="1" w:semiHidden="1" w:unhideWhenUsed="1"/>
    <w:lsdException w:name="caption" w:uiPriority="4"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iPriority="9"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iPriority="2" w:unhideWhenUsed="1" w:qFormat="1"/>
    <w:lsdException w:name="List Number" w:locked="1" w:semiHidden="1" w:uiPriority="2" w:unhideWhenUsed="1" w:qFormat="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iPriority="2" w:unhideWhenUsed="1" w:qFormat="1"/>
    <w:lsdException w:name="List Bullet 3" w:locked="1" w:semiHidden="1" w:uiPriority="2" w:unhideWhenUsed="1"/>
    <w:lsdException w:name="List Bullet 4" w:locked="1" w:semiHidden="1" w:unhideWhenUsed="1"/>
    <w:lsdException w:name="List Bullet 5" w:locked="1" w:semiHidden="1" w:unhideWhenUsed="1"/>
    <w:lsdException w:name="List Number 2" w:locked="1" w:semiHidden="1" w:uiPriority="2" w:unhideWhenUsed="1" w:qFormat="1"/>
    <w:lsdException w:name="List Number 3" w:locked="1" w:semiHidden="1" w:uiPriority="2" w:unhideWhenUsed="1"/>
    <w:lsdException w:name="List Number 4" w:locked="1" w:semiHidden="1" w:unhideWhenUsed="1"/>
    <w:lsdException w:name="List Number 5" w:locked="1" w:semiHidden="1" w:unhideWhenUsed="1"/>
    <w:lsdException w:name="Closing" w:locked="1" w:semiHidden="1" w:unhideWhenUsed="1"/>
    <w:lsdException w:name="Signature" w:locked="1" w:semiHidden="1" w:unhideWhenUsed="1"/>
    <w:lsdException w:name="Default Paragraph Font" w:uiPriority="1" w:unhideWhenUsed="1"/>
    <w:lsdException w:name="Body Text" w:locked="1" w:semiHidden="1" w:uiPriority="0" w:unhideWhenUsed="1" w:qFormat="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semiHidden="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qFormat="1"/>
    <w:lsdException w:name="FollowedHyperlink" w:locked="1" w:semiHidden="1" w:unhideWhenUsed="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Theme" w:locked="1" w:semiHidden="1" w:unhideWhenUsed="1"/>
    <w:lsdException w:name="Placeholder Text" w:semiHidden="1"/>
    <w:lsdException w:name="No Spacing"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632D2"/>
    <w:rPr>
      <w:rFonts w:ascii="Times New Roman" w:eastAsia="Times New Roman" w:hAnsi="Times New Roman"/>
      <w:sz w:val="24"/>
      <w:szCs w:val="24"/>
      <w:lang w:eastAsia="en-US"/>
    </w:rPr>
  </w:style>
  <w:style w:type="paragraph" w:styleId="Heading1">
    <w:name w:val="heading 1"/>
    <w:next w:val="BodyText"/>
    <w:link w:val="Heading1Char"/>
    <w:uiPriority w:val="1"/>
    <w:qFormat/>
    <w:rsid w:val="002E741B"/>
    <w:pPr>
      <w:keepNext/>
      <w:keepLines/>
      <w:pageBreakBefore/>
      <w:numPr>
        <w:numId w:val="12"/>
      </w:numPr>
      <w:tabs>
        <w:tab w:val="left" w:pos="1134"/>
      </w:tabs>
      <w:spacing w:after="960" w:line="480" w:lineRule="exact"/>
      <w:ind w:left="1134" w:hanging="1134"/>
      <w:outlineLvl w:val="0"/>
    </w:pPr>
    <w:rPr>
      <w:rFonts w:eastAsiaTheme="majorEastAsia" w:cstheme="majorBidi"/>
      <w:b/>
      <w:bCs/>
      <w:color w:val="007A53" w:themeColor="accent2"/>
      <w:sz w:val="44"/>
      <w:szCs w:val="28"/>
    </w:rPr>
  </w:style>
  <w:style w:type="paragraph" w:styleId="Heading2">
    <w:name w:val="heading 2"/>
    <w:basedOn w:val="Heading1"/>
    <w:next w:val="BodyText"/>
    <w:link w:val="Heading2Char"/>
    <w:uiPriority w:val="1"/>
    <w:qFormat/>
    <w:rsid w:val="002E741B"/>
    <w:pPr>
      <w:pageBreakBefore w:val="0"/>
      <w:numPr>
        <w:ilvl w:val="1"/>
      </w:numPr>
      <w:spacing w:before="360" w:after="240" w:line="240" w:lineRule="auto"/>
      <w:outlineLvl w:val="1"/>
    </w:pPr>
    <w:rPr>
      <w:b w:val="0"/>
      <w:color w:val="000000" w:themeColor="text1"/>
      <w:sz w:val="32"/>
      <w:szCs w:val="26"/>
    </w:rPr>
  </w:style>
  <w:style w:type="paragraph" w:styleId="Heading3">
    <w:name w:val="heading 3"/>
    <w:basedOn w:val="Heading2"/>
    <w:next w:val="BodyText"/>
    <w:link w:val="Heading3Char"/>
    <w:uiPriority w:val="1"/>
    <w:qFormat/>
    <w:rsid w:val="00E71F2C"/>
    <w:pPr>
      <w:numPr>
        <w:ilvl w:val="2"/>
      </w:numPr>
      <w:ind w:left="1134" w:hanging="1134"/>
      <w:outlineLvl w:val="2"/>
    </w:pPr>
    <w:rPr>
      <w:b/>
      <w:color w:val="auto"/>
      <w:sz w:val="26"/>
    </w:rPr>
  </w:style>
  <w:style w:type="paragraph" w:styleId="Heading4">
    <w:name w:val="heading 4"/>
    <w:basedOn w:val="Heading3"/>
    <w:next w:val="BodyText"/>
    <w:link w:val="Heading4Char"/>
    <w:uiPriority w:val="1"/>
    <w:qFormat/>
    <w:rsid w:val="00C31634"/>
    <w:pPr>
      <w:numPr>
        <w:ilvl w:val="0"/>
        <w:numId w:val="0"/>
      </w:numPr>
      <w:spacing w:before="240" w:after="120"/>
      <w:outlineLvl w:val="3"/>
    </w:pPr>
    <w:rPr>
      <w:iCs/>
      <w:color w:val="007A53"/>
      <w:spacing w:val="1"/>
      <w:sz w:val="24"/>
    </w:rPr>
  </w:style>
  <w:style w:type="paragraph" w:styleId="Heading5">
    <w:name w:val="heading 5"/>
    <w:basedOn w:val="Heading4"/>
    <w:next w:val="BodyText"/>
    <w:link w:val="Heading5Char"/>
    <w:uiPriority w:val="1"/>
    <w:qFormat/>
    <w:rsid w:val="00C80108"/>
    <w:pPr>
      <w:outlineLvl w:val="4"/>
    </w:pPr>
    <w:rPr>
      <w:color w:val="auto"/>
      <w:sz w:val="22"/>
    </w:rPr>
  </w:style>
  <w:style w:type="paragraph" w:styleId="Heading6">
    <w:name w:val="heading 6"/>
    <w:basedOn w:val="Normal"/>
    <w:next w:val="Normal"/>
    <w:link w:val="Heading6Char"/>
    <w:uiPriority w:val="99"/>
    <w:semiHidden/>
    <w:qFormat/>
    <w:rsid w:val="001249CC"/>
    <w:pPr>
      <w:keepNext/>
      <w:keepLines/>
      <w:spacing w:before="200"/>
      <w:outlineLvl w:val="5"/>
    </w:pPr>
    <w:rPr>
      <w:rFonts w:eastAsiaTheme="majorEastAsia" w:cstheme="majorBidi"/>
      <w:i/>
      <w:iCs/>
    </w:rPr>
  </w:style>
  <w:style w:type="paragraph" w:styleId="Heading7">
    <w:name w:val="heading 7"/>
    <w:basedOn w:val="Normal"/>
    <w:next w:val="Normal"/>
    <w:link w:val="Heading7Char"/>
    <w:uiPriority w:val="99"/>
    <w:semiHidden/>
    <w:qFormat/>
    <w:locked/>
    <w:rsid w:val="00DB55B9"/>
    <w:pPr>
      <w:spacing w:before="240" w:after="60"/>
      <w:outlineLvl w:val="6"/>
    </w:pPr>
    <w:rPr>
      <w:rFonts w:asciiTheme="minorHAnsi" w:hAnsiTheme="minorHAnsi" w:cstheme="majorBidi"/>
    </w:rPr>
  </w:style>
  <w:style w:type="paragraph" w:styleId="Heading8">
    <w:name w:val="heading 8"/>
    <w:basedOn w:val="Normal"/>
    <w:next w:val="Normal"/>
    <w:link w:val="Heading8Char"/>
    <w:uiPriority w:val="99"/>
    <w:semiHidden/>
    <w:qFormat/>
    <w:locked/>
    <w:rsid w:val="00DB55B9"/>
    <w:pPr>
      <w:spacing w:before="240" w:after="60"/>
      <w:outlineLvl w:val="7"/>
    </w:pPr>
    <w:rPr>
      <w:rFonts w:asciiTheme="minorHAnsi" w:hAnsiTheme="minorHAnsi" w:cstheme="majorBidi"/>
      <w:i/>
      <w:iCs/>
    </w:rPr>
  </w:style>
  <w:style w:type="paragraph" w:styleId="Heading9">
    <w:name w:val="heading 9"/>
    <w:aliases w:val="Appendix Heading 1"/>
    <w:basedOn w:val="AppendixHeading1base"/>
    <w:next w:val="BodyText"/>
    <w:link w:val="Heading9Char"/>
    <w:uiPriority w:val="10"/>
    <w:locked/>
    <w:rsid w:val="001D2813"/>
    <w:pPr>
      <w:spacing w:after="1080"/>
      <w:outlineLvl w:val="8"/>
    </w:pPr>
    <w:rPr>
      <w:color w:val="000000" w:themeColor="tex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1"/>
    <w:locked/>
    <w:rsid w:val="002E741B"/>
    <w:rPr>
      <w:rFonts w:eastAsiaTheme="majorEastAsia" w:cstheme="majorBidi"/>
      <w:b/>
      <w:bCs/>
      <w:color w:val="007A53" w:themeColor="accent2"/>
      <w:sz w:val="44"/>
      <w:szCs w:val="28"/>
    </w:rPr>
  </w:style>
  <w:style w:type="character" w:customStyle="1" w:styleId="Heading2Char">
    <w:name w:val="Heading 2 Char"/>
    <w:basedOn w:val="DefaultParagraphFont"/>
    <w:link w:val="Heading2"/>
    <w:uiPriority w:val="1"/>
    <w:locked/>
    <w:rsid w:val="002E741B"/>
    <w:rPr>
      <w:rFonts w:eastAsiaTheme="majorEastAsia" w:cstheme="majorBidi"/>
      <w:bCs/>
      <w:color w:val="000000" w:themeColor="text1"/>
      <w:sz w:val="32"/>
      <w:szCs w:val="26"/>
    </w:rPr>
  </w:style>
  <w:style w:type="character" w:customStyle="1" w:styleId="Heading3Char">
    <w:name w:val="Heading 3 Char"/>
    <w:basedOn w:val="DefaultParagraphFont"/>
    <w:link w:val="Heading3"/>
    <w:uiPriority w:val="1"/>
    <w:locked/>
    <w:rsid w:val="00E71F2C"/>
    <w:rPr>
      <w:rFonts w:eastAsiaTheme="majorEastAsia" w:cstheme="majorBidi"/>
      <w:b/>
      <w:bCs/>
      <w:sz w:val="26"/>
      <w:szCs w:val="26"/>
    </w:rPr>
  </w:style>
  <w:style w:type="character" w:customStyle="1" w:styleId="Heading4Char">
    <w:name w:val="Heading 4 Char"/>
    <w:basedOn w:val="DefaultParagraphFont"/>
    <w:link w:val="Heading4"/>
    <w:uiPriority w:val="1"/>
    <w:locked/>
    <w:rsid w:val="00C31634"/>
    <w:rPr>
      <w:rFonts w:eastAsiaTheme="majorEastAsia" w:cstheme="majorBidi"/>
      <w:b/>
      <w:bCs/>
      <w:iCs/>
      <w:color w:val="007A53"/>
      <w:spacing w:val="1"/>
      <w:sz w:val="24"/>
      <w:szCs w:val="26"/>
    </w:rPr>
  </w:style>
  <w:style w:type="character" w:customStyle="1" w:styleId="Heading5Char">
    <w:name w:val="Heading 5 Char"/>
    <w:basedOn w:val="DefaultParagraphFont"/>
    <w:link w:val="Heading5"/>
    <w:uiPriority w:val="1"/>
    <w:locked/>
    <w:rsid w:val="00C80108"/>
    <w:rPr>
      <w:rFonts w:eastAsiaTheme="majorEastAsia" w:cstheme="majorBidi"/>
      <w:b/>
      <w:bCs/>
      <w:iCs/>
      <w:spacing w:val="1"/>
      <w:szCs w:val="26"/>
    </w:rPr>
  </w:style>
  <w:style w:type="character" w:customStyle="1" w:styleId="Heading6Char">
    <w:name w:val="Heading 6 Char"/>
    <w:basedOn w:val="DefaultParagraphFont"/>
    <w:link w:val="Heading6"/>
    <w:uiPriority w:val="99"/>
    <w:semiHidden/>
    <w:locked/>
    <w:rsid w:val="00DB55B9"/>
    <w:rPr>
      <w:rFonts w:eastAsiaTheme="majorEastAsia" w:cstheme="majorBidi"/>
      <w:i/>
      <w:iCs/>
      <w:color w:val="000000"/>
    </w:rPr>
  </w:style>
  <w:style w:type="character" w:customStyle="1" w:styleId="Heading7Char">
    <w:name w:val="Heading 7 Char"/>
    <w:basedOn w:val="DefaultParagraphFont"/>
    <w:link w:val="Heading7"/>
    <w:uiPriority w:val="99"/>
    <w:semiHidden/>
    <w:locked/>
    <w:rsid w:val="00DB55B9"/>
    <w:rPr>
      <w:rFonts w:asciiTheme="minorHAnsi" w:eastAsia="Calibri" w:hAnsiTheme="minorHAnsi" w:cstheme="majorBidi"/>
      <w:color w:val="000000"/>
      <w:sz w:val="24"/>
      <w:szCs w:val="24"/>
    </w:rPr>
  </w:style>
  <w:style w:type="character" w:customStyle="1" w:styleId="Heading8Char">
    <w:name w:val="Heading 8 Char"/>
    <w:basedOn w:val="DefaultParagraphFont"/>
    <w:link w:val="Heading8"/>
    <w:uiPriority w:val="99"/>
    <w:semiHidden/>
    <w:locked/>
    <w:rsid w:val="00DB55B9"/>
    <w:rPr>
      <w:rFonts w:asciiTheme="minorHAnsi" w:eastAsia="Calibri" w:hAnsiTheme="minorHAnsi" w:cstheme="majorBidi"/>
      <w:i/>
      <w:iCs/>
      <w:color w:val="000000"/>
      <w:sz w:val="24"/>
      <w:szCs w:val="24"/>
    </w:rPr>
  </w:style>
  <w:style w:type="character" w:customStyle="1" w:styleId="Heading9Char">
    <w:name w:val="Heading 9 Char"/>
    <w:aliases w:val="Appendix Heading 1 Char"/>
    <w:basedOn w:val="DefaultParagraphFont"/>
    <w:link w:val="Heading9"/>
    <w:uiPriority w:val="10"/>
    <w:locked/>
    <w:rsid w:val="001D2813"/>
    <w:rPr>
      <w:rFonts w:eastAsiaTheme="majorEastAsia" w:cstheme="majorBidi"/>
      <w:b/>
      <w:bCs/>
      <w:color w:val="000000" w:themeColor="text1"/>
      <w:sz w:val="44"/>
      <w:szCs w:val="28"/>
    </w:rPr>
  </w:style>
  <w:style w:type="paragraph" w:styleId="Header">
    <w:name w:val="header"/>
    <w:basedOn w:val="Normal"/>
    <w:link w:val="HeaderChar"/>
    <w:uiPriority w:val="99"/>
    <w:semiHidden/>
    <w:rsid w:val="00944443"/>
    <w:rPr>
      <w:caps/>
      <w:color w:val="FFFFFF"/>
      <w:spacing w:val="16"/>
    </w:rPr>
  </w:style>
  <w:style w:type="character" w:customStyle="1" w:styleId="HeaderChar">
    <w:name w:val="Header Char"/>
    <w:basedOn w:val="DefaultParagraphFont"/>
    <w:link w:val="Header"/>
    <w:uiPriority w:val="99"/>
    <w:semiHidden/>
    <w:locked/>
    <w:rsid w:val="00DB55B9"/>
    <w:rPr>
      <w:rFonts w:eastAsia="Calibri"/>
      <w:caps/>
      <w:color w:val="FFFFFF"/>
      <w:spacing w:val="16"/>
    </w:rPr>
  </w:style>
  <w:style w:type="paragraph" w:styleId="Footer">
    <w:name w:val="footer"/>
    <w:basedOn w:val="BodyText"/>
    <w:link w:val="FooterChar"/>
    <w:uiPriority w:val="99"/>
    <w:qFormat/>
    <w:rsid w:val="00DC2413"/>
    <w:pPr>
      <w:tabs>
        <w:tab w:val="center" w:pos="4513"/>
        <w:tab w:val="right" w:pos="9026"/>
      </w:tabs>
      <w:spacing w:before="0" w:line="220" w:lineRule="atLeast"/>
    </w:pPr>
    <w:rPr>
      <w:color w:val="auto"/>
      <w:sz w:val="16"/>
    </w:rPr>
  </w:style>
  <w:style w:type="character" w:customStyle="1" w:styleId="FooterChar">
    <w:name w:val="Footer Char"/>
    <w:basedOn w:val="DefaultParagraphFont"/>
    <w:link w:val="Footer"/>
    <w:uiPriority w:val="99"/>
    <w:locked/>
    <w:rsid w:val="00DC2413"/>
    <w:rPr>
      <w:rFonts w:eastAsia="Calibri"/>
      <w:sz w:val="16"/>
    </w:rPr>
  </w:style>
  <w:style w:type="paragraph" w:styleId="BalloonText">
    <w:name w:val="Balloon Text"/>
    <w:basedOn w:val="Normal"/>
    <w:link w:val="BalloonTextChar"/>
    <w:uiPriority w:val="99"/>
    <w:semiHidden/>
    <w:locked/>
    <w:rsid w:val="00064612"/>
    <w:rPr>
      <w:rFonts w:ascii="Tahoma" w:eastAsia="Calibri" w:hAnsi="Tahoma" w:cs="Tahoma"/>
      <w:color w:val="000000"/>
      <w:sz w:val="16"/>
      <w:szCs w:val="16"/>
      <w:lang w:eastAsia="en-AU"/>
    </w:rPr>
  </w:style>
  <w:style w:type="paragraph" w:styleId="ListBullet">
    <w:name w:val="List Bullet"/>
    <w:basedOn w:val="BodyText"/>
    <w:next w:val="BodyText"/>
    <w:uiPriority w:val="2"/>
    <w:qFormat/>
    <w:rsid w:val="00D349D1"/>
    <w:pPr>
      <w:numPr>
        <w:numId w:val="5"/>
      </w:numPr>
      <w:tabs>
        <w:tab w:val="left" w:pos="397"/>
      </w:tabs>
      <w:spacing w:before="60" w:after="60"/>
    </w:pPr>
  </w:style>
  <w:style w:type="paragraph" w:styleId="ListNumber">
    <w:name w:val="List Number"/>
    <w:basedOn w:val="BodyText"/>
    <w:next w:val="BodyText"/>
    <w:uiPriority w:val="2"/>
    <w:qFormat/>
    <w:rsid w:val="00D349D1"/>
    <w:pPr>
      <w:numPr>
        <w:numId w:val="28"/>
      </w:numPr>
      <w:tabs>
        <w:tab w:val="left" w:pos="397"/>
      </w:tabs>
    </w:pPr>
  </w:style>
  <w:style w:type="paragraph" w:styleId="ListBullet2">
    <w:name w:val="List Bullet 2"/>
    <w:basedOn w:val="ListBullet"/>
    <w:next w:val="BodyText"/>
    <w:uiPriority w:val="2"/>
    <w:qFormat/>
    <w:rsid w:val="00D349D1"/>
    <w:pPr>
      <w:numPr>
        <w:ilvl w:val="1"/>
      </w:numPr>
      <w:tabs>
        <w:tab w:val="clear" w:pos="397"/>
        <w:tab w:val="left" w:pos="794"/>
      </w:tabs>
      <w:ind w:left="794" w:hanging="357"/>
    </w:pPr>
  </w:style>
  <w:style w:type="paragraph" w:styleId="TOC1">
    <w:name w:val="toc 1"/>
    <w:basedOn w:val="BodyText"/>
    <w:next w:val="TOC2"/>
    <w:uiPriority w:val="39"/>
    <w:unhideWhenUsed/>
    <w:rsid w:val="006401B1"/>
    <w:pPr>
      <w:spacing w:after="0" w:line="240" w:lineRule="auto"/>
    </w:pPr>
    <w:rPr>
      <w:rFonts w:asciiTheme="minorHAnsi" w:hAnsiTheme="minorHAnsi" w:cstheme="minorHAnsi"/>
      <w:b/>
      <w:bCs/>
      <w:i/>
      <w:iCs/>
      <w:szCs w:val="24"/>
    </w:rPr>
  </w:style>
  <w:style w:type="paragraph" w:styleId="TOC2">
    <w:name w:val="toc 2"/>
    <w:basedOn w:val="BodyText"/>
    <w:uiPriority w:val="39"/>
    <w:unhideWhenUsed/>
    <w:rsid w:val="006401B1"/>
    <w:pPr>
      <w:spacing w:after="0" w:line="240" w:lineRule="auto"/>
      <w:ind w:left="220"/>
    </w:pPr>
    <w:rPr>
      <w:rFonts w:asciiTheme="minorHAnsi" w:hAnsiTheme="minorHAnsi" w:cstheme="minorHAnsi"/>
      <w:b/>
      <w:bCs/>
      <w:sz w:val="22"/>
    </w:rPr>
  </w:style>
  <w:style w:type="table" w:styleId="TableGrid">
    <w:name w:val="Table Grid"/>
    <w:basedOn w:val="TableNormal"/>
    <w:uiPriority w:val="99"/>
    <w:rsid w:val="006F4826"/>
    <w:rPr>
      <w:sz w:val="20"/>
      <w:szCs w:val="20"/>
    </w:rPr>
    <w:tblPr>
      <w:tblBorders>
        <w:top w:val="single" w:sz="4" w:space="0" w:color="00313C"/>
        <w:left w:val="single" w:sz="4" w:space="0" w:color="00313C"/>
        <w:bottom w:val="single" w:sz="4" w:space="0" w:color="00313C"/>
        <w:right w:val="single" w:sz="4" w:space="0" w:color="00313C"/>
        <w:insideH w:val="single" w:sz="4" w:space="0" w:color="00313C"/>
        <w:insideV w:val="single" w:sz="4" w:space="0" w:color="00313C"/>
      </w:tblBorders>
    </w:tblPr>
  </w:style>
  <w:style w:type="character" w:styleId="PageNumber">
    <w:name w:val="page number"/>
    <w:basedOn w:val="DefaultParagraphFont"/>
    <w:uiPriority w:val="99"/>
    <w:semiHidden/>
    <w:rsid w:val="00752473"/>
    <w:rPr>
      <w:rFonts w:ascii="Calibri" w:hAnsi="Calibri" w:cs="Times New Roman"/>
      <w:sz w:val="16"/>
    </w:rPr>
  </w:style>
  <w:style w:type="paragraph" w:styleId="TOC3">
    <w:name w:val="toc 3"/>
    <w:basedOn w:val="BodyText"/>
    <w:uiPriority w:val="39"/>
    <w:unhideWhenUsed/>
    <w:rsid w:val="006401B1"/>
    <w:pPr>
      <w:spacing w:before="0" w:after="0" w:line="240" w:lineRule="auto"/>
      <w:ind w:left="440"/>
    </w:pPr>
    <w:rPr>
      <w:rFonts w:asciiTheme="minorHAnsi" w:hAnsiTheme="minorHAnsi" w:cstheme="minorHAnsi"/>
      <w:sz w:val="20"/>
      <w:szCs w:val="20"/>
    </w:rPr>
  </w:style>
  <w:style w:type="paragraph" w:customStyle="1" w:styleId="CoverTitle">
    <w:name w:val="CoverTitle"/>
    <w:next w:val="CoverSubtitle"/>
    <w:uiPriority w:val="12"/>
    <w:qFormat/>
    <w:rsid w:val="00141A7E"/>
    <w:pPr>
      <w:spacing w:after="170" w:line="216" w:lineRule="auto"/>
    </w:pPr>
    <w:rPr>
      <w:rFonts w:eastAsiaTheme="majorEastAsia" w:cstheme="majorBidi"/>
      <w:b/>
      <w:color w:val="1A6148"/>
      <w:spacing w:val="5"/>
      <w:kern w:val="28"/>
      <w:sz w:val="80"/>
      <w:szCs w:val="52"/>
    </w:rPr>
  </w:style>
  <w:style w:type="paragraph" w:customStyle="1" w:styleId="PartTitle">
    <w:name w:val="PartTitle"/>
    <w:next w:val="PartSubtitle"/>
    <w:uiPriority w:val="15"/>
    <w:qFormat/>
    <w:rsid w:val="00C31634"/>
    <w:pPr>
      <w:keepNext/>
      <w:tabs>
        <w:tab w:val="left" w:pos="2552"/>
      </w:tabs>
      <w:ind w:left="2552" w:hanging="2552"/>
      <w:outlineLvl w:val="0"/>
    </w:pPr>
    <w:rPr>
      <w:rFonts w:eastAsia="Calibri"/>
      <w:b/>
      <w:color w:val="007A53"/>
      <w:sz w:val="80"/>
    </w:rPr>
  </w:style>
  <w:style w:type="paragraph" w:customStyle="1" w:styleId="PartSubtitle">
    <w:name w:val="PartSubtitle"/>
    <w:basedOn w:val="PartTitle"/>
    <w:next w:val="BodyText"/>
    <w:uiPriority w:val="15"/>
    <w:qFormat/>
    <w:rsid w:val="001D2813"/>
    <w:pPr>
      <w:spacing w:before="360" w:after="240" w:line="340" w:lineRule="atLeast"/>
      <w:outlineLvl w:val="9"/>
    </w:pPr>
    <w:rPr>
      <w:b w:val="0"/>
      <w:color w:val="000000" w:themeColor="text1"/>
      <w:sz w:val="34"/>
    </w:rPr>
  </w:style>
  <w:style w:type="paragraph" w:customStyle="1" w:styleId="ListofFiguresandTablesTOCHeading">
    <w:name w:val="List of Figures and Tables TOC Heading"/>
    <w:basedOn w:val="TOCHeading"/>
    <w:next w:val="TableofFigures"/>
    <w:uiPriority w:val="14"/>
    <w:qFormat/>
    <w:rsid w:val="00D1044D"/>
  </w:style>
  <w:style w:type="paragraph" w:styleId="ListBullet3">
    <w:name w:val="List Bullet 3"/>
    <w:basedOn w:val="ListBullet2"/>
    <w:uiPriority w:val="2"/>
    <w:rsid w:val="00D349D1"/>
    <w:pPr>
      <w:numPr>
        <w:ilvl w:val="0"/>
        <w:numId w:val="14"/>
      </w:numPr>
      <w:tabs>
        <w:tab w:val="clear" w:pos="794"/>
        <w:tab w:val="left" w:pos="851"/>
      </w:tabs>
      <w:ind w:left="1497" w:hanging="340"/>
    </w:pPr>
  </w:style>
  <w:style w:type="paragraph" w:styleId="FootnoteText">
    <w:name w:val="footnote text"/>
    <w:basedOn w:val="BodyText"/>
    <w:link w:val="FootnoteTextChar"/>
    <w:uiPriority w:val="9"/>
    <w:qFormat/>
    <w:rsid w:val="00DC2413"/>
    <w:pPr>
      <w:spacing w:before="60" w:line="180" w:lineRule="atLeast"/>
    </w:pPr>
    <w:rPr>
      <w:sz w:val="16"/>
      <w:szCs w:val="20"/>
    </w:rPr>
  </w:style>
  <w:style w:type="character" w:customStyle="1" w:styleId="FootnoteTextChar">
    <w:name w:val="Footnote Text Char"/>
    <w:basedOn w:val="DefaultParagraphFont"/>
    <w:link w:val="FootnoteText"/>
    <w:uiPriority w:val="9"/>
    <w:locked/>
    <w:rsid w:val="00DC2413"/>
    <w:rPr>
      <w:rFonts w:eastAsia="Calibri"/>
      <w:color w:val="000000"/>
      <w:sz w:val="16"/>
      <w:szCs w:val="20"/>
    </w:rPr>
  </w:style>
  <w:style w:type="paragraph" w:customStyle="1" w:styleId="FootnoteHeading">
    <w:name w:val="Footnote Heading"/>
    <w:basedOn w:val="FootnoteText"/>
    <w:uiPriority w:val="9"/>
    <w:qFormat/>
    <w:rsid w:val="007A01EB"/>
    <w:rPr>
      <w:b/>
    </w:rPr>
  </w:style>
  <w:style w:type="paragraph" w:customStyle="1" w:styleId="FigureTableSource">
    <w:name w:val="Figure/Table Source"/>
    <w:basedOn w:val="BodyText"/>
    <w:next w:val="BodyText"/>
    <w:uiPriority w:val="4"/>
    <w:qFormat/>
    <w:rsid w:val="00DC2413"/>
    <w:pPr>
      <w:tabs>
        <w:tab w:val="left" w:pos="539"/>
      </w:tabs>
      <w:spacing w:after="240" w:line="180" w:lineRule="atLeast"/>
    </w:pPr>
    <w:rPr>
      <w:sz w:val="16"/>
      <w:szCs w:val="20"/>
    </w:rPr>
  </w:style>
  <w:style w:type="paragraph" w:customStyle="1" w:styleId="TableText">
    <w:name w:val="TableText"/>
    <w:basedOn w:val="Normal"/>
    <w:uiPriority w:val="5"/>
    <w:qFormat/>
    <w:rsid w:val="00DC2413"/>
    <w:pPr>
      <w:spacing w:before="60" w:after="60"/>
    </w:pPr>
    <w:rPr>
      <w:rFonts w:ascii="Calibri" w:eastAsia="Calibri" w:hAnsi="Calibri"/>
      <w:color w:val="000000"/>
      <w:sz w:val="18"/>
      <w:szCs w:val="22"/>
      <w:lang w:eastAsia="en-AU"/>
    </w:rPr>
  </w:style>
  <w:style w:type="paragraph" w:customStyle="1" w:styleId="TableBullet">
    <w:name w:val="TableBullet"/>
    <w:basedOn w:val="TableText"/>
    <w:next w:val="TableText"/>
    <w:uiPriority w:val="5"/>
    <w:qFormat/>
    <w:rsid w:val="006131D3"/>
    <w:pPr>
      <w:numPr>
        <w:numId w:val="7"/>
      </w:numPr>
    </w:pPr>
  </w:style>
  <w:style w:type="paragraph" w:customStyle="1" w:styleId="RowHeading">
    <w:name w:val="RowHeading"/>
    <w:basedOn w:val="TableText"/>
    <w:next w:val="TableText"/>
    <w:uiPriority w:val="5"/>
    <w:qFormat/>
    <w:rsid w:val="00FB6C47"/>
    <w:rPr>
      <w:b/>
      <w:color w:val="auto"/>
    </w:rPr>
  </w:style>
  <w:style w:type="paragraph" w:customStyle="1" w:styleId="ColumnHeading">
    <w:name w:val="ColumnHeading"/>
    <w:basedOn w:val="TableText"/>
    <w:uiPriority w:val="5"/>
    <w:qFormat/>
    <w:rsid w:val="00786A8D"/>
    <w:pPr>
      <w:spacing w:after="0" w:line="180" w:lineRule="atLeast"/>
    </w:pPr>
    <w:rPr>
      <w:b/>
      <w:caps/>
      <w:color w:val="FFFFFF"/>
      <w:sz w:val="16"/>
    </w:rPr>
  </w:style>
  <w:style w:type="paragraph" w:customStyle="1" w:styleId="CoverSubtitle">
    <w:name w:val="CoverSubtitle"/>
    <w:next w:val="BodyText"/>
    <w:uiPriority w:val="12"/>
    <w:qFormat/>
    <w:rsid w:val="00A303EE"/>
    <w:pPr>
      <w:numPr>
        <w:ilvl w:val="1"/>
      </w:numPr>
      <w:spacing w:after="170"/>
    </w:pPr>
    <w:rPr>
      <w:rFonts w:eastAsiaTheme="majorEastAsia" w:cstheme="majorBidi"/>
      <w:iCs/>
      <w:color w:val="000000" w:themeColor="text2"/>
      <w:spacing w:val="15"/>
      <w:sz w:val="34"/>
      <w:szCs w:val="24"/>
    </w:rPr>
  </w:style>
  <w:style w:type="paragraph" w:customStyle="1" w:styleId="BackCoverContactHeading">
    <w:name w:val="BackCover ContactHeading"/>
    <w:next w:val="BackCoverContactDetails"/>
    <w:uiPriority w:val="18"/>
    <w:qFormat/>
    <w:rsid w:val="00C31634"/>
    <w:pPr>
      <w:spacing w:before="360" w:after="60"/>
    </w:pPr>
    <w:rPr>
      <w:rFonts w:eastAsia="Calibri"/>
      <w:caps/>
      <w:color w:val="007A53"/>
      <w:sz w:val="18"/>
      <w:szCs w:val="20"/>
    </w:rPr>
  </w:style>
  <w:style w:type="paragraph" w:customStyle="1" w:styleId="BackCoverContactDetails">
    <w:name w:val="BackCover ContactDetails"/>
    <w:uiPriority w:val="18"/>
    <w:qFormat/>
    <w:rsid w:val="00DC2413"/>
    <w:pPr>
      <w:tabs>
        <w:tab w:val="left" w:pos="199"/>
      </w:tabs>
    </w:pPr>
    <w:rPr>
      <w:rFonts w:eastAsia="Calibri"/>
      <w:sz w:val="18"/>
    </w:rPr>
  </w:style>
  <w:style w:type="character" w:customStyle="1" w:styleId="BackCoverContactBold">
    <w:name w:val="BackCover ContactBold"/>
    <w:basedOn w:val="DefaultParagraphFont"/>
    <w:uiPriority w:val="18"/>
    <w:qFormat/>
    <w:rsid w:val="00D1044D"/>
    <w:rPr>
      <w:b/>
    </w:rPr>
  </w:style>
  <w:style w:type="paragraph" w:styleId="TOCHeading">
    <w:name w:val="TOC Heading"/>
    <w:basedOn w:val="Heading1"/>
    <w:next w:val="Normal"/>
    <w:link w:val="TOCHeadingChar"/>
    <w:uiPriority w:val="39"/>
    <w:qFormat/>
    <w:rsid w:val="00462182"/>
    <w:pPr>
      <w:pageBreakBefore w:val="0"/>
      <w:numPr>
        <w:numId w:val="0"/>
      </w:numPr>
      <w:spacing w:before="480" w:after="240"/>
      <w:outlineLvl w:val="1"/>
    </w:pPr>
    <w:rPr>
      <w:bCs w:val="0"/>
    </w:rPr>
  </w:style>
  <w:style w:type="character" w:styleId="Hyperlink">
    <w:name w:val="Hyperlink"/>
    <w:basedOn w:val="DefaultParagraphFont"/>
    <w:uiPriority w:val="99"/>
    <w:qFormat/>
    <w:rsid w:val="00C31634"/>
    <w:rPr>
      <w:rFonts w:cs="Times New Roman"/>
      <w:color w:val="007A53"/>
      <w:u w:val="none"/>
    </w:rPr>
  </w:style>
  <w:style w:type="paragraph" w:styleId="TOC4">
    <w:name w:val="toc 4"/>
    <w:basedOn w:val="Normal"/>
    <w:next w:val="Normal"/>
    <w:autoRedefine/>
    <w:uiPriority w:val="39"/>
    <w:rsid w:val="00FE3F4D"/>
    <w:pPr>
      <w:ind w:left="660"/>
    </w:pPr>
    <w:rPr>
      <w:rFonts w:asciiTheme="minorHAnsi" w:eastAsia="Calibri" w:hAnsiTheme="minorHAnsi" w:cstheme="minorHAnsi"/>
      <w:color w:val="000000"/>
      <w:sz w:val="20"/>
      <w:szCs w:val="20"/>
      <w:lang w:eastAsia="en-AU"/>
    </w:rPr>
  </w:style>
  <w:style w:type="paragraph" w:styleId="TOC9">
    <w:name w:val="toc 9"/>
    <w:basedOn w:val="Normal"/>
    <w:next w:val="Normal"/>
    <w:autoRedefine/>
    <w:uiPriority w:val="39"/>
    <w:rsid w:val="00FE3F4D"/>
    <w:pPr>
      <w:ind w:left="1760"/>
    </w:pPr>
    <w:rPr>
      <w:rFonts w:asciiTheme="minorHAnsi" w:eastAsia="Calibri" w:hAnsiTheme="minorHAnsi" w:cstheme="minorHAnsi"/>
      <w:color w:val="000000"/>
      <w:sz w:val="20"/>
      <w:szCs w:val="20"/>
      <w:lang w:eastAsia="en-AU"/>
    </w:rPr>
  </w:style>
  <w:style w:type="character" w:customStyle="1" w:styleId="BalloonTextChar">
    <w:name w:val="Balloon Text Char"/>
    <w:basedOn w:val="DefaultParagraphFont"/>
    <w:link w:val="BalloonText"/>
    <w:uiPriority w:val="99"/>
    <w:semiHidden/>
    <w:rsid w:val="00DB55B9"/>
    <w:rPr>
      <w:rFonts w:ascii="Tahoma" w:eastAsia="Calibri" w:hAnsi="Tahoma" w:cs="Tahoma"/>
      <w:color w:val="000000"/>
      <w:sz w:val="16"/>
      <w:szCs w:val="16"/>
    </w:rPr>
  </w:style>
  <w:style w:type="paragraph" w:styleId="Caption">
    <w:name w:val="caption"/>
    <w:basedOn w:val="BodyText"/>
    <w:next w:val="BodyText"/>
    <w:uiPriority w:val="4"/>
    <w:qFormat/>
    <w:rsid w:val="009757A3"/>
    <w:pPr>
      <w:keepNext/>
      <w:spacing w:before="180" w:after="0"/>
      <w:contextualSpacing/>
    </w:pPr>
    <w:rPr>
      <w:b/>
      <w:bCs/>
      <w:color w:val="007A53"/>
      <w:sz w:val="28"/>
      <w:szCs w:val="18"/>
    </w:rPr>
  </w:style>
  <w:style w:type="paragraph" w:customStyle="1" w:styleId="Headerurl">
    <w:name w:val="Header url"/>
    <w:basedOn w:val="Header"/>
    <w:uiPriority w:val="99"/>
    <w:semiHidden/>
    <w:rsid w:val="00944443"/>
    <w:pPr>
      <w:tabs>
        <w:tab w:val="center" w:pos="4153"/>
        <w:tab w:val="right" w:pos="8306"/>
      </w:tabs>
    </w:pPr>
    <w:rPr>
      <w:b/>
      <w:color w:val="00313C"/>
    </w:rPr>
  </w:style>
  <w:style w:type="character" w:customStyle="1" w:styleId="PartNumber">
    <w:name w:val="PartNumber"/>
    <w:basedOn w:val="DefaultParagraphFont"/>
    <w:uiPriority w:val="15"/>
    <w:qFormat/>
    <w:rsid w:val="00C31634"/>
    <w:rPr>
      <w:color w:val="007A53"/>
    </w:rPr>
  </w:style>
  <w:style w:type="paragraph" w:customStyle="1" w:styleId="Heading1notnumbered">
    <w:name w:val="Heading 1 not numbered"/>
    <w:basedOn w:val="Heading1"/>
    <w:next w:val="BodyText"/>
    <w:uiPriority w:val="1"/>
    <w:rsid w:val="00D1044D"/>
    <w:pPr>
      <w:numPr>
        <w:numId w:val="0"/>
      </w:numPr>
    </w:pPr>
  </w:style>
  <w:style w:type="paragraph" w:customStyle="1" w:styleId="Heading3notnumbered">
    <w:name w:val="Heading 3 not numbered"/>
    <w:basedOn w:val="Heading3"/>
    <w:next w:val="BodyText"/>
    <w:uiPriority w:val="1"/>
    <w:qFormat/>
    <w:rsid w:val="00752314"/>
    <w:pPr>
      <w:numPr>
        <w:ilvl w:val="0"/>
        <w:numId w:val="0"/>
      </w:numPr>
    </w:pPr>
  </w:style>
  <w:style w:type="paragraph" w:customStyle="1" w:styleId="Heading2notnumbered">
    <w:name w:val="Heading 2 not numbered"/>
    <w:basedOn w:val="Heading2"/>
    <w:next w:val="BodyText"/>
    <w:uiPriority w:val="1"/>
    <w:qFormat/>
    <w:rsid w:val="00752314"/>
    <w:pPr>
      <w:numPr>
        <w:ilvl w:val="0"/>
        <w:numId w:val="0"/>
      </w:numPr>
    </w:pPr>
  </w:style>
  <w:style w:type="paragraph" w:customStyle="1" w:styleId="Heading1noTOC">
    <w:name w:val="Heading 1 no TOC"/>
    <w:basedOn w:val="Heading1notnumbered"/>
    <w:next w:val="BodyText"/>
    <w:uiPriority w:val="1"/>
    <w:qFormat/>
    <w:rsid w:val="002E741B"/>
  </w:style>
  <w:style w:type="character" w:customStyle="1" w:styleId="TOCHeadingChar">
    <w:name w:val="TOC Heading Char"/>
    <w:basedOn w:val="DefaultParagraphFont"/>
    <w:link w:val="TOCHeading"/>
    <w:uiPriority w:val="19"/>
    <w:semiHidden/>
    <w:locked/>
    <w:rsid w:val="00DB55B9"/>
    <w:rPr>
      <w:rFonts w:eastAsiaTheme="majorEastAsia" w:cstheme="majorBidi"/>
      <w:b/>
      <w:color w:val="30B787" w:themeColor="accent1"/>
      <w:sz w:val="44"/>
      <w:szCs w:val="28"/>
    </w:rPr>
  </w:style>
  <w:style w:type="paragraph" w:styleId="BlockText">
    <w:name w:val="Block Text"/>
    <w:basedOn w:val="Normal"/>
    <w:uiPriority w:val="99"/>
    <w:semiHidden/>
    <w:locked/>
    <w:rsid w:val="00E251B6"/>
    <w:pPr>
      <w:ind w:left="1440" w:right="1440"/>
    </w:pPr>
  </w:style>
  <w:style w:type="paragraph" w:styleId="BodyText">
    <w:name w:val="Body Text"/>
    <w:link w:val="BodyTextChar"/>
    <w:qFormat/>
    <w:locked/>
    <w:rsid w:val="00E71F2C"/>
    <w:pPr>
      <w:spacing w:before="120" w:after="120" w:line="264" w:lineRule="auto"/>
    </w:pPr>
    <w:rPr>
      <w:rFonts w:eastAsia="Calibri"/>
      <w:color w:val="000000"/>
      <w:sz w:val="24"/>
    </w:rPr>
  </w:style>
  <w:style w:type="character" w:customStyle="1" w:styleId="BodyTextChar">
    <w:name w:val="Body Text Char"/>
    <w:basedOn w:val="DefaultParagraphFont"/>
    <w:link w:val="BodyText"/>
    <w:locked/>
    <w:rsid w:val="00E71F2C"/>
    <w:rPr>
      <w:rFonts w:eastAsia="Calibri"/>
      <w:color w:val="000000"/>
      <w:sz w:val="24"/>
    </w:rPr>
  </w:style>
  <w:style w:type="paragraph" w:styleId="BodyText2">
    <w:name w:val="Body Text 2"/>
    <w:basedOn w:val="Normal"/>
    <w:link w:val="BodyText2Char"/>
    <w:uiPriority w:val="99"/>
    <w:semiHidden/>
    <w:locked/>
    <w:rsid w:val="00E251B6"/>
    <w:pPr>
      <w:spacing w:line="480" w:lineRule="auto"/>
    </w:pPr>
  </w:style>
  <w:style w:type="character" w:customStyle="1" w:styleId="BodyText2Char">
    <w:name w:val="Body Text 2 Char"/>
    <w:basedOn w:val="DefaultParagraphFont"/>
    <w:link w:val="BodyText2"/>
    <w:uiPriority w:val="99"/>
    <w:semiHidden/>
    <w:locked/>
    <w:rsid w:val="00DB55B9"/>
    <w:rPr>
      <w:rFonts w:eastAsia="Calibri"/>
      <w:color w:val="000000"/>
    </w:rPr>
  </w:style>
  <w:style w:type="paragraph" w:styleId="BodyText3">
    <w:name w:val="Body Text 3"/>
    <w:basedOn w:val="Normal"/>
    <w:link w:val="BodyText3Char"/>
    <w:uiPriority w:val="99"/>
    <w:semiHidden/>
    <w:locked/>
    <w:rsid w:val="00E251B6"/>
    <w:rPr>
      <w:sz w:val="16"/>
      <w:szCs w:val="16"/>
    </w:rPr>
  </w:style>
  <w:style w:type="character" w:customStyle="1" w:styleId="BodyText3Char">
    <w:name w:val="Body Text 3 Char"/>
    <w:basedOn w:val="DefaultParagraphFont"/>
    <w:link w:val="BodyText3"/>
    <w:uiPriority w:val="99"/>
    <w:semiHidden/>
    <w:locked/>
    <w:rsid w:val="00DB55B9"/>
    <w:rPr>
      <w:rFonts w:eastAsia="Calibri"/>
      <w:color w:val="000000"/>
      <w:sz w:val="16"/>
      <w:szCs w:val="16"/>
    </w:rPr>
  </w:style>
  <w:style w:type="paragraph" w:styleId="BodyTextFirstIndent">
    <w:name w:val="Body Text First Indent"/>
    <w:basedOn w:val="BodyText"/>
    <w:link w:val="BodyTextFirstIndentChar"/>
    <w:uiPriority w:val="99"/>
    <w:semiHidden/>
    <w:locked/>
    <w:rsid w:val="00E251B6"/>
    <w:pPr>
      <w:ind w:firstLine="210"/>
    </w:pPr>
  </w:style>
  <w:style w:type="character" w:customStyle="1" w:styleId="BodyTextFirstIndentChar">
    <w:name w:val="Body Text First Indent Char"/>
    <w:basedOn w:val="BodyTextChar"/>
    <w:link w:val="BodyTextFirstIndent"/>
    <w:uiPriority w:val="99"/>
    <w:semiHidden/>
    <w:locked/>
    <w:rsid w:val="00DB55B9"/>
    <w:rPr>
      <w:rFonts w:eastAsia="Calibri"/>
      <w:color w:val="000000"/>
      <w:sz w:val="24"/>
    </w:rPr>
  </w:style>
  <w:style w:type="paragraph" w:styleId="BodyTextIndent">
    <w:name w:val="Body Text Indent"/>
    <w:basedOn w:val="Normal"/>
    <w:link w:val="BodyTextIndentChar"/>
    <w:uiPriority w:val="99"/>
    <w:semiHidden/>
    <w:locked/>
    <w:rsid w:val="00E251B6"/>
    <w:pPr>
      <w:ind w:left="283"/>
    </w:pPr>
  </w:style>
  <w:style w:type="character" w:customStyle="1" w:styleId="BodyTextIndentChar">
    <w:name w:val="Body Text Indent Char"/>
    <w:basedOn w:val="DefaultParagraphFont"/>
    <w:link w:val="BodyTextIndent"/>
    <w:uiPriority w:val="99"/>
    <w:semiHidden/>
    <w:locked/>
    <w:rsid w:val="00DB55B9"/>
    <w:rPr>
      <w:rFonts w:eastAsia="Calibri"/>
      <w:color w:val="000000"/>
    </w:rPr>
  </w:style>
  <w:style w:type="paragraph" w:styleId="BodyTextFirstIndent2">
    <w:name w:val="Body Text First Indent 2"/>
    <w:basedOn w:val="BodyTextIndent"/>
    <w:link w:val="BodyTextFirstIndent2Char"/>
    <w:uiPriority w:val="99"/>
    <w:semiHidden/>
    <w:locked/>
    <w:rsid w:val="00E251B6"/>
    <w:pPr>
      <w:ind w:firstLine="210"/>
    </w:pPr>
  </w:style>
  <w:style w:type="character" w:customStyle="1" w:styleId="BodyTextFirstIndent2Char">
    <w:name w:val="Body Text First Indent 2 Char"/>
    <w:basedOn w:val="BodyTextIndentChar"/>
    <w:link w:val="BodyTextFirstIndent2"/>
    <w:uiPriority w:val="99"/>
    <w:semiHidden/>
    <w:locked/>
    <w:rsid w:val="00DB55B9"/>
    <w:rPr>
      <w:rFonts w:eastAsia="Calibri"/>
      <w:color w:val="000000"/>
    </w:rPr>
  </w:style>
  <w:style w:type="paragraph" w:styleId="BodyTextIndent2">
    <w:name w:val="Body Text Indent 2"/>
    <w:basedOn w:val="Normal"/>
    <w:link w:val="BodyTextIndent2Char"/>
    <w:uiPriority w:val="99"/>
    <w:semiHidden/>
    <w:locked/>
    <w:rsid w:val="00E251B6"/>
    <w:pPr>
      <w:spacing w:line="480" w:lineRule="auto"/>
      <w:ind w:left="283"/>
    </w:pPr>
  </w:style>
  <w:style w:type="character" w:customStyle="1" w:styleId="BodyTextIndent2Char">
    <w:name w:val="Body Text Indent 2 Char"/>
    <w:basedOn w:val="DefaultParagraphFont"/>
    <w:link w:val="BodyTextIndent2"/>
    <w:uiPriority w:val="99"/>
    <w:semiHidden/>
    <w:locked/>
    <w:rsid w:val="00DB55B9"/>
    <w:rPr>
      <w:rFonts w:eastAsia="Calibri"/>
      <w:color w:val="000000"/>
    </w:rPr>
  </w:style>
  <w:style w:type="paragraph" w:styleId="BodyTextIndent3">
    <w:name w:val="Body Text Indent 3"/>
    <w:basedOn w:val="Normal"/>
    <w:link w:val="BodyTextIndent3Char"/>
    <w:uiPriority w:val="99"/>
    <w:semiHidden/>
    <w:locked/>
    <w:rsid w:val="00E251B6"/>
    <w:pPr>
      <w:ind w:left="283"/>
    </w:pPr>
    <w:rPr>
      <w:sz w:val="16"/>
      <w:szCs w:val="16"/>
    </w:rPr>
  </w:style>
  <w:style w:type="character" w:customStyle="1" w:styleId="BodyTextIndent3Char">
    <w:name w:val="Body Text Indent 3 Char"/>
    <w:basedOn w:val="DefaultParagraphFont"/>
    <w:link w:val="BodyTextIndent3"/>
    <w:uiPriority w:val="99"/>
    <w:semiHidden/>
    <w:locked/>
    <w:rsid w:val="00DB55B9"/>
    <w:rPr>
      <w:rFonts w:eastAsia="Calibri"/>
      <w:color w:val="000000"/>
      <w:sz w:val="16"/>
      <w:szCs w:val="16"/>
    </w:rPr>
  </w:style>
  <w:style w:type="paragraph" w:styleId="Closing">
    <w:name w:val="Closing"/>
    <w:basedOn w:val="Normal"/>
    <w:link w:val="ClosingChar"/>
    <w:uiPriority w:val="99"/>
    <w:semiHidden/>
    <w:locked/>
    <w:rsid w:val="00E251B6"/>
    <w:pPr>
      <w:ind w:left="4252"/>
    </w:pPr>
  </w:style>
  <w:style w:type="character" w:customStyle="1" w:styleId="ClosingChar">
    <w:name w:val="Closing Char"/>
    <w:basedOn w:val="DefaultParagraphFont"/>
    <w:link w:val="Closing"/>
    <w:uiPriority w:val="99"/>
    <w:semiHidden/>
    <w:locked/>
    <w:rsid w:val="00DB55B9"/>
    <w:rPr>
      <w:rFonts w:eastAsia="Calibri"/>
      <w:color w:val="000000"/>
    </w:rPr>
  </w:style>
  <w:style w:type="paragraph" w:styleId="Date">
    <w:name w:val="Date"/>
    <w:basedOn w:val="Normal"/>
    <w:next w:val="Normal"/>
    <w:link w:val="DateChar"/>
    <w:uiPriority w:val="99"/>
    <w:semiHidden/>
    <w:locked/>
    <w:rsid w:val="00E251B6"/>
  </w:style>
  <w:style w:type="character" w:customStyle="1" w:styleId="DateChar">
    <w:name w:val="Date Char"/>
    <w:basedOn w:val="DefaultParagraphFont"/>
    <w:link w:val="Date"/>
    <w:uiPriority w:val="99"/>
    <w:semiHidden/>
    <w:locked/>
    <w:rsid w:val="00DB55B9"/>
    <w:rPr>
      <w:rFonts w:eastAsia="Calibri"/>
      <w:color w:val="000000"/>
    </w:rPr>
  </w:style>
  <w:style w:type="paragraph" w:styleId="E-mailSignature">
    <w:name w:val="E-mail Signature"/>
    <w:basedOn w:val="Normal"/>
    <w:link w:val="E-mailSignatureChar"/>
    <w:uiPriority w:val="99"/>
    <w:semiHidden/>
    <w:locked/>
    <w:rsid w:val="00E251B6"/>
  </w:style>
  <w:style w:type="character" w:customStyle="1" w:styleId="E-mailSignatureChar">
    <w:name w:val="E-mail Signature Char"/>
    <w:basedOn w:val="DefaultParagraphFont"/>
    <w:link w:val="E-mailSignature"/>
    <w:uiPriority w:val="99"/>
    <w:semiHidden/>
    <w:locked/>
    <w:rsid w:val="00DB55B9"/>
    <w:rPr>
      <w:rFonts w:eastAsia="Calibri"/>
      <w:color w:val="000000"/>
    </w:rPr>
  </w:style>
  <w:style w:type="character" w:styleId="Emphasis">
    <w:name w:val="Emphasis"/>
    <w:basedOn w:val="DefaultParagraphFont"/>
    <w:uiPriority w:val="99"/>
    <w:semiHidden/>
    <w:locked/>
    <w:rsid w:val="001249CC"/>
    <w:rPr>
      <w:rFonts w:cs="Times New Roman"/>
      <w:i/>
      <w:iCs/>
    </w:rPr>
  </w:style>
  <w:style w:type="paragraph" w:styleId="EnvelopeAddress">
    <w:name w:val="envelope address"/>
    <w:basedOn w:val="Normal"/>
    <w:uiPriority w:val="99"/>
    <w:semiHidden/>
    <w:locked/>
    <w:rsid w:val="00E251B6"/>
    <w:pPr>
      <w:framePr w:w="7920" w:h="1980" w:hRule="exact" w:hSpace="180" w:wrap="auto" w:hAnchor="page" w:xAlign="center" w:yAlign="bottom"/>
      <w:spacing w:after="120"/>
      <w:ind w:left="2880"/>
    </w:pPr>
    <w:rPr>
      <w:rFonts w:ascii="Arial" w:eastAsia="Calibri" w:hAnsi="Arial" w:cs="Arial"/>
      <w:color w:val="000000"/>
      <w:lang w:eastAsia="en-AU"/>
    </w:rPr>
  </w:style>
  <w:style w:type="paragraph" w:styleId="EnvelopeReturn">
    <w:name w:val="envelope return"/>
    <w:basedOn w:val="Normal"/>
    <w:uiPriority w:val="99"/>
    <w:semiHidden/>
    <w:locked/>
    <w:rsid w:val="00E251B6"/>
    <w:rPr>
      <w:rFonts w:ascii="Arial" w:hAnsi="Arial" w:cs="Arial"/>
      <w:sz w:val="20"/>
      <w:szCs w:val="20"/>
    </w:rPr>
  </w:style>
  <w:style w:type="character" w:styleId="FollowedHyperlink">
    <w:name w:val="FollowedHyperlink"/>
    <w:basedOn w:val="DefaultParagraphFont"/>
    <w:uiPriority w:val="99"/>
    <w:semiHidden/>
    <w:locked/>
    <w:rsid w:val="003D6565"/>
    <w:rPr>
      <w:rFonts w:cs="Times New Roman"/>
      <w:color w:val="auto"/>
      <w:u w:val="none"/>
    </w:rPr>
  </w:style>
  <w:style w:type="character" w:styleId="FootnoteReference">
    <w:name w:val="footnote reference"/>
    <w:basedOn w:val="DefaultParagraphFont"/>
    <w:uiPriority w:val="9"/>
    <w:locked/>
    <w:rsid w:val="00E251B6"/>
    <w:rPr>
      <w:rFonts w:cs="Times New Roman"/>
      <w:vertAlign w:val="superscript"/>
    </w:rPr>
  </w:style>
  <w:style w:type="character" w:styleId="HTMLAcronym">
    <w:name w:val="HTML Acronym"/>
    <w:basedOn w:val="DefaultParagraphFont"/>
    <w:uiPriority w:val="99"/>
    <w:semiHidden/>
    <w:locked/>
    <w:rsid w:val="00E251B6"/>
    <w:rPr>
      <w:rFonts w:cs="Times New Roman"/>
    </w:rPr>
  </w:style>
  <w:style w:type="paragraph" w:styleId="HTMLAddress">
    <w:name w:val="HTML Address"/>
    <w:basedOn w:val="Normal"/>
    <w:link w:val="HTMLAddressChar"/>
    <w:uiPriority w:val="99"/>
    <w:semiHidden/>
    <w:locked/>
    <w:rsid w:val="00E251B6"/>
    <w:rPr>
      <w:i/>
      <w:iCs/>
    </w:rPr>
  </w:style>
  <w:style w:type="character" w:customStyle="1" w:styleId="HTMLAddressChar">
    <w:name w:val="HTML Address Char"/>
    <w:basedOn w:val="DefaultParagraphFont"/>
    <w:link w:val="HTMLAddress"/>
    <w:uiPriority w:val="99"/>
    <w:semiHidden/>
    <w:locked/>
    <w:rsid w:val="00DB55B9"/>
    <w:rPr>
      <w:rFonts w:eastAsia="Calibri"/>
      <w:i/>
      <w:iCs/>
      <w:color w:val="000000"/>
    </w:rPr>
  </w:style>
  <w:style w:type="character" w:styleId="HTMLCite">
    <w:name w:val="HTML Cite"/>
    <w:basedOn w:val="DefaultParagraphFont"/>
    <w:uiPriority w:val="99"/>
    <w:semiHidden/>
    <w:locked/>
    <w:rsid w:val="00E251B6"/>
    <w:rPr>
      <w:rFonts w:cs="Times New Roman"/>
      <w:i/>
      <w:iCs/>
    </w:rPr>
  </w:style>
  <w:style w:type="character" w:styleId="HTMLCode">
    <w:name w:val="HTML Code"/>
    <w:basedOn w:val="DefaultParagraphFont"/>
    <w:uiPriority w:val="99"/>
    <w:semiHidden/>
    <w:locked/>
    <w:rsid w:val="00E251B6"/>
    <w:rPr>
      <w:rFonts w:ascii="Courier New" w:hAnsi="Courier New" w:cs="Courier New"/>
      <w:sz w:val="20"/>
      <w:szCs w:val="20"/>
    </w:rPr>
  </w:style>
  <w:style w:type="character" w:styleId="HTMLDefinition">
    <w:name w:val="HTML Definition"/>
    <w:basedOn w:val="DefaultParagraphFont"/>
    <w:uiPriority w:val="99"/>
    <w:semiHidden/>
    <w:locked/>
    <w:rsid w:val="00E251B6"/>
    <w:rPr>
      <w:rFonts w:cs="Times New Roman"/>
      <w:i/>
      <w:iCs/>
    </w:rPr>
  </w:style>
  <w:style w:type="character" w:styleId="HTMLKeyboard">
    <w:name w:val="HTML Keyboard"/>
    <w:basedOn w:val="DefaultParagraphFont"/>
    <w:uiPriority w:val="99"/>
    <w:semiHidden/>
    <w:locked/>
    <w:rsid w:val="00E251B6"/>
    <w:rPr>
      <w:rFonts w:ascii="Courier New" w:hAnsi="Courier New" w:cs="Courier New"/>
      <w:sz w:val="20"/>
      <w:szCs w:val="20"/>
    </w:rPr>
  </w:style>
  <w:style w:type="paragraph" w:styleId="HTMLPreformatted">
    <w:name w:val="HTML Preformatted"/>
    <w:basedOn w:val="Normal"/>
    <w:link w:val="HTMLPreformattedChar"/>
    <w:uiPriority w:val="99"/>
    <w:semiHidden/>
    <w:locked/>
    <w:rsid w:val="00E251B6"/>
    <w:pPr>
      <w:spacing w:after="120"/>
    </w:pPr>
    <w:rPr>
      <w:rFonts w:ascii="Courier New" w:eastAsia="Calibri" w:hAnsi="Courier New" w:cs="Courier New"/>
      <w:color w:val="000000"/>
      <w:sz w:val="20"/>
      <w:szCs w:val="20"/>
      <w:lang w:eastAsia="en-AU"/>
    </w:rPr>
  </w:style>
  <w:style w:type="character" w:customStyle="1" w:styleId="HTMLPreformattedChar">
    <w:name w:val="HTML Preformatted Char"/>
    <w:basedOn w:val="DefaultParagraphFont"/>
    <w:link w:val="HTMLPreformatted"/>
    <w:uiPriority w:val="99"/>
    <w:semiHidden/>
    <w:locked/>
    <w:rsid w:val="00DB55B9"/>
    <w:rPr>
      <w:rFonts w:ascii="Courier New" w:eastAsia="Calibri" w:hAnsi="Courier New" w:cs="Courier New"/>
      <w:color w:val="000000"/>
      <w:sz w:val="20"/>
      <w:szCs w:val="20"/>
    </w:rPr>
  </w:style>
  <w:style w:type="character" w:styleId="HTMLSample">
    <w:name w:val="HTML Sample"/>
    <w:basedOn w:val="DefaultParagraphFont"/>
    <w:uiPriority w:val="99"/>
    <w:semiHidden/>
    <w:locked/>
    <w:rsid w:val="00E251B6"/>
    <w:rPr>
      <w:rFonts w:ascii="Courier New" w:hAnsi="Courier New" w:cs="Courier New"/>
    </w:rPr>
  </w:style>
  <w:style w:type="character" w:styleId="HTMLTypewriter">
    <w:name w:val="HTML Typewriter"/>
    <w:basedOn w:val="DefaultParagraphFont"/>
    <w:uiPriority w:val="99"/>
    <w:semiHidden/>
    <w:locked/>
    <w:rsid w:val="00E251B6"/>
    <w:rPr>
      <w:rFonts w:ascii="Courier New" w:hAnsi="Courier New" w:cs="Courier New"/>
      <w:sz w:val="20"/>
      <w:szCs w:val="20"/>
    </w:rPr>
  </w:style>
  <w:style w:type="character" w:styleId="HTMLVariable">
    <w:name w:val="HTML Variable"/>
    <w:basedOn w:val="DefaultParagraphFont"/>
    <w:uiPriority w:val="99"/>
    <w:semiHidden/>
    <w:locked/>
    <w:rsid w:val="00E251B6"/>
    <w:rPr>
      <w:rFonts w:cs="Times New Roman"/>
      <w:i/>
      <w:iCs/>
    </w:rPr>
  </w:style>
  <w:style w:type="character" w:styleId="LineNumber">
    <w:name w:val="line number"/>
    <w:basedOn w:val="DefaultParagraphFont"/>
    <w:uiPriority w:val="99"/>
    <w:semiHidden/>
    <w:locked/>
    <w:rsid w:val="00E251B6"/>
    <w:rPr>
      <w:rFonts w:cs="Times New Roman"/>
    </w:rPr>
  </w:style>
  <w:style w:type="paragraph" w:styleId="List">
    <w:name w:val="List"/>
    <w:basedOn w:val="Normal"/>
    <w:uiPriority w:val="99"/>
    <w:semiHidden/>
    <w:locked/>
    <w:rsid w:val="00E251B6"/>
    <w:pPr>
      <w:spacing w:after="120"/>
      <w:ind w:left="283" w:hanging="283"/>
    </w:pPr>
    <w:rPr>
      <w:rFonts w:ascii="Calibri" w:eastAsia="Calibri" w:hAnsi="Calibri"/>
      <w:color w:val="000000"/>
      <w:sz w:val="22"/>
      <w:szCs w:val="22"/>
      <w:lang w:eastAsia="en-AU"/>
    </w:rPr>
  </w:style>
  <w:style w:type="paragraph" w:styleId="List2">
    <w:name w:val="List 2"/>
    <w:basedOn w:val="Normal"/>
    <w:uiPriority w:val="99"/>
    <w:semiHidden/>
    <w:locked/>
    <w:rsid w:val="00E251B6"/>
    <w:pPr>
      <w:ind w:left="566" w:hanging="283"/>
    </w:pPr>
  </w:style>
  <w:style w:type="paragraph" w:styleId="List3">
    <w:name w:val="List 3"/>
    <w:basedOn w:val="Normal"/>
    <w:uiPriority w:val="99"/>
    <w:semiHidden/>
    <w:locked/>
    <w:rsid w:val="00E251B6"/>
    <w:pPr>
      <w:ind w:left="849" w:hanging="283"/>
    </w:pPr>
  </w:style>
  <w:style w:type="paragraph" w:styleId="List4">
    <w:name w:val="List 4"/>
    <w:basedOn w:val="Normal"/>
    <w:uiPriority w:val="99"/>
    <w:semiHidden/>
    <w:locked/>
    <w:rsid w:val="00E251B6"/>
    <w:pPr>
      <w:ind w:left="1132" w:hanging="283"/>
    </w:pPr>
  </w:style>
  <w:style w:type="paragraph" w:styleId="List5">
    <w:name w:val="List 5"/>
    <w:basedOn w:val="Normal"/>
    <w:uiPriority w:val="99"/>
    <w:semiHidden/>
    <w:locked/>
    <w:rsid w:val="00E251B6"/>
    <w:pPr>
      <w:ind w:left="1415" w:hanging="283"/>
    </w:pPr>
  </w:style>
  <w:style w:type="paragraph" w:styleId="ListBullet4">
    <w:name w:val="List Bullet 4"/>
    <w:basedOn w:val="Normal"/>
    <w:uiPriority w:val="99"/>
    <w:semiHidden/>
    <w:locked/>
    <w:rsid w:val="00E251B6"/>
    <w:pPr>
      <w:numPr>
        <w:numId w:val="1"/>
      </w:numPr>
      <w:tabs>
        <w:tab w:val="num" w:pos="1209"/>
      </w:tabs>
      <w:ind w:left="1209"/>
    </w:pPr>
  </w:style>
  <w:style w:type="paragraph" w:styleId="ListBullet5">
    <w:name w:val="List Bullet 5"/>
    <w:basedOn w:val="Normal"/>
    <w:uiPriority w:val="99"/>
    <w:semiHidden/>
    <w:locked/>
    <w:rsid w:val="00E251B6"/>
    <w:pPr>
      <w:numPr>
        <w:numId w:val="2"/>
      </w:numPr>
      <w:tabs>
        <w:tab w:val="num" w:pos="926"/>
        <w:tab w:val="num" w:pos="1492"/>
      </w:tabs>
      <w:ind w:left="1492"/>
    </w:pPr>
  </w:style>
  <w:style w:type="paragraph" w:styleId="ListContinue">
    <w:name w:val="List Continue"/>
    <w:basedOn w:val="Normal"/>
    <w:uiPriority w:val="99"/>
    <w:semiHidden/>
    <w:locked/>
    <w:rsid w:val="00E251B6"/>
    <w:pPr>
      <w:ind w:left="283"/>
    </w:pPr>
  </w:style>
  <w:style w:type="paragraph" w:styleId="ListContinue2">
    <w:name w:val="List Continue 2"/>
    <w:basedOn w:val="Normal"/>
    <w:uiPriority w:val="99"/>
    <w:semiHidden/>
    <w:locked/>
    <w:rsid w:val="00E251B6"/>
    <w:pPr>
      <w:ind w:left="566"/>
    </w:pPr>
  </w:style>
  <w:style w:type="paragraph" w:styleId="ListContinue3">
    <w:name w:val="List Continue 3"/>
    <w:basedOn w:val="Normal"/>
    <w:uiPriority w:val="99"/>
    <w:semiHidden/>
    <w:locked/>
    <w:rsid w:val="00E251B6"/>
    <w:pPr>
      <w:ind w:left="849"/>
    </w:pPr>
  </w:style>
  <w:style w:type="paragraph" w:styleId="ListContinue4">
    <w:name w:val="List Continue 4"/>
    <w:basedOn w:val="Normal"/>
    <w:uiPriority w:val="99"/>
    <w:semiHidden/>
    <w:locked/>
    <w:rsid w:val="00E251B6"/>
    <w:pPr>
      <w:ind w:left="1132"/>
    </w:pPr>
  </w:style>
  <w:style w:type="paragraph" w:styleId="ListContinue5">
    <w:name w:val="List Continue 5"/>
    <w:basedOn w:val="Normal"/>
    <w:uiPriority w:val="99"/>
    <w:semiHidden/>
    <w:locked/>
    <w:rsid w:val="00E251B6"/>
    <w:pPr>
      <w:ind w:left="1415"/>
    </w:pPr>
  </w:style>
  <w:style w:type="paragraph" w:styleId="ListNumber3">
    <w:name w:val="List Number 3"/>
    <w:basedOn w:val="ListNumber2"/>
    <w:uiPriority w:val="2"/>
    <w:locked/>
    <w:rsid w:val="00D349D1"/>
    <w:pPr>
      <w:numPr>
        <w:numId w:val="15"/>
      </w:numPr>
      <w:tabs>
        <w:tab w:val="clear" w:pos="397"/>
      </w:tabs>
      <w:ind w:left="1078" w:hanging="284"/>
    </w:pPr>
  </w:style>
  <w:style w:type="paragraph" w:styleId="ListNumber4">
    <w:name w:val="List Number 4"/>
    <w:basedOn w:val="Normal"/>
    <w:uiPriority w:val="99"/>
    <w:semiHidden/>
    <w:locked/>
    <w:rsid w:val="00E251B6"/>
    <w:pPr>
      <w:numPr>
        <w:numId w:val="3"/>
      </w:numPr>
    </w:pPr>
  </w:style>
  <w:style w:type="paragraph" w:styleId="ListNumber5">
    <w:name w:val="List Number 5"/>
    <w:basedOn w:val="Normal"/>
    <w:uiPriority w:val="99"/>
    <w:semiHidden/>
    <w:locked/>
    <w:rsid w:val="00E251B6"/>
    <w:pPr>
      <w:numPr>
        <w:numId w:val="4"/>
      </w:numPr>
    </w:pPr>
  </w:style>
  <w:style w:type="paragraph" w:styleId="MessageHeader">
    <w:name w:val="Message Header"/>
    <w:basedOn w:val="Normal"/>
    <w:link w:val="MessageHeaderChar"/>
    <w:uiPriority w:val="99"/>
    <w:semiHidden/>
    <w:locked/>
    <w:rsid w:val="00E251B6"/>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character" w:customStyle="1" w:styleId="MessageHeaderChar">
    <w:name w:val="Message Header Char"/>
    <w:basedOn w:val="DefaultParagraphFont"/>
    <w:link w:val="MessageHeader"/>
    <w:uiPriority w:val="99"/>
    <w:semiHidden/>
    <w:locked/>
    <w:rsid w:val="00DB55B9"/>
    <w:rPr>
      <w:rFonts w:ascii="Arial" w:eastAsia="Calibri" w:hAnsi="Arial" w:cs="Arial"/>
      <w:color w:val="000000"/>
      <w:sz w:val="24"/>
      <w:szCs w:val="24"/>
      <w:shd w:val="pct20" w:color="auto" w:fill="auto"/>
    </w:rPr>
  </w:style>
  <w:style w:type="paragraph" w:styleId="NormalWeb">
    <w:name w:val="Normal (Web)"/>
    <w:basedOn w:val="Normal"/>
    <w:uiPriority w:val="99"/>
    <w:semiHidden/>
    <w:locked/>
    <w:rsid w:val="00E251B6"/>
  </w:style>
  <w:style w:type="paragraph" w:styleId="NormalIndent">
    <w:name w:val="Normal Indent"/>
    <w:basedOn w:val="Normal"/>
    <w:uiPriority w:val="99"/>
    <w:semiHidden/>
    <w:locked/>
    <w:rsid w:val="00E251B6"/>
    <w:pPr>
      <w:spacing w:after="120"/>
      <w:ind w:left="720"/>
    </w:pPr>
    <w:rPr>
      <w:rFonts w:ascii="Calibri" w:eastAsia="Calibri" w:hAnsi="Calibri"/>
      <w:color w:val="000000"/>
      <w:sz w:val="22"/>
      <w:szCs w:val="22"/>
      <w:lang w:eastAsia="en-AU"/>
    </w:rPr>
  </w:style>
  <w:style w:type="paragraph" w:styleId="NoteHeading">
    <w:name w:val="Note Heading"/>
    <w:basedOn w:val="Normal"/>
    <w:next w:val="Normal"/>
    <w:link w:val="NoteHeadingChar"/>
    <w:uiPriority w:val="99"/>
    <w:semiHidden/>
    <w:locked/>
    <w:rsid w:val="00E251B6"/>
  </w:style>
  <w:style w:type="character" w:customStyle="1" w:styleId="NoteHeadingChar">
    <w:name w:val="Note Heading Char"/>
    <w:basedOn w:val="DefaultParagraphFont"/>
    <w:link w:val="NoteHeading"/>
    <w:uiPriority w:val="99"/>
    <w:semiHidden/>
    <w:locked/>
    <w:rsid w:val="00DB55B9"/>
    <w:rPr>
      <w:rFonts w:eastAsia="Calibri"/>
      <w:color w:val="000000"/>
    </w:rPr>
  </w:style>
  <w:style w:type="paragraph" w:styleId="PlainText">
    <w:name w:val="Plain Text"/>
    <w:basedOn w:val="Normal"/>
    <w:link w:val="PlainTextChar"/>
    <w:uiPriority w:val="99"/>
    <w:semiHidden/>
    <w:locked/>
    <w:rsid w:val="00E251B6"/>
    <w:rPr>
      <w:rFonts w:ascii="Courier New" w:hAnsi="Courier New" w:cs="Courier New"/>
      <w:sz w:val="20"/>
      <w:szCs w:val="20"/>
    </w:rPr>
  </w:style>
  <w:style w:type="character" w:customStyle="1" w:styleId="PlainTextChar">
    <w:name w:val="Plain Text Char"/>
    <w:basedOn w:val="DefaultParagraphFont"/>
    <w:link w:val="PlainText"/>
    <w:uiPriority w:val="99"/>
    <w:semiHidden/>
    <w:locked/>
    <w:rsid w:val="00DB55B9"/>
    <w:rPr>
      <w:rFonts w:ascii="Courier New" w:eastAsia="Calibri" w:hAnsi="Courier New" w:cs="Courier New"/>
      <w:color w:val="000000"/>
      <w:sz w:val="20"/>
      <w:szCs w:val="20"/>
    </w:rPr>
  </w:style>
  <w:style w:type="paragraph" w:styleId="Salutation">
    <w:name w:val="Salutation"/>
    <w:basedOn w:val="Normal"/>
    <w:next w:val="Normal"/>
    <w:link w:val="SalutationChar"/>
    <w:uiPriority w:val="99"/>
    <w:semiHidden/>
    <w:locked/>
    <w:rsid w:val="00E251B6"/>
  </w:style>
  <w:style w:type="character" w:customStyle="1" w:styleId="SalutationChar">
    <w:name w:val="Salutation Char"/>
    <w:basedOn w:val="DefaultParagraphFont"/>
    <w:link w:val="Salutation"/>
    <w:uiPriority w:val="99"/>
    <w:semiHidden/>
    <w:locked/>
    <w:rsid w:val="00DB55B9"/>
    <w:rPr>
      <w:rFonts w:eastAsia="Calibri"/>
      <w:color w:val="000000"/>
    </w:rPr>
  </w:style>
  <w:style w:type="paragraph" w:styleId="Signature">
    <w:name w:val="Signature"/>
    <w:basedOn w:val="Normal"/>
    <w:link w:val="SignatureChar"/>
    <w:uiPriority w:val="99"/>
    <w:semiHidden/>
    <w:locked/>
    <w:rsid w:val="00E251B6"/>
    <w:pPr>
      <w:ind w:left="4252"/>
    </w:pPr>
  </w:style>
  <w:style w:type="character" w:customStyle="1" w:styleId="SignatureChar">
    <w:name w:val="Signature Char"/>
    <w:basedOn w:val="DefaultParagraphFont"/>
    <w:link w:val="Signature"/>
    <w:uiPriority w:val="99"/>
    <w:semiHidden/>
    <w:locked/>
    <w:rsid w:val="00DB55B9"/>
    <w:rPr>
      <w:rFonts w:eastAsia="Calibri"/>
      <w:color w:val="000000"/>
    </w:rPr>
  </w:style>
  <w:style w:type="character" w:styleId="Strong">
    <w:name w:val="Strong"/>
    <w:basedOn w:val="DefaultParagraphFont"/>
    <w:uiPriority w:val="99"/>
    <w:semiHidden/>
    <w:locked/>
    <w:rsid w:val="001249CC"/>
    <w:rPr>
      <w:rFonts w:cs="Times New Roman"/>
      <w:b/>
      <w:bCs/>
    </w:rPr>
  </w:style>
  <w:style w:type="table" w:styleId="Table3Deffects1">
    <w:name w:val="Table 3D effects 1"/>
    <w:basedOn w:val="TableNormal"/>
    <w:uiPriority w:val="99"/>
    <w:locked/>
    <w:rsid w:val="00E251B6"/>
    <w:pPr>
      <w:spacing w:after="120"/>
    </w:pPr>
    <w:rPr>
      <w:rFonts w:eastAsia="Times New Roman"/>
      <w:sz w:val="20"/>
      <w:szCs w:val="20"/>
    </w:rPr>
    <w:tblPr/>
    <w:tcPr>
      <w:shd w:val="solid" w:color="C0C0C0" w:fill="FFFFFF"/>
    </w:tc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locked/>
    <w:rsid w:val="00E251B6"/>
    <w:pPr>
      <w:spacing w:after="120"/>
    </w:pPr>
    <w:rPr>
      <w:rFonts w:eastAsia="Times New Roman"/>
      <w:sz w:val="20"/>
      <w:szCs w:val="20"/>
    </w:rPr>
    <w:tblPr>
      <w:tblStyleRowBandSize w:val="1"/>
    </w:tblPr>
    <w:tcPr>
      <w:shd w:val="solid" w:color="C0C0C0" w:fill="FFFFFF"/>
    </w:tc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3Deffects3">
    <w:name w:val="Table 3D effects 3"/>
    <w:basedOn w:val="TableNormal"/>
    <w:uiPriority w:val="99"/>
    <w:locked/>
    <w:rsid w:val="00E251B6"/>
    <w:pPr>
      <w:spacing w:after="120"/>
    </w:pPr>
    <w:rPr>
      <w:rFonts w:eastAsia="Times New Roman"/>
      <w:sz w:val="20"/>
      <w:szCs w:val="20"/>
    </w:rPr>
    <w:tblPr>
      <w:tblStyleRowBandSize w:val="1"/>
      <w:tblStyleColBandSize w:val="1"/>
    </w:tblPr>
    <w:tblStylePr w:type="firstRow">
      <w:rPr>
        <w:rFonts w:cs="Times New Roman"/>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1">
    <w:name w:val="Table Classic 1"/>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lassic2">
    <w:name w:val="Table Classic 2"/>
    <w:basedOn w:val="TableNormal"/>
    <w:uiPriority w:val="99"/>
    <w:locked/>
    <w:rsid w:val="00E251B6"/>
    <w:pPr>
      <w:spacing w:after="120"/>
    </w:pPr>
    <w:rPr>
      <w:rFonts w:eastAsia="Times New Roman"/>
      <w:sz w:val="20"/>
      <w:szCs w:val="20"/>
    </w:rPr>
    <w:tblPr>
      <w:tblBorders>
        <w:top w:val="single" w:sz="12" w:space="0" w:color="000000"/>
        <w:bottom w:val="single" w:sz="12"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shd w:val="solid" w:color="C0C0C0" w:fill="FFFFFF"/>
      </w:tcPr>
    </w:tblStylePr>
    <w:tblStylePr w:type="neCel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rPr>
      <w:tblPr/>
      <w:tcPr>
        <w:tcBorders>
          <w:tl2br w:val="none" w:sz="0" w:space="0" w:color="auto"/>
          <w:tr2bl w:val="none" w:sz="0" w:space="0" w:color="auto"/>
        </w:tcBorders>
      </w:tcPr>
    </w:tblStylePr>
  </w:style>
  <w:style w:type="table" w:styleId="TableClassic3">
    <w:name w:val="Table Classic 3"/>
    <w:basedOn w:val="TableNormal"/>
    <w:uiPriority w:val="99"/>
    <w:locked/>
    <w:rsid w:val="00E251B6"/>
    <w:pPr>
      <w:spacing w:after="120"/>
    </w:pPr>
    <w:rPr>
      <w:rFonts w:eastAsia="Times New Roman"/>
      <w:color w:val="000080"/>
      <w:sz w:val="20"/>
      <w:szCs w:val="2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rFonts w:cs="Times New Roman"/>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rPr>
      <w:tblPr/>
      <w:tcPr>
        <w:tcBorders>
          <w:tl2br w:val="none" w:sz="0" w:space="0" w:color="auto"/>
          <w:tr2bl w:val="none" w:sz="0" w:space="0" w:color="auto"/>
        </w:tcBorders>
      </w:tcPr>
    </w:tblStylePr>
  </w:style>
  <w:style w:type="table" w:styleId="TableClassic4">
    <w:name w:val="Table Classic 4"/>
    <w:basedOn w:val="TableNormal"/>
    <w:uiPriority w:val="99"/>
    <w:locked/>
    <w:rsid w:val="00E251B6"/>
    <w:pPr>
      <w:spacing w:after="120"/>
    </w:pPr>
    <w:rPr>
      <w:rFonts w:eastAsia="Times New Roman"/>
      <w:sz w:val="20"/>
      <w:szCs w:val="20"/>
    </w:rPr>
    <w:tblPr>
      <w:tblBorders>
        <w:top w:val="single" w:sz="12" w:space="0" w:color="000000"/>
        <w:left w:val="single" w:sz="6" w:space="0" w:color="000000"/>
        <w:bottom w:val="single" w:sz="12" w:space="0" w:color="000000"/>
        <w:right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orful1">
    <w:name w:val="Table Colorful 1"/>
    <w:basedOn w:val="TableNormal"/>
    <w:uiPriority w:val="99"/>
    <w:locked/>
    <w:rsid w:val="00E251B6"/>
    <w:pPr>
      <w:spacing w:after="120"/>
    </w:pPr>
    <w:rPr>
      <w:rFonts w:eastAsia="Times New Roman"/>
      <w:color w:val="FFFFFF"/>
      <w:sz w:val="20"/>
      <w:szCs w:val="20"/>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rFonts w:cs="Times New Roman"/>
      </w:rPr>
      <w:tblPr/>
      <w:tcPr>
        <w:tcBorders>
          <w:tl2br w:val="none" w:sz="0" w:space="0" w:color="auto"/>
          <w:tr2bl w:val="none" w:sz="0" w:space="0" w:color="auto"/>
        </w:tcBorders>
        <w:shd w:val="solid" w:color="000000" w:fill="FFFFFF"/>
      </w:tcPr>
    </w:tblStylePr>
    <w:tblStylePr w:type="firstCol">
      <w:rPr>
        <w:rFonts w:cs="Times New Roman"/>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rPr>
      <w:tblPr/>
      <w:tcPr>
        <w:tcBorders>
          <w:tl2br w:val="none" w:sz="0" w:space="0" w:color="auto"/>
          <w:tr2bl w:val="none" w:sz="0" w:space="0" w:color="auto"/>
        </w:tcBorders>
      </w:tcPr>
    </w:tblStylePr>
  </w:style>
  <w:style w:type="table" w:styleId="TableColorful2">
    <w:name w:val="Table Colorful 2"/>
    <w:basedOn w:val="TableNormal"/>
    <w:uiPriority w:val="99"/>
    <w:locked/>
    <w:rsid w:val="00E251B6"/>
    <w:pPr>
      <w:spacing w:after="120"/>
    </w:pPr>
    <w:rPr>
      <w:rFonts w:eastAsia="Times New Roman"/>
      <w:sz w:val="20"/>
      <w:szCs w:val="20"/>
    </w:rPr>
    <w:tblPr>
      <w:tblBorders>
        <w:bottom w:val="single" w:sz="12" w:space="0" w:color="000000"/>
      </w:tblBorders>
    </w:tblPr>
    <w:tcPr>
      <w:shd w:val="pct20" w:color="FFFF00" w:fill="FFFFFF"/>
    </w:tcPr>
    <w:tblStylePr w:type="firstRow">
      <w:rPr>
        <w:rFonts w:cs="Times New Roman"/>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rPr>
      <w:tblPr/>
      <w:tcPr>
        <w:tcBorders>
          <w:tl2br w:val="none" w:sz="0" w:space="0" w:color="auto"/>
          <w:tr2bl w:val="none" w:sz="0" w:space="0" w:color="auto"/>
        </w:tcBorders>
      </w:tcPr>
    </w:tblStylePr>
  </w:style>
  <w:style w:type="table" w:styleId="TableColorful3">
    <w:name w:val="Table Colorful 3"/>
    <w:basedOn w:val="TableNormal"/>
    <w:uiPriority w:val="99"/>
    <w:locked/>
    <w:rsid w:val="00E251B6"/>
    <w:pPr>
      <w:spacing w:after="120"/>
    </w:pPr>
    <w:rPr>
      <w:rFonts w:eastAsia="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locked/>
    <w:rsid w:val="00E251B6"/>
    <w:pPr>
      <w:spacing w:after="120"/>
    </w:pPr>
    <w:rPr>
      <w:rFonts w:eastAsia="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bottom w:val="double" w:sz="6"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25" w:color="000000" w:fill="FFFFFF"/>
      </w:tcPr>
    </w:tblStylePr>
    <w:tblStylePr w:type="band2Vert">
      <w:rPr>
        <w:rFonts w:cs="Times New Roman"/>
      </w:rPr>
      <w:tblPr/>
      <w:tcPr>
        <w:shd w:val="pct25" w:color="FF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2">
    <w:name w:val="Table Columns 2"/>
    <w:basedOn w:val="TableNormal"/>
    <w:uiPriority w:val="99"/>
    <w:locked/>
    <w:rsid w:val="00E251B6"/>
    <w:pPr>
      <w:spacing w:after="120"/>
    </w:pPr>
    <w:rPr>
      <w:rFonts w:eastAsia="Times New Roman"/>
      <w:b/>
      <w:bCs/>
      <w:sz w:val="20"/>
      <w:szCs w:val="20"/>
    </w:rPr>
    <w:tblPr>
      <w:tblStyleColBandSize w:val="1"/>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30" w:color="000000" w:fill="FFFFFF"/>
      </w:tcPr>
    </w:tblStylePr>
    <w:tblStylePr w:type="band2Vert">
      <w:rPr>
        <w:rFonts w:cs="Times New Roman"/>
      </w:rPr>
      <w:tblPr/>
      <w:tcPr>
        <w:shd w:val="pct25" w:color="00FF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Columns3">
    <w:name w:val="Table Columns 3"/>
    <w:basedOn w:val="TableNormal"/>
    <w:uiPriority w:val="99"/>
    <w:locked/>
    <w:rsid w:val="00E251B6"/>
    <w:pPr>
      <w:spacing w:after="120"/>
    </w:pPr>
    <w:rPr>
      <w:rFonts w:eastAsia="Times New Roman"/>
      <w:b/>
      <w:bCs/>
      <w:sz w:val="20"/>
      <w:szCs w:val="20"/>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op w:val="single" w:sz="6" w:space="0" w:color="000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tblStylePr w:type="band2Vert">
      <w:rPr>
        <w:rFonts w:cs="Times New Roman"/>
      </w:rPr>
      <w:tblPr/>
      <w:tcPr>
        <w:shd w:val="pct10" w:color="000000" w:fill="FFFFFF"/>
      </w:tcPr>
    </w:tblStylePr>
    <w:tblStylePr w:type="neCell">
      <w:rPr>
        <w:rFonts w:cs="Times New Roman"/>
      </w:rPr>
      <w:tblPr/>
      <w:tcPr>
        <w:tcBorders>
          <w:tl2br w:val="none" w:sz="0" w:space="0" w:color="auto"/>
          <w:tr2bl w:val="none" w:sz="0" w:space="0" w:color="auto"/>
        </w:tcBorders>
      </w:tcPr>
    </w:tblStylePr>
  </w:style>
  <w:style w:type="table" w:styleId="TableColumns4">
    <w:name w:val="Table Columns 4"/>
    <w:basedOn w:val="TableNormal"/>
    <w:uiPriority w:val="99"/>
    <w:locked/>
    <w:rsid w:val="00E251B6"/>
    <w:pPr>
      <w:spacing w:after="120"/>
    </w:pPr>
    <w:rPr>
      <w:rFonts w:eastAsia="Times New Roman"/>
      <w:sz w:val="20"/>
      <w:szCs w:val="20"/>
    </w:rPr>
    <w:tblPr>
      <w:tblStyleColBandSize w:val="1"/>
    </w:tblPr>
    <w:tblStylePr w:type="firstRow">
      <w:rPr>
        <w:rFonts w:cs="Times New Roman"/>
      </w:rPr>
      <w:tblPr/>
      <w:tcPr>
        <w:tcBorders>
          <w:tl2br w:val="none" w:sz="0" w:space="0" w:color="auto"/>
          <w:tr2bl w:val="none" w:sz="0" w:space="0" w:color="auto"/>
        </w:tcBorders>
        <w:shd w:val="solid" w:color="0000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pct50" w:color="008080" w:fill="FFFFFF"/>
      </w:tcPr>
    </w:tblStylePr>
    <w:tblStylePr w:type="band2Vert">
      <w:rPr>
        <w:rFonts w:cs="Times New Roman"/>
      </w:rPr>
      <w:tblPr/>
      <w:tcPr>
        <w:shd w:val="pct10" w:color="000000" w:fill="FFFFFF"/>
      </w:tcPr>
    </w:tblStylePr>
  </w:style>
  <w:style w:type="table" w:styleId="TableColumns5">
    <w:name w:val="Table Columns 5"/>
    <w:basedOn w:val="TableNormal"/>
    <w:uiPriority w:val="99"/>
    <w:locked/>
    <w:rsid w:val="00E251B6"/>
    <w:pPr>
      <w:spacing w:after="120"/>
    </w:pPr>
    <w:rPr>
      <w:rFonts w:eastAsia="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80808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Vert">
      <w:rPr>
        <w:rFonts w:cs="Times New Roman"/>
      </w:rPr>
      <w:tblPr/>
      <w:tcPr>
        <w:shd w:val="solid" w:color="C0C0C0" w:fill="FFFFFF"/>
      </w:tcPr>
    </w:tblStylePr>
  </w:style>
  <w:style w:type="table" w:styleId="TableContemporary">
    <w:name w:val="Table Contemporary"/>
    <w:basedOn w:val="TableNormal"/>
    <w:uiPriority w:val="99"/>
    <w:locked/>
    <w:rsid w:val="00E251B6"/>
    <w:pPr>
      <w:spacing w:after="120"/>
    </w:pPr>
    <w:rPr>
      <w:rFonts w:eastAsia="Times New Roman"/>
      <w:sz w:val="20"/>
      <w:szCs w:val="20"/>
    </w:rPr>
    <w:tblPr>
      <w:tblStyleRowBandSize w:val="1"/>
      <w:tblBorders>
        <w:insideH w:val="single" w:sz="18" w:space="0" w:color="FFFFFF"/>
        <w:insideV w:val="single" w:sz="18" w:space="0" w:color="FFFFFF"/>
      </w:tblBorders>
    </w:tblPr>
    <w:tblStylePr w:type="firstRow">
      <w:rPr>
        <w:rFonts w:cs="Times New Roman"/>
      </w:rPr>
      <w:tblPr/>
      <w:tcPr>
        <w:tcBorders>
          <w:tl2br w:val="none" w:sz="0" w:space="0" w:color="auto"/>
          <w:tr2bl w:val="none" w:sz="0" w:space="0" w:color="auto"/>
        </w:tcBorders>
        <w:shd w:val="pct20" w:color="000000" w:fill="FFFFFF"/>
      </w:tcPr>
    </w:tblStylePr>
    <w:tblStylePr w:type="band1Horz">
      <w:rPr>
        <w:rFonts w:cs="Times New Roman"/>
      </w:rPr>
      <w:tblPr/>
      <w:tcPr>
        <w:tcBorders>
          <w:tl2br w:val="none" w:sz="0" w:space="0" w:color="auto"/>
          <w:tr2bl w:val="none" w:sz="0" w:space="0" w:color="auto"/>
        </w:tcBorders>
        <w:shd w:val="pct5" w:color="000000" w:fill="FFFFFF"/>
      </w:tcPr>
    </w:tblStylePr>
    <w:tblStylePr w:type="band2Horz">
      <w:rPr>
        <w:rFonts w:cs="Times New Roman"/>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locked/>
    <w:rsid w:val="00E251B6"/>
    <w:pPr>
      <w:spacing w:after="120"/>
    </w:pPr>
    <w:rPr>
      <w:rFonts w:eastAsia="Times New Roman"/>
      <w:sz w:val="20"/>
      <w:szCs w:val="20"/>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style>
  <w:style w:type="table" w:styleId="TableGrid1">
    <w:name w:val="Table Grid 1"/>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2">
    <w:name w:val="Table Grid 2"/>
    <w:basedOn w:val="TableNormal"/>
    <w:uiPriority w:val="99"/>
    <w:locked/>
    <w:rsid w:val="00E251B6"/>
    <w:pPr>
      <w:spacing w:after="120"/>
    </w:pPr>
    <w:rPr>
      <w:rFonts w:eastAsia="Times New Roman"/>
      <w:sz w:val="20"/>
      <w:szCs w:val="20"/>
    </w:rPr>
    <w:tblPr>
      <w:tblBorders>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3">
    <w:name w:val="Table Grid 3"/>
    <w:basedOn w:val="TableNormal"/>
    <w:uiPriority w:val="99"/>
    <w:locked/>
    <w:rsid w:val="00E251B6"/>
    <w:pPr>
      <w:spacing w:after="120"/>
    </w:pPr>
    <w:rPr>
      <w:rFonts w:eastAsia="Times New Roman"/>
      <w:sz w:val="20"/>
      <w:szCs w:val="20"/>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Grid4">
    <w:name w:val="Table Grid 4"/>
    <w:basedOn w:val="TableNormal"/>
    <w:uiPriority w:val="99"/>
    <w:locked/>
    <w:rsid w:val="00E251B6"/>
    <w:pPr>
      <w:spacing w:after="120"/>
    </w:pPr>
    <w:rPr>
      <w:rFonts w:eastAsia="Times New Roman"/>
      <w:sz w:val="20"/>
      <w:szCs w:val="20"/>
    </w:rPr>
    <w:tblPr>
      <w:tblBorders>
        <w:left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rPr>
      <w:tblPr/>
      <w:tcPr>
        <w:tcBorders>
          <w:top w:val="single" w:sz="6" w:space="0" w:color="000000"/>
          <w:tl2br w:val="none" w:sz="0" w:space="0" w:color="auto"/>
          <w:tr2bl w:val="none" w:sz="0" w:space="0" w:color="auto"/>
        </w:tcBorders>
        <w:shd w:val="pct30" w:color="FFFF00" w:fill="FFFFFF"/>
      </w:tcPr>
    </w:tblStylePr>
    <w:tblStylePr w:type="lastCol">
      <w:rPr>
        <w:rFonts w:cs="Times New Roman"/>
      </w:rPr>
      <w:tblPr/>
      <w:tcPr>
        <w:tcBorders>
          <w:tl2br w:val="none" w:sz="0" w:space="0" w:color="auto"/>
          <w:tr2bl w:val="none" w:sz="0" w:space="0" w:color="auto"/>
        </w:tcBorders>
      </w:tcPr>
    </w:tblStylePr>
  </w:style>
  <w:style w:type="table" w:styleId="TableGrid5">
    <w:name w:val="Table Grid 5"/>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6">
    <w:name w:val="Table Grid 6"/>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7">
    <w:name w:val="Table Grid 7"/>
    <w:basedOn w:val="TableNormal"/>
    <w:uiPriority w:val="99"/>
    <w:locked/>
    <w:rsid w:val="00E251B6"/>
    <w:pPr>
      <w:spacing w:after="120"/>
    </w:pPr>
    <w:rPr>
      <w:rFonts w:eastAsia="Times New Roman"/>
      <w:b/>
      <w:bCs/>
      <w:sz w:val="20"/>
      <w:szCs w:val="20"/>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TableGrid8">
    <w:name w:val="Table Grid 8"/>
    <w:basedOn w:val="TableNormal"/>
    <w:uiPriority w:val="99"/>
    <w:locked/>
    <w:rsid w:val="00E251B6"/>
    <w:pPr>
      <w:spacing w:after="120"/>
    </w:pPr>
    <w:rPr>
      <w:rFonts w:eastAsia="Times New Roman"/>
      <w:sz w:val="20"/>
      <w:szCs w:val="20"/>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rFonts w:cs="Times New Roman"/>
      </w:rPr>
      <w:tblPr/>
      <w:tcPr>
        <w:tcBorders>
          <w:tl2br w:val="none" w:sz="0" w:space="0" w:color="auto"/>
          <w:tr2bl w:val="none" w:sz="0" w:space="0" w:color="auto"/>
        </w:tcBorders>
        <w:shd w:val="solid" w:color="000080" w:fill="FFFFFF"/>
      </w:tcPr>
    </w:tblStylePr>
    <w:tblStylePr w:type="lastRow">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style>
  <w:style w:type="table" w:styleId="TableList1">
    <w:name w:val="Table List 1"/>
    <w:basedOn w:val="TableNormal"/>
    <w:uiPriority w:val="99"/>
    <w:locked/>
    <w:rsid w:val="00E251B6"/>
    <w:pPr>
      <w:spacing w:after="120"/>
    </w:pPr>
    <w:rPr>
      <w:rFonts w:eastAsia="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solid" w:color="C0C0C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2">
    <w:name w:val="Table List 2"/>
    <w:basedOn w:val="TableNormal"/>
    <w:uiPriority w:val="99"/>
    <w:locked/>
    <w:rsid w:val="00E251B6"/>
    <w:pPr>
      <w:spacing w:after="120"/>
    </w:pPr>
    <w:rPr>
      <w:rFonts w:eastAsia="Times New Roman"/>
      <w:sz w:val="20"/>
      <w:szCs w:val="20"/>
    </w:rPr>
    <w:tblPr>
      <w:tblStyleRowBandSize w:val="2"/>
      <w:tblBorders>
        <w:bottom w:val="single" w:sz="12" w:space="0" w:color="808080"/>
      </w:tblBorders>
    </w:tblPr>
    <w:tblStylePr w:type="firstRow">
      <w:rPr>
        <w:rFonts w:cs="Times New Roman"/>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FF00" w:fill="FFFFFF"/>
      </w:tcPr>
    </w:tblStylePr>
    <w:tblStylePr w:type="band2Horz">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3">
    <w:name w:val="Table List 3"/>
    <w:basedOn w:val="TableNormal"/>
    <w:uiPriority w:val="99"/>
    <w:locked/>
    <w:rsid w:val="00E251B6"/>
    <w:pPr>
      <w:spacing w:after="120"/>
    </w:pPr>
    <w:rPr>
      <w:rFonts w:eastAsia="Times New Roman"/>
      <w:sz w:val="20"/>
      <w:szCs w:val="20"/>
    </w:rPr>
    <w:tblPr>
      <w:tblBorders>
        <w:top w:val="single" w:sz="12" w:space="0" w:color="000000"/>
        <w:bottom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List4">
    <w:name w:val="Table List 4"/>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style>
  <w:style w:type="table" w:styleId="TableList6">
    <w:name w:val="Table List 6"/>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rFonts w:cs="Times New Roman"/>
      </w:rPr>
      <w:tblPr/>
      <w:tcPr>
        <w:tcBorders>
          <w:bottom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locked/>
    <w:rsid w:val="00E251B6"/>
    <w:pPr>
      <w:spacing w:after="120"/>
    </w:pPr>
    <w:rPr>
      <w:rFonts w:eastAsia="Times New Roman"/>
      <w:sz w:val="20"/>
      <w:szCs w:val="20"/>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rFonts w:cs="Times New Roman"/>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rPr>
      <w:tblPr/>
      <w:tcPr>
        <w:tcBorders>
          <w:top w:val="single" w:sz="12" w:space="0" w:color="008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locked/>
    <w:rsid w:val="00E251B6"/>
    <w:pPr>
      <w:spacing w:after="120"/>
    </w:pPr>
    <w:rPr>
      <w:rFonts w:eastAsia="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TableProfessional">
    <w:name w:val="Table Professional"/>
    <w:basedOn w:val="TableNormal"/>
    <w:uiPriority w:val="99"/>
    <w:locked/>
    <w:rsid w:val="00E251B6"/>
    <w:pPr>
      <w:spacing w:after="120"/>
    </w:pPr>
    <w:rPr>
      <w:rFonts w:eastAsia="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locked/>
    <w:rsid w:val="00E251B6"/>
    <w:pPr>
      <w:spacing w:after="120"/>
    </w:pPr>
    <w:rPr>
      <w:rFonts w:eastAsia="Times New Roman"/>
      <w:sz w:val="20"/>
      <w:szCs w:val="20"/>
    </w:rPr>
    <w:tblPr>
      <w:tblBorders>
        <w:top w:val="single" w:sz="12" w:space="0" w:color="008000"/>
        <w:bottom w:val="single" w:sz="12" w:space="0" w:color="008000"/>
      </w:tblBorders>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locked/>
    <w:rsid w:val="00E251B6"/>
    <w:pPr>
      <w:spacing w:after="120"/>
    </w:pPr>
    <w:rPr>
      <w:rFonts w:eastAsia="Times New Roman"/>
      <w:sz w:val="20"/>
      <w:szCs w:val="20"/>
    </w:rP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6" w:space="0" w:color="000000"/>
          <w:tl2br w:val="none" w:sz="0" w:space="0" w:color="auto"/>
          <w:tr2bl w:val="none" w:sz="0" w:space="0" w:color="auto"/>
        </w:tcBorders>
      </w:tcPr>
    </w:tblStylePr>
    <w:tblStylePr w:type="neCell">
      <w:rPr>
        <w:rFonts w:cs="Times New Roman"/>
      </w:rPr>
      <w:tblPr/>
      <w:tcPr>
        <w:tcBorders>
          <w:left w:val="none" w:sz="0" w:space="0" w:color="auto"/>
          <w:tl2br w:val="none" w:sz="0" w:space="0" w:color="auto"/>
          <w:tr2bl w:val="none" w:sz="0" w:space="0" w:color="auto"/>
        </w:tcBorders>
      </w:tcPr>
    </w:tblStylePr>
    <w:tblStylePr w:type="swCell">
      <w:rPr>
        <w:rFonts w:cs="Times New Roman"/>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locked/>
    <w:rsid w:val="00E251B6"/>
    <w:pPr>
      <w:spacing w:after="120"/>
    </w:pPr>
    <w:rPr>
      <w:rFonts w:eastAsia="Times New Roman"/>
      <w:sz w:val="20"/>
      <w:szCs w:val="20"/>
    </w:rPr>
    <w:tblPr>
      <w:tblBorders>
        <w:top w:val="single" w:sz="12" w:space="0" w:color="000000"/>
        <w:left w:val="single" w:sz="12" w:space="0" w:color="000000"/>
        <w:bottom w:val="single" w:sz="12" w:space="0" w:color="000000"/>
        <w:right w:val="single" w:sz="12" w:space="0" w:color="000000"/>
      </w:tblBorders>
    </w:tblPr>
    <w:tblStylePr w:type="firstRow">
      <w:rPr>
        <w:rFonts w:cs="Times New Roman"/>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locked/>
    <w:rsid w:val="00E251B6"/>
    <w:pPr>
      <w:spacing w:after="120"/>
    </w:pPr>
    <w:rPr>
      <w:rFonts w:eastAsia="Times New Roman"/>
      <w:sz w:val="20"/>
      <w:szCs w:val="20"/>
    </w:rPr>
    <w:tblPr>
      <w:tblStyleRowBandSize w:val="1"/>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Subtle2">
    <w:name w:val="Table Subtle 2"/>
    <w:basedOn w:val="TableNormal"/>
    <w:uiPriority w:val="99"/>
    <w:locked/>
    <w:rsid w:val="00E251B6"/>
    <w:pPr>
      <w:spacing w:after="120"/>
    </w:pPr>
    <w:rPr>
      <w:rFonts w:eastAsia="Times New Roman"/>
      <w:sz w:val="20"/>
      <w:szCs w:val="20"/>
    </w:rPr>
    <w:tblPr>
      <w:tblBorders>
        <w:left w:val="single" w:sz="6" w:space="0" w:color="000000"/>
        <w:right w:val="single" w:sz="6" w:space="0" w:color="000000"/>
      </w:tblBorders>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rPr>
      <w:tblPr/>
      <w:tcPr>
        <w:tcBorders>
          <w:tl2br w:val="none" w:sz="0" w:space="0" w:color="auto"/>
          <w:tr2bl w:val="none" w:sz="0" w:space="0" w:color="auto"/>
        </w:tcBorders>
      </w:tcPr>
    </w:tblStylePr>
    <w:tblStylePr w:type="swCell">
      <w:rPr>
        <w:rFonts w:cs="Times New Roman"/>
      </w:rPr>
      <w:tblPr/>
      <w:tcPr>
        <w:tcBorders>
          <w:tl2br w:val="none" w:sz="0" w:space="0" w:color="auto"/>
          <w:tr2bl w:val="none" w:sz="0" w:space="0" w:color="auto"/>
        </w:tcBorders>
      </w:tcPr>
    </w:tblStylePr>
  </w:style>
  <w:style w:type="table" w:styleId="TableTheme">
    <w:name w:val="Table Theme"/>
    <w:basedOn w:val="TableNormal"/>
    <w:uiPriority w:val="99"/>
    <w:locked/>
    <w:rsid w:val="00E251B6"/>
    <w:pPr>
      <w:spacing w:after="120"/>
    </w:pPr>
    <w:rPr>
      <w:rFonts w:eastAsia="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locked/>
    <w:rsid w:val="00E251B6"/>
    <w:pPr>
      <w:spacing w:after="120"/>
    </w:pPr>
    <w:rPr>
      <w:rFonts w:eastAsia="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2">
    <w:name w:val="Table Web 2"/>
    <w:basedOn w:val="TableNormal"/>
    <w:uiPriority w:val="99"/>
    <w:locked/>
    <w:rsid w:val="00E251B6"/>
    <w:pPr>
      <w:spacing w:after="120"/>
    </w:pPr>
    <w:rPr>
      <w:rFonts w:eastAsia="Times New Roman"/>
      <w:sz w:val="20"/>
      <w:szCs w:val="20"/>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table" w:styleId="TableWeb3">
    <w:name w:val="Table Web 3"/>
    <w:basedOn w:val="TableNormal"/>
    <w:uiPriority w:val="99"/>
    <w:locked/>
    <w:rsid w:val="00E251B6"/>
    <w:pPr>
      <w:spacing w:after="120"/>
    </w:pPr>
    <w:rPr>
      <w:rFonts w:eastAsia="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rPr>
      <w:tblPr/>
      <w:tcPr>
        <w:tcBorders>
          <w:tl2br w:val="none" w:sz="0" w:space="0" w:color="auto"/>
          <w:tr2bl w:val="none" w:sz="0" w:space="0" w:color="auto"/>
        </w:tcBorders>
      </w:tcPr>
    </w:tblStylePr>
  </w:style>
  <w:style w:type="paragraph" w:customStyle="1" w:styleId="VersoPageHeading">
    <w:name w:val="Verso Page Heading"/>
    <w:uiPriority w:val="12"/>
    <w:qFormat/>
    <w:rsid w:val="00C31634"/>
    <w:pPr>
      <w:spacing w:before="180" w:after="60"/>
    </w:pPr>
    <w:rPr>
      <w:rFonts w:eastAsia="Times New Roman"/>
      <w:bCs/>
      <w:color w:val="007A53"/>
      <w:sz w:val="24"/>
      <w:szCs w:val="26"/>
      <w:lang w:eastAsia="en-US"/>
    </w:rPr>
  </w:style>
  <w:style w:type="paragraph" w:customStyle="1" w:styleId="BusinessUnitName">
    <w:name w:val="Business Unit Name"/>
    <w:uiPriority w:val="12"/>
    <w:rsid w:val="00897FEE"/>
    <w:rPr>
      <w:b/>
      <w:caps/>
      <w:noProof/>
      <w:color w:val="FFFFFF"/>
      <w:spacing w:val="16"/>
      <w:szCs w:val="24"/>
      <w:lang w:eastAsia="en-US"/>
    </w:rPr>
  </w:style>
  <w:style w:type="character" w:styleId="CommentReference">
    <w:name w:val="annotation reference"/>
    <w:basedOn w:val="DefaultParagraphFont"/>
    <w:uiPriority w:val="99"/>
    <w:semiHidden/>
    <w:locked/>
    <w:rsid w:val="00AD275A"/>
    <w:rPr>
      <w:rFonts w:cs="Times New Roman"/>
      <w:sz w:val="16"/>
      <w:szCs w:val="16"/>
    </w:rPr>
  </w:style>
  <w:style w:type="paragraph" w:styleId="CommentText">
    <w:name w:val="annotation text"/>
    <w:basedOn w:val="Normal"/>
    <w:link w:val="CommentTextChar"/>
    <w:uiPriority w:val="99"/>
    <w:semiHidden/>
    <w:locked/>
    <w:rsid w:val="00AD275A"/>
    <w:pPr>
      <w:spacing w:after="120"/>
    </w:pPr>
    <w:rPr>
      <w:rFonts w:ascii="Calibri" w:eastAsia="Calibri" w:hAnsi="Calibri"/>
      <w:color w:val="000000"/>
      <w:sz w:val="20"/>
      <w:szCs w:val="20"/>
      <w:lang w:eastAsia="en-AU"/>
    </w:rPr>
  </w:style>
  <w:style w:type="character" w:customStyle="1" w:styleId="CommentTextChar">
    <w:name w:val="Comment Text Char"/>
    <w:basedOn w:val="DefaultParagraphFont"/>
    <w:link w:val="CommentText"/>
    <w:uiPriority w:val="99"/>
    <w:semiHidden/>
    <w:rsid w:val="00DB55B9"/>
    <w:rPr>
      <w:rFonts w:eastAsia="Calibri"/>
      <w:color w:val="000000"/>
      <w:sz w:val="20"/>
      <w:szCs w:val="20"/>
    </w:rPr>
  </w:style>
  <w:style w:type="paragraph" w:styleId="CommentSubject">
    <w:name w:val="annotation subject"/>
    <w:basedOn w:val="CommentText"/>
    <w:next w:val="CommentText"/>
    <w:link w:val="CommentSubjectChar"/>
    <w:uiPriority w:val="99"/>
    <w:semiHidden/>
    <w:locked/>
    <w:rsid w:val="00AD275A"/>
    <w:rPr>
      <w:b/>
      <w:bCs/>
    </w:rPr>
  </w:style>
  <w:style w:type="character" w:customStyle="1" w:styleId="CommentSubjectChar">
    <w:name w:val="Comment Subject Char"/>
    <w:basedOn w:val="CommentTextChar"/>
    <w:link w:val="CommentSubject"/>
    <w:uiPriority w:val="99"/>
    <w:semiHidden/>
    <w:rsid w:val="00DB55B9"/>
    <w:rPr>
      <w:rFonts w:eastAsia="Calibri"/>
      <w:b/>
      <w:bCs/>
      <w:color w:val="000000"/>
      <w:sz w:val="20"/>
      <w:szCs w:val="20"/>
    </w:rPr>
  </w:style>
  <w:style w:type="paragraph" w:styleId="DocumentMap">
    <w:name w:val="Document Map"/>
    <w:basedOn w:val="Normal"/>
    <w:link w:val="DocumentMapChar"/>
    <w:uiPriority w:val="99"/>
    <w:semiHidden/>
    <w:locked/>
    <w:rsid w:val="00AD275A"/>
    <w:pPr>
      <w:shd w:val="clear" w:color="auto" w:fill="000080"/>
    </w:pPr>
    <w:rPr>
      <w:rFonts w:ascii="Tahoma" w:hAnsi="Tahoma" w:cs="Tahoma"/>
      <w:sz w:val="20"/>
      <w:szCs w:val="20"/>
    </w:rPr>
  </w:style>
  <w:style w:type="character" w:customStyle="1" w:styleId="DocumentMapChar">
    <w:name w:val="Document Map Char"/>
    <w:basedOn w:val="DefaultParagraphFont"/>
    <w:link w:val="DocumentMap"/>
    <w:uiPriority w:val="99"/>
    <w:semiHidden/>
    <w:rsid w:val="00DB55B9"/>
    <w:rPr>
      <w:rFonts w:ascii="Tahoma" w:eastAsia="Calibri" w:hAnsi="Tahoma" w:cs="Tahoma"/>
      <w:color w:val="000000"/>
      <w:sz w:val="20"/>
      <w:szCs w:val="20"/>
      <w:shd w:val="clear" w:color="auto" w:fill="000080"/>
    </w:rPr>
  </w:style>
  <w:style w:type="character" w:styleId="EndnoteReference">
    <w:name w:val="endnote reference"/>
    <w:basedOn w:val="DefaultParagraphFont"/>
    <w:uiPriority w:val="99"/>
    <w:semiHidden/>
    <w:locked/>
    <w:rsid w:val="00AD275A"/>
    <w:rPr>
      <w:rFonts w:cs="Times New Roman"/>
      <w:vertAlign w:val="superscript"/>
    </w:rPr>
  </w:style>
  <w:style w:type="paragraph" w:styleId="EndnoteText">
    <w:name w:val="endnote text"/>
    <w:basedOn w:val="Normal"/>
    <w:link w:val="EndnoteTextChar"/>
    <w:uiPriority w:val="99"/>
    <w:semiHidden/>
    <w:locked/>
    <w:rsid w:val="00AD275A"/>
    <w:rPr>
      <w:sz w:val="20"/>
      <w:szCs w:val="20"/>
    </w:rPr>
  </w:style>
  <w:style w:type="character" w:customStyle="1" w:styleId="EndnoteTextChar">
    <w:name w:val="Endnote Text Char"/>
    <w:basedOn w:val="DefaultParagraphFont"/>
    <w:link w:val="EndnoteText"/>
    <w:uiPriority w:val="99"/>
    <w:semiHidden/>
    <w:rsid w:val="00DB55B9"/>
    <w:rPr>
      <w:rFonts w:eastAsia="Calibri"/>
      <w:color w:val="000000"/>
      <w:sz w:val="20"/>
      <w:szCs w:val="20"/>
    </w:rPr>
  </w:style>
  <w:style w:type="paragraph" w:styleId="Index1">
    <w:name w:val="index 1"/>
    <w:basedOn w:val="Normal"/>
    <w:next w:val="Normal"/>
    <w:autoRedefine/>
    <w:uiPriority w:val="99"/>
    <w:semiHidden/>
    <w:locked/>
    <w:rsid w:val="00AD275A"/>
    <w:pPr>
      <w:spacing w:after="120"/>
      <w:ind w:left="220" w:hanging="220"/>
    </w:pPr>
    <w:rPr>
      <w:rFonts w:ascii="Calibri" w:eastAsia="Calibri" w:hAnsi="Calibri"/>
      <w:color w:val="000000"/>
      <w:sz w:val="22"/>
      <w:szCs w:val="22"/>
      <w:lang w:eastAsia="en-AU"/>
    </w:rPr>
  </w:style>
  <w:style w:type="paragraph" w:styleId="Index2">
    <w:name w:val="index 2"/>
    <w:basedOn w:val="Normal"/>
    <w:next w:val="Normal"/>
    <w:autoRedefine/>
    <w:uiPriority w:val="99"/>
    <w:semiHidden/>
    <w:locked/>
    <w:rsid w:val="00AD275A"/>
    <w:pPr>
      <w:ind w:left="440" w:hanging="220"/>
    </w:pPr>
  </w:style>
  <w:style w:type="paragraph" w:styleId="Index3">
    <w:name w:val="index 3"/>
    <w:basedOn w:val="Normal"/>
    <w:next w:val="Normal"/>
    <w:autoRedefine/>
    <w:uiPriority w:val="99"/>
    <w:semiHidden/>
    <w:locked/>
    <w:rsid w:val="00AD275A"/>
    <w:pPr>
      <w:ind w:left="660" w:hanging="220"/>
    </w:pPr>
  </w:style>
  <w:style w:type="paragraph" w:styleId="Index4">
    <w:name w:val="index 4"/>
    <w:basedOn w:val="Normal"/>
    <w:next w:val="Normal"/>
    <w:autoRedefine/>
    <w:uiPriority w:val="99"/>
    <w:semiHidden/>
    <w:locked/>
    <w:rsid w:val="00AD275A"/>
    <w:pPr>
      <w:ind w:left="880" w:hanging="220"/>
    </w:pPr>
  </w:style>
  <w:style w:type="paragraph" w:styleId="Index5">
    <w:name w:val="index 5"/>
    <w:basedOn w:val="Normal"/>
    <w:next w:val="Normal"/>
    <w:autoRedefine/>
    <w:uiPriority w:val="99"/>
    <w:semiHidden/>
    <w:locked/>
    <w:rsid w:val="00AD275A"/>
    <w:pPr>
      <w:ind w:left="1100" w:hanging="220"/>
    </w:pPr>
  </w:style>
  <w:style w:type="paragraph" w:styleId="Index6">
    <w:name w:val="index 6"/>
    <w:basedOn w:val="Normal"/>
    <w:next w:val="Normal"/>
    <w:autoRedefine/>
    <w:uiPriority w:val="99"/>
    <w:semiHidden/>
    <w:locked/>
    <w:rsid w:val="00AD275A"/>
    <w:pPr>
      <w:ind w:left="1320" w:hanging="220"/>
    </w:pPr>
  </w:style>
  <w:style w:type="paragraph" w:styleId="Index7">
    <w:name w:val="index 7"/>
    <w:basedOn w:val="Normal"/>
    <w:next w:val="Normal"/>
    <w:autoRedefine/>
    <w:uiPriority w:val="99"/>
    <w:semiHidden/>
    <w:locked/>
    <w:rsid w:val="00AD275A"/>
    <w:pPr>
      <w:ind w:left="1540" w:hanging="220"/>
    </w:pPr>
  </w:style>
  <w:style w:type="paragraph" w:styleId="Index8">
    <w:name w:val="index 8"/>
    <w:basedOn w:val="Normal"/>
    <w:next w:val="Normal"/>
    <w:autoRedefine/>
    <w:uiPriority w:val="99"/>
    <w:semiHidden/>
    <w:locked/>
    <w:rsid w:val="00AD275A"/>
    <w:pPr>
      <w:ind w:left="1760" w:hanging="220"/>
    </w:pPr>
  </w:style>
  <w:style w:type="paragraph" w:styleId="Index9">
    <w:name w:val="index 9"/>
    <w:basedOn w:val="Normal"/>
    <w:next w:val="Normal"/>
    <w:autoRedefine/>
    <w:uiPriority w:val="99"/>
    <w:semiHidden/>
    <w:locked/>
    <w:rsid w:val="00AD275A"/>
    <w:pPr>
      <w:ind w:left="1980" w:hanging="220"/>
    </w:pPr>
  </w:style>
  <w:style w:type="paragraph" w:styleId="IndexHeading">
    <w:name w:val="index heading"/>
    <w:basedOn w:val="Normal"/>
    <w:next w:val="Index1"/>
    <w:uiPriority w:val="99"/>
    <w:semiHidden/>
    <w:locked/>
    <w:rsid w:val="00AD275A"/>
    <w:rPr>
      <w:rFonts w:ascii="Arial" w:hAnsi="Arial" w:cs="Arial"/>
      <w:b/>
      <w:bCs/>
    </w:rPr>
  </w:style>
  <w:style w:type="paragraph" w:styleId="MacroText">
    <w:name w:val="macro"/>
    <w:link w:val="MacroTextChar"/>
    <w:uiPriority w:val="99"/>
    <w:semiHidden/>
    <w:locked/>
    <w:rsid w:val="00AD275A"/>
    <w:pPr>
      <w:tabs>
        <w:tab w:val="left" w:pos="480"/>
        <w:tab w:val="left" w:pos="960"/>
        <w:tab w:val="left" w:pos="1440"/>
        <w:tab w:val="left" w:pos="1920"/>
        <w:tab w:val="left" w:pos="2400"/>
        <w:tab w:val="left" w:pos="2880"/>
        <w:tab w:val="left" w:pos="3360"/>
        <w:tab w:val="left" w:pos="3840"/>
        <w:tab w:val="left" w:pos="4320"/>
      </w:tabs>
      <w:spacing w:after="120"/>
    </w:pPr>
    <w:rPr>
      <w:rFonts w:ascii="Courier New" w:hAnsi="Courier New" w:cs="Courier New"/>
      <w:color w:val="000000"/>
      <w:sz w:val="20"/>
      <w:szCs w:val="20"/>
      <w:lang w:eastAsia="en-US"/>
    </w:rPr>
  </w:style>
  <w:style w:type="character" w:customStyle="1" w:styleId="MacroTextChar">
    <w:name w:val="Macro Text Char"/>
    <w:basedOn w:val="DefaultParagraphFont"/>
    <w:link w:val="MacroText"/>
    <w:uiPriority w:val="99"/>
    <w:semiHidden/>
    <w:rsid w:val="00DB55B9"/>
    <w:rPr>
      <w:rFonts w:ascii="Courier New" w:hAnsi="Courier New" w:cs="Courier New"/>
      <w:color w:val="000000"/>
      <w:sz w:val="20"/>
      <w:szCs w:val="20"/>
      <w:lang w:eastAsia="en-US"/>
    </w:rPr>
  </w:style>
  <w:style w:type="paragraph" w:styleId="TableofAuthorities">
    <w:name w:val="table of authorities"/>
    <w:basedOn w:val="Normal"/>
    <w:next w:val="Normal"/>
    <w:uiPriority w:val="99"/>
    <w:semiHidden/>
    <w:locked/>
    <w:rsid w:val="00AD275A"/>
    <w:pPr>
      <w:ind w:left="220" w:hanging="220"/>
    </w:pPr>
  </w:style>
  <w:style w:type="paragraph" w:styleId="TableofFigures">
    <w:name w:val="table of figures"/>
    <w:basedOn w:val="BodyText"/>
    <w:next w:val="BodyText"/>
    <w:uiPriority w:val="99"/>
    <w:locked/>
    <w:rsid w:val="00DC2413"/>
    <w:pPr>
      <w:tabs>
        <w:tab w:val="right" w:leader="dot" w:pos="9639"/>
      </w:tabs>
      <w:spacing w:before="0"/>
      <w:ind w:right="284"/>
    </w:pPr>
  </w:style>
  <w:style w:type="paragraph" w:styleId="TOAHeading">
    <w:name w:val="toa heading"/>
    <w:basedOn w:val="Normal"/>
    <w:next w:val="Normal"/>
    <w:uiPriority w:val="99"/>
    <w:semiHidden/>
    <w:locked/>
    <w:rsid w:val="00AD275A"/>
    <w:pPr>
      <w:spacing w:before="120"/>
    </w:pPr>
    <w:rPr>
      <w:rFonts w:ascii="Arial" w:hAnsi="Arial" w:cs="Arial"/>
      <w:b/>
      <w:bCs/>
    </w:rPr>
  </w:style>
  <w:style w:type="paragraph" w:styleId="TOC5">
    <w:name w:val="toc 5"/>
    <w:basedOn w:val="Normal"/>
    <w:next w:val="Normal"/>
    <w:autoRedefine/>
    <w:uiPriority w:val="39"/>
    <w:rsid w:val="00AD275A"/>
    <w:pPr>
      <w:ind w:left="880"/>
    </w:pPr>
    <w:rPr>
      <w:rFonts w:asciiTheme="minorHAnsi" w:eastAsia="Calibri" w:hAnsiTheme="minorHAnsi" w:cstheme="minorHAnsi"/>
      <w:color w:val="000000"/>
      <w:sz w:val="20"/>
      <w:szCs w:val="20"/>
      <w:lang w:eastAsia="en-AU"/>
    </w:rPr>
  </w:style>
  <w:style w:type="paragraph" w:styleId="TOC6">
    <w:name w:val="toc 6"/>
    <w:basedOn w:val="Normal"/>
    <w:next w:val="Normal"/>
    <w:autoRedefine/>
    <w:uiPriority w:val="39"/>
    <w:rsid w:val="00AD275A"/>
    <w:pPr>
      <w:ind w:left="1100"/>
    </w:pPr>
    <w:rPr>
      <w:rFonts w:asciiTheme="minorHAnsi" w:eastAsia="Calibri" w:hAnsiTheme="minorHAnsi" w:cstheme="minorHAnsi"/>
      <w:color w:val="000000"/>
      <w:sz w:val="20"/>
      <w:szCs w:val="20"/>
      <w:lang w:eastAsia="en-AU"/>
    </w:rPr>
  </w:style>
  <w:style w:type="paragraph" w:styleId="TOC7">
    <w:name w:val="toc 7"/>
    <w:basedOn w:val="Normal"/>
    <w:next w:val="Normal"/>
    <w:autoRedefine/>
    <w:uiPriority w:val="39"/>
    <w:rsid w:val="00AD275A"/>
    <w:pPr>
      <w:ind w:left="1320"/>
    </w:pPr>
    <w:rPr>
      <w:rFonts w:asciiTheme="minorHAnsi" w:eastAsia="Calibri" w:hAnsiTheme="minorHAnsi" w:cstheme="minorHAnsi"/>
      <w:color w:val="000000"/>
      <w:sz w:val="20"/>
      <w:szCs w:val="20"/>
      <w:lang w:eastAsia="en-AU"/>
    </w:rPr>
  </w:style>
  <w:style w:type="paragraph" w:styleId="TOC8">
    <w:name w:val="toc 8"/>
    <w:basedOn w:val="Normal"/>
    <w:next w:val="Normal"/>
    <w:autoRedefine/>
    <w:uiPriority w:val="39"/>
    <w:rsid w:val="00AD275A"/>
    <w:pPr>
      <w:ind w:left="1540"/>
    </w:pPr>
    <w:rPr>
      <w:rFonts w:asciiTheme="minorHAnsi" w:eastAsia="Calibri" w:hAnsiTheme="minorHAnsi" w:cstheme="minorHAnsi"/>
      <w:color w:val="000000"/>
      <w:sz w:val="20"/>
      <w:szCs w:val="20"/>
      <w:lang w:eastAsia="en-AU"/>
    </w:rPr>
  </w:style>
  <w:style w:type="numbering" w:customStyle="1" w:styleId="TableBullets">
    <w:name w:val="TableBullets"/>
    <w:uiPriority w:val="99"/>
    <w:rsid w:val="008861FC"/>
    <w:pPr>
      <w:numPr>
        <w:numId w:val="7"/>
      </w:numPr>
    </w:pPr>
  </w:style>
  <w:style w:type="numbering" w:customStyle="1" w:styleId="Sources">
    <w:name w:val="Sources"/>
    <w:rsid w:val="008861FC"/>
    <w:pPr>
      <w:numPr>
        <w:numId w:val="6"/>
      </w:numPr>
    </w:pPr>
  </w:style>
  <w:style w:type="numbering" w:styleId="1ai">
    <w:name w:val="Outline List 1"/>
    <w:basedOn w:val="NoList"/>
    <w:uiPriority w:val="99"/>
    <w:semiHidden/>
    <w:unhideWhenUsed/>
    <w:locked/>
    <w:rsid w:val="008861FC"/>
    <w:pPr>
      <w:numPr>
        <w:numId w:val="9"/>
      </w:numPr>
    </w:pPr>
  </w:style>
  <w:style w:type="numbering" w:styleId="111111">
    <w:name w:val="Outline List 2"/>
    <w:basedOn w:val="NoList"/>
    <w:uiPriority w:val="99"/>
    <w:semiHidden/>
    <w:unhideWhenUsed/>
    <w:locked/>
    <w:rsid w:val="008861FC"/>
    <w:pPr>
      <w:numPr>
        <w:numId w:val="8"/>
      </w:numPr>
    </w:pPr>
  </w:style>
  <w:style w:type="numbering" w:customStyle="1" w:styleId="Bullets">
    <w:name w:val="Bullets"/>
    <w:rsid w:val="008861FC"/>
    <w:pPr>
      <w:numPr>
        <w:numId w:val="5"/>
      </w:numPr>
    </w:pPr>
  </w:style>
  <w:style w:type="numbering" w:customStyle="1" w:styleId="Numbers">
    <w:name w:val="Numbers"/>
    <w:rsid w:val="008861FC"/>
    <w:pPr>
      <w:numPr>
        <w:numId w:val="30"/>
      </w:numPr>
    </w:pPr>
  </w:style>
  <w:style w:type="numbering" w:styleId="ArticleSection">
    <w:name w:val="Outline List 3"/>
    <w:basedOn w:val="NoList"/>
    <w:uiPriority w:val="99"/>
    <w:semiHidden/>
    <w:unhideWhenUsed/>
    <w:locked/>
    <w:rsid w:val="008861FC"/>
    <w:pPr>
      <w:numPr>
        <w:numId w:val="10"/>
      </w:numPr>
    </w:pPr>
  </w:style>
  <w:style w:type="paragraph" w:customStyle="1" w:styleId="AppendixHeading1base">
    <w:name w:val="Appendix Heading 1 base"/>
    <w:uiPriority w:val="20"/>
    <w:semiHidden/>
    <w:qFormat/>
    <w:rsid w:val="005C1B4B"/>
    <w:pPr>
      <w:keepNext/>
      <w:pageBreakBefore/>
      <w:numPr>
        <w:numId w:val="13"/>
      </w:numPr>
      <w:tabs>
        <w:tab w:val="left" w:pos="2268"/>
      </w:tabs>
    </w:pPr>
    <w:rPr>
      <w:rFonts w:eastAsiaTheme="majorEastAsia" w:cstheme="majorBidi"/>
      <w:b/>
      <w:bCs/>
      <w:color w:val="30B787" w:themeColor="accent1"/>
      <w:sz w:val="44"/>
      <w:szCs w:val="28"/>
    </w:rPr>
  </w:style>
  <w:style w:type="paragraph" w:customStyle="1" w:styleId="AppendixHeading2">
    <w:name w:val="Appendix Heading 2"/>
    <w:basedOn w:val="Heading2"/>
    <w:next w:val="BodyText"/>
    <w:uiPriority w:val="11"/>
    <w:qFormat/>
    <w:rsid w:val="00C80108"/>
    <w:pPr>
      <w:numPr>
        <w:numId w:val="13"/>
      </w:numPr>
      <w:ind w:left="1134" w:hanging="1134"/>
    </w:pPr>
  </w:style>
  <w:style w:type="paragraph" w:customStyle="1" w:styleId="AppendixHeading3">
    <w:name w:val="Appendix Heading 3"/>
    <w:basedOn w:val="Heading3"/>
    <w:next w:val="BodyText"/>
    <w:uiPriority w:val="11"/>
    <w:qFormat/>
    <w:rsid w:val="00C80108"/>
    <w:pPr>
      <w:numPr>
        <w:numId w:val="13"/>
      </w:numPr>
      <w:ind w:left="1134" w:hanging="1134"/>
    </w:pPr>
  </w:style>
  <w:style w:type="paragraph" w:customStyle="1" w:styleId="AppendixHeading4">
    <w:name w:val="Appendix Heading 4"/>
    <w:basedOn w:val="Heading4"/>
    <w:next w:val="BodyText"/>
    <w:uiPriority w:val="11"/>
    <w:qFormat/>
    <w:rsid w:val="00C31634"/>
  </w:style>
  <w:style w:type="paragraph" w:customStyle="1" w:styleId="Equation">
    <w:name w:val="Equation"/>
    <w:basedOn w:val="BodyText"/>
    <w:next w:val="BodyText"/>
    <w:uiPriority w:val="7"/>
    <w:qFormat/>
    <w:rsid w:val="009E354F"/>
    <w:pPr>
      <w:tabs>
        <w:tab w:val="right" w:pos="9639"/>
      </w:tabs>
      <w:spacing w:before="240" w:after="240"/>
      <w:ind w:left="567"/>
    </w:pPr>
    <w:rPr>
      <w:rFonts w:asciiTheme="minorHAnsi" w:eastAsia="Times New Roman" w:hAnsiTheme="minorHAnsi"/>
      <w:color w:val="auto"/>
      <w:szCs w:val="24"/>
      <w:lang w:eastAsia="en-US"/>
    </w:rPr>
  </w:style>
  <w:style w:type="paragraph" w:customStyle="1" w:styleId="Reference">
    <w:name w:val="Reference"/>
    <w:basedOn w:val="BodyText"/>
    <w:next w:val="BodyText"/>
    <w:uiPriority w:val="4"/>
    <w:qFormat/>
    <w:rsid w:val="00DC2413"/>
    <w:pPr>
      <w:ind w:left="567" w:hanging="567"/>
    </w:pPr>
  </w:style>
  <w:style w:type="paragraph" w:styleId="ListNumber2">
    <w:name w:val="List Number 2"/>
    <w:basedOn w:val="ListNumber"/>
    <w:next w:val="BodyText"/>
    <w:uiPriority w:val="2"/>
    <w:qFormat/>
    <w:locked/>
    <w:rsid w:val="00D349D1"/>
    <w:pPr>
      <w:numPr>
        <w:numId w:val="11"/>
      </w:numPr>
      <w:tabs>
        <w:tab w:val="left" w:pos="794"/>
      </w:tabs>
      <w:spacing w:before="60" w:after="60"/>
      <w:ind w:left="794" w:hanging="397"/>
    </w:pPr>
  </w:style>
  <w:style w:type="character" w:customStyle="1" w:styleId="Italics">
    <w:name w:val="Italics"/>
    <w:basedOn w:val="DefaultParagraphFont"/>
    <w:uiPriority w:val="3"/>
    <w:qFormat/>
    <w:rsid w:val="0005371F"/>
    <w:rPr>
      <w:i/>
    </w:rPr>
  </w:style>
  <w:style w:type="table" w:customStyle="1" w:styleId="LightShading1">
    <w:name w:val="Light Shading1"/>
    <w:basedOn w:val="TableNormal"/>
    <w:uiPriority w:val="60"/>
    <w:rsid w:val="009B5F0E"/>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CSIRO">
    <w:name w:val="Table_CSIRO"/>
    <w:basedOn w:val="TableNormal"/>
    <w:uiPriority w:val="99"/>
    <w:qFormat/>
    <w:rsid w:val="004D3DB4"/>
    <w:tblPr>
      <w:tblStyleRowBandSize w:val="1"/>
      <w:tblInd w:w="113" w:type="dxa"/>
      <w:tblBorders>
        <w:bottom w:val="single" w:sz="4" w:space="0" w:color="auto"/>
      </w:tblBorders>
      <w:tblCellMar>
        <w:left w:w="85" w:type="dxa"/>
        <w:bottom w:w="28" w:type="dxa"/>
        <w:right w:w="85" w:type="dxa"/>
      </w:tblCellMar>
    </w:tblPr>
    <w:tblStylePr w:type="firstRow">
      <w:pPr>
        <w:spacing w:before="0" w:after="0" w:line="240" w:lineRule="auto"/>
      </w:pPr>
      <w:rPr>
        <w:b/>
        <w:bCs/>
        <w:color w:val="FFFFFF" w:themeColor="background1"/>
      </w:rPr>
      <w:tblPr/>
      <w:tcPr>
        <w:tcBorders>
          <w:top w:val="nil"/>
          <w:left w:val="nil"/>
          <w:bottom w:val="nil"/>
          <w:right w:val="nil"/>
          <w:insideH w:val="nil"/>
          <w:insideV w:val="nil"/>
          <w:tl2br w:val="nil"/>
          <w:tr2bl w:val="nil"/>
        </w:tcBorders>
        <w:shd w:val="clear" w:color="auto" w:fill="000000" w:themeFill="text1"/>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Horz">
      <w:tblPr/>
      <w:tcPr>
        <w:tcBorders>
          <w:left w:val="nil"/>
          <w:right w:val="nil"/>
          <w:insideH w:val="nil"/>
          <w:insideV w:val="nil"/>
        </w:tcBorders>
        <w:shd w:val="clear" w:color="auto" w:fill="EDEDED"/>
      </w:tcPr>
    </w:tblStylePr>
  </w:style>
  <w:style w:type="paragraph" w:customStyle="1" w:styleId="CaptionNote">
    <w:name w:val="Caption Note"/>
    <w:basedOn w:val="Caption"/>
    <w:next w:val="BodyText"/>
    <w:uiPriority w:val="4"/>
    <w:qFormat/>
    <w:rsid w:val="007F689C"/>
    <w:pPr>
      <w:spacing w:before="0"/>
    </w:pPr>
  </w:style>
  <w:style w:type="character" w:customStyle="1" w:styleId="Bold">
    <w:name w:val="Bold"/>
    <w:basedOn w:val="DefaultParagraphFont"/>
    <w:uiPriority w:val="3"/>
    <w:qFormat/>
    <w:rsid w:val="00856E94"/>
    <w:rPr>
      <w:b/>
    </w:rPr>
  </w:style>
  <w:style w:type="paragraph" w:styleId="ListParagraph">
    <w:name w:val="List Paragraph"/>
    <w:basedOn w:val="Normal"/>
    <w:uiPriority w:val="34"/>
    <w:qFormat/>
    <w:rsid w:val="009C5CA3"/>
    <w:pPr>
      <w:spacing w:before="180" w:after="120" w:line="264" w:lineRule="auto"/>
      <w:ind w:left="720"/>
      <w:contextualSpacing/>
    </w:pPr>
    <w:rPr>
      <w:rFonts w:ascii="Calibri" w:eastAsia="Calibri" w:hAnsi="Calibri"/>
      <w:color w:val="000000"/>
      <w:lang w:eastAsia="en-AU"/>
    </w:rPr>
  </w:style>
  <w:style w:type="character" w:styleId="IntenseEmphasis">
    <w:name w:val="Intense Emphasis"/>
    <w:basedOn w:val="DefaultParagraphFont"/>
    <w:uiPriority w:val="21"/>
    <w:semiHidden/>
    <w:qFormat/>
    <w:rsid w:val="00A65678"/>
    <w:rPr>
      <w:b/>
      <w:bCs/>
      <w:i/>
      <w:iCs/>
      <w:color w:val="007A53" w:themeColor="accent2"/>
    </w:rPr>
  </w:style>
  <w:style w:type="character" w:styleId="SubtleEmphasis">
    <w:name w:val="Subtle Emphasis"/>
    <w:basedOn w:val="DefaultParagraphFont"/>
    <w:uiPriority w:val="19"/>
    <w:semiHidden/>
    <w:qFormat/>
    <w:rsid w:val="00A65678"/>
    <w:rPr>
      <w:i/>
      <w:iCs/>
      <w:color w:val="595959" w:themeColor="text1" w:themeTint="A6"/>
    </w:rPr>
  </w:style>
  <w:style w:type="paragraph" w:styleId="IntenseQuote">
    <w:name w:val="Intense Quote"/>
    <w:basedOn w:val="Normal"/>
    <w:next w:val="Normal"/>
    <w:link w:val="IntenseQuoteChar"/>
    <w:uiPriority w:val="30"/>
    <w:semiHidden/>
    <w:qFormat/>
    <w:rsid w:val="00A65678"/>
    <w:pPr>
      <w:pBdr>
        <w:bottom w:val="single" w:sz="4" w:space="4" w:color="007A53" w:themeColor="accent2"/>
      </w:pBdr>
      <w:spacing w:before="200" w:after="280"/>
      <w:ind w:left="936" w:right="936"/>
    </w:pPr>
    <w:rPr>
      <w:b/>
      <w:bCs/>
      <w:i/>
      <w:iCs/>
      <w:color w:val="007A53" w:themeColor="accent2"/>
    </w:rPr>
  </w:style>
  <w:style w:type="character" w:customStyle="1" w:styleId="IntenseQuoteChar">
    <w:name w:val="Intense Quote Char"/>
    <w:basedOn w:val="DefaultParagraphFont"/>
    <w:link w:val="IntenseQuote"/>
    <w:uiPriority w:val="30"/>
    <w:semiHidden/>
    <w:rsid w:val="00A65678"/>
    <w:rPr>
      <w:rFonts w:eastAsia="Calibri"/>
      <w:b/>
      <w:bCs/>
      <w:i/>
      <w:iCs/>
      <w:color w:val="007A53" w:themeColor="accent2"/>
    </w:rPr>
  </w:style>
  <w:style w:type="paragraph" w:customStyle="1" w:styleId="Boxedheading">
    <w:name w:val="Boxed heading"/>
    <w:uiPriority w:val="19"/>
    <w:qFormat/>
    <w:rsid w:val="00C31634"/>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007A53"/>
      <w:spacing w:before="360" w:after="240"/>
      <w:ind w:left="227" w:right="227"/>
    </w:pPr>
    <w:rPr>
      <w:rFonts w:eastAsia="Calibri"/>
      <w:b/>
      <w:color w:val="000000"/>
      <w:sz w:val="28"/>
      <w:szCs w:val="28"/>
    </w:rPr>
  </w:style>
  <w:style w:type="paragraph" w:customStyle="1" w:styleId="Boxedtext">
    <w:name w:val="Boxed text"/>
    <w:uiPriority w:val="19"/>
    <w:qFormat/>
    <w:rsid w:val="00C31634"/>
    <w:pPr>
      <w:pBdr>
        <w:top w:val="single" w:sz="4" w:space="10" w:color="FFFFFF" w:themeColor="background1"/>
        <w:left w:val="single" w:sz="4" w:space="10" w:color="FFFFFF" w:themeColor="background1"/>
        <w:bottom w:val="single" w:sz="4" w:space="10" w:color="FFFFFF" w:themeColor="background1"/>
        <w:right w:val="single" w:sz="4" w:space="10" w:color="FFFFFF" w:themeColor="background1"/>
      </w:pBdr>
      <w:shd w:val="clear" w:color="auto" w:fill="007A53"/>
      <w:spacing w:before="180" w:after="180"/>
      <w:ind w:left="227" w:right="227"/>
    </w:pPr>
    <w:rPr>
      <w:rFonts w:eastAsia="Calibri"/>
      <w:color w:val="000000"/>
      <w:sz w:val="24"/>
      <w:szCs w:val="24"/>
    </w:rPr>
  </w:style>
  <w:style w:type="paragraph" w:customStyle="1" w:styleId="BackCoverContactDetailsWhite">
    <w:name w:val="BackCover ContactDetails White"/>
    <w:basedOn w:val="BackCoverContactDetails"/>
    <w:uiPriority w:val="16"/>
    <w:qFormat/>
    <w:rsid w:val="001D2813"/>
    <w:rPr>
      <w:color w:val="FFFFFF" w:themeColor="background2"/>
      <w:szCs w:val="20"/>
    </w:rPr>
  </w:style>
  <w:style w:type="character" w:styleId="IntenseReference">
    <w:name w:val="Intense Reference"/>
    <w:basedOn w:val="DefaultParagraphFont"/>
    <w:uiPriority w:val="32"/>
    <w:qFormat/>
    <w:rsid w:val="00C31634"/>
    <w:rPr>
      <w:b/>
      <w:bCs/>
      <w:smallCaps/>
      <w:color w:val="007A53"/>
      <w:spacing w:val="5"/>
    </w:rPr>
  </w:style>
  <w:style w:type="paragraph" w:styleId="Revision">
    <w:name w:val="Revision"/>
    <w:hidden/>
    <w:uiPriority w:val="99"/>
    <w:semiHidden/>
    <w:rsid w:val="0016272A"/>
    <w:rPr>
      <w:rFonts w:eastAsia="Calibri"/>
      <w:color w:val="000000"/>
    </w:rPr>
  </w:style>
  <w:style w:type="character" w:customStyle="1" w:styleId="UnresolvedMention1">
    <w:name w:val="Unresolved Mention1"/>
    <w:basedOn w:val="DefaultParagraphFont"/>
    <w:uiPriority w:val="99"/>
    <w:semiHidden/>
    <w:unhideWhenUsed/>
    <w:rsid w:val="00C632D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6663033">
      <w:bodyDiv w:val="1"/>
      <w:marLeft w:val="0"/>
      <w:marRight w:val="0"/>
      <w:marTop w:val="0"/>
      <w:marBottom w:val="0"/>
      <w:divBdr>
        <w:top w:val="none" w:sz="0" w:space="0" w:color="auto"/>
        <w:left w:val="none" w:sz="0" w:space="0" w:color="auto"/>
        <w:bottom w:val="none" w:sz="0" w:space="0" w:color="auto"/>
        <w:right w:val="none" w:sz="0" w:space="0" w:color="auto"/>
      </w:divBdr>
      <w:divsChild>
        <w:div w:id="226576259">
          <w:marLeft w:val="274"/>
          <w:marRight w:val="0"/>
          <w:marTop w:val="0"/>
          <w:marBottom w:val="0"/>
          <w:divBdr>
            <w:top w:val="none" w:sz="0" w:space="0" w:color="auto"/>
            <w:left w:val="none" w:sz="0" w:space="0" w:color="auto"/>
            <w:bottom w:val="none" w:sz="0" w:space="0" w:color="auto"/>
            <w:right w:val="none" w:sz="0" w:space="0" w:color="auto"/>
          </w:divBdr>
        </w:div>
      </w:divsChild>
    </w:div>
    <w:div w:id="40324858">
      <w:bodyDiv w:val="1"/>
      <w:marLeft w:val="0"/>
      <w:marRight w:val="0"/>
      <w:marTop w:val="0"/>
      <w:marBottom w:val="0"/>
      <w:divBdr>
        <w:top w:val="none" w:sz="0" w:space="0" w:color="auto"/>
        <w:left w:val="none" w:sz="0" w:space="0" w:color="auto"/>
        <w:bottom w:val="none" w:sz="0" w:space="0" w:color="auto"/>
        <w:right w:val="none" w:sz="0" w:space="0" w:color="auto"/>
      </w:divBdr>
      <w:divsChild>
        <w:div w:id="1964146293">
          <w:marLeft w:val="0"/>
          <w:marRight w:val="0"/>
          <w:marTop w:val="0"/>
          <w:marBottom w:val="0"/>
          <w:divBdr>
            <w:top w:val="none" w:sz="0" w:space="0" w:color="auto"/>
            <w:left w:val="none" w:sz="0" w:space="0" w:color="auto"/>
            <w:bottom w:val="none" w:sz="0" w:space="0" w:color="auto"/>
            <w:right w:val="none" w:sz="0" w:space="0" w:color="auto"/>
          </w:divBdr>
          <w:divsChild>
            <w:div w:id="2009088198">
              <w:marLeft w:val="0"/>
              <w:marRight w:val="0"/>
              <w:marTop w:val="0"/>
              <w:marBottom w:val="0"/>
              <w:divBdr>
                <w:top w:val="none" w:sz="0" w:space="0" w:color="auto"/>
                <w:left w:val="none" w:sz="0" w:space="0" w:color="auto"/>
                <w:bottom w:val="none" w:sz="0" w:space="0" w:color="auto"/>
                <w:right w:val="none" w:sz="0" w:space="0" w:color="auto"/>
              </w:divBdr>
              <w:divsChild>
                <w:div w:id="1193687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535959">
      <w:bodyDiv w:val="1"/>
      <w:marLeft w:val="0"/>
      <w:marRight w:val="0"/>
      <w:marTop w:val="0"/>
      <w:marBottom w:val="0"/>
      <w:divBdr>
        <w:top w:val="none" w:sz="0" w:space="0" w:color="auto"/>
        <w:left w:val="none" w:sz="0" w:space="0" w:color="auto"/>
        <w:bottom w:val="none" w:sz="0" w:space="0" w:color="auto"/>
        <w:right w:val="none" w:sz="0" w:space="0" w:color="auto"/>
      </w:divBdr>
    </w:div>
    <w:div w:id="123934604">
      <w:bodyDiv w:val="1"/>
      <w:marLeft w:val="0"/>
      <w:marRight w:val="0"/>
      <w:marTop w:val="0"/>
      <w:marBottom w:val="0"/>
      <w:divBdr>
        <w:top w:val="none" w:sz="0" w:space="0" w:color="auto"/>
        <w:left w:val="none" w:sz="0" w:space="0" w:color="auto"/>
        <w:bottom w:val="none" w:sz="0" w:space="0" w:color="auto"/>
        <w:right w:val="none" w:sz="0" w:space="0" w:color="auto"/>
      </w:divBdr>
    </w:div>
    <w:div w:id="144900475">
      <w:bodyDiv w:val="1"/>
      <w:marLeft w:val="0"/>
      <w:marRight w:val="0"/>
      <w:marTop w:val="0"/>
      <w:marBottom w:val="0"/>
      <w:divBdr>
        <w:top w:val="none" w:sz="0" w:space="0" w:color="auto"/>
        <w:left w:val="none" w:sz="0" w:space="0" w:color="auto"/>
        <w:bottom w:val="none" w:sz="0" w:space="0" w:color="auto"/>
        <w:right w:val="none" w:sz="0" w:space="0" w:color="auto"/>
      </w:divBdr>
      <w:divsChild>
        <w:div w:id="1768383849">
          <w:marLeft w:val="274"/>
          <w:marRight w:val="0"/>
          <w:marTop w:val="0"/>
          <w:marBottom w:val="0"/>
          <w:divBdr>
            <w:top w:val="none" w:sz="0" w:space="0" w:color="auto"/>
            <w:left w:val="none" w:sz="0" w:space="0" w:color="auto"/>
            <w:bottom w:val="none" w:sz="0" w:space="0" w:color="auto"/>
            <w:right w:val="none" w:sz="0" w:space="0" w:color="auto"/>
          </w:divBdr>
        </w:div>
      </w:divsChild>
    </w:div>
    <w:div w:id="154497467">
      <w:bodyDiv w:val="1"/>
      <w:marLeft w:val="0"/>
      <w:marRight w:val="0"/>
      <w:marTop w:val="0"/>
      <w:marBottom w:val="0"/>
      <w:divBdr>
        <w:top w:val="none" w:sz="0" w:space="0" w:color="auto"/>
        <w:left w:val="none" w:sz="0" w:space="0" w:color="auto"/>
        <w:bottom w:val="none" w:sz="0" w:space="0" w:color="auto"/>
        <w:right w:val="none" w:sz="0" w:space="0" w:color="auto"/>
      </w:divBdr>
    </w:div>
    <w:div w:id="192811483">
      <w:bodyDiv w:val="1"/>
      <w:marLeft w:val="0"/>
      <w:marRight w:val="0"/>
      <w:marTop w:val="0"/>
      <w:marBottom w:val="0"/>
      <w:divBdr>
        <w:top w:val="none" w:sz="0" w:space="0" w:color="auto"/>
        <w:left w:val="none" w:sz="0" w:space="0" w:color="auto"/>
        <w:bottom w:val="none" w:sz="0" w:space="0" w:color="auto"/>
        <w:right w:val="none" w:sz="0" w:space="0" w:color="auto"/>
      </w:divBdr>
    </w:div>
    <w:div w:id="232664342">
      <w:bodyDiv w:val="1"/>
      <w:marLeft w:val="0"/>
      <w:marRight w:val="0"/>
      <w:marTop w:val="0"/>
      <w:marBottom w:val="0"/>
      <w:divBdr>
        <w:top w:val="none" w:sz="0" w:space="0" w:color="auto"/>
        <w:left w:val="none" w:sz="0" w:space="0" w:color="auto"/>
        <w:bottom w:val="none" w:sz="0" w:space="0" w:color="auto"/>
        <w:right w:val="none" w:sz="0" w:space="0" w:color="auto"/>
      </w:divBdr>
    </w:div>
    <w:div w:id="364986254">
      <w:bodyDiv w:val="1"/>
      <w:marLeft w:val="0"/>
      <w:marRight w:val="0"/>
      <w:marTop w:val="0"/>
      <w:marBottom w:val="0"/>
      <w:divBdr>
        <w:top w:val="none" w:sz="0" w:space="0" w:color="auto"/>
        <w:left w:val="none" w:sz="0" w:space="0" w:color="auto"/>
        <w:bottom w:val="none" w:sz="0" w:space="0" w:color="auto"/>
        <w:right w:val="none" w:sz="0" w:space="0" w:color="auto"/>
      </w:divBdr>
    </w:div>
    <w:div w:id="461316250">
      <w:bodyDiv w:val="1"/>
      <w:marLeft w:val="0"/>
      <w:marRight w:val="0"/>
      <w:marTop w:val="0"/>
      <w:marBottom w:val="0"/>
      <w:divBdr>
        <w:top w:val="none" w:sz="0" w:space="0" w:color="auto"/>
        <w:left w:val="none" w:sz="0" w:space="0" w:color="auto"/>
        <w:bottom w:val="none" w:sz="0" w:space="0" w:color="auto"/>
        <w:right w:val="none" w:sz="0" w:space="0" w:color="auto"/>
      </w:divBdr>
      <w:divsChild>
        <w:div w:id="969096050">
          <w:marLeft w:val="0"/>
          <w:marRight w:val="0"/>
          <w:marTop w:val="0"/>
          <w:marBottom w:val="0"/>
          <w:divBdr>
            <w:top w:val="none" w:sz="0" w:space="0" w:color="auto"/>
            <w:left w:val="none" w:sz="0" w:space="0" w:color="auto"/>
            <w:bottom w:val="none" w:sz="0" w:space="0" w:color="auto"/>
            <w:right w:val="none" w:sz="0" w:space="0" w:color="auto"/>
          </w:divBdr>
          <w:divsChild>
            <w:div w:id="346759202">
              <w:marLeft w:val="0"/>
              <w:marRight w:val="0"/>
              <w:marTop w:val="0"/>
              <w:marBottom w:val="0"/>
              <w:divBdr>
                <w:top w:val="none" w:sz="0" w:space="0" w:color="auto"/>
                <w:left w:val="none" w:sz="0" w:space="0" w:color="auto"/>
                <w:bottom w:val="none" w:sz="0" w:space="0" w:color="auto"/>
                <w:right w:val="none" w:sz="0" w:space="0" w:color="auto"/>
              </w:divBdr>
              <w:divsChild>
                <w:div w:id="1392460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6956628">
      <w:bodyDiv w:val="1"/>
      <w:marLeft w:val="0"/>
      <w:marRight w:val="0"/>
      <w:marTop w:val="0"/>
      <w:marBottom w:val="0"/>
      <w:divBdr>
        <w:top w:val="none" w:sz="0" w:space="0" w:color="auto"/>
        <w:left w:val="none" w:sz="0" w:space="0" w:color="auto"/>
        <w:bottom w:val="none" w:sz="0" w:space="0" w:color="auto"/>
        <w:right w:val="none" w:sz="0" w:space="0" w:color="auto"/>
      </w:divBdr>
    </w:div>
    <w:div w:id="615454589">
      <w:bodyDiv w:val="1"/>
      <w:marLeft w:val="0"/>
      <w:marRight w:val="0"/>
      <w:marTop w:val="0"/>
      <w:marBottom w:val="0"/>
      <w:divBdr>
        <w:top w:val="none" w:sz="0" w:space="0" w:color="auto"/>
        <w:left w:val="none" w:sz="0" w:space="0" w:color="auto"/>
        <w:bottom w:val="none" w:sz="0" w:space="0" w:color="auto"/>
        <w:right w:val="none" w:sz="0" w:space="0" w:color="auto"/>
      </w:divBdr>
      <w:divsChild>
        <w:div w:id="810899873">
          <w:marLeft w:val="274"/>
          <w:marRight w:val="0"/>
          <w:marTop w:val="0"/>
          <w:marBottom w:val="0"/>
          <w:divBdr>
            <w:top w:val="none" w:sz="0" w:space="0" w:color="auto"/>
            <w:left w:val="none" w:sz="0" w:space="0" w:color="auto"/>
            <w:bottom w:val="none" w:sz="0" w:space="0" w:color="auto"/>
            <w:right w:val="none" w:sz="0" w:space="0" w:color="auto"/>
          </w:divBdr>
        </w:div>
      </w:divsChild>
    </w:div>
    <w:div w:id="628778236">
      <w:bodyDiv w:val="1"/>
      <w:marLeft w:val="0"/>
      <w:marRight w:val="0"/>
      <w:marTop w:val="0"/>
      <w:marBottom w:val="0"/>
      <w:divBdr>
        <w:top w:val="none" w:sz="0" w:space="0" w:color="auto"/>
        <w:left w:val="none" w:sz="0" w:space="0" w:color="auto"/>
        <w:bottom w:val="none" w:sz="0" w:space="0" w:color="auto"/>
        <w:right w:val="none" w:sz="0" w:space="0" w:color="auto"/>
      </w:divBdr>
    </w:div>
    <w:div w:id="686102875">
      <w:bodyDiv w:val="1"/>
      <w:marLeft w:val="0"/>
      <w:marRight w:val="0"/>
      <w:marTop w:val="0"/>
      <w:marBottom w:val="0"/>
      <w:divBdr>
        <w:top w:val="none" w:sz="0" w:space="0" w:color="auto"/>
        <w:left w:val="none" w:sz="0" w:space="0" w:color="auto"/>
        <w:bottom w:val="none" w:sz="0" w:space="0" w:color="auto"/>
        <w:right w:val="none" w:sz="0" w:space="0" w:color="auto"/>
      </w:divBdr>
    </w:div>
    <w:div w:id="725375655">
      <w:bodyDiv w:val="1"/>
      <w:marLeft w:val="0"/>
      <w:marRight w:val="0"/>
      <w:marTop w:val="0"/>
      <w:marBottom w:val="0"/>
      <w:divBdr>
        <w:top w:val="none" w:sz="0" w:space="0" w:color="auto"/>
        <w:left w:val="none" w:sz="0" w:space="0" w:color="auto"/>
        <w:bottom w:val="none" w:sz="0" w:space="0" w:color="auto"/>
        <w:right w:val="none" w:sz="0" w:space="0" w:color="auto"/>
      </w:divBdr>
    </w:div>
    <w:div w:id="835002939">
      <w:bodyDiv w:val="1"/>
      <w:marLeft w:val="0"/>
      <w:marRight w:val="0"/>
      <w:marTop w:val="0"/>
      <w:marBottom w:val="0"/>
      <w:divBdr>
        <w:top w:val="none" w:sz="0" w:space="0" w:color="auto"/>
        <w:left w:val="none" w:sz="0" w:space="0" w:color="auto"/>
        <w:bottom w:val="none" w:sz="0" w:space="0" w:color="auto"/>
        <w:right w:val="none" w:sz="0" w:space="0" w:color="auto"/>
      </w:divBdr>
    </w:div>
    <w:div w:id="843204657">
      <w:bodyDiv w:val="1"/>
      <w:marLeft w:val="0"/>
      <w:marRight w:val="0"/>
      <w:marTop w:val="0"/>
      <w:marBottom w:val="0"/>
      <w:divBdr>
        <w:top w:val="none" w:sz="0" w:space="0" w:color="auto"/>
        <w:left w:val="none" w:sz="0" w:space="0" w:color="auto"/>
        <w:bottom w:val="none" w:sz="0" w:space="0" w:color="auto"/>
        <w:right w:val="none" w:sz="0" w:space="0" w:color="auto"/>
      </w:divBdr>
    </w:div>
    <w:div w:id="868492690">
      <w:bodyDiv w:val="1"/>
      <w:marLeft w:val="0"/>
      <w:marRight w:val="0"/>
      <w:marTop w:val="0"/>
      <w:marBottom w:val="0"/>
      <w:divBdr>
        <w:top w:val="none" w:sz="0" w:space="0" w:color="auto"/>
        <w:left w:val="none" w:sz="0" w:space="0" w:color="auto"/>
        <w:bottom w:val="none" w:sz="0" w:space="0" w:color="auto"/>
        <w:right w:val="none" w:sz="0" w:space="0" w:color="auto"/>
      </w:divBdr>
      <w:divsChild>
        <w:div w:id="4990109">
          <w:marLeft w:val="274"/>
          <w:marRight w:val="0"/>
          <w:marTop w:val="0"/>
          <w:marBottom w:val="0"/>
          <w:divBdr>
            <w:top w:val="none" w:sz="0" w:space="0" w:color="auto"/>
            <w:left w:val="none" w:sz="0" w:space="0" w:color="auto"/>
            <w:bottom w:val="none" w:sz="0" w:space="0" w:color="auto"/>
            <w:right w:val="none" w:sz="0" w:space="0" w:color="auto"/>
          </w:divBdr>
        </w:div>
      </w:divsChild>
    </w:div>
    <w:div w:id="1061708344">
      <w:bodyDiv w:val="1"/>
      <w:marLeft w:val="0"/>
      <w:marRight w:val="0"/>
      <w:marTop w:val="0"/>
      <w:marBottom w:val="0"/>
      <w:divBdr>
        <w:top w:val="none" w:sz="0" w:space="0" w:color="auto"/>
        <w:left w:val="none" w:sz="0" w:space="0" w:color="auto"/>
        <w:bottom w:val="none" w:sz="0" w:space="0" w:color="auto"/>
        <w:right w:val="none" w:sz="0" w:space="0" w:color="auto"/>
      </w:divBdr>
    </w:div>
    <w:div w:id="1193763501">
      <w:bodyDiv w:val="1"/>
      <w:marLeft w:val="0"/>
      <w:marRight w:val="0"/>
      <w:marTop w:val="0"/>
      <w:marBottom w:val="0"/>
      <w:divBdr>
        <w:top w:val="none" w:sz="0" w:space="0" w:color="auto"/>
        <w:left w:val="none" w:sz="0" w:space="0" w:color="auto"/>
        <w:bottom w:val="none" w:sz="0" w:space="0" w:color="auto"/>
        <w:right w:val="none" w:sz="0" w:space="0" w:color="auto"/>
      </w:divBdr>
      <w:divsChild>
        <w:div w:id="1542980365">
          <w:marLeft w:val="1080"/>
          <w:marRight w:val="0"/>
          <w:marTop w:val="0"/>
          <w:marBottom w:val="120"/>
          <w:divBdr>
            <w:top w:val="none" w:sz="0" w:space="0" w:color="auto"/>
            <w:left w:val="none" w:sz="0" w:space="0" w:color="auto"/>
            <w:bottom w:val="none" w:sz="0" w:space="0" w:color="auto"/>
            <w:right w:val="none" w:sz="0" w:space="0" w:color="auto"/>
          </w:divBdr>
        </w:div>
        <w:div w:id="1167017994">
          <w:marLeft w:val="1080"/>
          <w:marRight w:val="0"/>
          <w:marTop w:val="0"/>
          <w:marBottom w:val="120"/>
          <w:divBdr>
            <w:top w:val="none" w:sz="0" w:space="0" w:color="auto"/>
            <w:left w:val="none" w:sz="0" w:space="0" w:color="auto"/>
            <w:bottom w:val="none" w:sz="0" w:space="0" w:color="auto"/>
            <w:right w:val="none" w:sz="0" w:space="0" w:color="auto"/>
          </w:divBdr>
        </w:div>
        <w:div w:id="1554998509">
          <w:marLeft w:val="1080"/>
          <w:marRight w:val="0"/>
          <w:marTop w:val="0"/>
          <w:marBottom w:val="120"/>
          <w:divBdr>
            <w:top w:val="none" w:sz="0" w:space="0" w:color="auto"/>
            <w:left w:val="none" w:sz="0" w:space="0" w:color="auto"/>
            <w:bottom w:val="none" w:sz="0" w:space="0" w:color="auto"/>
            <w:right w:val="none" w:sz="0" w:space="0" w:color="auto"/>
          </w:divBdr>
        </w:div>
        <w:div w:id="1138840103">
          <w:marLeft w:val="1080"/>
          <w:marRight w:val="0"/>
          <w:marTop w:val="0"/>
          <w:marBottom w:val="120"/>
          <w:divBdr>
            <w:top w:val="none" w:sz="0" w:space="0" w:color="auto"/>
            <w:left w:val="none" w:sz="0" w:space="0" w:color="auto"/>
            <w:bottom w:val="none" w:sz="0" w:space="0" w:color="auto"/>
            <w:right w:val="none" w:sz="0" w:space="0" w:color="auto"/>
          </w:divBdr>
        </w:div>
        <w:div w:id="1318654622">
          <w:marLeft w:val="1080"/>
          <w:marRight w:val="0"/>
          <w:marTop w:val="0"/>
          <w:marBottom w:val="120"/>
          <w:divBdr>
            <w:top w:val="none" w:sz="0" w:space="0" w:color="auto"/>
            <w:left w:val="none" w:sz="0" w:space="0" w:color="auto"/>
            <w:bottom w:val="none" w:sz="0" w:space="0" w:color="auto"/>
            <w:right w:val="none" w:sz="0" w:space="0" w:color="auto"/>
          </w:divBdr>
        </w:div>
      </w:divsChild>
    </w:div>
    <w:div w:id="1249002593">
      <w:bodyDiv w:val="1"/>
      <w:marLeft w:val="0"/>
      <w:marRight w:val="0"/>
      <w:marTop w:val="0"/>
      <w:marBottom w:val="0"/>
      <w:divBdr>
        <w:top w:val="none" w:sz="0" w:space="0" w:color="auto"/>
        <w:left w:val="none" w:sz="0" w:space="0" w:color="auto"/>
        <w:bottom w:val="none" w:sz="0" w:space="0" w:color="auto"/>
        <w:right w:val="none" w:sz="0" w:space="0" w:color="auto"/>
      </w:divBdr>
      <w:divsChild>
        <w:div w:id="1101337023">
          <w:marLeft w:val="274"/>
          <w:marRight w:val="0"/>
          <w:marTop w:val="0"/>
          <w:marBottom w:val="0"/>
          <w:divBdr>
            <w:top w:val="none" w:sz="0" w:space="0" w:color="auto"/>
            <w:left w:val="none" w:sz="0" w:space="0" w:color="auto"/>
            <w:bottom w:val="none" w:sz="0" w:space="0" w:color="auto"/>
            <w:right w:val="none" w:sz="0" w:space="0" w:color="auto"/>
          </w:divBdr>
        </w:div>
      </w:divsChild>
    </w:div>
    <w:div w:id="1436899087">
      <w:bodyDiv w:val="1"/>
      <w:marLeft w:val="0"/>
      <w:marRight w:val="0"/>
      <w:marTop w:val="0"/>
      <w:marBottom w:val="0"/>
      <w:divBdr>
        <w:top w:val="none" w:sz="0" w:space="0" w:color="auto"/>
        <w:left w:val="none" w:sz="0" w:space="0" w:color="auto"/>
        <w:bottom w:val="none" w:sz="0" w:space="0" w:color="auto"/>
        <w:right w:val="none" w:sz="0" w:space="0" w:color="auto"/>
      </w:divBdr>
    </w:div>
    <w:div w:id="1480532522">
      <w:bodyDiv w:val="1"/>
      <w:marLeft w:val="0"/>
      <w:marRight w:val="0"/>
      <w:marTop w:val="0"/>
      <w:marBottom w:val="0"/>
      <w:divBdr>
        <w:top w:val="none" w:sz="0" w:space="0" w:color="auto"/>
        <w:left w:val="none" w:sz="0" w:space="0" w:color="auto"/>
        <w:bottom w:val="none" w:sz="0" w:space="0" w:color="auto"/>
        <w:right w:val="none" w:sz="0" w:space="0" w:color="auto"/>
      </w:divBdr>
    </w:div>
    <w:div w:id="1585725332">
      <w:bodyDiv w:val="1"/>
      <w:marLeft w:val="0"/>
      <w:marRight w:val="0"/>
      <w:marTop w:val="0"/>
      <w:marBottom w:val="0"/>
      <w:divBdr>
        <w:top w:val="none" w:sz="0" w:space="0" w:color="auto"/>
        <w:left w:val="none" w:sz="0" w:space="0" w:color="auto"/>
        <w:bottom w:val="none" w:sz="0" w:space="0" w:color="auto"/>
        <w:right w:val="none" w:sz="0" w:space="0" w:color="auto"/>
      </w:divBdr>
      <w:divsChild>
        <w:div w:id="1163861410">
          <w:marLeft w:val="274"/>
          <w:marRight w:val="0"/>
          <w:marTop w:val="0"/>
          <w:marBottom w:val="0"/>
          <w:divBdr>
            <w:top w:val="none" w:sz="0" w:space="0" w:color="auto"/>
            <w:left w:val="none" w:sz="0" w:space="0" w:color="auto"/>
            <w:bottom w:val="none" w:sz="0" w:space="0" w:color="auto"/>
            <w:right w:val="none" w:sz="0" w:space="0" w:color="auto"/>
          </w:divBdr>
        </w:div>
      </w:divsChild>
    </w:div>
    <w:div w:id="1733692011">
      <w:bodyDiv w:val="1"/>
      <w:marLeft w:val="0"/>
      <w:marRight w:val="0"/>
      <w:marTop w:val="0"/>
      <w:marBottom w:val="0"/>
      <w:divBdr>
        <w:top w:val="none" w:sz="0" w:space="0" w:color="auto"/>
        <w:left w:val="none" w:sz="0" w:space="0" w:color="auto"/>
        <w:bottom w:val="none" w:sz="0" w:space="0" w:color="auto"/>
        <w:right w:val="none" w:sz="0" w:space="0" w:color="auto"/>
      </w:divBdr>
      <w:divsChild>
        <w:div w:id="329023483">
          <w:marLeft w:val="0"/>
          <w:marRight w:val="0"/>
          <w:marTop w:val="0"/>
          <w:marBottom w:val="0"/>
          <w:divBdr>
            <w:top w:val="none" w:sz="0" w:space="0" w:color="auto"/>
            <w:left w:val="none" w:sz="0" w:space="0" w:color="auto"/>
            <w:bottom w:val="none" w:sz="0" w:space="0" w:color="auto"/>
            <w:right w:val="none" w:sz="0" w:space="0" w:color="auto"/>
          </w:divBdr>
          <w:divsChild>
            <w:div w:id="203255820">
              <w:marLeft w:val="0"/>
              <w:marRight w:val="0"/>
              <w:marTop w:val="0"/>
              <w:marBottom w:val="0"/>
              <w:divBdr>
                <w:top w:val="none" w:sz="0" w:space="0" w:color="auto"/>
                <w:left w:val="none" w:sz="0" w:space="0" w:color="auto"/>
                <w:bottom w:val="none" w:sz="0" w:space="0" w:color="auto"/>
                <w:right w:val="none" w:sz="0" w:space="0" w:color="auto"/>
              </w:divBdr>
              <w:divsChild>
                <w:div w:id="578633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7732235">
      <w:bodyDiv w:val="1"/>
      <w:marLeft w:val="0"/>
      <w:marRight w:val="0"/>
      <w:marTop w:val="0"/>
      <w:marBottom w:val="0"/>
      <w:divBdr>
        <w:top w:val="none" w:sz="0" w:space="0" w:color="auto"/>
        <w:left w:val="none" w:sz="0" w:space="0" w:color="auto"/>
        <w:bottom w:val="none" w:sz="0" w:space="0" w:color="auto"/>
        <w:right w:val="none" w:sz="0" w:space="0" w:color="auto"/>
      </w:divBdr>
      <w:divsChild>
        <w:div w:id="59211114">
          <w:marLeft w:val="0"/>
          <w:marRight w:val="0"/>
          <w:marTop w:val="0"/>
          <w:marBottom w:val="0"/>
          <w:divBdr>
            <w:top w:val="none" w:sz="0" w:space="0" w:color="auto"/>
            <w:left w:val="none" w:sz="0" w:space="0" w:color="auto"/>
            <w:bottom w:val="none" w:sz="0" w:space="0" w:color="auto"/>
            <w:right w:val="none" w:sz="0" w:space="0" w:color="auto"/>
          </w:divBdr>
          <w:divsChild>
            <w:div w:id="1126654956">
              <w:marLeft w:val="0"/>
              <w:marRight w:val="0"/>
              <w:marTop w:val="0"/>
              <w:marBottom w:val="0"/>
              <w:divBdr>
                <w:top w:val="none" w:sz="0" w:space="0" w:color="auto"/>
                <w:left w:val="none" w:sz="0" w:space="0" w:color="auto"/>
                <w:bottom w:val="none" w:sz="0" w:space="0" w:color="auto"/>
                <w:right w:val="none" w:sz="0" w:space="0" w:color="auto"/>
              </w:divBdr>
              <w:divsChild>
                <w:div w:id="223562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9169538">
      <w:bodyDiv w:val="1"/>
      <w:marLeft w:val="0"/>
      <w:marRight w:val="0"/>
      <w:marTop w:val="0"/>
      <w:marBottom w:val="0"/>
      <w:divBdr>
        <w:top w:val="none" w:sz="0" w:space="0" w:color="auto"/>
        <w:left w:val="none" w:sz="0" w:space="0" w:color="auto"/>
        <w:bottom w:val="none" w:sz="0" w:space="0" w:color="auto"/>
        <w:right w:val="none" w:sz="0" w:space="0" w:color="auto"/>
      </w:divBdr>
      <w:divsChild>
        <w:div w:id="1946688213">
          <w:marLeft w:val="274"/>
          <w:marRight w:val="0"/>
          <w:marTop w:val="0"/>
          <w:marBottom w:val="0"/>
          <w:divBdr>
            <w:top w:val="none" w:sz="0" w:space="0" w:color="auto"/>
            <w:left w:val="none" w:sz="0" w:space="0" w:color="auto"/>
            <w:bottom w:val="none" w:sz="0" w:space="0" w:color="auto"/>
            <w:right w:val="none" w:sz="0" w:space="0" w:color="auto"/>
          </w:divBdr>
        </w:div>
      </w:divsChild>
    </w:div>
    <w:div w:id="1966153899">
      <w:bodyDiv w:val="1"/>
      <w:marLeft w:val="0"/>
      <w:marRight w:val="0"/>
      <w:marTop w:val="0"/>
      <w:marBottom w:val="0"/>
      <w:divBdr>
        <w:top w:val="none" w:sz="0" w:space="0" w:color="auto"/>
        <w:left w:val="none" w:sz="0" w:space="0" w:color="auto"/>
        <w:bottom w:val="none" w:sz="0" w:space="0" w:color="auto"/>
        <w:right w:val="none" w:sz="0" w:space="0" w:color="auto"/>
      </w:divBdr>
      <w:divsChild>
        <w:div w:id="258293063">
          <w:marLeft w:val="274"/>
          <w:marRight w:val="0"/>
          <w:marTop w:val="0"/>
          <w:marBottom w:val="0"/>
          <w:divBdr>
            <w:top w:val="none" w:sz="0" w:space="0" w:color="auto"/>
            <w:left w:val="none" w:sz="0" w:space="0" w:color="auto"/>
            <w:bottom w:val="none" w:sz="0" w:space="0" w:color="auto"/>
            <w:right w:val="none" w:sz="0" w:space="0" w:color="auto"/>
          </w:divBdr>
        </w:div>
      </w:divsChild>
    </w:div>
    <w:div w:id="1980725234">
      <w:bodyDiv w:val="1"/>
      <w:marLeft w:val="0"/>
      <w:marRight w:val="0"/>
      <w:marTop w:val="0"/>
      <w:marBottom w:val="0"/>
      <w:divBdr>
        <w:top w:val="none" w:sz="0" w:space="0" w:color="auto"/>
        <w:left w:val="none" w:sz="0" w:space="0" w:color="auto"/>
        <w:bottom w:val="none" w:sz="0" w:space="0" w:color="auto"/>
        <w:right w:val="none" w:sz="0" w:space="0" w:color="auto"/>
      </w:divBdr>
      <w:divsChild>
        <w:div w:id="89929815">
          <w:marLeft w:val="0"/>
          <w:marRight w:val="0"/>
          <w:marTop w:val="0"/>
          <w:marBottom w:val="0"/>
          <w:divBdr>
            <w:top w:val="none" w:sz="0" w:space="0" w:color="auto"/>
            <w:left w:val="none" w:sz="0" w:space="0" w:color="auto"/>
            <w:bottom w:val="none" w:sz="0" w:space="0" w:color="auto"/>
            <w:right w:val="none" w:sz="0" w:space="0" w:color="auto"/>
          </w:divBdr>
          <w:divsChild>
            <w:div w:id="150490304">
              <w:marLeft w:val="0"/>
              <w:marRight w:val="0"/>
              <w:marTop w:val="0"/>
              <w:marBottom w:val="0"/>
              <w:divBdr>
                <w:top w:val="none" w:sz="0" w:space="0" w:color="auto"/>
                <w:left w:val="none" w:sz="0" w:space="0" w:color="auto"/>
                <w:bottom w:val="none" w:sz="0" w:space="0" w:color="auto"/>
                <w:right w:val="none" w:sz="0" w:space="0" w:color="auto"/>
              </w:divBdr>
              <w:divsChild>
                <w:div w:id="841697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749577">
      <w:bodyDiv w:val="1"/>
      <w:marLeft w:val="0"/>
      <w:marRight w:val="0"/>
      <w:marTop w:val="0"/>
      <w:marBottom w:val="0"/>
      <w:divBdr>
        <w:top w:val="none" w:sz="0" w:space="0" w:color="auto"/>
        <w:left w:val="none" w:sz="0" w:space="0" w:color="auto"/>
        <w:bottom w:val="none" w:sz="0" w:space="0" w:color="auto"/>
        <w:right w:val="none" w:sz="0" w:space="0" w:color="auto"/>
      </w:divBdr>
    </w:div>
    <w:div w:id="2010597048">
      <w:bodyDiv w:val="1"/>
      <w:marLeft w:val="0"/>
      <w:marRight w:val="0"/>
      <w:marTop w:val="0"/>
      <w:marBottom w:val="0"/>
      <w:divBdr>
        <w:top w:val="none" w:sz="0" w:space="0" w:color="auto"/>
        <w:left w:val="none" w:sz="0" w:space="0" w:color="auto"/>
        <w:bottom w:val="none" w:sz="0" w:space="0" w:color="auto"/>
        <w:right w:val="none" w:sz="0" w:space="0" w:color="auto"/>
      </w:divBdr>
      <w:divsChild>
        <w:div w:id="1803159279">
          <w:marLeft w:val="274"/>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footer" Target="footer2.xml"/><Relationship Id="rId26" Type="http://schemas.openxmlformats.org/officeDocument/2006/relationships/footer" Target="footer6.xml"/><Relationship Id="rId39" Type="http://schemas.openxmlformats.org/officeDocument/2006/relationships/image" Target="media/image19.png"/><Relationship Id="rId21" Type="http://schemas.openxmlformats.org/officeDocument/2006/relationships/image" Target="media/image5.emf"/><Relationship Id="rId34" Type="http://schemas.openxmlformats.org/officeDocument/2006/relationships/image" Target="media/image14.png"/><Relationship Id="rId42" Type="http://schemas.openxmlformats.org/officeDocument/2006/relationships/image" Target="media/image22.emf"/><Relationship Id="rId47" Type="http://schemas.openxmlformats.org/officeDocument/2006/relationships/image" Target="media/image27.emf"/><Relationship Id="rId50" Type="http://schemas.openxmlformats.org/officeDocument/2006/relationships/image" Target="media/image30.emf"/><Relationship Id="rId55" Type="http://schemas.openxmlformats.org/officeDocument/2006/relationships/image" Target="media/image35.emf"/><Relationship Id="rId63" Type="http://schemas.openxmlformats.org/officeDocument/2006/relationships/hyperlink" Target="https://www.bis.org/cpmi/publ/d174.pdf" TargetMode="External"/><Relationship Id="rId68" Type="http://schemas.openxmlformats.org/officeDocument/2006/relationships/hyperlink" Target="https://bitcoin.org/bitcoin.pdf" TargetMode="External"/><Relationship Id="rId76" Type="http://schemas.openxmlformats.org/officeDocument/2006/relationships/hyperlink" Target="https://www.nppa.com.au/the-platform/how-it-works/" TargetMode="External"/><Relationship Id="rId84" Type="http://schemas.openxmlformats.org/officeDocument/2006/relationships/hyperlink" Target="https://www.w3.org/WAI/standards-guidelines/wcag/" TargetMode="External"/><Relationship Id="rId7" Type="http://schemas.openxmlformats.org/officeDocument/2006/relationships/settings" Target="settings.xml"/><Relationship Id="rId71" Type="http://schemas.openxmlformats.org/officeDocument/2006/relationships/hyperlink" Target="https://www.ndis.gov.au/providers/pricing-and-payment" TargetMode="External"/><Relationship Id="rId2" Type="http://schemas.openxmlformats.org/officeDocument/2006/relationships/customXml" Target="../customXml/item2.xml"/><Relationship Id="rId16" Type="http://schemas.openxmlformats.org/officeDocument/2006/relationships/hyperlink" Target="mailto:enquiries@csiro.au" TargetMode="External"/><Relationship Id="rId29" Type="http://schemas.openxmlformats.org/officeDocument/2006/relationships/image" Target="media/image11.tiff"/><Relationship Id="rId11" Type="http://schemas.openxmlformats.org/officeDocument/2006/relationships/image" Target="media/image1.png"/><Relationship Id="rId24" Type="http://schemas.openxmlformats.org/officeDocument/2006/relationships/image" Target="media/image8.png"/><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emf"/><Relationship Id="rId45" Type="http://schemas.openxmlformats.org/officeDocument/2006/relationships/image" Target="media/image25.emf"/><Relationship Id="rId53" Type="http://schemas.openxmlformats.org/officeDocument/2006/relationships/image" Target="media/image33.png"/><Relationship Id="rId58" Type="http://schemas.openxmlformats.org/officeDocument/2006/relationships/image" Target="media/image38.emf"/><Relationship Id="rId66" Type="http://schemas.openxmlformats.org/officeDocument/2006/relationships/hyperlink" Target="https://www.commbank.com.au/digital-banking/commbank-app.html" TargetMode="External"/><Relationship Id="rId74" Type="http://schemas.openxmlformats.org/officeDocument/2006/relationships/hyperlink" Target="https://www.ndis.gov.au/operational-guideline/overview" TargetMode="External"/><Relationship Id="rId79" Type="http://schemas.openxmlformats.org/officeDocument/2006/relationships/hyperlink" Target="https://www.r3.com/wp-content/uploads/2018/04/Corda-Performance-ENG.pdf" TargetMode="External"/><Relationship Id="rId87" Type="http://schemas.openxmlformats.org/officeDocument/2006/relationships/theme" Target="theme/theme1.xml"/><Relationship Id="rId5" Type="http://schemas.openxmlformats.org/officeDocument/2006/relationships/numbering" Target="numbering.xml"/><Relationship Id="rId61" Type="http://schemas.openxmlformats.org/officeDocument/2006/relationships/hyperlink" Target="https://agedcare.health.gov.au/reform/recent-aged-care-reforms" TargetMode="External"/><Relationship Id="rId82" Type="http://schemas.openxmlformats.org/officeDocument/2006/relationships/hyperlink" Target="https://www.rbnz.govt.nz/-/media/ReserveBank/Files/Publications/Bulletins/2018/2018jun81-07.pdf" TargetMode="Externa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png"/><Relationship Id="rId22" Type="http://schemas.openxmlformats.org/officeDocument/2006/relationships/image" Target="media/image6.emf"/><Relationship Id="rId27" Type="http://schemas.openxmlformats.org/officeDocument/2006/relationships/image" Target="media/image9.emf"/><Relationship Id="rId30" Type="http://schemas.openxmlformats.org/officeDocument/2006/relationships/hyperlink" Target="http://www.commbank.com.au/makingmoneysmart" TargetMode="External"/><Relationship Id="rId35" Type="http://schemas.openxmlformats.org/officeDocument/2006/relationships/image" Target="media/image15.png"/><Relationship Id="rId43" Type="http://schemas.openxmlformats.org/officeDocument/2006/relationships/image" Target="media/image23.emf"/><Relationship Id="rId48" Type="http://schemas.openxmlformats.org/officeDocument/2006/relationships/image" Target="media/image28.emf"/><Relationship Id="rId56" Type="http://schemas.openxmlformats.org/officeDocument/2006/relationships/image" Target="media/image36.emf"/><Relationship Id="rId64" Type="http://schemas.openxmlformats.org/officeDocument/2006/relationships/hyperlink" Target="https://www.commbank.com.au/guidance/newsroom/cba-helps-world-bank-raise-a-110-million-with-launch-of--bond-i--201808.html" TargetMode="External"/><Relationship Id="rId69" Type="http://schemas.openxmlformats.org/officeDocument/2006/relationships/hyperlink" Target="https://www.ndis.gov.au/medias/documents/coag-report-q4-y5-full/2018-Q4-June-COAG-report-Full.pdf" TargetMode="External"/><Relationship Id="rId77" Type="http://schemas.openxmlformats.org/officeDocument/2006/relationships/hyperlink" Target="https://nvlpubs.nist.gov/nistpubs/ir/2018/NIST.IR.8202.pdf" TargetMode="External"/><Relationship Id="rId8" Type="http://schemas.openxmlformats.org/officeDocument/2006/relationships/webSettings" Target="webSettings.xml"/><Relationship Id="rId51" Type="http://schemas.openxmlformats.org/officeDocument/2006/relationships/image" Target="media/image31.png"/><Relationship Id="rId72" Type="http://schemas.openxmlformats.org/officeDocument/2006/relationships/hyperlink" Target="https://www.ndis.gov.au/medias/documents/myplace-participant-steps-pdf/Participant-Portal-Step-by-Step-Guide.pdf" TargetMode="External"/><Relationship Id="rId80" Type="http://schemas.openxmlformats.org/officeDocument/2006/relationships/hyperlink" Target="https://www.rba.gov.au/speeches/2017/sp-gov-2017-12-13.html" TargetMode="External"/><Relationship Id="rId85" Type="http://schemas.openxmlformats.org/officeDocument/2006/relationships/hyperlink" Target="https://www.w3.org/WAI/standards-guidelines/wcag/" TargetMode="Externa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footer" Target="footer1.xml"/><Relationship Id="rId25" Type="http://schemas.openxmlformats.org/officeDocument/2006/relationships/footer" Target="footer5.xml"/><Relationship Id="rId33" Type="http://schemas.openxmlformats.org/officeDocument/2006/relationships/image" Target="media/image13.emf"/><Relationship Id="rId38" Type="http://schemas.openxmlformats.org/officeDocument/2006/relationships/image" Target="media/image18.emf"/><Relationship Id="rId46" Type="http://schemas.openxmlformats.org/officeDocument/2006/relationships/image" Target="media/image26.emf"/><Relationship Id="rId59" Type="http://schemas.openxmlformats.org/officeDocument/2006/relationships/hyperlink" Target="https://designsystem.gov.au/" TargetMode="External"/><Relationship Id="rId67" Type="http://schemas.openxmlformats.org/officeDocument/2006/relationships/hyperlink" Target="http://www.dtcc.com/news/2018/october/16/dtcc-unveils-groundbreaking-study-on-dlt" TargetMode="External"/><Relationship Id="rId20" Type="http://schemas.openxmlformats.org/officeDocument/2006/relationships/footer" Target="footer4.xml"/><Relationship Id="rId41" Type="http://schemas.openxmlformats.org/officeDocument/2006/relationships/image" Target="media/image21.emf"/><Relationship Id="rId54" Type="http://schemas.openxmlformats.org/officeDocument/2006/relationships/image" Target="media/image34.png"/><Relationship Id="rId62" Type="http://schemas.openxmlformats.org/officeDocument/2006/relationships/hyperlink" Target="https://www.bpay.com.au/Member-Financial-Institutions/Osko-by-BPAY.aspx" TargetMode="External"/><Relationship Id="rId70" Type="http://schemas.openxmlformats.org/officeDocument/2006/relationships/hyperlink" Target="https://www.ndis.gov.au/about-us/information-publications-and-reports.html" TargetMode="External"/><Relationship Id="rId75" Type="http://schemas.openxmlformats.org/officeDocument/2006/relationships/hyperlink" Target="https://www.ndis.gov.au/html/sites/default/files/documents/Provider/201617-vic-nsw-qld-tas-price-guide.pdf" TargetMode="External"/><Relationship Id="rId83" Type="http://schemas.openxmlformats.org/officeDocument/2006/relationships/hyperlink" Target="https://www.summerfoundation.org.au/resources/sample-ndis-plans/"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png"/><Relationship Id="rId23" Type="http://schemas.openxmlformats.org/officeDocument/2006/relationships/image" Target="media/image7.emf"/><Relationship Id="rId28" Type="http://schemas.openxmlformats.org/officeDocument/2006/relationships/image" Target="media/image10.emf"/><Relationship Id="rId36" Type="http://schemas.openxmlformats.org/officeDocument/2006/relationships/image" Target="media/image16.emf"/><Relationship Id="rId49" Type="http://schemas.openxmlformats.org/officeDocument/2006/relationships/image" Target="media/image29.png"/><Relationship Id="rId57" Type="http://schemas.openxmlformats.org/officeDocument/2006/relationships/image" Target="media/image37.emf"/><Relationship Id="rId10" Type="http://schemas.openxmlformats.org/officeDocument/2006/relationships/endnotes" Target="endnotes.xml"/><Relationship Id="rId31" Type="http://schemas.openxmlformats.org/officeDocument/2006/relationships/hyperlink" Target="file:///C:/Users/lec5/AppData/Local/Microsoft/Windows/INetCache/Content.Outlook/LUY2ZSAO/data61.csiro.au/smartmoney" TargetMode="External"/><Relationship Id="rId44" Type="http://schemas.openxmlformats.org/officeDocument/2006/relationships/image" Target="media/image24.emf"/><Relationship Id="rId52" Type="http://schemas.openxmlformats.org/officeDocument/2006/relationships/image" Target="media/image32.png"/><Relationship Id="rId60" Type="http://schemas.openxmlformats.org/officeDocument/2006/relationships/hyperlink" Target="https://www.dta.gov.au/standard/9-make-it-accessible/" TargetMode="External"/><Relationship Id="rId65" Type="http://schemas.openxmlformats.org/officeDocument/2006/relationships/hyperlink" Target="https://www.commbank.com.au/corporate/solutions/working-capital/trade-finance/trade-chain-experiment.html" TargetMode="External"/><Relationship Id="rId73" Type="http://schemas.openxmlformats.org/officeDocument/2006/relationships/hyperlink" Target="https://ruralhealth.org.au/sites/default/files/publications/nrha-guide-pats_0.pdf" TargetMode="External"/><Relationship Id="rId78" Type="http://schemas.openxmlformats.org/officeDocument/2006/relationships/hyperlink" Target="https://www.aph.gov.au/Parliamentary_Business/Committees/Senate/Economics/Completed_inquiries/2010-13/capitalmarket2011/report/c06" TargetMode="External"/><Relationship Id="rId81" Type="http://schemas.openxmlformats.org/officeDocument/2006/relationships/hyperlink" Target="https://www.rba.gov.au/payments-and-infrastructure/new-payments-platform/" TargetMode="External"/><Relationship Id="rId86"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royalda\AppData\Local\Microsoft\Windows\INetCache\Content.Outlook\5UE50Z71\Data61%20Technical%20Report%20(002).dotx" TargetMode="External"/></Relationships>
</file>

<file path=word/theme/theme1.xml><?xml version="1.0" encoding="utf-8"?>
<a:theme xmlns:a="http://schemas.openxmlformats.org/drawingml/2006/main" name="Office Theme">
  <a:themeElements>
    <a:clrScheme name="CSIRO DATA61">
      <a:dk1>
        <a:sysClr val="windowText" lastClr="000000"/>
      </a:dk1>
      <a:lt1>
        <a:srgbClr val="FFFFFF"/>
      </a:lt1>
      <a:dk2>
        <a:srgbClr val="000000"/>
      </a:dk2>
      <a:lt2>
        <a:srgbClr val="FFFFFF"/>
      </a:lt2>
      <a:accent1>
        <a:srgbClr val="30B787"/>
      </a:accent1>
      <a:accent2>
        <a:srgbClr val="007A53"/>
      </a:accent2>
      <a:accent3>
        <a:srgbClr val="6D2077"/>
      </a:accent3>
      <a:accent4>
        <a:srgbClr val="004B87"/>
      </a:accent4>
      <a:accent5>
        <a:srgbClr val="78BE20"/>
      </a:accent5>
      <a:accent6>
        <a:srgbClr val="2DCCD3"/>
      </a:accent6>
      <a:hlink>
        <a:srgbClr val="00313C"/>
      </a:hlink>
      <a:folHlink>
        <a:srgbClr val="E4002B"/>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61F3A5EAC0075459CC64988DF58C958" ma:contentTypeVersion="" ma:contentTypeDescription="Create a new document." ma:contentTypeScope="" ma:versionID="63eca4bac61f44a6022ead7eb3c9efb4">
  <xsd:schema xmlns:xsd="http://www.w3.org/2001/XMLSchema" xmlns:xs="http://www.w3.org/2001/XMLSchema" xmlns:p="http://schemas.microsoft.com/office/2006/metadata/properties" targetNamespace="http://schemas.microsoft.com/office/2006/metadata/properties" ma:root="true" ma:fieldsID="b2384c6cc0088fcedbaf6edaf557defa">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8AE76E-D987-45A2-BA98-EEDC807A6B93}">
  <ds:schemaRefs>
    <ds:schemaRef ds:uri="http://purl.org/dc/terms/"/>
    <ds:schemaRef ds:uri="http://schemas.openxmlformats.org/package/2006/metadata/core-properties"/>
    <ds:schemaRef ds:uri="http://purl.org/dc/dcmitype/"/>
    <ds:schemaRef ds:uri="http://schemas.microsoft.com/office/2006/documentManagement/types"/>
    <ds:schemaRef ds:uri="http://purl.org/dc/elements/1.1/"/>
    <ds:schemaRef ds:uri="http://schemas.microsoft.com/office/2006/metadata/properties"/>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2EBD169C-3700-43D6-B1B6-DC61D7DC10F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3.xml><?xml version="1.0" encoding="utf-8"?>
<ds:datastoreItem xmlns:ds="http://schemas.openxmlformats.org/officeDocument/2006/customXml" ds:itemID="{40045205-0D64-4C07-9234-E2B37061AC35}">
  <ds:schemaRefs>
    <ds:schemaRef ds:uri="http://schemas.microsoft.com/sharepoint/v3/contenttype/forms"/>
  </ds:schemaRefs>
</ds:datastoreItem>
</file>

<file path=customXml/itemProps4.xml><?xml version="1.0" encoding="utf-8"?>
<ds:datastoreItem xmlns:ds="http://schemas.openxmlformats.org/officeDocument/2006/customXml" ds:itemID="{699710C8-FAE1-490E-8AAE-50A454A735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Data61 Technical Report (002)</Template>
  <TotalTime>0</TotalTime>
  <Pages>90</Pages>
  <Words>27202</Words>
  <Characters>167700</Characters>
  <Application>Microsoft Office Word</Application>
  <DocSecurity>6</DocSecurity>
  <Lines>1397</Lines>
  <Paragraphs>389</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194513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cp:lastPrinted>2012-02-13T06:58:00Z</cp:lastPrinted>
  <dcterms:created xsi:type="dcterms:W3CDTF">2018-11-09T02:28:00Z</dcterms:created>
  <dcterms:modified xsi:type="dcterms:W3CDTF">2018-11-09T02:28:00Z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0x010100A61F3A5EAC0075459CC64988DF58C958</vt:lpwstr>
  </property>
</Properties>
</file>